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44" w:type="pct"/>
        <w:jc w:val="center"/>
        <w:tblLook w:val="04A0" w:firstRow="1" w:lastRow="0" w:firstColumn="1" w:lastColumn="0" w:noHBand="0" w:noVBand="1"/>
      </w:tblPr>
      <w:tblGrid>
        <w:gridCol w:w="262"/>
        <w:gridCol w:w="4781"/>
        <w:gridCol w:w="21"/>
        <w:gridCol w:w="5240"/>
      </w:tblGrid>
      <w:tr w:rsidR="005B596A" w:rsidRPr="005B596A" w14:paraId="5530B86A" w14:textId="77777777" w:rsidTr="00EC439B">
        <w:trPr>
          <w:gridBefore w:val="1"/>
          <w:wBefore w:w="262" w:type="dxa"/>
          <w:trHeight w:val="306"/>
          <w:jc w:val="center"/>
        </w:trPr>
        <w:tc>
          <w:tcPr>
            <w:tcW w:w="4781" w:type="dxa"/>
            <w:hideMark/>
          </w:tcPr>
          <w:p w14:paraId="63C5A91C" w14:textId="77777777" w:rsidR="005B596A" w:rsidRPr="005B596A" w:rsidRDefault="005B596A" w:rsidP="00EC439B">
            <w:pPr>
              <w:keepLines/>
              <w:suppressAutoHyphens/>
              <w:overflowPunct w:val="0"/>
              <w:autoSpaceDE w:val="0"/>
              <w:spacing w:before="0" w:after="0" w:line="256" w:lineRule="auto"/>
              <w:ind w:right="176"/>
              <w:jc w:val="center"/>
              <w:rPr>
                <w:rFonts w:ascii="Times New Roman" w:hAnsi="Times New Roman"/>
                <w:b/>
                <w:szCs w:val="24"/>
                <w:lang w:val="en-GB" w:eastAsia="ar-SA"/>
              </w:rPr>
            </w:pPr>
            <w:r w:rsidRPr="005B596A">
              <w:rPr>
                <w:rFonts w:ascii="Times New Roman" w:hAnsi="Times New Roman"/>
                <w:lang w:val="en-GB" w:eastAsia="ar-SA"/>
              </w:rPr>
              <w:t>СОГЛАСОВАНО</w:t>
            </w:r>
          </w:p>
        </w:tc>
        <w:tc>
          <w:tcPr>
            <w:tcW w:w="5260" w:type="dxa"/>
            <w:gridSpan w:val="2"/>
            <w:hideMark/>
          </w:tcPr>
          <w:p w14:paraId="30F57FB3" w14:textId="77777777" w:rsidR="005B596A" w:rsidRPr="005B596A" w:rsidRDefault="005B596A" w:rsidP="00EC439B">
            <w:pPr>
              <w:keepLines/>
              <w:suppressAutoHyphens/>
              <w:overflowPunct w:val="0"/>
              <w:autoSpaceDE w:val="0"/>
              <w:spacing w:before="0" w:after="0" w:line="256" w:lineRule="auto"/>
              <w:ind w:right="176"/>
              <w:jc w:val="center"/>
              <w:rPr>
                <w:rFonts w:ascii="Times New Roman" w:hAnsi="Times New Roman"/>
                <w:b/>
                <w:szCs w:val="24"/>
                <w:lang w:eastAsia="ar-SA"/>
              </w:rPr>
            </w:pPr>
            <w:r w:rsidRPr="005B596A">
              <w:rPr>
                <w:rFonts w:ascii="Times New Roman" w:hAnsi="Times New Roman"/>
                <w:lang w:val="en-GB" w:eastAsia="ar-SA"/>
              </w:rPr>
              <w:t>УТВЕРЖДАЮ</w:t>
            </w:r>
          </w:p>
        </w:tc>
      </w:tr>
      <w:tr w:rsidR="005B596A" w:rsidRPr="005B596A" w14:paraId="1072C4A9" w14:textId="77777777" w:rsidTr="00EC439B">
        <w:tblPrEx>
          <w:jc w:val="left"/>
          <w:tblLook w:val="0000" w:firstRow="0" w:lastRow="0" w:firstColumn="0" w:lastColumn="0" w:noHBand="0" w:noVBand="0"/>
        </w:tblPrEx>
        <w:trPr>
          <w:trHeight w:val="644"/>
        </w:trPr>
        <w:tc>
          <w:tcPr>
            <w:tcW w:w="5064" w:type="dxa"/>
            <w:gridSpan w:val="3"/>
          </w:tcPr>
          <w:p w14:paraId="491F91CD" w14:textId="77777777" w:rsidR="005B596A" w:rsidRPr="005B596A" w:rsidRDefault="005B596A" w:rsidP="00EC439B">
            <w:pPr>
              <w:spacing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5B596A">
              <w:rPr>
                <w:rFonts w:ascii="Times New Roman" w:hAnsi="Times New Roman"/>
                <w:lang w:eastAsia="zh-CN"/>
              </w:rPr>
              <w:t xml:space="preserve">Заместитель директора государственного бюджетного учреждения здравоохранения «Самарский областной медицинский информационно-аналитический центр» (МИАЦ) </w:t>
            </w:r>
          </w:p>
        </w:tc>
        <w:tc>
          <w:tcPr>
            <w:tcW w:w="5240" w:type="dxa"/>
          </w:tcPr>
          <w:p w14:paraId="5B293066" w14:textId="77777777" w:rsidR="005B596A" w:rsidRPr="005B596A" w:rsidRDefault="005B596A" w:rsidP="00EC439B">
            <w:pPr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5B596A">
              <w:rPr>
                <w:rFonts w:ascii="Times New Roman" w:hAnsi="Times New Roman"/>
                <w:lang w:eastAsia="zh-CN"/>
              </w:rPr>
              <w:t xml:space="preserve">Руководитель портфеля проектов </w:t>
            </w:r>
          </w:p>
          <w:p w14:paraId="5632AB78" w14:textId="77777777" w:rsidR="005B596A" w:rsidRPr="005B596A" w:rsidRDefault="005B596A" w:rsidP="00EC439B">
            <w:pPr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5B596A">
              <w:rPr>
                <w:rFonts w:ascii="Times New Roman" w:hAnsi="Times New Roman"/>
                <w:lang w:eastAsia="zh-CN"/>
              </w:rPr>
              <w:t xml:space="preserve">Акционерного общества «БАРС Груп» </w:t>
            </w:r>
          </w:p>
          <w:p w14:paraId="70E90271" w14:textId="77777777" w:rsidR="005B596A" w:rsidRPr="005B596A" w:rsidRDefault="005B596A" w:rsidP="00EC439B">
            <w:pPr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5B596A">
              <w:rPr>
                <w:rFonts w:ascii="Times New Roman" w:hAnsi="Times New Roman"/>
                <w:lang w:eastAsia="zh-CN"/>
              </w:rPr>
              <w:t>(АО «БАРС Груп»)</w:t>
            </w:r>
          </w:p>
          <w:p w14:paraId="360F9FD0" w14:textId="77777777" w:rsidR="005B596A" w:rsidRPr="005B596A" w:rsidRDefault="005B596A" w:rsidP="00EC439B">
            <w:pPr>
              <w:spacing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</w:tc>
      </w:tr>
      <w:tr w:rsidR="005B596A" w:rsidRPr="005B596A" w14:paraId="45B2ED03" w14:textId="77777777" w:rsidTr="00EC439B">
        <w:tblPrEx>
          <w:jc w:val="left"/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5064" w:type="dxa"/>
            <w:gridSpan w:val="3"/>
          </w:tcPr>
          <w:p w14:paraId="1DEF2F8F" w14:textId="77777777" w:rsidR="005B596A" w:rsidRPr="005B596A" w:rsidRDefault="005B596A" w:rsidP="00EC439B">
            <w:pPr>
              <w:spacing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  <w:p w14:paraId="7C004235" w14:textId="77777777" w:rsidR="005B596A" w:rsidRPr="005B596A" w:rsidRDefault="005B596A" w:rsidP="00EC439B">
            <w:pPr>
              <w:spacing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5B596A">
              <w:rPr>
                <w:rFonts w:ascii="Times New Roman" w:hAnsi="Times New Roman"/>
                <w:lang w:eastAsia="zh-CN"/>
              </w:rPr>
              <w:t xml:space="preserve">_________________ А.А. </w:t>
            </w:r>
            <w:proofErr w:type="spellStart"/>
            <w:r w:rsidRPr="005B596A">
              <w:rPr>
                <w:rFonts w:ascii="Times New Roman" w:hAnsi="Times New Roman"/>
                <w:lang w:eastAsia="zh-CN"/>
              </w:rPr>
              <w:t>Лемаев</w:t>
            </w:r>
            <w:proofErr w:type="spellEnd"/>
            <w:r w:rsidRPr="005B596A">
              <w:rPr>
                <w:rFonts w:ascii="Times New Roman" w:hAnsi="Times New Roman"/>
                <w:lang w:eastAsia="zh-CN"/>
              </w:rPr>
              <w:t xml:space="preserve"> </w:t>
            </w:r>
          </w:p>
          <w:p w14:paraId="30F8F37A" w14:textId="77777777" w:rsidR="005B596A" w:rsidRPr="005B596A" w:rsidRDefault="005B596A" w:rsidP="00EC439B">
            <w:pPr>
              <w:spacing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5B596A">
              <w:rPr>
                <w:rFonts w:ascii="Times New Roman" w:hAnsi="Times New Roman"/>
                <w:lang w:eastAsia="zh-CN"/>
              </w:rPr>
              <w:t>«_____»_______________ 2022 г.</w:t>
            </w:r>
          </w:p>
          <w:p w14:paraId="59A14B7D" w14:textId="77777777" w:rsidR="005B596A" w:rsidRPr="005B596A" w:rsidRDefault="005B596A" w:rsidP="00EC439B">
            <w:pPr>
              <w:spacing w:line="240" w:lineRule="auto"/>
              <w:ind w:firstLine="601"/>
              <w:jc w:val="left"/>
              <w:rPr>
                <w:rFonts w:ascii="Times New Roman" w:hAnsi="Times New Roman"/>
                <w:sz w:val="20"/>
                <w:lang w:eastAsia="zh-CN"/>
              </w:rPr>
            </w:pPr>
            <w:r w:rsidRPr="005B596A">
              <w:rPr>
                <w:rFonts w:ascii="Times New Roman" w:hAnsi="Times New Roman"/>
                <w:sz w:val="20"/>
                <w:lang w:eastAsia="zh-CN"/>
              </w:rPr>
              <w:t>М.П.</w:t>
            </w:r>
          </w:p>
        </w:tc>
        <w:tc>
          <w:tcPr>
            <w:tcW w:w="5240" w:type="dxa"/>
          </w:tcPr>
          <w:p w14:paraId="1BD9CEC8" w14:textId="77777777" w:rsidR="005B596A" w:rsidRPr="005B596A" w:rsidRDefault="005B596A" w:rsidP="00EC439B">
            <w:pPr>
              <w:spacing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  <w:p w14:paraId="0DDE965E" w14:textId="77777777" w:rsidR="005B596A" w:rsidRPr="005B596A" w:rsidRDefault="005B596A" w:rsidP="00EC439B">
            <w:pPr>
              <w:spacing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5B596A">
              <w:rPr>
                <w:rFonts w:ascii="Times New Roman" w:hAnsi="Times New Roman"/>
                <w:lang w:eastAsia="zh-CN"/>
              </w:rPr>
              <w:t xml:space="preserve">_________________ М.Ю. </w:t>
            </w:r>
            <w:proofErr w:type="spellStart"/>
            <w:r w:rsidRPr="005B596A">
              <w:rPr>
                <w:rFonts w:ascii="Times New Roman" w:hAnsi="Times New Roman"/>
                <w:lang w:eastAsia="zh-CN"/>
              </w:rPr>
              <w:t>Салуев</w:t>
            </w:r>
            <w:proofErr w:type="spellEnd"/>
            <w:r w:rsidRPr="005B596A">
              <w:rPr>
                <w:rFonts w:ascii="Times New Roman" w:hAnsi="Times New Roman"/>
                <w:lang w:eastAsia="zh-CN"/>
              </w:rPr>
              <w:t xml:space="preserve"> </w:t>
            </w:r>
          </w:p>
          <w:p w14:paraId="2F3B411B" w14:textId="77777777" w:rsidR="005B596A" w:rsidRPr="005B596A" w:rsidRDefault="005B596A" w:rsidP="00EC439B">
            <w:pPr>
              <w:spacing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5B596A">
              <w:rPr>
                <w:rFonts w:ascii="Times New Roman" w:hAnsi="Times New Roman"/>
                <w:lang w:eastAsia="zh-CN"/>
              </w:rPr>
              <w:t>«_____»_______________ 2022 г.</w:t>
            </w:r>
          </w:p>
          <w:p w14:paraId="0F3D820D" w14:textId="77777777" w:rsidR="005B596A" w:rsidRPr="005B596A" w:rsidRDefault="005B596A" w:rsidP="00EC439B">
            <w:pPr>
              <w:spacing w:line="240" w:lineRule="auto"/>
              <w:ind w:firstLine="703"/>
              <w:rPr>
                <w:rFonts w:ascii="Times New Roman" w:hAnsi="Times New Roman"/>
                <w:sz w:val="20"/>
                <w:lang w:eastAsia="zh-CN"/>
              </w:rPr>
            </w:pPr>
            <w:r w:rsidRPr="005B596A">
              <w:rPr>
                <w:rFonts w:ascii="Times New Roman" w:hAnsi="Times New Roman"/>
                <w:sz w:val="20"/>
                <w:lang w:eastAsia="zh-CN"/>
              </w:rPr>
              <w:t>М.П.</w:t>
            </w:r>
          </w:p>
        </w:tc>
      </w:tr>
    </w:tbl>
    <w:p w14:paraId="3915EB09" w14:textId="77777777" w:rsidR="00B04AF9" w:rsidRPr="005B596A" w:rsidRDefault="00B04AF9" w:rsidP="00B04AF9">
      <w:pPr>
        <w:pStyle w:val="phtitlepageother"/>
        <w:rPr>
          <w:rFonts w:ascii="Times New Roman" w:hAnsi="Times New Roman" w:cs="Times New Roman"/>
        </w:rPr>
      </w:pPr>
    </w:p>
    <w:p w14:paraId="2AA187C2" w14:textId="77777777" w:rsidR="005B596A" w:rsidRPr="005B596A" w:rsidRDefault="005B596A" w:rsidP="005B596A">
      <w:pPr>
        <w:pStyle w:val="phtitlepagesystemshort"/>
        <w:rPr>
          <w:rFonts w:ascii="Times New Roman" w:hAnsi="Times New Roman" w:cs="Times New Roman"/>
        </w:rPr>
      </w:pPr>
    </w:p>
    <w:p w14:paraId="11E1E99B" w14:textId="77777777" w:rsidR="005B596A" w:rsidRPr="005B596A" w:rsidRDefault="005B596A" w:rsidP="005B596A">
      <w:pPr>
        <w:pStyle w:val="phtitlepageother"/>
        <w:rPr>
          <w:rFonts w:ascii="Times New Roman" w:hAnsi="Times New Roman" w:cs="Times New Roman"/>
        </w:rPr>
      </w:pPr>
    </w:p>
    <w:p w14:paraId="22CBA7C4" w14:textId="77777777" w:rsidR="005B596A" w:rsidRPr="005B596A" w:rsidRDefault="005B596A" w:rsidP="005B596A">
      <w:pPr>
        <w:spacing w:before="0" w:after="240"/>
        <w:jc w:val="center"/>
        <w:rPr>
          <w:rFonts w:ascii="Times New Roman" w:hAnsi="Times New Roman"/>
          <w:b/>
          <w:spacing w:val="20"/>
          <w:sz w:val="34"/>
          <w:szCs w:val="34"/>
          <w:lang w:eastAsia="en-US"/>
        </w:rPr>
      </w:pPr>
      <w:r w:rsidRPr="005B596A">
        <w:rPr>
          <w:rFonts w:ascii="Times New Roman" w:hAnsi="Times New Roman"/>
          <w:b/>
          <w:spacing w:val="20"/>
          <w:sz w:val="34"/>
          <w:szCs w:val="34"/>
          <w:lang w:eastAsia="en-US"/>
        </w:rPr>
        <w:t xml:space="preserve">ЕМИАС Самарской области </w:t>
      </w:r>
    </w:p>
    <w:p w14:paraId="79EFD67A" w14:textId="77777777" w:rsidR="005B596A" w:rsidRPr="005B596A" w:rsidRDefault="005B596A" w:rsidP="005B596A">
      <w:pPr>
        <w:spacing w:before="0" w:after="0" w:line="240" w:lineRule="auto"/>
        <w:jc w:val="center"/>
        <w:rPr>
          <w:rFonts w:ascii="Times New Roman" w:hAnsi="Times New Roman"/>
          <w:b/>
          <w:sz w:val="26"/>
          <w:szCs w:val="28"/>
          <w:lang w:eastAsia="zh-CN"/>
        </w:rPr>
      </w:pPr>
      <w:r w:rsidRPr="005B596A">
        <w:rPr>
          <w:rFonts w:ascii="Times New Roman" w:hAnsi="Times New Roman"/>
          <w:b/>
          <w:sz w:val="28"/>
          <w:szCs w:val="28"/>
          <w:lang w:eastAsia="zh-CN"/>
        </w:rPr>
        <w:t>Руководство пользователя</w:t>
      </w:r>
    </w:p>
    <w:p w14:paraId="01040315" w14:textId="77777777" w:rsidR="005B596A" w:rsidRPr="005B596A" w:rsidRDefault="005B596A" w:rsidP="005B596A">
      <w:pPr>
        <w:spacing w:before="0"/>
        <w:jc w:val="center"/>
        <w:rPr>
          <w:rFonts w:ascii="Times New Roman" w:hAnsi="Times New Roman"/>
          <w:szCs w:val="28"/>
          <w:lang w:eastAsia="zh-CN"/>
        </w:rPr>
      </w:pPr>
    </w:p>
    <w:p w14:paraId="11F6DA61" w14:textId="77777777" w:rsidR="005B596A" w:rsidRPr="005B596A" w:rsidRDefault="005B596A" w:rsidP="005B596A">
      <w:pPr>
        <w:spacing w:before="0" w:after="0" w:line="240" w:lineRule="auto"/>
        <w:jc w:val="center"/>
        <w:rPr>
          <w:rFonts w:ascii="Times New Roman" w:hAnsi="Times New Roman"/>
          <w:szCs w:val="24"/>
          <w:lang w:eastAsia="zh-CN"/>
        </w:rPr>
      </w:pPr>
      <w:bookmarkStart w:id="0" w:name="OLE_LINK2"/>
      <w:bookmarkStart w:id="1" w:name="OLE_LINK1"/>
      <w:bookmarkEnd w:id="0"/>
      <w:bookmarkEnd w:id="1"/>
      <w:r w:rsidRPr="005B596A">
        <w:rPr>
          <w:rFonts w:ascii="Times New Roman" w:hAnsi="Times New Roman"/>
          <w:szCs w:val="24"/>
          <w:lang w:eastAsia="zh-CN"/>
        </w:rPr>
        <w:t>Развитие Системы в соответствии с функциональными требованиями Приложения №1 и внедрение функциональных возможностей</w:t>
      </w:r>
    </w:p>
    <w:p w14:paraId="462472FC" w14:textId="77777777" w:rsidR="005B596A" w:rsidRPr="005B596A" w:rsidRDefault="005B596A" w:rsidP="005B596A">
      <w:pPr>
        <w:spacing w:before="0" w:after="0" w:line="240" w:lineRule="auto"/>
        <w:jc w:val="center"/>
        <w:rPr>
          <w:rFonts w:ascii="Times New Roman" w:hAnsi="Times New Roman"/>
          <w:szCs w:val="24"/>
          <w:lang w:eastAsia="zh-CN"/>
        </w:rPr>
      </w:pPr>
    </w:p>
    <w:p w14:paraId="7F5C1847" w14:textId="77777777" w:rsidR="005B596A" w:rsidRPr="005B596A" w:rsidRDefault="005B596A" w:rsidP="005B596A">
      <w:pPr>
        <w:spacing w:before="0" w:after="0" w:line="240" w:lineRule="auto"/>
        <w:jc w:val="center"/>
        <w:rPr>
          <w:rFonts w:ascii="Times New Roman" w:hAnsi="Times New Roman"/>
          <w:szCs w:val="24"/>
          <w:lang w:eastAsia="zh-CN"/>
        </w:rPr>
      </w:pPr>
    </w:p>
    <w:p w14:paraId="0B1C6584" w14:textId="77777777" w:rsidR="005B596A" w:rsidRPr="005B596A" w:rsidRDefault="005B596A" w:rsidP="005B596A">
      <w:pPr>
        <w:spacing w:before="0"/>
        <w:jc w:val="center"/>
        <w:rPr>
          <w:rFonts w:ascii="Times New Roman" w:hAnsi="Times New Roman"/>
          <w:sz w:val="26"/>
          <w:szCs w:val="26"/>
          <w:lang w:eastAsia="en-US"/>
        </w:rPr>
      </w:pPr>
      <w:r w:rsidRPr="005B596A">
        <w:rPr>
          <w:rFonts w:ascii="Times New Roman" w:hAnsi="Times New Roman"/>
          <w:sz w:val="26"/>
          <w:szCs w:val="26"/>
          <w:lang w:eastAsia="zh-CN"/>
        </w:rPr>
        <w:t>Контракт от «31» октября 2022 г. № 44/22-ДБУ</w:t>
      </w:r>
    </w:p>
    <w:p w14:paraId="5B6F2708" w14:textId="77777777" w:rsidR="005B596A" w:rsidRPr="005B596A" w:rsidRDefault="005B596A" w:rsidP="005B596A">
      <w:pPr>
        <w:pStyle w:val="phtitlepagedocument"/>
        <w:rPr>
          <w:rFonts w:ascii="Times New Roman" w:hAnsi="Times New Roman" w:cs="Times New Roman"/>
        </w:rPr>
      </w:pPr>
    </w:p>
    <w:p w14:paraId="523952F2" w14:textId="77777777" w:rsidR="005B596A" w:rsidRPr="005B596A" w:rsidRDefault="005B596A" w:rsidP="005B596A">
      <w:pPr>
        <w:rPr>
          <w:rFonts w:ascii="Times New Roman" w:hAnsi="Times New Roman"/>
        </w:rPr>
      </w:pPr>
    </w:p>
    <w:p w14:paraId="18E67AA9" w14:textId="25D9ABD3" w:rsidR="00B04AF9" w:rsidRPr="005B596A" w:rsidRDefault="00B04AF9" w:rsidP="00B04AF9">
      <w:pPr>
        <w:pStyle w:val="phtitlepageother"/>
        <w:rPr>
          <w:rFonts w:ascii="Times New Roman" w:hAnsi="Times New Roman" w:cs="Times New Roman"/>
        </w:rPr>
      </w:pPr>
    </w:p>
    <w:p w14:paraId="5CFC5652" w14:textId="77777777" w:rsidR="00B04AF9" w:rsidRPr="005B596A" w:rsidRDefault="00B04AF9" w:rsidP="00B04AF9">
      <w:pPr>
        <w:pStyle w:val="phcontent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lastRenderedPageBreak/>
        <w:t>Содержание</w:t>
      </w:r>
    </w:p>
    <w:p w14:paraId="4087EFF3" w14:textId="5B492F25" w:rsidR="00D754DB" w:rsidRPr="005B596A" w:rsidRDefault="00B04AF9">
      <w:pPr>
        <w:pStyle w:val="12"/>
        <w:rPr>
          <w:rFonts w:ascii="Times New Roman" w:eastAsiaTheme="minorEastAsia" w:hAnsi="Times New Roman"/>
          <w:b w:val="0"/>
          <w:noProof/>
          <w:sz w:val="22"/>
          <w:szCs w:val="22"/>
        </w:rPr>
      </w:pP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TOC \o "1-5" \h \z \u </w:instrText>
      </w:r>
      <w:r w:rsidRPr="005B596A">
        <w:rPr>
          <w:rFonts w:ascii="Times New Roman" w:hAnsi="Times New Roman"/>
        </w:rPr>
        <w:fldChar w:fldCharType="separate"/>
      </w:r>
      <w:hyperlink w:anchor="_Toc121413484" w:history="1">
        <w:r w:rsidR="00D754DB" w:rsidRPr="005B596A">
          <w:rPr>
            <w:rStyle w:val="a3"/>
            <w:rFonts w:ascii="Times New Roman" w:hAnsi="Times New Roman"/>
            <w:noProof/>
          </w:rPr>
          <w:t>Перечень терминов и сокращений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_Toc121413484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4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A0D0C2D" w14:textId="4CC03175" w:rsidR="00D754DB" w:rsidRPr="005B596A" w:rsidRDefault="00D64D8D">
      <w:pPr>
        <w:pStyle w:val="12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121413485" w:history="1">
        <w:r w:rsidR="00D754DB" w:rsidRPr="005B596A">
          <w:rPr>
            <w:rStyle w:val="a3"/>
            <w:rFonts w:ascii="Times New Roman" w:hAnsi="Times New Roman"/>
            <w:noProof/>
          </w:rPr>
          <w:t>1</w:t>
        </w:r>
        <w:r w:rsidR="00D754DB" w:rsidRPr="005B596A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Введение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_Toc121413485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5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198FE74" w14:textId="132C5251" w:rsidR="00D754DB" w:rsidRPr="005B596A" w:rsidRDefault="00D64D8D">
      <w:pPr>
        <w:pStyle w:val="12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121413486" w:history="1">
        <w:r w:rsidR="00D754DB" w:rsidRPr="005B596A">
          <w:rPr>
            <w:rStyle w:val="a3"/>
            <w:rFonts w:ascii="Times New Roman" w:hAnsi="Times New Roman"/>
            <w:noProof/>
          </w:rPr>
          <w:t>2</w:t>
        </w:r>
        <w:r w:rsidR="00D754DB" w:rsidRPr="005B596A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СЭМД «Направление на консультацию и во вспомогательные кабинеты»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_Toc121413486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7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5667565" w14:textId="00AE2F9A" w:rsidR="00D754DB" w:rsidRPr="005B596A" w:rsidRDefault="00D64D8D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121413487" w:history="1">
        <w:r w:rsidR="00D754DB" w:rsidRPr="005B596A">
          <w:rPr>
            <w:rStyle w:val="a3"/>
            <w:rFonts w:ascii="Times New Roman" w:hAnsi="Times New Roman"/>
            <w:noProof/>
          </w:rPr>
          <w:t>2.1</w:t>
        </w:r>
        <w:r w:rsidR="00D754DB" w:rsidRPr="005B596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Формирование СЭМД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_Toc121413487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7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6B26195" w14:textId="173B8E91" w:rsidR="00D754DB" w:rsidRPr="005B596A" w:rsidRDefault="00D64D8D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121413488" w:history="1">
        <w:r w:rsidR="00D754DB" w:rsidRPr="005B596A">
          <w:rPr>
            <w:rStyle w:val="a3"/>
            <w:rFonts w:ascii="Times New Roman" w:hAnsi="Times New Roman"/>
            <w:noProof/>
          </w:rPr>
          <w:t>2.2</w:t>
        </w:r>
        <w:r w:rsidR="00D754DB" w:rsidRPr="005B596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Передача СЭМД в РЭМД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_Toc121413488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11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4566C51" w14:textId="7BD14FD6" w:rsidR="00D754DB" w:rsidRPr="005B596A" w:rsidRDefault="00D64D8D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121413489" w:history="1">
        <w:r w:rsidR="00D754DB" w:rsidRPr="005B596A">
          <w:rPr>
            <w:rStyle w:val="a3"/>
            <w:rFonts w:ascii="Times New Roman" w:hAnsi="Times New Roman"/>
            <w:noProof/>
          </w:rPr>
          <w:t>2.2.1</w:t>
        </w:r>
        <w:r w:rsidR="00D754DB" w:rsidRPr="005B596A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О</w:t>
        </w:r>
        <w:bookmarkStart w:id="2" w:name="_GoBack"/>
        <w:bookmarkEnd w:id="2"/>
        <w:r w:rsidR="00D754DB" w:rsidRPr="005B596A">
          <w:rPr>
            <w:rStyle w:val="a3"/>
            <w:rFonts w:ascii="Times New Roman" w:hAnsi="Times New Roman"/>
            <w:noProof/>
          </w:rPr>
          <w:t>тправка СЭМД на регистрацию в РЭМД автором документа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_Toc121413489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11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2863B70" w14:textId="6821B6D5" w:rsidR="00D754DB" w:rsidRPr="005B596A" w:rsidRDefault="00D64D8D">
      <w:pPr>
        <w:pStyle w:val="12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121413490" w:history="1">
        <w:r w:rsidR="00D754DB" w:rsidRPr="005B596A">
          <w:rPr>
            <w:rStyle w:val="a3"/>
            <w:rFonts w:ascii="Times New Roman" w:hAnsi="Times New Roman"/>
            <w:noProof/>
          </w:rPr>
          <w:t>3</w:t>
        </w:r>
        <w:r w:rsidR="00D754DB" w:rsidRPr="005B596A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СЭМД «Справка о постановке на учет по беременности»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_Toc121413490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15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2A313A0" w14:textId="72542819" w:rsidR="00D754DB" w:rsidRPr="005B596A" w:rsidRDefault="00D64D8D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121413491" w:history="1">
        <w:r w:rsidR="00D754DB" w:rsidRPr="005B596A">
          <w:rPr>
            <w:rStyle w:val="a3"/>
            <w:rFonts w:ascii="Times New Roman" w:hAnsi="Times New Roman"/>
            <w:noProof/>
          </w:rPr>
          <w:t>3.1</w:t>
        </w:r>
        <w:r w:rsidR="00D754DB" w:rsidRPr="005B596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Формирование СЭМД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_Toc121413491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15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534B618" w14:textId="792C29F7" w:rsidR="00D754DB" w:rsidRPr="005B596A" w:rsidRDefault="00D64D8D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121413492" w:history="1">
        <w:r w:rsidR="00D754DB" w:rsidRPr="005B596A">
          <w:rPr>
            <w:rStyle w:val="a3"/>
            <w:rFonts w:ascii="Times New Roman" w:hAnsi="Times New Roman"/>
            <w:noProof/>
          </w:rPr>
          <w:t>3.2</w:t>
        </w:r>
        <w:r w:rsidR="00D754DB" w:rsidRPr="005B596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Передача СЭМД в РЭМД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_Toc121413492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19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23A8FCF" w14:textId="7FC07165" w:rsidR="00D754DB" w:rsidRPr="005B596A" w:rsidRDefault="00D64D8D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121413493" w:history="1">
        <w:r w:rsidR="00D754DB" w:rsidRPr="005B596A">
          <w:rPr>
            <w:rStyle w:val="a3"/>
            <w:rFonts w:ascii="Times New Roman" w:hAnsi="Times New Roman"/>
            <w:noProof/>
          </w:rPr>
          <w:t>3.2.1</w:t>
        </w:r>
        <w:r w:rsidR="00D754DB" w:rsidRPr="005B596A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Отправка СЭМД на регистрацию в РЭМД автором документа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_Toc121413493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19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5BABD0EA" w14:textId="206140E5" w:rsidR="00D754DB" w:rsidRPr="005B596A" w:rsidRDefault="00D64D8D">
      <w:pPr>
        <w:pStyle w:val="12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121413494" w:history="1">
        <w:r w:rsidR="00D754DB" w:rsidRPr="005B596A">
          <w:rPr>
            <w:rStyle w:val="a3"/>
            <w:rFonts w:ascii="Times New Roman" w:hAnsi="Times New Roman"/>
            <w:noProof/>
          </w:rPr>
          <w:t>4</w:t>
        </w:r>
        <w:r w:rsidR="00D754DB" w:rsidRPr="005B596A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СЭМД «Справка для получения путевки на санаторно-курортное лечение»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_Toc121413494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22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97A7D3E" w14:textId="68C4CBF2" w:rsidR="00D754DB" w:rsidRPr="005B596A" w:rsidRDefault="00D64D8D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121413495" w:history="1">
        <w:r w:rsidR="00D754DB" w:rsidRPr="005B596A">
          <w:rPr>
            <w:rStyle w:val="a3"/>
            <w:rFonts w:ascii="Times New Roman" w:hAnsi="Times New Roman"/>
            <w:noProof/>
          </w:rPr>
          <w:t>4.1</w:t>
        </w:r>
        <w:r w:rsidR="00D754DB" w:rsidRPr="005B596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Формирование СЭМД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_Toc121413495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22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B23A45E" w14:textId="460D5CDF" w:rsidR="00D754DB" w:rsidRPr="005B596A" w:rsidRDefault="00D64D8D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121413496" w:history="1">
        <w:r w:rsidR="00D754DB" w:rsidRPr="005B596A">
          <w:rPr>
            <w:rStyle w:val="a3"/>
            <w:rFonts w:ascii="Times New Roman" w:hAnsi="Times New Roman"/>
            <w:noProof/>
          </w:rPr>
          <w:t>4.1.1</w:t>
        </w:r>
        <w:r w:rsidR="00D754DB" w:rsidRPr="005B596A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Формирование СЭМД в Дневнике врача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_Toc121413496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22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16572C1" w14:textId="7C690535" w:rsidR="00D754DB" w:rsidRPr="005B596A" w:rsidRDefault="00D64D8D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121413497" w:history="1">
        <w:r w:rsidR="00D754DB" w:rsidRPr="005B596A">
          <w:rPr>
            <w:rStyle w:val="a3"/>
            <w:rFonts w:ascii="Times New Roman" w:hAnsi="Times New Roman"/>
            <w:noProof/>
          </w:rPr>
          <w:t>4.1.2</w:t>
        </w:r>
        <w:r w:rsidR="00D754DB" w:rsidRPr="005B596A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Формирование СЭМД в карте медосмотра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_Toc121413497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26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BF03053" w14:textId="36716A75" w:rsidR="00D754DB" w:rsidRPr="005B596A" w:rsidRDefault="00D64D8D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121413498" w:history="1">
        <w:r w:rsidR="00D754DB" w:rsidRPr="005B596A">
          <w:rPr>
            <w:rStyle w:val="a3"/>
            <w:rFonts w:ascii="Times New Roman" w:hAnsi="Times New Roman"/>
            <w:noProof/>
          </w:rPr>
          <w:t>4.2</w:t>
        </w:r>
        <w:r w:rsidR="00D754DB" w:rsidRPr="005B596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Передача СЭМД в РЭМД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_Toc121413498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31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787AD4AA" w14:textId="28EEB7DE" w:rsidR="00D754DB" w:rsidRPr="005B596A" w:rsidRDefault="00D64D8D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121413499" w:history="1">
        <w:r w:rsidR="00D754DB" w:rsidRPr="005B596A">
          <w:rPr>
            <w:rStyle w:val="a3"/>
            <w:rFonts w:ascii="Times New Roman" w:hAnsi="Times New Roman"/>
            <w:noProof/>
          </w:rPr>
          <w:t>4.2.1</w:t>
        </w:r>
        <w:r w:rsidR="00D754DB" w:rsidRPr="005B596A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Отправка СЭМД на регистрацию в РЭМД автором документа в Дневнике врача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_Toc121413499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31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B3D68FC" w14:textId="434FCF16" w:rsidR="00D754DB" w:rsidRPr="005B596A" w:rsidRDefault="00D64D8D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121413500" w:history="1">
        <w:r w:rsidR="00D754DB" w:rsidRPr="005B596A">
          <w:rPr>
            <w:rStyle w:val="a3"/>
            <w:rFonts w:ascii="Times New Roman" w:hAnsi="Times New Roman"/>
            <w:noProof/>
          </w:rPr>
          <w:t>4.2.2</w:t>
        </w:r>
        <w:r w:rsidR="00D754DB" w:rsidRPr="005B596A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Отправка СЭМД на регистрацию в РЭМД автором документа в карте медосмотра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_Toc121413500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34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DF13C54" w14:textId="083C7D94" w:rsidR="00D754DB" w:rsidRPr="005B596A" w:rsidRDefault="00D64D8D">
      <w:pPr>
        <w:pStyle w:val="12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121413501" w:history="1">
        <w:r w:rsidR="00D754DB" w:rsidRPr="005B596A">
          <w:rPr>
            <w:rStyle w:val="a3"/>
            <w:rFonts w:ascii="Times New Roman" w:hAnsi="Times New Roman"/>
            <w:noProof/>
          </w:rPr>
          <w:t>5</w:t>
        </w:r>
        <w:r w:rsidR="00D754DB" w:rsidRPr="005B596A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СЭМД «Справка об отсутствии контактов с инфекционными больными»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_Toc121413501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38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AA41F82" w14:textId="4998D614" w:rsidR="00D754DB" w:rsidRPr="005B596A" w:rsidRDefault="00D64D8D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121413502" w:history="1">
        <w:r w:rsidR="00D754DB" w:rsidRPr="005B596A">
          <w:rPr>
            <w:rStyle w:val="a3"/>
            <w:rFonts w:ascii="Times New Roman" w:hAnsi="Times New Roman"/>
            <w:noProof/>
          </w:rPr>
          <w:t>5.1</w:t>
        </w:r>
        <w:r w:rsidR="00D754DB" w:rsidRPr="005B596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Формирование СЭМД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_Toc121413502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38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5599286" w14:textId="5D69B4DE" w:rsidR="00D754DB" w:rsidRPr="005B596A" w:rsidRDefault="00D64D8D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121413503" w:history="1">
        <w:r w:rsidR="00D754DB" w:rsidRPr="005B596A">
          <w:rPr>
            <w:rStyle w:val="a3"/>
            <w:rFonts w:ascii="Times New Roman" w:hAnsi="Times New Roman"/>
            <w:noProof/>
          </w:rPr>
          <w:t>5.2</w:t>
        </w:r>
        <w:r w:rsidR="00D754DB" w:rsidRPr="005B596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Передача СЭМД в РЭМД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_Toc121413503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42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856DF6B" w14:textId="58A392F3" w:rsidR="00D754DB" w:rsidRPr="005B596A" w:rsidRDefault="00D64D8D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121413504" w:history="1">
        <w:r w:rsidR="00D754DB" w:rsidRPr="005B596A">
          <w:rPr>
            <w:rStyle w:val="a3"/>
            <w:rFonts w:ascii="Times New Roman" w:hAnsi="Times New Roman"/>
            <w:noProof/>
          </w:rPr>
          <w:t>5.2.1</w:t>
        </w:r>
        <w:r w:rsidR="00D754DB" w:rsidRPr="005B596A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Отправка СЭМД на регистрацию в РЭМД автором документа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_Toc121413504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42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7C5E350" w14:textId="18F0B3BE" w:rsidR="00D754DB" w:rsidRPr="005B596A" w:rsidRDefault="00D64D8D">
      <w:pPr>
        <w:pStyle w:val="12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121413505" w:history="1">
        <w:r w:rsidR="00D754DB" w:rsidRPr="005B596A">
          <w:rPr>
            <w:rStyle w:val="a3"/>
            <w:rFonts w:ascii="Times New Roman" w:hAnsi="Times New Roman"/>
            <w:noProof/>
          </w:rPr>
          <w:t>6</w:t>
        </w:r>
        <w:r w:rsidR="00D754DB" w:rsidRPr="005B596A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СЭМД «Справка о прохождении медицинского освидетельствования в психоневрологическом диспансере»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_Toc121413505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45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DAE4CED" w14:textId="601DB21E" w:rsidR="00D754DB" w:rsidRPr="005B596A" w:rsidRDefault="00D64D8D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121413506" w:history="1">
        <w:r w:rsidR="00D754DB" w:rsidRPr="005B596A">
          <w:rPr>
            <w:rStyle w:val="a3"/>
            <w:rFonts w:ascii="Times New Roman" w:hAnsi="Times New Roman"/>
            <w:noProof/>
          </w:rPr>
          <w:t>6.1</w:t>
        </w:r>
        <w:r w:rsidR="00D754DB" w:rsidRPr="005B596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Формирование СЭМД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_Toc121413506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45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52CA0A45" w14:textId="7B273E3C" w:rsidR="00D754DB" w:rsidRPr="005B596A" w:rsidRDefault="00D64D8D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121413507" w:history="1">
        <w:r w:rsidR="00D754DB" w:rsidRPr="005B596A">
          <w:rPr>
            <w:rStyle w:val="a3"/>
            <w:rFonts w:ascii="Times New Roman" w:hAnsi="Times New Roman"/>
            <w:noProof/>
          </w:rPr>
          <w:t>6.2</w:t>
        </w:r>
        <w:r w:rsidR="00D754DB" w:rsidRPr="005B596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Передача СЭМД в РЭМД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_Toc121413507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49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BF8E1BE" w14:textId="081AE955" w:rsidR="00D754DB" w:rsidRPr="005B596A" w:rsidRDefault="00D64D8D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121413508" w:history="1">
        <w:r w:rsidR="00D754DB" w:rsidRPr="005B596A">
          <w:rPr>
            <w:rStyle w:val="a3"/>
            <w:rFonts w:ascii="Times New Roman" w:hAnsi="Times New Roman"/>
            <w:noProof/>
          </w:rPr>
          <w:t>6.2.1</w:t>
        </w:r>
        <w:r w:rsidR="00D754DB" w:rsidRPr="005B596A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Отправка СЭМД на регистрацию в РЭМД автором документа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_Toc121413508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49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5F9065A" w14:textId="130BA8C3" w:rsidR="00D754DB" w:rsidRPr="005B596A" w:rsidRDefault="00D64D8D">
      <w:pPr>
        <w:pStyle w:val="12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121413509" w:history="1">
        <w:r w:rsidR="00D754DB" w:rsidRPr="005B596A">
          <w:rPr>
            <w:rStyle w:val="a3"/>
            <w:rFonts w:ascii="Times New Roman" w:hAnsi="Times New Roman"/>
            <w:noProof/>
          </w:rPr>
          <w:t>7</w:t>
        </w:r>
        <w:r w:rsidR="00D754DB" w:rsidRPr="005B596A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СЭМД «Медицинское заключение об отсутствии противопоказаний к занятию определенными видами спорта»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_Toc121413509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52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D755362" w14:textId="1D650218" w:rsidR="00D754DB" w:rsidRPr="005B596A" w:rsidRDefault="00D64D8D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121413510" w:history="1">
        <w:r w:rsidR="00D754DB" w:rsidRPr="005B596A">
          <w:rPr>
            <w:rStyle w:val="a3"/>
            <w:rFonts w:ascii="Times New Roman" w:hAnsi="Times New Roman"/>
            <w:noProof/>
          </w:rPr>
          <w:t>7.1</w:t>
        </w:r>
        <w:r w:rsidR="00D754DB" w:rsidRPr="005B596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Формирование СЭМД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_Toc121413510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52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590CA247" w14:textId="578B0757" w:rsidR="00D754DB" w:rsidRPr="005B596A" w:rsidRDefault="00D64D8D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121413511" w:history="1">
        <w:r w:rsidR="00D754DB" w:rsidRPr="005B596A">
          <w:rPr>
            <w:rStyle w:val="a3"/>
            <w:rFonts w:ascii="Times New Roman" w:hAnsi="Times New Roman"/>
            <w:noProof/>
          </w:rPr>
          <w:t>7.2</w:t>
        </w:r>
        <w:r w:rsidR="00D754DB" w:rsidRPr="005B596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Передача СЭМД в РЭМД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_Toc121413511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56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54BA692A" w14:textId="47318124" w:rsidR="00D754DB" w:rsidRPr="005B596A" w:rsidRDefault="00D64D8D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121413512" w:history="1">
        <w:r w:rsidR="00D754DB" w:rsidRPr="005B596A">
          <w:rPr>
            <w:rStyle w:val="a3"/>
            <w:rFonts w:ascii="Times New Roman" w:hAnsi="Times New Roman"/>
            <w:noProof/>
          </w:rPr>
          <w:t>7.2.1</w:t>
        </w:r>
        <w:r w:rsidR="00D754DB" w:rsidRPr="005B596A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Отправка СЭМД на регистрацию в РЭМД автором документа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_Toc121413512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56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E615544" w14:textId="63491BCA" w:rsidR="00D754DB" w:rsidRPr="005B596A" w:rsidRDefault="00D64D8D">
      <w:pPr>
        <w:pStyle w:val="12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121413513" w:history="1">
        <w:r w:rsidR="00D754DB" w:rsidRPr="005B596A">
          <w:rPr>
            <w:rStyle w:val="a3"/>
            <w:rFonts w:ascii="Times New Roman" w:hAnsi="Times New Roman"/>
            <w:noProof/>
          </w:rPr>
          <w:t>8</w:t>
        </w:r>
        <w:r w:rsidR="00D754DB" w:rsidRPr="005B596A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Прочие способы передачи СЭМД в РЭМД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_Toc121413513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59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710BF7C" w14:textId="4EFD4A52" w:rsidR="00D754DB" w:rsidRPr="005B596A" w:rsidRDefault="00D64D8D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121413514" w:history="1">
        <w:r w:rsidR="00D754DB" w:rsidRPr="005B596A">
          <w:rPr>
            <w:rStyle w:val="a3"/>
            <w:rFonts w:ascii="Times New Roman" w:hAnsi="Times New Roman"/>
            <w:noProof/>
          </w:rPr>
          <w:t>8.1</w:t>
        </w:r>
        <w:r w:rsidR="00D754DB" w:rsidRPr="005B596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Отправка СЭМД на регистрацию в РЭМД участником подписания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_Toc121413514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59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88ED136" w14:textId="5AE1A330" w:rsidR="00D754DB" w:rsidRPr="005B596A" w:rsidRDefault="00D64D8D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121413515" w:history="1">
        <w:r w:rsidR="00D754DB" w:rsidRPr="005B596A">
          <w:rPr>
            <w:rStyle w:val="a3"/>
            <w:rFonts w:ascii="Times New Roman" w:hAnsi="Times New Roman"/>
            <w:noProof/>
          </w:rPr>
          <w:t>8.2</w:t>
        </w:r>
        <w:r w:rsidR="00D754DB" w:rsidRPr="005B596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Автоматическая отправка СЭМД на регистрацию в РЭМД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_Toc121413515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61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9FCE44D" w14:textId="7F5404E7" w:rsidR="00D754DB" w:rsidRPr="005B596A" w:rsidRDefault="00D64D8D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121413516" w:history="1">
        <w:r w:rsidR="00D754DB" w:rsidRPr="005B596A">
          <w:rPr>
            <w:rStyle w:val="a3"/>
            <w:rFonts w:ascii="Times New Roman" w:hAnsi="Times New Roman"/>
            <w:noProof/>
          </w:rPr>
          <w:t>8.3</w:t>
        </w:r>
        <w:r w:rsidR="00D754DB" w:rsidRPr="005B596A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D754DB" w:rsidRPr="005B596A">
          <w:rPr>
            <w:rStyle w:val="a3"/>
            <w:rFonts w:ascii="Times New Roman" w:hAnsi="Times New Roman"/>
            <w:noProof/>
          </w:rPr>
          <w:t>Отслеживание ответа от РЭМД о регистрации СЭМД</w:t>
        </w:r>
        <w:r w:rsidR="00D754DB" w:rsidRPr="005B596A">
          <w:rPr>
            <w:rFonts w:ascii="Times New Roman" w:hAnsi="Times New Roman"/>
            <w:noProof/>
            <w:webHidden/>
          </w:rPr>
          <w:tab/>
        </w:r>
        <w:r w:rsidR="00D754DB" w:rsidRPr="005B596A">
          <w:rPr>
            <w:rFonts w:ascii="Times New Roman" w:hAnsi="Times New Roman"/>
            <w:noProof/>
            <w:webHidden/>
          </w:rPr>
          <w:fldChar w:fldCharType="begin"/>
        </w:r>
        <w:r w:rsidR="00D754DB" w:rsidRPr="005B596A">
          <w:rPr>
            <w:rFonts w:ascii="Times New Roman" w:hAnsi="Times New Roman"/>
            <w:noProof/>
            <w:webHidden/>
          </w:rPr>
          <w:instrText xml:space="preserve"> PAGEREF _Toc121413516 \h </w:instrText>
        </w:r>
        <w:r w:rsidR="00D754DB" w:rsidRPr="005B596A">
          <w:rPr>
            <w:rFonts w:ascii="Times New Roman" w:hAnsi="Times New Roman"/>
            <w:noProof/>
            <w:webHidden/>
          </w:rPr>
        </w:r>
        <w:r w:rsidR="00D754DB" w:rsidRPr="005B596A">
          <w:rPr>
            <w:rFonts w:ascii="Times New Roman" w:hAnsi="Times New Roman"/>
            <w:noProof/>
            <w:webHidden/>
          </w:rPr>
          <w:fldChar w:fldCharType="separate"/>
        </w:r>
        <w:r w:rsidR="00D754DB" w:rsidRPr="005B596A">
          <w:rPr>
            <w:rFonts w:ascii="Times New Roman" w:hAnsi="Times New Roman"/>
            <w:noProof/>
            <w:webHidden/>
          </w:rPr>
          <w:t>61</w:t>
        </w:r>
        <w:r w:rsidR="00D754DB" w:rsidRPr="005B596A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62C47CA" w14:textId="6B449152" w:rsidR="00B04AF9" w:rsidRPr="005B596A" w:rsidRDefault="00B04AF9" w:rsidP="00B04AF9">
      <w:pPr>
        <w:pStyle w:val="12"/>
        <w:rPr>
          <w:rFonts w:ascii="Times New Roman" w:hAnsi="Times New Roman"/>
        </w:rPr>
      </w:pPr>
      <w:r w:rsidRPr="005B596A">
        <w:rPr>
          <w:rFonts w:ascii="Times New Roman" w:hAnsi="Times New Roman"/>
        </w:rPr>
        <w:fldChar w:fldCharType="end"/>
      </w:r>
    </w:p>
    <w:p w14:paraId="0BCAD339" w14:textId="77777777" w:rsidR="00B04AF9" w:rsidRPr="005B596A" w:rsidRDefault="00B04AF9" w:rsidP="00B45167">
      <w:pPr>
        <w:pStyle w:val="10"/>
        <w:numPr>
          <w:ilvl w:val="0"/>
          <w:numId w:val="0"/>
        </w:numPr>
        <w:ind w:left="851"/>
        <w:rPr>
          <w:rFonts w:ascii="Times New Roman" w:hAnsi="Times New Roman"/>
        </w:rPr>
      </w:pPr>
      <w:bookmarkStart w:id="3" w:name="scroll-bookmark-1"/>
      <w:bookmarkStart w:id="4" w:name="_Toc121413484"/>
      <w:bookmarkEnd w:id="3"/>
      <w:r w:rsidRPr="005B596A">
        <w:rPr>
          <w:rFonts w:ascii="Times New Roman" w:hAnsi="Times New Roman"/>
        </w:rPr>
        <w:t>Перечень терминов и сокращений</w:t>
      </w:r>
      <w:bookmarkEnd w:id="4"/>
    </w:p>
    <w:tbl>
      <w:tblPr>
        <w:tblStyle w:val="ac"/>
        <w:tblW w:w="5000" w:type="pct"/>
        <w:tblLook w:val="0020" w:firstRow="1" w:lastRow="0" w:firstColumn="0" w:lastColumn="0" w:noHBand="0" w:noVBand="0"/>
      </w:tblPr>
      <w:tblGrid>
        <w:gridCol w:w="2449"/>
        <w:gridCol w:w="7972"/>
      </w:tblGrid>
      <w:tr w:rsidR="00FC4637" w:rsidRPr="005B596A" w14:paraId="116693A0" w14:textId="77777777" w:rsidTr="000720A8">
        <w:trPr>
          <w:tblHeader/>
        </w:trPr>
        <w:tc>
          <w:tcPr>
            <w:tcW w:w="1175" w:type="pct"/>
          </w:tcPr>
          <w:p w14:paraId="7F15F477" w14:textId="77777777" w:rsidR="00FC4637" w:rsidRPr="005B596A" w:rsidRDefault="00FC4637" w:rsidP="00B04AF9">
            <w:pPr>
              <w:pStyle w:val="phtablecolcaption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Термин, сокращение</w:t>
            </w:r>
          </w:p>
        </w:tc>
        <w:tc>
          <w:tcPr>
            <w:tcW w:w="3825" w:type="pct"/>
          </w:tcPr>
          <w:p w14:paraId="0850735E" w14:textId="77777777" w:rsidR="00FC4637" w:rsidRPr="005B596A" w:rsidRDefault="00FC4637" w:rsidP="00B04AF9">
            <w:pPr>
              <w:pStyle w:val="phtablecolcaption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Определение</w:t>
            </w:r>
          </w:p>
        </w:tc>
      </w:tr>
      <w:tr w:rsidR="003A7060" w:rsidRPr="005B596A" w14:paraId="05F796D7" w14:textId="77777777" w:rsidTr="000A5580">
        <w:tc>
          <w:tcPr>
            <w:tcW w:w="1175" w:type="pct"/>
          </w:tcPr>
          <w:p w14:paraId="273A16A0" w14:textId="77777777" w:rsidR="003A7060" w:rsidRPr="005B596A" w:rsidRDefault="003A7060" w:rsidP="00FC4637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ЕГИСЗ</w:t>
            </w:r>
          </w:p>
        </w:tc>
        <w:tc>
          <w:tcPr>
            <w:tcW w:w="3825" w:type="pct"/>
          </w:tcPr>
          <w:p w14:paraId="7A82C61F" w14:textId="77777777" w:rsidR="003A7060" w:rsidRPr="005B596A" w:rsidRDefault="003A7060" w:rsidP="00FC4637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Единая государственная информационная система в сфере здравоохранения</w:t>
            </w:r>
          </w:p>
        </w:tc>
      </w:tr>
      <w:tr w:rsidR="003A7060" w:rsidRPr="005B596A" w14:paraId="12B72E0D" w14:textId="77777777" w:rsidTr="000A5580">
        <w:tc>
          <w:tcPr>
            <w:tcW w:w="1175" w:type="pct"/>
          </w:tcPr>
          <w:p w14:paraId="06626816" w14:textId="77777777" w:rsidR="003A7060" w:rsidRPr="005B596A" w:rsidRDefault="003A7060" w:rsidP="00FC4637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ЛН</w:t>
            </w:r>
          </w:p>
        </w:tc>
        <w:tc>
          <w:tcPr>
            <w:tcW w:w="3825" w:type="pct"/>
          </w:tcPr>
          <w:p w14:paraId="083FCD64" w14:textId="77777777" w:rsidR="003A7060" w:rsidRPr="005B596A" w:rsidRDefault="003A7060" w:rsidP="00FC4637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Листок нетрудоспособности</w:t>
            </w:r>
          </w:p>
        </w:tc>
      </w:tr>
      <w:tr w:rsidR="003A7060" w:rsidRPr="005B596A" w14:paraId="7C49E5D0" w14:textId="77777777" w:rsidTr="000A5580">
        <w:tc>
          <w:tcPr>
            <w:tcW w:w="1175" w:type="pct"/>
          </w:tcPr>
          <w:p w14:paraId="186E6F75" w14:textId="06BA81CD" w:rsidR="003A7060" w:rsidRPr="005B596A" w:rsidRDefault="005B596A" w:rsidP="00E2632B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ЕМИАС</w:t>
            </w:r>
            <w:r w:rsidR="003A7060" w:rsidRPr="005B596A">
              <w:rPr>
                <w:rFonts w:ascii="Times New Roman" w:hAnsi="Times New Roman" w:cs="Times New Roman"/>
              </w:rPr>
              <w:t>, Система</w:t>
            </w:r>
          </w:p>
        </w:tc>
        <w:tc>
          <w:tcPr>
            <w:tcW w:w="3825" w:type="pct"/>
          </w:tcPr>
          <w:p w14:paraId="5FB6A0F6" w14:textId="1EF576B2" w:rsidR="003A7060" w:rsidRPr="005B596A" w:rsidRDefault="005B596A" w:rsidP="00E2632B">
            <w:pPr>
              <w:pStyle w:val="phtablecellleft"/>
              <w:rPr>
                <w:rFonts w:ascii="Times New Roman" w:hAnsi="Times New Roman" w:cs="Times New Roman"/>
                <w:highlight w:val="yellow"/>
              </w:rPr>
            </w:pPr>
            <w:r w:rsidRPr="005B596A">
              <w:rPr>
                <w:rFonts w:ascii="Times New Roman" w:hAnsi="Times New Roman" w:cs="Times New Roman"/>
              </w:rPr>
              <w:t>Единая медицинская информационно-аналитическая система,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      </w:r>
          </w:p>
        </w:tc>
      </w:tr>
      <w:tr w:rsidR="003A7060" w:rsidRPr="005B596A" w14:paraId="5392CF0B" w14:textId="77777777" w:rsidTr="000A5580">
        <w:tc>
          <w:tcPr>
            <w:tcW w:w="1175" w:type="pct"/>
          </w:tcPr>
          <w:p w14:paraId="3A0264B5" w14:textId="77777777" w:rsidR="003A7060" w:rsidRPr="005B596A" w:rsidRDefault="003A7060" w:rsidP="00FC4637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МКБ</w:t>
            </w:r>
          </w:p>
        </w:tc>
        <w:tc>
          <w:tcPr>
            <w:tcW w:w="3825" w:type="pct"/>
          </w:tcPr>
          <w:p w14:paraId="08DE4F3F" w14:textId="77777777" w:rsidR="003A7060" w:rsidRPr="005B596A" w:rsidRDefault="003A7060" w:rsidP="00FC4637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Международная классификация болезней</w:t>
            </w:r>
          </w:p>
        </w:tc>
      </w:tr>
      <w:tr w:rsidR="003A7060" w:rsidRPr="005B596A" w14:paraId="1FDC51E9" w14:textId="77777777" w:rsidTr="000A5580">
        <w:tc>
          <w:tcPr>
            <w:tcW w:w="1175" w:type="pct"/>
          </w:tcPr>
          <w:p w14:paraId="421DCAD0" w14:textId="77777777" w:rsidR="003A7060" w:rsidRPr="005B596A" w:rsidRDefault="003A7060" w:rsidP="00E2632B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МО</w:t>
            </w:r>
          </w:p>
        </w:tc>
        <w:tc>
          <w:tcPr>
            <w:tcW w:w="3825" w:type="pct"/>
          </w:tcPr>
          <w:p w14:paraId="0BFA6409" w14:textId="77777777" w:rsidR="003A7060" w:rsidRPr="005B596A" w:rsidRDefault="003A7060" w:rsidP="00E2632B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Медицинская организация</w:t>
            </w:r>
          </w:p>
        </w:tc>
      </w:tr>
      <w:tr w:rsidR="003A7060" w:rsidRPr="005B596A" w14:paraId="45774F2F" w14:textId="77777777" w:rsidTr="000A5580">
        <w:tc>
          <w:tcPr>
            <w:tcW w:w="1175" w:type="pct"/>
          </w:tcPr>
          <w:p w14:paraId="623F2AAA" w14:textId="77777777" w:rsidR="003A7060" w:rsidRPr="005B596A" w:rsidRDefault="003A7060" w:rsidP="00FC4637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ОГРН</w:t>
            </w:r>
          </w:p>
        </w:tc>
        <w:tc>
          <w:tcPr>
            <w:tcW w:w="3825" w:type="pct"/>
          </w:tcPr>
          <w:p w14:paraId="2C549F7D" w14:textId="77777777" w:rsidR="003A7060" w:rsidRPr="005B596A" w:rsidRDefault="003A7060" w:rsidP="00FC4637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Основной государственный регистрационный номер</w:t>
            </w:r>
          </w:p>
        </w:tc>
      </w:tr>
      <w:tr w:rsidR="003A7060" w:rsidRPr="005B596A" w14:paraId="1C220C51" w14:textId="77777777" w:rsidTr="000A5580">
        <w:tc>
          <w:tcPr>
            <w:tcW w:w="1175" w:type="pct"/>
          </w:tcPr>
          <w:p w14:paraId="0D259093" w14:textId="77777777" w:rsidR="003A7060" w:rsidRPr="005B596A" w:rsidRDefault="003A7060" w:rsidP="00E2632B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ПТУ</w:t>
            </w:r>
          </w:p>
        </w:tc>
        <w:tc>
          <w:tcPr>
            <w:tcW w:w="3825" w:type="pct"/>
          </w:tcPr>
          <w:p w14:paraId="75280A5A" w14:textId="77777777" w:rsidR="003A7060" w:rsidRPr="005B596A" w:rsidRDefault="003A7060" w:rsidP="00E2632B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Профессионально-техническое училище</w:t>
            </w:r>
          </w:p>
        </w:tc>
      </w:tr>
      <w:tr w:rsidR="003A7060" w:rsidRPr="005B596A" w14:paraId="06E63DB3" w14:textId="77777777" w:rsidTr="000A5580">
        <w:tc>
          <w:tcPr>
            <w:tcW w:w="1175" w:type="pct"/>
          </w:tcPr>
          <w:p w14:paraId="613F4F5F" w14:textId="77777777" w:rsidR="003A7060" w:rsidRPr="005B596A" w:rsidRDefault="003A7060" w:rsidP="00E2632B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РФ</w:t>
            </w:r>
          </w:p>
        </w:tc>
        <w:tc>
          <w:tcPr>
            <w:tcW w:w="3825" w:type="pct"/>
          </w:tcPr>
          <w:p w14:paraId="54D4E872" w14:textId="77777777" w:rsidR="003A7060" w:rsidRPr="005B596A" w:rsidRDefault="003A7060" w:rsidP="00E2632B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Российская Федерация</w:t>
            </w:r>
          </w:p>
        </w:tc>
      </w:tr>
      <w:tr w:rsidR="003A7060" w:rsidRPr="005B596A" w14:paraId="060D0950" w14:textId="77777777" w:rsidTr="000A5580">
        <w:tc>
          <w:tcPr>
            <w:tcW w:w="1175" w:type="pct"/>
          </w:tcPr>
          <w:p w14:paraId="49D9BF2A" w14:textId="77777777" w:rsidR="003A7060" w:rsidRPr="005B596A" w:rsidRDefault="003A7060" w:rsidP="00B04AF9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РЭМД</w:t>
            </w:r>
          </w:p>
        </w:tc>
        <w:tc>
          <w:tcPr>
            <w:tcW w:w="3825" w:type="pct"/>
          </w:tcPr>
          <w:p w14:paraId="41877E82" w14:textId="77777777" w:rsidR="003A7060" w:rsidRPr="005B596A" w:rsidRDefault="003A7060" w:rsidP="000720A8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Подсистема «Федеральный реестр электронных медицинских документов» Единой государственной информационной системы здравоохранения</w:t>
            </w:r>
          </w:p>
        </w:tc>
      </w:tr>
      <w:tr w:rsidR="003A7060" w:rsidRPr="005B596A" w14:paraId="3EF0CAE0" w14:textId="77777777" w:rsidTr="000A5580">
        <w:tc>
          <w:tcPr>
            <w:tcW w:w="1175" w:type="pct"/>
          </w:tcPr>
          <w:p w14:paraId="3D2AEB80" w14:textId="77777777" w:rsidR="003A7060" w:rsidRPr="005B596A" w:rsidRDefault="003A7060" w:rsidP="00B04AF9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СЭМД</w:t>
            </w:r>
          </w:p>
        </w:tc>
        <w:tc>
          <w:tcPr>
            <w:tcW w:w="3825" w:type="pct"/>
          </w:tcPr>
          <w:p w14:paraId="32995223" w14:textId="77777777" w:rsidR="003A7060" w:rsidRPr="005B596A" w:rsidRDefault="003A7060" w:rsidP="00B04AF9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Структурированный электронный медицинский документ</w:t>
            </w:r>
          </w:p>
        </w:tc>
      </w:tr>
      <w:tr w:rsidR="003A7060" w:rsidRPr="005B596A" w14:paraId="12B7984D" w14:textId="77777777" w:rsidTr="000A5580">
        <w:tc>
          <w:tcPr>
            <w:tcW w:w="1175" w:type="pct"/>
          </w:tcPr>
          <w:p w14:paraId="36A3DC20" w14:textId="77777777" w:rsidR="003A7060" w:rsidRPr="005B596A" w:rsidRDefault="003A7060" w:rsidP="003A7060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ФРНСИ</w:t>
            </w:r>
          </w:p>
        </w:tc>
        <w:tc>
          <w:tcPr>
            <w:tcW w:w="3825" w:type="pct"/>
          </w:tcPr>
          <w:p w14:paraId="47408EEB" w14:textId="77777777" w:rsidR="003A7060" w:rsidRPr="005B596A" w:rsidRDefault="003A7060" w:rsidP="00FC4637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Федеральный реестр нормативно-справочной информации в сфере здравоохранения</w:t>
            </w:r>
          </w:p>
        </w:tc>
      </w:tr>
      <w:tr w:rsidR="003A7060" w:rsidRPr="005B596A" w14:paraId="7795574D" w14:textId="77777777" w:rsidTr="000A5580">
        <w:tc>
          <w:tcPr>
            <w:tcW w:w="1175" w:type="pct"/>
          </w:tcPr>
          <w:p w14:paraId="285A8E07" w14:textId="77777777" w:rsidR="003A7060" w:rsidRPr="005B596A" w:rsidRDefault="003A7060" w:rsidP="00FC4637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ЭВМ</w:t>
            </w:r>
          </w:p>
        </w:tc>
        <w:tc>
          <w:tcPr>
            <w:tcW w:w="3825" w:type="pct"/>
          </w:tcPr>
          <w:p w14:paraId="35076408" w14:textId="77777777" w:rsidR="003A7060" w:rsidRPr="005B596A" w:rsidRDefault="003A7060" w:rsidP="00FC4637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Электронно-вычислительная машина</w:t>
            </w:r>
          </w:p>
        </w:tc>
      </w:tr>
      <w:tr w:rsidR="003A7060" w:rsidRPr="005B596A" w14:paraId="718ADDC8" w14:textId="77777777" w:rsidTr="000A5580">
        <w:tc>
          <w:tcPr>
            <w:tcW w:w="1175" w:type="pct"/>
          </w:tcPr>
          <w:p w14:paraId="3743215B" w14:textId="77777777" w:rsidR="003A7060" w:rsidRPr="005B596A" w:rsidRDefault="003A7060" w:rsidP="00FC4637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ЭП</w:t>
            </w:r>
          </w:p>
        </w:tc>
        <w:tc>
          <w:tcPr>
            <w:tcW w:w="3825" w:type="pct"/>
          </w:tcPr>
          <w:p w14:paraId="2563679E" w14:textId="77777777" w:rsidR="003A7060" w:rsidRPr="005B596A" w:rsidRDefault="003A7060" w:rsidP="00FC4637">
            <w:pPr>
              <w:pStyle w:val="phtablecellleft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Электронная подпись</w:t>
            </w:r>
          </w:p>
        </w:tc>
      </w:tr>
    </w:tbl>
    <w:p w14:paraId="776B2323" w14:textId="77777777" w:rsidR="00B04AF9" w:rsidRPr="005B596A" w:rsidRDefault="00B04AF9" w:rsidP="00B04AF9">
      <w:pPr>
        <w:pStyle w:val="phnormal"/>
        <w:rPr>
          <w:rFonts w:ascii="Times New Roman" w:hAnsi="Times New Roman"/>
          <w:shd w:val="clear" w:color="auto" w:fill="FFFFFF"/>
        </w:rPr>
      </w:pPr>
    </w:p>
    <w:p w14:paraId="642FDBB1" w14:textId="77777777" w:rsidR="00035C59" w:rsidRPr="005B596A" w:rsidRDefault="00035C59" w:rsidP="00B45167">
      <w:pPr>
        <w:pStyle w:val="10"/>
        <w:rPr>
          <w:rFonts w:ascii="Times New Roman" w:hAnsi="Times New Roman"/>
        </w:rPr>
      </w:pPr>
      <w:bookmarkStart w:id="5" w:name="_Toc121413485"/>
      <w:r w:rsidRPr="005B596A">
        <w:rPr>
          <w:rFonts w:ascii="Times New Roman" w:hAnsi="Times New Roman"/>
        </w:rPr>
        <w:t>Введение</w:t>
      </w:r>
      <w:bookmarkEnd w:id="5"/>
    </w:p>
    <w:p w14:paraId="1B0BF762" w14:textId="77777777" w:rsidR="00035C59" w:rsidRPr="005B596A" w:rsidRDefault="00035C59" w:rsidP="00035C59">
      <w:pPr>
        <w:pStyle w:val="phlistitemizedtitle"/>
        <w:rPr>
          <w:rFonts w:ascii="Times New Roman" w:eastAsia="PT Astra Serif" w:hAnsi="Times New Roman"/>
        </w:rPr>
      </w:pPr>
      <w:r w:rsidRPr="005B596A">
        <w:rPr>
          <w:rFonts w:ascii="Times New Roman" w:hAnsi="Times New Roman"/>
        </w:rPr>
        <w:t xml:space="preserve">Настоящее руководство </w:t>
      </w:r>
      <w:r w:rsidR="00B928FC" w:rsidRPr="005B596A">
        <w:rPr>
          <w:rFonts w:ascii="Times New Roman" w:hAnsi="Times New Roman"/>
          <w:color w:val="000000" w:themeColor="text1"/>
        </w:rPr>
        <w:t xml:space="preserve">пользователя описывает возможности пользователя Системы в части </w:t>
      </w:r>
      <w:r w:rsidR="00B928FC" w:rsidRPr="005B596A">
        <w:rPr>
          <w:rFonts w:ascii="Times New Roman" w:hAnsi="Times New Roman"/>
          <w:color w:val="000000" w:themeColor="text1"/>
          <w:szCs w:val="24"/>
        </w:rPr>
        <w:t xml:space="preserve">формирования и </w:t>
      </w:r>
      <w:r w:rsidR="00B928FC" w:rsidRPr="005B596A">
        <w:rPr>
          <w:rFonts w:ascii="Times New Roman" w:hAnsi="Times New Roman"/>
          <w:color w:val="000000" w:themeColor="text1"/>
        </w:rPr>
        <w:t xml:space="preserve">обмена с </w:t>
      </w:r>
      <w:r w:rsidR="00B928FC" w:rsidRPr="005B596A">
        <w:rPr>
          <w:rFonts w:ascii="Times New Roman" w:eastAsia="PT Astra Serif" w:hAnsi="Times New Roman"/>
          <w:color w:val="000000" w:themeColor="text1"/>
        </w:rPr>
        <w:t xml:space="preserve">подсистемой </w:t>
      </w:r>
      <w:r w:rsidRPr="005B596A">
        <w:rPr>
          <w:rStyle w:val="phnormal0"/>
          <w:rFonts w:ascii="Times New Roman" w:hAnsi="Times New Roman"/>
        </w:rPr>
        <w:t xml:space="preserve">«Федеральный реестр электронных медицинских документов» Единой государственной информационной системы здравоохранения (далее – РЭМД) </w:t>
      </w:r>
      <w:r w:rsidRPr="005B596A">
        <w:rPr>
          <w:rFonts w:ascii="Times New Roman" w:eastAsia="PT Astra Serif" w:hAnsi="Times New Roman"/>
        </w:rPr>
        <w:t>следующих структурированных электронных медицинских документов (далее – СЭМД):</w:t>
      </w:r>
    </w:p>
    <w:p w14:paraId="351E3B86" w14:textId="77777777" w:rsidR="00035C59" w:rsidRPr="005B596A" w:rsidRDefault="00035C59" w:rsidP="00035C59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«Направление на консультацию и во вспомогательные кабинеты»;</w:t>
      </w:r>
    </w:p>
    <w:p w14:paraId="63DE641C" w14:textId="77777777" w:rsidR="00035C59" w:rsidRPr="005B596A" w:rsidRDefault="00035C59" w:rsidP="00035C59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«Справка о постановке на учет по беременности»;</w:t>
      </w:r>
    </w:p>
    <w:p w14:paraId="65B37D9B" w14:textId="77777777" w:rsidR="00035C59" w:rsidRPr="005B596A" w:rsidRDefault="00035C59" w:rsidP="00035C59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«Справка для получения путевки на санаторно-курортное лечение»;</w:t>
      </w:r>
    </w:p>
    <w:p w14:paraId="31E691AE" w14:textId="77777777" w:rsidR="00035C59" w:rsidRPr="005B596A" w:rsidRDefault="00035C59" w:rsidP="00035C59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«Справка об отсутствии контактов с инфекционными больными»;</w:t>
      </w:r>
    </w:p>
    <w:p w14:paraId="52E933C0" w14:textId="31D0417E" w:rsidR="00035C59" w:rsidRPr="005B596A" w:rsidRDefault="005B596A" w:rsidP="00035C59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 xml:space="preserve"> </w:t>
      </w:r>
      <w:r w:rsidR="00035C59" w:rsidRPr="005B596A">
        <w:rPr>
          <w:rFonts w:ascii="Times New Roman" w:hAnsi="Times New Roman" w:cs="Times New Roman"/>
        </w:rPr>
        <w:t>«Справка о прохождении медицинского освидетельствования в психоневрологическом диспансере»;</w:t>
      </w:r>
    </w:p>
    <w:p w14:paraId="41C8EE09" w14:textId="77777777" w:rsidR="005B596A" w:rsidRPr="005B596A" w:rsidRDefault="005B596A" w:rsidP="005B596A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 xml:space="preserve"> </w:t>
      </w:r>
      <w:r w:rsidR="00035C59" w:rsidRPr="005B596A">
        <w:rPr>
          <w:rFonts w:ascii="Times New Roman" w:hAnsi="Times New Roman" w:cs="Times New Roman"/>
        </w:rPr>
        <w:t>«Медицинское заключение об отсутствии противопоказаний к занятию определенными видами спорта»;</w:t>
      </w:r>
      <w:r w:rsidRPr="005B596A">
        <w:rPr>
          <w:rFonts w:ascii="Times New Roman" w:hAnsi="Times New Roman" w:cs="Times New Roman"/>
        </w:rPr>
        <w:t xml:space="preserve"> </w:t>
      </w:r>
    </w:p>
    <w:p w14:paraId="5F79C999" w14:textId="5CF86F0B" w:rsidR="00D84D99" w:rsidRPr="005B596A" w:rsidRDefault="00454016" w:rsidP="005B596A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СЭМД </w:t>
      </w:r>
      <w:r w:rsidR="00FF1ADC" w:rsidRPr="005B596A">
        <w:rPr>
          <w:rFonts w:ascii="Times New Roman" w:hAnsi="Times New Roman"/>
        </w:rPr>
        <w:t>«</w:t>
      </w:r>
      <w:r w:rsidRPr="005B596A">
        <w:rPr>
          <w:rFonts w:ascii="Times New Roman" w:hAnsi="Times New Roman"/>
        </w:rPr>
        <w:t>Направление на консультацию и во вспомогательные кабинеты</w:t>
      </w:r>
      <w:r w:rsidR="00FF1ADC" w:rsidRPr="005B596A">
        <w:rPr>
          <w:rFonts w:ascii="Times New Roman" w:hAnsi="Times New Roman"/>
        </w:rPr>
        <w:t>»</w:t>
      </w:r>
      <w:r w:rsidRPr="005B596A">
        <w:rPr>
          <w:rFonts w:ascii="Times New Roman" w:hAnsi="Times New Roman"/>
        </w:rPr>
        <w:t xml:space="preserve"> </w:t>
      </w:r>
      <w:proofErr w:type="gramStart"/>
      <w:r w:rsidRPr="005B596A">
        <w:rPr>
          <w:rFonts w:ascii="Times New Roman" w:hAnsi="Times New Roman"/>
        </w:rPr>
        <w:t>предназначен</w:t>
      </w:r>
      <w:proofErr w:type="gramEnd"/>
      <w:r w:rsidRPr="005B596A">
        <w:rPr>
          <w:rFonts w:ascii="Times New Roman" w:hAnsi="Times New Roman"/>
        </w:rPr>
        <w:t xml:space="preserve"> для передачи данных о направлении пациента на консультацию или во вспомогательные кабинеты.</w:t>
      </w:r>
    </w:p>
    <w:p w14:paraId="5E37E4D9" w14:textId="77777777" w:rsidR="00454016" w:rsidRPr="005B596A" w:rsidRDefault="00454016" w:rsidP="00D84D99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СЭМД </w:t>
      </w:r>
      <w:r w:rsidR="00FF1ADC" w:rsidRPr="005B596A">
        <w:rPr>
          <w:rFonts w:ascii="Times New Roman" w:hAnsi="Times New Roman"/>
        </w:rPr>
        <w:t>«</w:t>
      </w:r>
      <w:r w:rsidRPr="005B596A">
        <w:rPr>
          <w:rFonts w:ascii="Times New Roman" w:hAnsi="Times New Roman"/>
        </w:rPr>
        <w:t>Справка о постановке на учет по беременности</w:t>
      </w:r>
      <w:r w:rsidR="00FF1ADC" w:rsidRPr="005B596A">
        <w:rPr>
          <w:rFonts w:ascii="Times New Roman" w:hAnsi="Times New Roman"/>
        </w:rPr>
        <w:t>»</w:t>
      </w:r>
      <w:r w:rsidRPr="005B596A">
        <w:rPr>
          <w:rFonts w:ascii="Times New Roman" w:hAnsi="Times New Roman"/>
        </w:rPr>
        <w:t xml:space="preserve"> предназначен для передачи информации, связанной с постановкой беременных на учет в </w:t>
      </w:r>
      <w:r w:rsidR="003A7060" w:rsidRPr="005B596A">
        <w:rPr>
          <w:rFonts w:ascii="Times New Roman" w:hAnsi="Times New Roman"/>
        </w:rPr>
        <w:t>МО</w:t>
      </w:r>
      <w:r w:rsidRPr="005B596A">
        <w:rPr>
          <w:rFonts w:ascii="Times New Roman" w:hAnsi="Times New Roman"/>
        </w:rPr>
        <w:t>.</w:t>
      </w:r>
    </w:p>
    <w:p w14:paraId="215332C0" w14:textId="77777777" w:rsidR="00454016" w:rsidRPr="005B596A" w:rsidRDefault="00454016" w:rsidP="00D84D99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СЭМД </w:t>
      </w:r>
      <w:r w:rsidR="00FF1ADC" w:rsidRPr="005B596A">
        <w:rPr>
          <w:rFonts w:ascii="Times New Roman" w:hAnsi="Times New Roman"/>
        </w:rPr>
        <w:t>«</w:t>
      </w:r>
      <w:r w:rsidRPr="005B596A">
        <w:rPr>
          <w:rFonts w:ascii="Times New Roman" w:hAnsi="Times New Roman"/>
        </w:rPr>
        <w:t>Справка для получения путевки на санаторно-курортное лечение</w:t>
      </w:r>
      <w:r w:rsidR="00FF1ADC" w:rsidRPr="005B596A">
        <w:rPr>
          <w:rFonts w:ascii="Times New Roman" w:hAnsi="Times New Roman"/>
        </w:rPr>
        <w:t>»</w:t>
      </w:r>
      <w:r w:rsidRPr="005B596A">
        <w:rPr>
          <w:rFonts w:ascii="Times New Roman" w:hAnsi="Times New Roman"/>
        </w:rPr>
        <w:t xml:space="preserve"> разработан в соответствии с формой №</w:t>
      </w:r>
      <w:r w:rsidR="00D43CD4" w:rsidRPr="005B596A">
        <w:rPr>
          <w:rFonts w:ascii="Times New Roman" w:hAnsi="Times New Roman"/>
        </w:rPr>
        <w:t> </w:t>
      </w:r>
      <w:r w:rsidRPr="005B596A">
        <w:rPr>
          <w:rFonts w:ascii="Times New Roman" w:hAnsi="Times New Roman"/>
        </w:rPr>
        <w:t>070/</w:t>
      </w:r>
      <w:proofErr w:type="gramStart"/>
      <w:r w:rsidRPr="005B596A">
        <w:rPr>
          <w:rFonts w:ascii="Times New Roman" w:hAnsi="Times New Roman"/>
        </w:rPr>
        <w:t>у</w:t>
      </w:r>
      <w:proofErr w:type="gramEnd"/>
      <w:r w:rsidRPr="005B596A">
        <w:rPr>
          <w:rFonts w:ascii="Times New Roman" w:hAnsi="Times New Roman"/>
        </w:rPr>
        <w:t xml:space="preserve"> согласно </w:t>
      </w:r>
      <w:proofErr w:type="gramStart"/>
      <w:r w:rsidRPr="005B596A">
        <w:rPr>
          <w:rFonts w:ascii="Times New Roman" w:hAnsi="Times New Roman"/>
        </w:rPr>
        <w:t>приказу</w:t>
      </w:r>
      <w:proofErr w:type="gramEnd"/>
      <w:r w:rsidRPr="005B596A">
        <w:rPr>
          <w:rFonts w:ascii="Times New Roman" w:hAnsi="Times New Roman"/>
        </w:rPr>
        <w:t xml:space="preserve"> Министерства здравоохранения РФ от 15 декабря 2014 г. №</w:t>
      </w:r>
      <w:r w:rsidR="00E2632B" w:rsidRPr="005B596A">
        <w:rPr>
          <w:rFonts w:ascii="Times New Roman" w:hAnsi="Times New Roman"/>
        </w:rPr>
        <w:t> </w:t>
      </w:r>
      <w:r w:rsidRPr="005B596A">
        <w:rPr>
          <w:rFonts w:ascii="Times New Roman" w:hAnsi="Times New Roman"/>
        </w:rPr>
        <w:t xml:space="preserve">834н </w:t>
      </w:r>
      <w:r w:rsidR="00FF1ADC" w:rsidRPr="005B596A">
        <w:rPr>
          <w:rFonts w:ascii="Times New Roman" w:hAnsi="Times New Roman"/>
        </w:rPr>
        <w:t>«</w:t>
      </w:r>
      <w:r w:rsidRPr="005B596A">
        <w:rPr>
          <w:rFonts w:ascii="Times New Roman" w:hAnsi="Times New Roman"/>
        </w:rPr>
        <w:t xml:space="preserve">Об утверждении унифицированных форм медицинской документации, используемых в </w:t>
      </w:r>
      <w:r w:rsidR="003A7060" w:rsidRPr="005B596A">
        <w:rPr>
          <w:rFonts w:ascii="Times New Roman" w:hAnsi="Times New Roman"/>
        </w:rPr>
        <w:t>МО</w:t>
      </w:r>
      <w:r w:rsidRPr="005B596A">
        <w:rPr>
          <w:rFonts w:ascii="Times New Roman" w:hAnsi="Times New Roman"/>
        </w:rPr>
        <w:t>, оказывающих медицинскую помощь в амбулаторных условиях, и порядков по их заполнению</w:t>
      </w:r>
      <w:r w:rsidR="00FF1ADC" w:rsidRPr="005B596A">
        <w:rPr>
          <w:rFonts w:ascii="Times New Roman" w:hAnsi="Times New Roman"/>
        </w:rPr>
        <w:t>»</w:t>
      </w:r>
      <w:r w:rsidRPr="005B596A">
        <w:rPr>
          <w:rFonts w:ascii="Times New Roman" w:hAnsi="Times New Roman"/>
        </w:rPr>
        <w:t>. Документ предназначен для получения путевки на санаторно-курортное лечение.</w:t>
      </w:r>
    </w:p>
    <w:p w14:paraId="0FCEA208" w14:textId="77777777" w:rsidR="00B928FC" w:rsidRPr="005B596A" w:rsidRDefault="00B928FC" w:rsidP="00B928FC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СЭМД «Справка об отсутствии контактов с инфекционными больными» </w:t>
      </w:r>
      <w:proofErr w:type="gramStart"/>
      <w:r w:rsidRPr="005B596A">
        <w:rPr>
          <w:rFonts w:ascii="Times New Roman" w:hAnsi="Times New Roman"/>
        </w:rPr>
        <w:t>предназначен</w:t>
      </w:r>
      <w:proofErr w:type="gramEnd"/>
      <w:r w:rsidRPr="005B596A">
        <w:rPr>
          <w:rFonts w:ascii="Times New Roman" w:hAnsi="Times New Roman"/>
        </w:rPr>
        <w:t xml:space="preserve"> для подтверждения отсутствия контактов с инфекционными больными.</w:t>
      </w:r>
    </w:p>
    <w:p w14:paraId="5373E929" w14:textId="77777777" w:rsidR="00B56E13" w:rsidRPr="005B596A" w:rsidRDefault="00B56E13" w:rsidP="00D84D99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СЭМД «Справка о прохождении медицинского освидетельствования в психоневрологическом диспансере» содержит сведения о факте прохождения медицинского освидетельствования в психоневрологическом диспансере.</w:t>
      </w:r>
    </w:p>
    <w:p w14:paraId="648F7B32" w14:textId="77777777" w:rsidR="00D84D99" w:rsidRPr="005B596A" w:rsidRDefault="00D84D99" w:rsidP="00D84D99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СЭМД </w:t>
      </w:r>
      <w:r w:rsidR="00FF1ADC" w:rsidRPr="005B596A">
        <w:rPr>
          <w:rFonts w:ascii="Times New Roman" w:hAnsi="Times New Roman"/>
        </w:rPr>
        <w:t>«</w:t>
      </w:r>
      <w:r w:rsidRPr="005B596A">
        <w:rPr>
          <w:rFonts w:ascii="Times New Roman" w:hAnsi="Times New Roman"/>
        </w:rPr>
        <w:t>Медицинское заключение об отсутствии противопоказаний к занятию</w:t>
      </w:r>
      <w:r w:rsidR="00454016" w:rsidRPr="005B596A">
        <w:rPr>
          <w:rFonts w:ascii="Times New Roman" w:hAnsi="Times New Roman"/>
        </w:rPr>
        <w:t xml:space="preserve"> </w:t>
      </w:r>
      <w:r w:rsidRPr="005B596A">
        <w:rPr>
          <w:rFonts w:ascii="Times New Roman" w:hAnsi="Times New Roman"/>
        </w:rPr>
        <w:t>определенными видами спорта</w:t>
      </w:r>
      <w:r w:rsidR="00FF1ADC" w:rsidRPr="005B596A">
        <w:rPr>
          <w:rFonts w:ascii="Times New Roman" w:hAnsi="Times New Roman"/>
        </w:rPr>
        <w:t>»</w:t>
      </w:r>
      <w:r w:rsidRPr="005B596A">
        <w:rPr>
          <w:rFonts w:ascii="Times New Roman" w:hAnsi="Times New Roman"/>
        </w:rPr>
        <w:t xml:space="preserve"> включает данные о наличии</w:t>
      </w:r>
      <w:r w:rsidR="00454016" w:rsidRPr="005B596A">
        <w:rPr>
          <w:rFonts w:ascii="Times New Roman" w:hAnsi="Times New Roman"/>
        </w:rPr>
        <w:t xml:space="preserve"> </w:t>
      </w:r>
      <w:r w:rsidRPr="005B596A">
        <w:rPr>
          <w:rFonts w:ascii="Times New Roman" w:hAnsi="Times New Roman"/>
        </w:rPr>
        <w:t>или отсутствии противопоказаний к занятиям определенными видами спорта.</w:t>
      </w:r>
    </w:p>
    <w:p w14:paraId="6F761670" w14:textId="77777777" w:rsidR="00454016" w:rsidRPr="005B596A" w:rsidRDefault="00454016" w:rsidP="00B45167">
      <w:pPr>
        <w:pStyle w:val="10"/>
        <w:rPr>
          <w:rFonts w:ascii="Times New Roman" w:hAnsi="Times New Roman"/>
        </w:rPr>
      </w:pPr>
      <w:bookmarkStart w:id="6" w:name="_Toc121413486"/>
      <w:r w:rsidRPr="005B596A">
        <w:rPr>
          <w:rFonts w:ascii="Times New Roman" w:hAnsi="Times New Roman"/>
        </w:rPr>
        <w:t xml:space="preserve">СЭМД </w:t>
      </w:r>
      <w:r w:rsidR="00FF1ADC" w:rsidRPr="005B596A">
        <w:rPr>
          <w:rFonts w:ascii="Times New Roman" w:hAnsi="Times New Roman"/>
        </w:rPr>
        <w:t>«</w:t>
      </w:r>
      <w:r w:rsidRPr="005B596A">
        <w:rPr>
          <w:rFonts w:ascii="Times New Roman" w:hAnsi="Times New Roman"/>
        </w:rPr>
        <w:t>Направление на консультацию и во вспомогательные кабинеты</w:t>
      </w:r>
      <w:r w:rsidR="00FF1ADC" w:rsidRPr="005B596A">
        <w:rPr>
          <w:rFonts w:ascii="Times New Roman" w:hAnsi="Times New Roman"/>
        </w:rPr>
        <w:t>»</w:t>
      </w:r>
      <w:bookmarkEnd w:id="6"/>
    </w:p>
    <w:p w14:paraId="2047A865" w14:textId="77777777" w:rsidR="008979D1" w:rsidRPr="005B596A" w:rsidRDefault="006415C8" w:rsidP="006415C8">
      <w:pPr>
        <w:pStyle w:val="2"/>
        <w:rPr>
          <w:rFonts w:ascii="Times New Roman" w:hAnsi="Times New Roman"/>
        </w:rPr>
      </w:pPr>
      <w:bookmarkStart w:id="7" w:name="_Toc121413487"/>
      <w:r w:rsidRPr="005B596A">
        <w:rPr>
          <w:rFonts w:ascii="Times New Roman" w:hAnsi="Times New Roman"/>
        </w:rPr>
        <w:t>Формирование СЭМД</w:t>
      </w:r>
      <w:bookmarkEnd w:id="7"/>
    </w:p>
    <w:p w14:paraId="7813FF22" w14:textId="77777777" w:rsidR="006415C8" w:rsidRPr="005B596A" w:rsidRDefault="006415C8" w:rsidP="006415C8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СЭМД </w:t>
      </w:r>
      <w:r w:rsidR="005E01FF" w:rsidRPr="005B596A">
        <w:rPr>
          <w:rFonts w:ascii="Times New Roman" w:hAnsi="Times New Roman"/>
        </w:rPr>
        <w:t xml:space="preserve">«Направление на консультацию и во вспомогательные кабинеты» </w:t>
      </w:r>
      <w:r w:rsidRPr="005B596A">
        <w:rPr>
          <w:rFonts w:ascii="Times New Roman" w:hAnsi="Times New Roman"/>
        </w:rPr>
        <w:t xml:space="preserve">формируется </w:t>
      </w:r>
      <w:r w:rsidR="005E01FF" w:rsidRPr="005B596A">
        <w:rPr>
          <w:rFonts w:ascii="Times New Roman" w:hAnsi="Times New Roman"/>
        </w:rPr>
        <w:t>на основании выписанных пациенту направлений на услуги консультаций и во вспомогательные кабинеты (по форме 028/у)</w:t>
      </w:r>
      <w:r w:rsidRPr="005B596A">
        <w:rPr>
          <w:rFonts w:ascii="Times New Roman" w:hAnsi="Times New Roman"/>
        </w:rPr>
        <w:t>.</w:t>
      </w:r>
    </w:p>
    <w:p w14:paraId="322FB064" w14:textId="77777777" w:rsidR="006415C8" w:rsidRPr="005B596A" w:rsidRDefault="006415C8" w:rsidP="006415C8">
      <w:pPr>
        <w:pStyle w:val="phlistitemizedtitle"/>
        <w:rPr>
          <w:rFonts w:ascii="Times New Roman" w:hAnsi="Times New Roman"/>
        </w:rPr>
      </w:pPr>
      <w:r w:rsidRPr="005B596A">
        <w:rPr>
          <w:rFonts w:ascii="Times New Roman" w:hAnsi="Times New Roman"/>
        </w:rPr>
        <w:t>Чтобы сформировать СЭМД «</w:t>
      </w:r>
      <w:r w:rsidR="005E01FF" w:rsidRPr="005B596A">
        <w:rPr>
          <w:rFonts w:ascii="Times New Roman" w:hAnsi="Times New Roman"/>
          <w:shd w:val="clear" w:color="auto" w:fill="FFFFFF"/>
        </w:rPr>
        <w:t>Направление на консультацию и во вспомогательные кабинеты</w:t>
      </w:r>
      <w:r w:rsidRPr="005B596A">
        <w:rPr>
          <w:rFonts w:ascii="Times New Roman" w:hAnsi="Times New Roman"/>
        </w:rPr>
        <w:t>», выполните следующие действия:</w:t>
      </w:r>
    </w:p>
    <w:p w14:paraId="6A8EBBAD" w14:textId="0619D433" w:rsidR="006415C8" w:rsidRPr="005B596A" w:rsidRDefault="006415C8" w:rsidP="006415C8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главного меню «Рабочие места/ Дневник». Откроется основное рабочее место врача (</w:t>
      </w:r>
      <w:r w:rsidR="005E01FF" w:rsidRPr="005B596A">
        <w:rPr>
          <w:rFonts w:ascii="Times New Roman" w:hAnsi="Times New Roman" w:cs="Times New Roman"/>
        </w:rPr>
        <w:fldChar w:fldCharType="begin"/>
      </w:r>
      <w:r w:rsidR="005E01FF" w:rsidRPr="005B596A">
        <w:rPr>
          <w:rFonts w:ascii="Times New Roman" w:hAnsi="Times New Roman" w:cs="Times New Roman"/>
        </w:rPr>
        <w:instrText xml:space="preserve"> REF _Ref118130709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5E01FF" w:rsidRPr="005B596A">
        <w:rPr>
          <w:rFonts w:ascii="Times New Roman" w:hAnsi="Times New Roman" w:cs="Times New Roman"/>
        </w:rPr>
      </w:r>
      <w:r w:rsidR="005E01FF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1</w:t>
      </w:r>
      <w:r w:rsidR="005E01FF"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00C2C367" w14:textId="77777777" w:rsidR="006415C8" w:rsidRPr="005B596A" w:rsidRDefault="005E01FF" w:rsidP="006415C8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5E73DAF9" wp14:editId="1DA46105">
            <wp:extent cx="6295390" cy="2120935"/>
            <wp:effectExtent l="19050" t="19050" r="10160" b="12700"/>
            <wp:docPr id="100079" name="Рисунок 100079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182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09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CEFAF1" w14:textId="77777777" w:rsidR="006415C8" w:rsidRPr="005B596A" w:rsidRDefault="00992EA1" w:rsidP="006415C8">
      <w:pPr>
        <w:pStyle w:val="phfiguretitle"/>
        <w:rPr>
          <w:rFonts w:ascii="Times New Roman" w:hAnsi="Times New Roman" w:cs="Times New Roman"/>
        </w:rPr>
      </w:pPr>
      <w:bookmarkStart w:id="8" w:name="_Ref118130709"/>
      <w:r w:rsidRPr="005B596A">
        <w:rPr>
          <w:rFonts w:ascii="Times New Roman" w:hAnsi="Times New Roman" w:cs="Times New Roman"/>
        </w:rPr>
        <w:t>Рисунок </w:t>
      </w:r>
      <w:r w:rsidR="006415C8" w:rsidRPr="005B596A">
        <w:rPr>
          <w:rFonts w:ascii="Times New Roman" w:hAnsi="Times New Roman" w:cs="Times New Roman"/>
        </w:rPr>
        <w:fldChar w:fldCharType="begin"/>
      </w:r>
      <w:r w:rsidR="006415C8" w:rsidRPr="005B596A">
        <w:rPr>
          <w:rFonts w:ascii="Times New Roman" w:hAnsi="Times New Roman" w:cs="Times New Roman"/>
        </w:rPr>
        <w:instrText>SEQ Рисунок \* ARABIC</w:instrText>
      </w:r>
      <w:r w:rsidR="006415C8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1</w:t>
      </w:r>
      <w:r w:rsidR="006415C8" w:rsidRPr="005B596A">
        <w:rPr>
          <w:rFonts w:ascii="Times New Roman" w:hAnsi="Times New Roman" w:cs="Times New Roman"/>
        </w:rPr>
        <w:fldChar w:fldCharType="end"/>
      </w:r>
      <w:bookmarkEnd w:id="8"/>
      <w:r w:rsidR="006415C8" w:rsidRPr="005B596A">
        <w:rPr>
          <w:rFonts w:ascii="Times New Roman" w:hAnsi="Times New Roman" w:cs="Times New Roman"/>
        </w:rPr>
        <w:t xml:space="preserve"> – Дневник врача</w:t>
      </w:r>
    </w:p>
    <w:p w14:paraId="017DD60F" w14:textId="77777777" w:rsidR="005E01FF" w:rsidRPr="005B596A" w:rsidRDefault="005E01FF" w:rsidP="006415C8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оказанный пациенту при</w:t>
      </w:r>
      <w:r w:rsidR="00B928FC" w:rsidRPr="005B596A">
        <w:rPr>
          <w:rFonts w:ascii="Times New Roman" w:hAnsi="Times New Roman" w:cs="Times New Roman"/>
        </w:rPr>
        <w:t>е</w:t>
      </w:r>
      <w:r w:rsidRPr="005B596A">
        <w:rPr>
          <w:rFonts w:ascii="Times New Roman" w:hAnsi="Times New Roman" w:cs="Times New Roman"/>
        </w:rPr>
        <w:t>м, на котором пациенту выписано направление на консультацию или во вспомогательный кабинет;</w:t>
      </w:r>
    </w:p>
    <w:p w14:paraId="5389A89B" w14:textId="27EE5DE1" w:rsidR="006415C8" w:rsidRPr="005B596A" w:rsidRDefault="006415C8" w:rsidP="006415C8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нажмите на ссылку «</w:t>
      </w:r>
      <w:r w:rsidR="005E01FF" w:rsidRPr="005B596A">
        <w:rPr>
          <w:rFonts w:ascii="Times New Roman" w:hAnsi="Times New Roman" w:cs="Times New Roman"/>
        </w:rPr>
        <w:t>Редактировать</w:t>
      </w:r>
      <w:r w:rsidRPr="005B596A">
        <w:rPr>
          <w:rFonts w:ascii="Times New Roman" w:hAnsi="Times New Roman" w:cs="Times New Roman"/>
        </w:rPr>
        <w:t xml:space="preserve">». Откроется окно </w:t>
      </w:r>
      <w:r w:rsidR="005E01FF" w:rsidRPr="005B596A">
        <w:rPr>
          <w:rFonts w:ascii="Times New Roman" w:hAnsi="Times New Roman" w:cs="Times New Roman"/>
        </w:rPr>
        <w:t>редактирования</w:t>
      </w:r>
      <w:r w:rsidRPr="005B596A">
        <w:rPr>
          <w:rFonts w:ascii="Times New Roman" w:hAnsi="Times New Roman" w:cs="Times New Roman"/>
        </w:rPr>
        <w:t xml:space="preserve"> приема (</w:t>
      </w:r>
      <w:r w:rsidR="005E01FF" w:rsidRPr="005B596A">
        <w:rPr>
          <w:rFonts w:ascii="Times New Roman" w:hAnsi="Times New Roman" w:cs="Times New Roman"/>
        </w:rPr>
        <w:fldChar w:fldCharType="begin"/>
      </w:r>
      <w:r w:rsidR="005E01FF" w:rsidRPr="005B596A">
        <w:rPr>
          <w:rFonts w:ascii="Times New Roman" w:hAnsi="Times New Roman" w:cs="Times New Roman"/>
        </w:rPr>
        <w:instrText xml:space="preserve"> REF _Ref118130745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5E01FF" w:rsidRPr="005B596A">
        <w:rPr>
          <w:rFonts w:ascii="Times New Roman" w:hAnsi="Times New Roman" w:cs="Times New Roman"/>
        </w:rPr>
      </w:r>
      <w:r w:rsidR="005E01FF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2</w:t>
      </w:r>
      <w:r w:rsidR="005E01FF"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63163420" w14:textId="77777777" w:rsidR="006415C8" w:rsidRPr="005B596A" w:rsidRDefault="005E01FF" w:rsidP="006415C8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462AB922" wp14:editId="700D2FA8">
            <wp:extent cx="6295390" cy="3784692"/>
            <wp:effectExtent l="19050" t="19050" r="10160" b="25400"/>
            <wp:docPr id="100080" name="Рисунок 100080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12514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8469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DA918E" w14:textId="77777777" w:rsidR="006415C8" w:rsidRPr="005B596A" w:rsidRDefault="00992EA1" w:rsidP="006415C8">
      <w:pPr>
        <w:pStyle w:val="phfiguretitle"/>
        <w:rPr>
          <w:rFonts w:ascii="Times New Roman" w:hAnsi="Times New Roman" w:cs="Times New Roman"/>
        </w:rPr>
      </w:pPr>
      <w:bookmarkStart w:id="9" w:name="_Ref118130745"/>
      <w:r w:rsidRPr="005B596A">
        <w:rPr>
          <w:rFonts w:ascii="Times New Roman" w:hAnsi="Times New Roman" w:cs="Times New Roman"/>
        </w:rPr>
        <w:t>Рисунок </w:t>
      </w:r>
      <w:r w:rsidR="006415C8" w:rsidRPr="005B596A">
        <w:rPr>
          <w:rFonts w:ascii="Times New Roman" w:hAnsi="Times New Roman" w:cs="Times New Roman"/>
        </w:rPr>
        <w:fldChar w:fldCharType="begin"/>
      </w:r>
      <w:r w:rsidR="006415C8" w:rsidRPr="005B596A">
        <w:rPr>
          <w:rFonts w:ascii="Times New Roman" w:hAnsi="Times New Roman" w:cs="Times New Roman"/>
        </w:rPr>
        <w:instrText>SEQ Рисунок \* ARABIC</w:instrText>
      </w:r>
      <w:r w:rsidR="006415C8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2</w:t>
      </w:r>
      <w:r w:rsidR="006415C8" w:rsidRPr="005B596A">
        <w:rPr>
          <w:rFonts w:ascii="Times New Roman" w:hAnsi="Times New Roman" w:cs="Times New Roman"/>
        </w:rPr>
        <w:fldChar w:fldCharType="end"/>
      </w:r>
      <w:bookmarkEnd w:id="9"/>
      <w:r w:rsidR="006415C8" w:rsidRPr="005B596A">
        <w:rPr>
          <w:rFonts w:ascii="Times New Roman" w:hAnsi="Times New Roman" w:cs="Times New Roman"/>
        </w:rPr>
        <w:t xml:space="preserve"> – Окно </w:t>
      </w:r>
      <w:r w:rsidR="005E01FF" w:rsidRPr="005B596A">
        <w:rPr>
          <w:rFonts w:ascii="Times New Roman" w:hAnsi="Times New Roman" w:cs="Times New Roman"/>
        </w:rPr>
        <w:t>редактирования</w:t>
      </w:r>
      <w:r w:rsidR="006415C8" w:rsidRPr="005B596A">
        <w:rPr>
          <w:rFonts w:ascii="Times New Roman" w:hAnsi="Times New Roman" w:cs="Times New Roman"/>
        </w:rPr>
        <w:t xml:space="preserve"> приема</w:t>
      </w:r>
    </w:p>
    <w:p w14:paraId="0D0EDDF0" w14:textId="77777777" w:rsidR="005E01FF" w:rsidRPr="005B596A" w:rsidRDefault="007425E7" w:rsidP="005E01FF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 xml:space="preserve">в открывшемся окне оказанного приема </w:t>
      </w:r>
      <w:r w:rsidR="005E01FF" w:rsidRPr="005B596A">
        <w:rPr>
          <w:rFonts w:ascii="Times New Roman" w:hAnsi="Times New Roman" w:cs="Times New Roman"/>
        </w:rPr>
        <w:t>проверьте заполнение следующих полей, необходимых для формирования СЭМД:</w:t>
      </w:r>
    </w:p>
    <w:p w14:paraId="0E650281" w14:textId="77777777" w:rsidR="005E01FF" w:rsidRPr="005B596A" w:rsidRDefault="005E01FF" w:rsidP="005E01FF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на вкладке «Диагноз» должен быть указан основной диагноз пациента в поле «Код МКБ», выставленный по итогам оказания при</w:t>
      </w:r>
      <w:r w:rsidR="00B928FC" w:rsidRPr="005B596A">
        <w:rPr>
          <w:rFonts w:ascii="Times New Roman" w:hAnsi="Times New Roman"/>
        </w:rPr>
        <w:t>е</w:t>
      </w:r>
      <w:r w:rsidRPr="005B596A">
        <w:rPr>
          <w:rFonts w:ascii="Times New Roman" w:hAnsi="Times New Roman"/>
        </w:rPr>
        <w:t>ма, и с которым пациент направляется на услугу консультации и во вспомогательный кабинет;</w:t>
      </w:r>
    </w:p>
    <w:p w14:paraId="541DB8D2" w14:textId="77777777" w:rsidR="005E01FF" w:rsidRPr="005B596A" w:rsidRDefault="005E01FF" w:rsidP="005E01FF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на вкладке «Направления» должно отображаться выписанное пациенту направление с указанием услуги обследования/консультации, на которую направляется пациент, наименования МО,</w:t>
      </w:r>
      <w:r w:rsidR="007425E7" w:rsidRPr="005B596A">
        <w:rPr>
          <w:rFonts w:ascii="Times New Roman" w:hAnsi="Times New Roman"/>
        </w:rPr>
        <w:t xml:space="preserve"> в которую направляется пациент</w:t>
      </w:r>
      <w:r w:rsidRPr="005B596A">
        <w:rPr>
          <w:rFonts w:ascii="Times New Roman" w:hAnsi="Times New Roman"/>
        </w:rPr>
        <w:t xml:space="preserve"> (</w:t>
      </w:r>
      <w:proofErr w:type="gramStart"/>
      <w:r w:rsidRPr="005B596A">
        <w:rPr>
          <w:rFonts w:ascii="Times New Roman" w:hAnsi="Times New Roman"/>
        </w:rPr>
        <w:t>текущая</w:t>
      </w:r>
      <w:proofErr w:type="gramEnd"/>
      <w:r w:rsidRPr="005B596A">
        <w:rPr>
          <w:rFonts w:ascii="Times New Roman" w:hAnsi="Times New Roman"/>
        </w:rPr>
        <w:t xml:space="preserve"> или сторонняя) и формы направления 028/у.</w:t>
      </w:r>
    </w:p>
    <w:p w14:paraId="134845B4" w14:textId="77777777" w:rsidR="005E01FF" w:rsidRPr="005B596A" w:rsidRDefault="005E01FF" w:rsidP="005E01FF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  <w:b/>
        </w:rPr>
        <w:t xml:space="preserve">Примечание </w:t>
      </w:r>
      <w:r w:rsidRPr="005B596A">
        <w:rPr>
          <w:rFonts w:ascii="Times New Roman" w:hAnsi="Times New Roman"/>
        </w:rPr>
        <w:t>–</w:t>
      </w:r>
      <w:r w:rsidRPr="005B596A">
        <w:rPr>
          <w:rFonts w:ascii="Times New Roman" w:hAnsi="Times New Roman"/>
          <w:b/>
        </w:rPr>
        <w:t xml:space="preserve"> </w:t>
      </w:r>
      <w:r w:rsidRPr="005B596A">
        <w:rPr>
          <w:rFonts w:ascii="Times New Roman" w:hAnsi="Times New Roman"/>
        </w:rPr>
        <w:t>На основании данных оказанного при</w:t>
      </w:r>
      <w:r w:rsidR="00B928FC" w:rsidRPr="005B596A">
        <w:rPr>
          <w:rFonts w:ascii="Times New Roman" w:hAnsi="Times New Roman"/>
        </w:rPr>
        <w:t>е</w:t>
      </w:r>
      <w:r w:rsidRPr="005B596A">
        <w:rPr>
          <w:rFonts w:ascii="Times New Roman" w:hAnsi="Times New Roman"/>
        </w:rPr>
        <w:t>ма могут быть сформированы как основные («Протокол консультации», «Эпикриз по законченному случаю амбулаторный»), так и связанные СЭМД («Направление на консультацию и во вспомогательные кабинеты»).</w:t>
      </w:r>
    </w:p>
    <w:p w14:paraId="56A6D611" w14:textId="77777777" w:rsidR="000947BC" w:rsidRPr="005B596A" w:rsidRDefault="000947BC" w:rsidP="005E01FF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выполните одно из действий в зависимости от применяемых в Системе настроек формирования основных и связанных СЭМД:</w:t>
      </w:r>
    </w:p>
    <w:p w14:paraId="596F358C" w14:textId="77777777" w:rsidR="005E01FF" w:rsidRPr="005B596A" w:rsidRDefault="005E01FF" w:rsidP="005E01FF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настроено формирование связанных СЭМД вместе с основным СЭМД, то для формирования СЭМД «Направление на консультацию и во вспомогательные кабинеты» перейдите на вкладку «Документы»;</w:t>
      </w:r>
    </w:p>
    <w:p w14:paraId="1A6620DE" w14:textId="77777777" w:rsidR="005E01FF" w:rsidRPr="005B596A" w:rsidRDefault="005E01FF" w:rsidP="005E01FF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если настроено формирование связанных СЭМД отдельно от основного СЭМД, то для формирования СЭМД «Направление на консультацию и во вспомогательные кабинеты» перейдите на вкладку «Направления» </w:t>
      </w:r>
      <w:r w:rsidR="000947BC" w:rsidRPr="005B596A">
        <w:rPr>
          <w:rFonts w:ascii="Times New Roman" w:hAnsi="Times New Roman"/>
        </w:rPr>
        <w:t>и выберите пункт</w:t>
      </w:r>
      <w:r w:rsidRPr="005B596A">
        <w:rPr>
          <w:rFonts w:ascii="Times New Roman" w:hAnsi="Times New Roman"/>
        </w:rPr>
        <w:t xml:space="preserve"> контекстного меню «Доку</w:t>
      </w:r>
      <w:r w:rsidR="000947BC" w:rsidRPr="005B596A">
        <w:rPr>
          <w:rFonts w:ascii="Times New Roman" w:hAnsi="Times New Roman"/>
        </w:rPr>
        <w:t xml:space="preserve">менты» на </w:t>
      </w:r>
      <w:r w:rsidR="00F22516" w:rsidRPr="005B596A">
        <w:rPr>
          <w:rFonts w:ascii="Times New Roman" w:hAnsi="Times New Roman"/>
        </w:rPr>
        <w:t xml:space="preserve">записи </w:t>
      </w:r>
      <w:r w:rsidR="000947BC" w:rsidRPr="005B596A">
        <w:rPr>
          <w:rFonts w:ascii="Times New Roman" w:hAnsi="Times New Roman"/>
        </w:rPr>
        <w:t>выбранно</w:t>
      </w:r>
      <w:r w:rsidR="00F22516" w:rsidRPr="005B596A">
        <w:rPr>
          <w:rFonts w:ascii="Times New Roman" w:hAnsi="Times New Roman"/>
        </w:rPr>
        <w:t>го направления</w:t>
      </w:r>
      <w:r w:rsidR="000947BC" w:rsidRPr="005B596A">
        <w:rPr>
          <w:rFonts w:ascii="Times New Roman" w:hAnsi="Times New Roman"/>
        </w:rPr>
        <w:t>.</w:t>
      </w:r>
    </w:p>
    <w:p w14:paraId="5B07926E" w14:textId="77777777" w:rsidR="006415C8" w:rsidRPr="005B596A" w:rsidRDefault="006415C8" w:rsidP="006415C8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нажмите на кнопку «Сформировать и подписать документы (СЭМД)». При нажатии на кнопку выполняется ряд проверок:</w:t>
      </w:r>
    </w:p>
    <w:p w14:paraId="4C895F20" w14:textId="77777777" w:rsidR="006415C8" w:rsidRPr="005B596A" w:rsidRDefault="006415C8" w:rsidP="006415C8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проверяется, заполнены ли все необходимые для формирования СЭМД поля. Если какое-либо из требуемых для СЭМД полей не заполнено, то отображается соответствующее системное сообщение;</w:t>
      </w:r>
    </w:p>
    <w:p w14:paraId="4D132E4F" w14:textId="77777777" w:rsidR="006415C8" w:rsidRPr="005B596A" w:rsidRDefault="006415C8" w:rsidP="006415C8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73E464D0" w14:textId="77777777" w:rsidR="006415C8" w:rsidRPr="005B596A" w:rsidRDefault="006415C8" w:rsidP="006415C8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запрещено, то открывается окно с сообщением: «Формирование новой версии запрещено»;</w:t>
      </w:r>
    </w:p>
    <w:p w14:paraId="1BFC70C8" w14:textId="77777777" w:rsidR="006415C8" w:rsidRPr="005B596A" w:rsidRDefault="006415C8" w:rsidP="006415C8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настроено предупреждение перед созданием новой версии СЭМД, то открывается окно с сообщением о предупреждении с возможностью выбора пользователем: создавать далее новую версию или нет;</w:t>
      </w:r>
    </w:p>
    <w:p w14:paraId="3E7F6DD1" w14:textId="77777777" w:rsidR="006415C8" w:rsidRPr="005B596A" w:rsidRDefault="006415C8" w:rsidP="006415C8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запрещено в случае, если предыдущая версия подписана не всеми участниками подписания, то открывается окно с сообщением: «Предыдущая версия документа подписана не всеми участниками, формирование новой версии запрещено»;</w:t>
      </w:r>
    </w:p>
    <w:p w14:paraId="39A4B781" w14:textId="7E9440CC" w:rsidR="006415C8" w:rsidRPr="005B596A" w:rsidRDefault="006415C8" w:rsidP="006415C8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разрешено, то открывается окно подписания формируемого электронного медицинского документа (</w:t>
      </w:r>
      <w:r w:rsidR="000947BC" w:rsidRPr="005B596A">
        <w:rPr>
          <w:rFonts w:ascii="Times New Roman" w:hAnsi="Times New Roman"/>
        </w:rPr>
        <w:fldChar w:fldCharType="begin"/>
      </w:r>
      <w:r w:rsidR="000947BC" w:rsidRPr="005B596A">
        <w:rPr>
          <w:rFonts w:ascii="Times New Roman" w:hAnsi="Times New Roman"/>
        </w:rPr>
        <w:instrText xml:space="preserve"> REF _Ref118131220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="000947BC" w:rsidRPr="005B596A">
        <w:rPr>
          <w:rFonts w:ascii="Times New Roman" w:hAnsi="Times New Roman"/>
        </w:rPr>
      </w:r>
      <w:r w:rsidR="000947BC"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3</w:t>
      </w:r>
      <w:r w:rsidR="000947BC"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7F209BC3" w14:textId="77777777" w:rsidR="006415C8" w:rsidRPr="005B596A" w:rsidRDefault="000947BC" w:rsidP="006415C8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44EA25DC" wp14:editId="65BB3D10">
            <wp:extent cx="6191250" cy="5606521"/>
            <wp:effectExtent l="19050" t="19050" r="19050" b="13335"/>
            <wp:docPr id="100081" name="Рисунок 100081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15681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60652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04881F" w14:textId="77777777" w:rsidR="006415C8" w:rsidRPr="005B596A" w:rsidRDefault="00992EA1" w:rsidP="006415C8">
      <w:pPr>
        <w:pStyle w:val="phfiguretitle"/>
        <w:rPr>
          <w:rFonts w:ascii="Times New Roman" w:hAnsi="Times New Roman" w:cs="Times New Roman"/>
        </w:rPr>
      </w:pPr>
      <w:bookmarkStart w:id="10" w:name="_Ref118131220"/>
      <w:r w:rsidRPr="005B596A">
        <w:rPr>
          <w:rFonts w:ascii="Times New Roman" w:hAnsi="Times New Roman" w:cs="Times New Roman"/>
        </w:rPr>
        <w:t>Рисунок </w:t>
      </w:r>
      <w:r w:rsidR="006415C8" w:rsidRPr="005B596A">
        <w:rPr>
          <w:rFonts w:ascii="Times New Roman" w:hAnsi="Times New Roman" w:cs="Times New Roman"/>
        </w:rPr>
        <w:fldChar w:fldCharType="begin"/>
      </w:r>
      <w:r w:rsidR="006415C8" w:rsidRPr="005B596A">
        <w:rPr>
          <w:rFonts w:ascii="Times New Roman" w:hAnsi="Times New Roman" w:cs="Times New Roman"/>
        </w:rPr>
        <w:instrText>SEQ Рисунок \* ARABIC</w:instrText>
      </w:r>
      <w:r w:rsidR="006415C8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3</w:t>
      </w:r>
      <w:r w:rsidR="006415C8" w:rsidRPr="005B596A">
        <w:rPr>
          <w:rFonts w:ascii="Times New Roman" w:hAnsi="Times New Roman" w:cs="Times New Roman"/>
        </w:rPr>
        <w:fldChar w:fldCharType="end"/>
      </w:r>
      <w:bookmarkEnd w:id="10"/>
      <w:r w:rsidR="006415C8" w:rsidRPr="005B596A">
        <w:rPr>
          <w:rFonts w:ascii="Times New Roman" w:hAnsi="Times New Roman" w:cs="Times New Roman"/>
        </w:rPr>
        <w:t xml:space="preserve"> – Окно подписания электронного медицинского документа</w:t>
      </w:r>
    </w:p>
    <w:p w14:paraId="45E6BF8A" w14:textId="77777777" w:rsidR="006415C8" w:rsidRPr="005B596A" w:rsidRDefault="006415C8" w:rsidP="006415C8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 поле «Выберите сертификат» из выпадающего списка выберите сертификат ЭП автора;</w:t>
      </w:r>
    </w:p>
    <w:p w14:paraId="404EE667" w14:textId="77777777" w:rsidR="00F22516" w:rsidRPr="005B596A" w:rsidRDefault="00F22516" w:rsidP="00F22516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  <w:b/>
        </w:rPr>
        <w:t>Примечание</w:t>
      </w:r>
      <w:r w:rsidRPr="005B596A">
        <w:rPr>
          <w:rFonts w:ascii="Times New Roman" w:hAnsi="Times New Roman"/>
        </w:rPr>
        <w:t xml:space="preserve"> – Если в Системе настроено формирование </w:t>
      </w:r>
      <w:proofErr w:type="gramStart"/>
      <w:r w:rsidRPr="005B596A">
        <w:rPr>
          <w:rFonts w:ascii="Times New Roman" w:hAnsi="Times New Roman"/>
        </w:rPr>
        <w:t>связанных</w:t>
      </w:r>
      <w:proofErr w:type="gramEnd"/>
      <w:r w:rsidRPr="005B596A">
        <w:rPr>
          <w:rFonts w:ascii="Times New Roman" w:hAnsi="Times New Roman"/>
        </w:rPr>
        <w:t xml:space="preserve"> СЭМД вместе с основным СЭМД, то все формируемые на приеме документы отображаются в окне «Подписываемые документы». В данном случае документы формируются и подписываются автором одновременно.</w:t>
      </w:r>
    </w:p>
    <w:p w14:paraId="2DE9CC05" w14:textId="77777777" w:rsidR="006415C8" w:rsidRPr="005B596A" w:rsidRDefault="006415C8" w:rsidP="006415C8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укажите других участников подписания документа. В поле «ЭП МО» выберите сотрудника МО, ответственного за подписание документов ЭП МО. Поле не отображается, если в Системе настроено автоматическое подписание документов ЭП МО;</w:t>
      </w:r>
    </w:p>
    <w:p w14:paraId="7D44A40B" w14:textId="77777777" w:rsidR="00F22516" w:rsidRPr="005B596A" w:rsidRDefault="00F22516" w:rsidP="00F22516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  <w:b/>
        </w:rPr>
        <w:t>Примечание</w:t>
      </w:r>
      <w:r w:rsidRPr="005B596A">
        <w:rPr>
          <w:rFonts w:ascii="Times New Roman" w:hAnsi="Times New Roman"/>
        </w:rPr>
        <w:t xml:space="preserve"> – Если у подписывающего сотрудника в атрибутах сертификата ЭП присутствует ОГРН МО, то выполняется одновременное подписание документа ролью «ЭП МО» тем же сертификатом ЭП.</w:t>
      </w:r>
    </w:p>
    <w:p w14:paraId="4D563E18" w14:textId="77777777" w:rsidR="006415C8" w:rsidRPr="005B596A" w:rsidRDefault="006415C8" w:rsidP="000947BC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 xml:space="preserve">нажмите на кнопку «Подписать». Будет сформирован СЭМД </w:t>
      </w:r>
      <w:r w:rsidR="000947BC" w:rsidRPr="005B596A">
        <w:rPr>
          <w:rFonts w:ascii="Times New Roman" w:hAnsi="Times New Roman" w:cs="Times New Roman"/>
        </w:rPr>
        <w:t>Направление на консультацию и во вспомогательные кабинеты</w:t>
      </w:r>
      <w:r w:rsidRPr="005B596A">
        <w:rPr>
          <w:rFonts w:ascii="Times New Roman" w:hAnsi="Times New Roman" w:cs="Times New Roman"/>
        </w:rPr>
        <w:t>», сформированный документ отобразится на вкладке «Документы».</w:t>
      </w:r>
    </w:p>
    <w:p w14:paraId="0099018E" w14:textId="77777777" w:rsidR="006415C8" w:rsidRPr="005B596A" w:rsidRDefault="006415C8" w:rsidP="00F22516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  <w:b/>
        </w:rPr>
        <w:t>Примечание</w:t>
      </w:r>
      <w:r w:rsidRPr="005B596A">
        <w:rPr>
          <w:rFonts w:ascii="Times New Roman" w:hAnsi="Times New Roman"/>
        </w:rPr>
        <w:t xml:space="preserve"> – Перед отправкой сформированного СЭМД «</w:t>
      </w:r>
      <w:r w:rsidR="000947BC" w:rsidRPr="005B596A">
        <w:rPr>
          <w:rFonts w:ascii="Times New Roman" w:hAnsi="Times New Roman"/>
        </w:rPr>
        <w:t>Направление на консультацию и во вспомогательные кабинеты</w:t>
      </w:r>
      <w:r w:rsidRPr="005B596A">
        <w:rPr>
          <w:rFonts w:ascii="Times New Roman" w:hAnsi="Times New Roman"/>
        </w:rPr>
        <w:t>» в РЭМД дождитесь его</w:t>
      </w:r>
      <w:r w:rsidR="00F22516" w:rsidRPr="005B596A">
        <w:rPr>
          <w:rFonts w:ascii="Times New Roman" w:hAnsi="Times New Roman"/>
        </w:rPr>
        <w:t xml:space="preserve"> подписания другими участниками, а также лицом, подписывающим документы ЭП МО, если автор документа таким правом не обладает.</w:t>
      </w:r>
    </w:p>
    <w:p w14:paraId="08DD481B" w14:textId="77777777" w:rsidR="008979D1" w:rsidRPr="005B596A" w:rsidRDefault="006415C8" w:rsidP="006415C8">
      <w:pPr>
        <w:pStyle w:val="2"/>
        <w:rPr>
          <w:rFonts w:ascii="Times New Roman" w:hAnsi="Times New Roman"/>
        </w:rPr>
      </w:pPr>
      <w:bookmarkStart w:id="11" w:name="_Toc121413488"/>
      <w:r w:rsidRPr="005B596A">
        <w:rPr>
          <w:rFonts w:ascii="Times New Roman" w:hAnsi="Times New Roman"/>
        </w:rPr>
        <w:t xml:space="preserve">Передача СЭМД </w:t>
      </w:r>
      <w:r w:rsidR="008979D1" w:rsidRPr="005B596A">
        <w:rPr>
          <w:rFonts w:ascii="Times New Roman" w:hAnsi="Times New Roman"/>
        </w:rPr>
        <w:t>в РЭМД</w:t>
      </w:r>
      <w:bookmarkEnd w:id="11"/>
    </w:p>
    <w:p w14:paraId="2C23EB09" w14:textId="77777777" w:rsidR="006415C8" w:rsidRPr="005B596A" w:rsidRDefault="008979D1" w:rsidP="008979D1">
      <w:pPr>
        <w:pStyle w:val="3"/>
        <w:rPr>
          <w:rFonts w:ascii="Times New Roman" w:hAnsi="Times New Roman"/>
        </w:rPr>
      </w:pPr>
      <w:bookmarkStart w:id="12" w:name="_Toc121413489"/>
      <w:r w:rsidRPr="005B596A">
        <w:rPr>
          <w:rFonts w:ascii="Times New Roman" w:hAnsi="Times New Roman"/>
          <w:color w:val="000000" w:themeColor="text1"/>
        </w:rPr>
        <w:t xml:space="preserve">Отправка СЭМД </w:t>
      </w:r>
      <w:r w:rsidR="006415C8" w:rsidRPr="005B596A">
        <w:rPr>
          <w:rFonts w:ascii="Times New Roman" w:hAnsi="Times New Roman"/>
        </w:rPr>
        <w:t>на регистрацию в РЭМД автором документа</w:t>
      </w:r>
      <w:bookmarkEnd w:id="12"/>
    </w:p>
    <w:p w14:paraId="78FC7239" w14:textId="77777777" w:rsidR="006415C8" w:rsidRPr="005B596A" w:rsidRDefault="006415C8" w:rsidP="006415C8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После того как документ «</w:t>
      </w:r>
      <w:r w:rsidR="00436FC6" w:rsidRPr="005B596A">
        <w:rPr>
          <w:rFonts w:ascii="Times New Roman" w:hAnsi="Times New Roman"/>
          <w:shd w:val="clear" w:color="auto" w:fill="FFFFFF"/>
        </w:rPr>
        <w:t>Направление на консультацию и во вспомогательные кабинеты</w:t>
      </w:r>
      <w:r w:rsidRPr="005B596A">
        <w:rPr>
          <w:rFonts w:ascii="Times New Roman" w:hAnsi="Times New Roman"/>
        </w:rPr>
        <w:t>» будет подписан всеми участниками подписания, его можно отправить на регистрацию в РЭМД.</w:t>
      </w:r>
    </w:p>
    <w:p w14:paraId="07B6F4E0" w14:textId="77777777" w:rsidR="006415C8" w:rsidRPr="005B596A" w:rsidRDefault="006415C8" w:rsidP="006415C8">
      <w:pPr>
        <w:pStyle w:val="phlistitemizedtitle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Чтобы </w:t>
      </w:r>
      <w:r w:rsidR="00F22516" w:rsidRPr="005B596A">
        <w:rPr>
          <w:rFonts w:ascii="Times New Roman" w:hAnsi="Times New Roman"/>
        </w:rPr>
        <w:t>отправить</w:t>
      </w:r>
      <w:r w:rsidRPr="005B596A">
        <w:rPr>
          <w:rFonts w:ascii="Times New Roman" w:hAnsi="Times New Roman"/>
        </w:rPr>
        <w:t xml:space="preserve"> </w:t>
      </w:r>
      <w:proofErr w:type="gramStart"/>
      <w:r w:rsidRPr="005B596A">
        <w:rPr>
          <w:rFonts w:ascii="Times New Roman" w:hAnsi="Times New Roman"/>
        </w:rPr>
        <w:t>подписанный</w:t>
      </w:r>
      <w:proofErr w:type="gramEnd"/>
      <w:r w:rsidRPr="005B596A">
        <w:rPr>
          <w:rFonts w:ascii="Times New Roman" w:hAnsi="Times New Roman"/>
        </w:rPr>
        <w:t xml:space="preserve"> СЭМД «</w:t>
      </w:r>
      <w:r w:rsidR="00436FC6" w:rsidRPr="005B596A">
        <w:rPr>
          <w:rFonts w:ascii="Times New Roman" w:hAnsi="Times New Roman"/>
          <w:shd w:val="clear" w:color="auto" w:fill="FFFFFF"/>
        </w:rPr>
        <w:t>Направление на консультацию и во вспомогательные кабинеты</w:t>
      </w:r>
      <w:r w:rsidRPr="005B596A">
        <w:rPr>
          <w:rFonts w:ascii="Times New Roman" w:hAnsi="Times New Roman"/>
        </w:rPr>
        <w:t>» в РЭМД, выполните следующие действия:</w:t>
      </w:r>
    </w:p>
    <w:p w14:paraId="10DCF07F" w14:textId="1886DDEE" w:rsidR="006415C8" w:rsidRPr="005B596A" w:rsidRDefault="006415C8" w:rsidP="006415C8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 xml:space="preserve">выберите пункт главного меню «Рабочие места/ Дневник». </w:t>
      </w:r>
      <w:r w:rsidR="00F22516" w:rsidRPr="005B596A">
        <w:rPr>
          <w:rFonts w:ascii="Times New Roman" w:hAnsi="Times New Roman" w:cs="Times New Roman"/>
        </w:rPr>
        <w:t xml:space="preserve">Отобразится </w:t>
      </w:r>
      <w:r w:rsidRPr="005B596A">
        <w:rPr>
          <w:rFonts w:ascii="Times New Roman" w:hAnsi="Times New Roman" w:cs="Times New Roman"/>
        </w:rPr>
        <w:t>основное рабочее место врача (</w:t>
      </w:r>
      <w:r w:rsidR="00436FC6" w:rsidRPr="005B596A">
        <w:rPr>
          <w:rFonts w:ascii="Times New Roman" w:hAnsi="Times New Roman" w:cs="Times New Roman"/>
        </w:rPr>
        <w:fldChar w:fldCharType="begin"/>
      </w:r>
      <w:r w:rsidR="00436FC6" w:rsidRPr="005B596A">
        <w:rPr>
          <w:rFonts w:ascii="Times New Roman" w:hAnsi="Times New Roman" w:cs="Times New Roman"/>
        </w:rPr>
        <w:instrText xml:space="preserve"> REF _Ref118131318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436FC6" w:rsidRPr="005B596A">
        <w:rPr>
          <w:rFonts w:ascii="Times New Roman" w:hAnsi="Times New Roman" w:cs="Times New Roman"/>
        </w:rPr>
      </w:r>
      <w:r w:rsidR="00436FC6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4</w:t>
      </w:r>
      <w:r w:rsidR="00436FC6"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0702F7AE" w14:textId="77777777" w:rsidR="006415C8" w:rsidRPr="005B596A" w:rsidRDefault="00436FC6" w:rsidP="006415C8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5B228E57" wp14:editId="57BB7F4A">
            <wp:extent cx="6295390" cy="2120935"/>
            <wp:effectExtent l="19050" t="19050" r="10160" b="12700"/>
            <wp:docPr id="100082" name="Рисунок 100082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10167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09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E482E3" w14:textId="77777777" w:rsidR="006415C8" w:rsidRPr="005B596A" w:rsidRDefault="00992EA1" w:rsidP="006415C8">
      <w:pPr>
        <w:pStyle w:val="phfiguretitle"/>
        <w:rPr>
          <w:rFonts w:ascii="Times New Roman" w:hAnsi="Times New Roman" w:cs="Times New Roman"/>
        </w:rPr>
      </w:pPr>
      <w:bookmarkStart w:id="13" w:name="_Ref118131318"/>
      <w:r w:rsidRPr="005B596A">
        <w:rPr>
          <w:rFonts w:ascii="Times New Roman" w:hAnsi="Times New Roman" w:cs="Times New Roman"/>
        </w:rPr>
        <w:t>Рисунок </w:t>
      </w:r>
      <w:r w:rsidR="006415C8" w:rsidRPr="005B596A">
        <w:rPr>
          <w:rFonts w:ascii="Times New Roman" w:hAnsi="Times New Roman" w:cs="Times New Roman"/>
        </w:rPr>
        <w:fldChar w:fldCharType="begin"/>
      </w:r>
      <w:r w:rsidR="006415C8" w:rsidRPr="005B596A">
        <w:rPr>
          <w:rFonts w:ascii="Times New Roman" w:hAnsi="Times New Roman" w:cs="Times New Roman"/>
        </w:rPr>
        <w:instrText>SEQ Рисунок \* ARABIC</w:instrText>
      </w:r>
      <w:r w:rsidR="006415C8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4</w:t>
      </w:r>
      <w:r w:rsidR="006415C8" w:rsidRPr="005B596A">
        <w:rPr>
          <w:rFonts w:ascii="Times New Roman" w:hAnsi="Times New Roman" w:cs="Times New Roman"/>
        </w:rPr>
        <w:fldChar w:fldCharType="end"/>
      </w:r>
      <w:bookmarkEnd w:id="13"/>
      <w:r w:rsidR="006415C8" w:rsidRPr="005B596A">
        <w:rPr>
          <w:rFonts w:ascii="Times New Roman" w:hAnsi="Times New Roman" w:cs="Times New Roman"/>
        </w:rPr>
        <w:t xml:space="preserve"> – Дневник врача</w:t>
      </w:r>
    </w:p>
    <w:p w14:paraId="347E0C8B" w14:textId="77777777" w:rsidR="00055F75" w:rsidRPr="005B596A" w:rsidRDefault="00055F75" w:rsidP="006415C8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оказанный пациенту при</w:t>
      </w:r>
      <w:r w:rsidR="00B928FC" w:rsidRPr="005B596A">
        <w:rPr>
          <w:rFonts w:ascii="Times New Roman" w:hAnsi="Times New Roman" w:cs="Times New Roman"/>
        </w:rPr>
        <w:t>е</w:t>
      </w:r>
      <w:r w:rsidRPr="005B596A">
        <w:rPr>
          <w:rFonts w:ascii="Times New Roman" w:hAnsi="Times New Roman" w:cs="Times New Roman"/>
        </w:rPr>
        <w:t>м, на котором выписано направление на консультаци</w:t>
      </w:r>
      <w:r w:rsidR="003A7060" w:rsidRPr="005B596A">
        <w:rPr>
          <w:rFonts w:ascii="Times New Roman" w:hAnsi="Times New Roman" w:cs="Times New Roman"/>
        </w:rPr>
        <w:t>ю</w:t>
      </w:r>
      <w:r w:rsidRPr="005B596A">
        <w:rPr>
          <w:rFonts w:ascii="Times New Roman" w:hAnsi="Times New Roman" w:cs="Times New Roman"/>
        </w:rPr>
        <w:t xml:space="preserve"> или во вспомогательный кабинет</w:t>
      </w:r>
      <w:r w:rsidR="007425E7" w:rsidRPr="005B596A">
        <w:rPr>
          <w:rFonts w:ascii="Times New Roman" w:hAnsi="Times New Roman" w:cs="Times New Roman"/>
        </w:rPr>
        <w:t>;</w:t>
      </w:r>
    </w:p>
    <w:p w14:paraId="62B3EE4F" w14:textId="08FCA4D8" w:rsidR="006415C8" w:rsidRPr="005B596A" w:rsidRDefault="00055F75" w:rsidP="006415C8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контекстного меню «Направления». Откроется окно со списком направлений пациента</w:t>
      </w:r>
      <w:r w:rsidR="006415C8" w:rsidRPr="005B596A">
        <w:rPr>
          <w:rFonts w:ascii="Times New Roman" w:hAnsi="Times New Roman" w:cs="Times New Roman"/>
        </w:rPr>
        <w:t xml:space="preserve">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_Ref118185307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5</w:t>
      </w:r>
      <w:r w:rsidRPr="005B596A">
        <w:rPr>
          <w:rFonts w:ascii="Times New Roman" w:hAnsi="Times New Roman" w:cs="Times New Roman"/>
        </w:rPr>
        <w:fldChar w:fldCharType="end"/>
      </w:r>
      <w:r w:rsidR="006415C8" w:rsidRPr="005B596A">
        <w:rPr>
          <w:rFonts w:ascii="Times New Roman" w:hAnsi="Times New Roman" w:cs="Times New Roman"/>
        </w:rPr>
        <w:t>);</w:t>
      </w:r>
    </w:p>
    <w:p w14:paraId="2BCA4749" w14:textId="77777777" w:rsidR="006415C8" w:rsidRPr="005B596A" w:rsidRDefault="00055F75" w:rsidP="006415C8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4F0F11FF" wp14:editId="103254DB">
            <wp:extent cx="6295390" cy="2929750"/>
            <wp:effectExtent l="19050" t="19050" r="10160" b="23495"/>
            <wp:docPr id="100083" name="Рисунок 100083" descr="Список направлений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85875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297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1D754B" w14:textId="77777777" w:rsidR="006415C8" w:rsidRPr="005B596A" w:rsidRDefault="00992EA1" w:rsidP="006415C8">
      <w:pPr>
        <w:pStyle w:val="phfiguretitle"/>
        <w:rPr>
          <w:rFonts w:ascii="Times New Roman" w:hAnsi="Times New Roman" w:cs="Times New Roman"/>
        </w:rPr>
      </w:pPr>
      <w:bookmarkStart w:id="14" w:name="_Ref118185307"/>
      <w:r w:rsidRPr="005B596A">
        <w:rPr>
          <w:rFonts w:ascii="Times New Roman" w:hAnsi="Times New Roman" w:cs="Times New Roman"/>
        </w:rPr>
        <w:t>Рисунок </w:t>
      </w:r>
      <w:r w:rsidR="006415C8" w:rsidRPr="005B596A">
        <w:rPr>
          <w:rFonts w:ascii="Times New Roman" w:hAnsi="Times New Roman" w:cs="Times New Roman"/>
        </w:rPr>
        <w:fldChar w:fldCharType="begin"/>
      </w:r>
      <w:r w:rsidR="006415C8" w:rsidRPr="005B596A">
        <w:rPr>
          <w:rFonts w:ascii="Times New Roman" w:hAnsi="Times New Roman" w:cs="Times New Roman"/>
        </w:rPr>
        <w:instrText>SEQ Рисунок \* ARABIC</w:instrText>
      </w:r>
      <w:r w:rsidR="006415C8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5</w:t>
      </w:r>
      <w:r w:rsidR="006415C8" w:rsidRPr="005B596A">
        <w:rPr>
          <w:rFonts w:ascii="Times New Roman" w:hAnsi="Times New Roman" w:cs="Times New Roman"/>
        </w:rPr>
        <w:fldChar w:fldCharType="end"/>
      </w:r>
      <w:bookmarkEnd w:id="14"/>
      <w:r w:rsidR="006415C8" w:rsidRPr="005B596A">
        <w:rPr>
          <w:rFonts w:ascii="Times New Roman" w:hAnsi="Times New Roman" w:cs="Times New Roman"/>
        </w:rPr>
        <w:t xml:space="preserve"> – </w:t>
      </w:r>
      <w:r w:rsidR="00055F75" w:rsidRPr="005B596A">
        <w:rPr>
          <w:rFonts w:ascii="Times New Roman" w:hAnsi="Times New Roman" w:cs="Times New Roman"/>
        </w:rPr>
        <w:t>Список направлений пациента</w:t>
      </w:r>
    </w:p>
    <w:p w14:paraId="27297372" w14:textId="77777777" w:rsidR="00055F75" w:rsidRPr="005B596A" w:rsidRDefault="00055F75" w:rsidP="00055F75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в списке требуемое направление пациента, выписанное по форме 028/у;</w:t>
      </w:r>
    </w:p>
    <w:p w14:paraId="7C3EB4E7" w14:textId="5F4C9A7B" w:rsidR="00055F75" w:rsidRPr="005B596A" w:rsidRDefault="00055F75" w:rsidP="00055F75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контекстного меню «Документы». Откроется окно со списком электронных медицинских документов, сформированных на основании текущего направления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_Ref118185395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6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0CAEEF9E" w14:textId="77777777" w:rsidR="00055F75" w:rsidRPr="005B596A" w:rsidRDefault="00055F75" w:rsidP="00055F75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75EE1AA4" wp14:editId="4A80F18D">
            <wp:extent cx="6152515" cy="2820035"/>
            <wp:effectExtent l="19050" t="19050" r="19685" b="18415"/>
            <wp:docPr id="100084" name="Рисунок 1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2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2B30E1" w14:textId="77777777" w:rsidR="00055F75" w:rsidRPr="005B596A" w:rsidRDefault="00992EA1" w:rsidP="00055F75">
      <w:pPr>
        <w:pStyle w:val="phfiguretitle"/>
        <w:rPr>
          <w:rFonts w:ascii="Times New Roman" w:hAnsi="Times New Roman" w:cs="Times New Roman"/>
        </w:rPr>
      </w:pPr>
      <w:bookmarkStart w:id="15" w:name="_Ref118185395"/>
      <w:r w:rsidRPr="005B596A">
        <w:rPr>
          <w:rFonts w:ascii="Times New Roman" w:hAnsi="Times New Roman" w:cs="Times New Roman"/>
        </w:rPr>
        <w:t>Рисунок </w:t>
      </w:r>
      <w:r w:rsidR="00055F75" w:rsidRPr="005B596A">
        <w:rPr>
          <w:rFonts w:ascii="Times New Roman" w:hAnsi="Times New Roman" w:cs="Times New Roman"/>
        </w:rPr>
        <w:fldChar w:fldCharType="begin"/>
      </w:r>
      <w:r w:rsidR="00055F75" w:rsidRPr="005B596A">
        <w:rPr>
          <w:rFonts w:ascii="Times New Roman" w:hAnsi="Times New Roman" w:cs="Times New Roman"/>
        </w:rPr>
        <w:instrText>SEQ Рисунок \* ARABIC</w:instrText>
      </w:r>
      <w:r w:rsidR="00055F75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6</w:t>
      </w:r>
      <w:r w:rsidR="00055F75" w:rsidRPr="005B596A">
        <w:rPr>
          <w:rFonts w:ascii="Times New Roman" w:hAnsi="Times New Roman" w:cs="Times New Roman"/>
        </w:rPr>
        <w:fldChar w:fldCharType="end"/>
      </w:r>
      <w:bookmarkEnd w:id="15"/>
      <w:r w:rsidR="00055F75" w:rsidRPr="005B596A">
        <w:rPr>
          <w:rFonts w:ascii="Times New Roman" w:hAnsi="Times New Roman" w:cs="Times New Roman"/>
        </w:rPr>
        <w:t xml:space="preserve"> – Окно для работы с электронными медицинскими документами</w:t>
      </w:r>
    </w:p>
    <w:p w14:paraId="49FEEF38" w14:textId="77777777" w:rsidR="00055F75" w:rsidRPr="005B596A" w:rsidRDefault="00055F75" w:rsidP="00055F75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в списке подписанный документ «Направление на госпитализацию, восстановительное лечение, обследование, консультацию</w:t>
      </w:r>
      <w:r w:rsidR="00757980" w:rsidRPr="005B596A">
        <w:rPr>
          <w:rFonts w:ascii="Times New Roman" w:hAnsi="Times New Roman" w:cs="Times New Roman"/>
        </w:rPr>
        <w:t>»;</w:t>
      </w:r>
    </w:p>
    <w:p w14:paraId="542C1C1F" w14:textId="77777777" w:rsidR="006415C8" w:rsidRPr="005B596A" w:rsidRDefault="006415C8" w:rsidP="006415C8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контекстного меню «Зарегистрировать в РЭМД». Перед отправкой выбранного документа на регистрацию в РЭМД будет осуществлен ряд проверок:</w:t>
      </w:r>
    </w:p>
    <w:p w14:paraId="3B3FB6DD" w14:textId="18CF3A60" w:rsidR="006415C8" w:rsidRPr="005B596A" w:rsidRDefault="006415C8" w:rsidP="006415C8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 (</w:t>
      </w:r>
      <w:r w:rsidR="00757980" w:rsidRPr="005B596A">
        <w:rPr>
          <w:rFonts w:ascii="Times New Roman" w:hAnsi="Times New Roman"/>
        </w:rPr>
        <w:fldChar w:fldCharType="begin"/>
      </w:r>
      <w:r w:rsidR="00757980" w:rsidRPr="005B596A">
        <w:rPr>
          <w:rFonts w:ascii="Times New Roman" w:hAnsi="Times New Roman"/>
        </w:rPr>
        <w:instrText xml:space="preserve"> REF _Ref118185468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="00757980" w:rsidRPr="005B596A">
        <w:rPr>
          <w:rFonts w:ascii="Times New Roman" w:hAnsi="Times New Roman"/>
        </w:rPr>
      </w:r>
      <w:r w:rsidR="00757980"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7</w:t>
      </w:r>
      <w:r w:rsidR="00757980"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 В данном случае дождитесь подписания документа всеми участниками подписания и повторите отправку документа;</w:t>
      </w:r>
    </w:p>
    <w:p w14:paraId="165721D1" w14:textId="77777777" w:rsidR="006415C8" w:rsidRPr="005B596A" w:rsidRDefault="006415C8" w:rsidP="006415C8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4FBF7E52" wp14:editId="005DF04D">
            <wp:extent cx="4286250" cy="1024779"/>
            <wp:effectExtent l="19050" t="19050" r="19050" b="23495"/>
            <wp:docPr id="99999" name="Рисунок 99999" descr="_scroll_external/attachments/image2022-4-27_10-46-46-3e215c1bf57db1db5d28644544a5936c0fd981684f792ab2b5d656a40cf79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423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12696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B90720" w14:textId="77777777" w:rsidR="006415C8" w:rsidRPr="005B596A" w:rsidRDefault="00992EA1" w:rsidP="006415C8">
      <w:pPr>
        <w:pStyle w:val="phfiguretitle"/>
        <w:rPr>
          <w:rFonts w:ascii="Times New Roman" w:hAnsi="Times New Roman" w:cs="Times New Roman"/>
        </w:rPr>
      </w:pPr>
      <w:bookmarkStart w:id="16" w:name="_Ref118185468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7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16"/>
      <w:r w:rsidR="006415C8" w:rsidRPr="005B596A">
        <w:rPr>
          <w:rFonts w:ascii="Times New Roman" w:hAnsi="Times New Roman" w:cs="Times New Roman"/>
        </w:rPr>
        <w:t xml:space="preserve"> – Сообщение об отсутствии подписей всех участников подписания</w:t>
      </w:r>
    </w:p>
    <w:p w14:paraId="005312F2" w14:textId="60FF389C" w:rsidR="006415C8" w:rsidRPr="005B596A" w:rsidRDefault="006415C8" w:rsidP="006415C8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в Системе настроено ручное подписание ЭП МО, и документ не подписан ЭП МО, то отображается соответствующее предупреждающее сообщение (</w:t>
      </w:r>
      <w:r w:rsidR="00757980" w:rsidRPr="005B596A">
        <w:rPr>
          <w:rFonts w:ascii="Times New Roman" w:hAnsi="Times New Roman"/>
        </w:rPr>
        <w:fldChar w:fldCharType="begin"/>
      </w:r>
      <w:r w:rsidR="00757980" w:rsidRPr="005B596A">
        <w:rPr>
          <w:rFonts w:ascii="Times New Roman" w:hAnsi="Times New Roman"/>
        </w:rPr>
        <w:instrText xml:space="preserve"> REF _Ref118185476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="00757980" w:rsidRPr="005B596A">
        <w:rPr>
          <w:rFonts w:ascii="Times New Roman" w:hAnsi="Times New Roman"/>
        </w:rPr>
      </w:r>
      <w:r w:rsidR="00757980"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8</w:t>
      </w:r>
      <w:r w:rsidR="00757980"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 В данном случае дождитесь подписания документа сотрудником, обладающим правом подписания от лица МО;</w:t>
      </w:r>
    </w:p>
    <w:p w14:paraId="0E0A89DC" w14:textId="77777777" w:rsidR="006415C8" w:rsidRPr="005B596A" w:rsidRDefault="006415C8" w:rsidP="006415C8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2ED86BA7" wp14:editId="3FA6A98E">
            <wp:extent cx="4762500" cy="1211432"/>
            <wp:effectExtent l="19050" t="19050" r="19050" b="27305"/>
            <wp:docPr id="100077" name="Рисунок 100077" descr="_scroll_external/attachments/image2022-4-27_10-52-27-c61ae014b2b2b7c201ab3a8d8d4aa524c87cedcaf5b0b11ecdb71078ddd33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2331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12696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577C63" w14:textId="77777777" w:rsidR="006415C8" w:rsidRPr="005B596A" w:rsidRDefault="00992EA1" w:rsidP="006415C8">
      <w:pPr>
        <w:pStyle w:val="phfiguretitle"/>
        <w:rPr>
          <w:rFonts w:ascii="Times New Roman" w:hAnsi="Times New Roman" w:cs="Times New Roman"/>
        </w:rPr>
      </w:pPr>
      <w:bookmarkStart w:id="17" w:name="_Ref118185476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8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17"/>
      <w:r w:rsidR="006415C8" w:rsidRPr="005B596A">
        <w:rPr>
          <w:rFonts w:ascii="Times New Roman" w:hAnsi="Times New Roman" w:cs="Times New Roman"/>
        </w:rPr>
        <w:t xml:space="preserve"> – Сообщение об отсутствии подписи МО</w:t>
      </w:r>
    </w:p>
    <w:p w14:paraId="484BC467" w14:textId="3A2B9A4E" w:rsidR="006415C8" w:rsidRPr="005B596A" w:rsidRDefault="006415C8" w:rsidP="006415C8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все проверки пройдены, то отображается сообщение об успешной отправке документа в РЭМД (</w:t>
      </w:r>
      <w:r w:rsidR="00757980" w:rsidRPr="005B596A">
        <w:rPr>
          <w:rFonts w:ascii="Times New Roman" w:hAnsi="Times New Roman"/>
        </w:rPr>
        <w:fldChar w:fldCharType="begin"/>
      </w:r>
      <w:r w:rsidR="00757980" w:rsidRPr="005B596A">
        <w:rPr>
          <w:rFonts w:ascii="Times New Roman" w:hAnsi="Times New Roman"/>
        </w:rPr>
        <w:instrText xml:space="preserve"> REF _Ref118185480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="00757980" w:rsidRPr="005B596A">
        <w:rPr>
          <w:rFonts w:ascii="Times New Roman" w:hAnsi="Times New Roman"/>
        </w:rPr>
      </w:r>
      <w:r w:rsidR="00757980"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9</w:t>
      </w:r>
      <w:r w:rsidR="00757980"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1DBA78B0" w14:textId="77777777" w:rsidR="006415C8" w:rsidRPr="005B596A" w:rsidRDefault="006415C8" w:rsidP="006415C8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77C3842D" wp14:editId="22B29927">
            <wp:extent cx="4286250" cy="1106986"/>
            <wp:effectExtent l="19050" t="19050" r="19050" b="17145"/>
            <wp:docPr id="100078" name="Рисунок 100078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22936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12696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B4C68A" w14:textId="77777777" w:rsidR="006415C8" w:rsidRPr="005B596A" w:rsidRDefault="00992EA1" w:rsidP="006415C8">
      <w:pPr>
        <w:pStyle w:val="phfiguretitle"/>
        <w:rPr>
          <w:rFonts w:ascii="Times New Roman" w:hAnsi="Times New Roman" w:cs="Times New Roman"/>
        </w:rPr>
      </w:pPr>
      <w:bookmarkStart w:id="18" w:name="_Ref118185480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9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18"/>
      <w:r w:rsidR="006415C8" w:rsidRPr="005B596A">
        <w:rPr>
          <w:rFonts w:ascii="Times New Roman" w:hAnsi="Times New Roman" w:cs="Times New Roman"/>
        </w:rPr>
        <w:t xml:space="preserve"> – Сообщение об успешной отправке документа на регистрацию в РЭМД</w:t>
      </w:r>
    </w:p>
    <w:p w14:paraId="5331645D" w14:textId="77777777" w:rsidR="00757980" w:rsidRPr="005B596A" w:rsidRDefault="006415C8" w:rsidP="006415C8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После того как документ успешно отправлен на регистрацию в РЭМД, ему присваивается статус «Отправлен на регистрацию в РЭМД».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«Статус документа» (п. 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_Ref116639858 \n \h 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16.3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28E42186" w14:textId="77777777" w:rsidR="00454016" w:rsidRPr="005B596A" w:rsidRDefault="00454016" w:rsidP="00B45167">
      <w:pPr>
        <w:pStyle w:val="10"/>
        <w:rPr>
          <w:rFonts w:ascii="Times New Roman" w:hAnsi="Times New Roman"/>
        </w:rPr>
      </w:pPr>
      <w:bookmarkStart w:id="19" w:name="_Toc121413490"/>
      <w:r w:rsidRPr="005B596A">
        <w:rPr>
          <w:rFonts w:ascii="Times New Roman" w:hAnsi="Times New Roman"/>
        </w:rPr>
        <w:t>СЭМД «Справка о постановке на учет по беременности»</w:t>
      </w:r>
      <w:bookmarkEnd w:id="19"/>
    </w:p>
    <w:p w14:paraId="52E6CE12" w14:textId="77777777" w:rsidR="008979D1" w:rsidRPr="005B596A" w:rsidRDefault="00D43CD4" w:rsidP="00D43CD4">
      <w:pPr>
        <w:pStyle w:val="2"/>
        <w:rPr>
          <w:rFonts w:ascii="Times New Roman" w:hAnsi="Times New Roman"/>
        </w:rPr>
      </w:pPr>
      <w:bookmarkStart w:id="20" w:name="_Toc121413491"/>
      <w:r w:rsidRPr="005B596A">
        <w:rPr>
          <w:rFonts w:ascii="Times New Roman" w:hAnsi="Times New Roman"/>
        </w:rPr>
        <w:t>Формирование СЭМД</w:t>
      </w:r>
      <w:bookmarkEnd w:id="20"/>
    </w:p>
    <w:p w14:paraId="7B7C71CF" w14:textId="77777777" w:rsidR="00D43CD4" w:rsidRPr="005B596A" w:rsidRDefault="00D43CD4" w:rsidP="007425E7">
      <w:pPr>
        <w:pStyle w:val="phlistitemizedtitle"/>
        <w:rPr>
          <w:rFonts w:ascii="Times New Roman" w:hAnsi="Times New Roman"/>
        </w:rPr>
      </w:pPr>
      <w:r w:rsidRPr="005B596A">
        <w:rPr>
          <w:rFonts w:ascii="Times New Roman" w:hAnsi="Times New Roman"/>
        </w:rPr>
        <w:t>СЭМД «Справка о постановке на учет по беременности» формируется на основании оказанного пациентке при</w:t>
      </w:r>
      <w:r w:rsidR="006415C8" w:rsidRPr="005B596A">
        <w:rPr>
          <w:rFonts w:ascii="Times New Roman" w:hAnsi="Times New Roman"/>
        </w:rPr>
        <w:t>е</w:t>
      </w:r>
      <w:r w:rsidR="007425E7" w:rsidRPr="005B596A">
        <w:rPr>
          <w:rFonts w:ascii="Times New Roman" w:hAnsi="Times New Roman"/>
        </w:rPr>
        <w:t xml:space="preserve">ма, </w:t>
      </w:r>
      <w:r w:rsidRPr="005B596A">
        <w:rPr>
          <w:rFonts w:ascii="Times New Roman" w:hAnsi="Times New Roman"/>
        </w:rPr>
        <w:t>в рамках которого выдается справка о постановке на учет по беременности, и только если:</w:t>
      </w:r>
    </w:p>
    <w:p w14:paraId="70271A44" w14:textId="77777777" w:rsidR="00D43CD4" w:rsidRPr="005B596A" w:rsidRDefault="00D43CD4" w:rsidP="00D43CD4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при оказании приема заполнено поле «Заключение по справке о постановке на учет по беременности»;</w:t>
      </w:r>
    </w:p>
    <w:p w14:paraId="27279D83" w14:textId="77777777" w:rsidR="00D43CD4" w:rsidRPr="005B596A" w:rsidRDefault="00D43CD4" w:rsidP="00D43CD4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пациентка постановлена на учет по беременности.</w:t>
      </w:r>
    </w:p>
    <w:p w14:paraId="35D27957" w14:textId="77777777" w:rsidR="00D43CD4" w:rsidRPr="005B596A" w:rsidRDefault="00D43CD4" w:rsidP="00D43CD4">
      <w:pPr>
        <w:pStyle w:val="phlistitemizedtitle"/>
        <w:rPr>
          <w:rFonts w:ascii="Times New Roman" w:hAnsi="Times New Roman"/>
        </w:rPr>
      </w:pPr>
      <w:r w:rsidRPr="005B596A">
        <w:rPr>
          <w:rFonts w:ascii="Times New Roman" w:hAnsi="Times New Roman"/>
        </w:rPr>
        <w:t>Чтобы сформировать СЭМД «</w:t>
      </w:r>
      <w:r w:rsidRPr="005B596A">
        <w:rPr>
          <w:rFonts w:ascii="Times New Roman" w:hAnsi="Times New Roman"/>
          <w:shd w:val="clear" w:color="auto" w:fill="FFFFFF"/>
        </w:rPr>
        <w:t>Справка о постановке на учет по беременности</w:t>
      </w:r>
      <w:r w:rsidRPr="005B596A">
        <w:rPr>
          <w:rFonts w:ascii="Times New Roman" w:hAnsi="Times New Roman"/>
        </w:rPr>
        <w:t>», выполните следующие действия:</w:t>
      </w:r>
    </w:p>
    <w:p w14:paraId="6685D4C5" w14:textId="35CB6FD0" w:rsidR="00D43CD4" w:rsidRPr="005B596A" w:rsidRDefault="00D43CD4" w:rsidP="006415C8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главного меню «Рабочие места/ Дневник». Откроется основное рабочее место врача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_Ref118127960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10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3740856C" w14:textId="77777777" w:rsidR="00D43CD4" w:rsidRPr="005B596A" w:rsidRDefault="00D43CD4" w:rsidP="006415C8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38AA28BD" wp14:editId="72E99DA5">
            <wp:extent cx="6152515" cy="2067560"/>
            <wp:effectExtent l="19050" t="19050" r="19685" b="279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7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4B63BD" w14:textId="77777777" w:rsidR="00D43CD4" w:rsidRPr="005B596A" w:rsidRDefault="00992EA1" w:rsidP="00D43CD4">
      <w:pPr>
        <w:pStyle w:val="phfiguretitle"/>
        <w:rPr>
          <w:rFonts w:ascii="Times New Roman" w:hAnsi="Times New Roman" w:cs="Times New Roman"/>
        </w:rPr>
      </w:pPr>
      <w:bookmarkStart w:id="21" w:name="_Ref118127960"/>
      <w:r w:rsidRPr="005B596A">
        <w:rPr>
          <w:rFonts w:ascii="Times New Roman" w:hAnsi="Times New Roman" w:cs="Times New Roman"/>
        </w:rPr>
        <w:t>Рисунок </w:t>
      </w:r>
      <w:r w:rsidR="00D43CD4" w:rsidRPr="005B596A">
        <w:rPr>
          <w:rFonts w:ascii="Times New Roman" w:hAnsi="Times New Roman" w:cs="Times New Roman"/>
        </w:rPr>
        <w:fldChar w:fldCharType="begin"/>
      </w:r>
      <w:r w:rsidR="00D43CD4" w:rsidRPr="005B596A">
        <w:rPr>
          <w:rFonts w:ascii="Times New Roman" w:hAnsi="Times New Roman" w:cs="Times New Roman"/>
        </w:rPr>
        <w:instrText>SEQ Рисунок \* ARABIC</w:instrText>
      </w:r>
      <w:r w:rsidR="00D43CD4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10</w:t>
      </w:r>
      <w:r w:rsidR="00D43CD4" w:rsidRPr="005B596A">
        <w:rPr>
          <w:rFonts w:ascii="Times New Roman" w:hAnsi="Times New Roman" w:cs="Times New Roman"/>
        </w:rPr>
        <w:fldChar w:fldCharType="end"/>
      </w:r>
      <w:bookmarkEnd w:id="21"/>
      <w:r w:rsidR="00D43CD4" w:rsidRPr="005B596A">
        <w:rPr>
          <w:rFonts w:ascii="Times New Roman" w:hAnsi="Times New Roman" w:cs="Times New Roman"/>
        </w:rPr>
        <w:t xml:space="preserve"> – Дневник врача</w:t>
      </w:r>
    </w:p>
    <w:p w14:paraId="043E2BE5" w14:textId="588D515B" w:rsidR="00D43CD4" w:rsidRPr="005B596A" w:rsidRDefault="00B556FB" w:rsidP="00D43CD4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в Д</w:t>
      </w:r>
      <w:r w:rsidR="00D43CD4" w:rsidRPr="005B596A">
        <w:rPr>
          <w:rFonts w:ascii="Times New Roman" w:hAnsi="Times New Roman" w:cs="Times New Roman"/>
        </w:rPr>
        <w:t>невнике назначенный</w:t>
      </w:r>
      <w:r w:rsidR="00222143" w:rsidRPr="005B596A">
        <w:rPr>
          <w:rFonts w:ascii="Times New Roman" w:hAnsi="Times New Roman" w:cs="Times New Roman"/>
        </w:rPr>
        <w:t xml:space="preserve"> пациентке</w:t>
      </w:r>
      <w:r w:rsidR="00D43CD4" w:rsidRPr="005B596A">
        <w:rPr>
          <w:rFonts w:ascii="Times New Roman" w:hAnsi="Times New Roman" w:cs="Times New Roman"/>
        </w:rPr>
        <w:t xml:space="preserve"> прием, в рамках которого выдается справка о постановке на учет по беременности, и нажмите на ссылку «Оказать». Откроется окно оказания приема (</w:t>
      </w:r>
      <w:r w:rsidR="00D43CD4" w:rsidRPr="005B596A">
        <w:rPr>
          <w:rFonts w:ascii="Times New Roman" w:hAnsi="Times New Roman" w:cs="Times New Roman"/>
        </w:rPr>
        <w:fldChar w:fldCharType="begin"/>
      </w:r>
      <w:r w:rsidR="00D43CD4" w:rsidRPr="005B596A">
        <w:rPr>
          <w:rFonts w:ascii="Times New Roman" w:hAnsi="Times New Roman" w:cs="Times New Roman"/>
        </w:rPr>
        <w:instrText xml:space="preserve"> REF _Ref118128072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D43CD4" w:rsidRPr="005B596A">
        <w:rPr>
          <w:rFonts w:ascii="Times New Roman" w:hAnsi="Times New Roman" w:cs="Times New Roman"/>
        </w:rPr>
      </w:r>
      <w:r w:rsidR="00D43CD4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11</w:t>
      </w:r>
      <w:r w:rsidR="00D43CD4" w:rsidRPr="005B596A">
        <w:rPr>
          <w:rFonts w:ascii="Times New Roman" w:hAnsi="Times New Roman" w:cs="Times New Roman"/>
        </w:rPr>
        <w:fldChar w:fldCharType="end"/>
      </w:r>
      <w:r w:rsidR="00D43CD4" w:rsidRPr="005B596A">
        <w:rPr>
          <w:rFonts w:ascii="Times New Roman" w:hAnsi="Times New Roman" w:cs="Times New Roman"/>
        </w:rPr>
        <w:t>);</w:t>
      </w:r>
    </w:p>
    <w:p w14:paraId="6026A8B0" w14:textId="77777777" w:rsidR="00D43CD4" w:rsidRPr="005B596A" w:rsidRDefault="00D43CD4" w:rsidP="00D43CD4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0751AB9F" wp14:editId="63319CCB">
            <wp:extent cx="6152515" cy="2938145"/>
            <wp:effectExtent l="19050" t="19050" r="19685" b="146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8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224021" w14:textId="77777777" w:rsidR="00D43CD4" w:rsidRPr="005B596A" w:rsidRDefault="00992EA1" w:rsidP="00D43CD4">
      <w:pPr>
        <w:pStyle w:val="phfiguretitle"/>
        <w:rPr>
          <w:rFonts w:ascii="Times New Roman" w:hAnsi="Times New Roman" w:cs="Times New Roman"/>
        </w:rPr>
      </w:pPr>
      <w:bookmarkStart w:id="22" w:name="_Ref118128072"/>
      <w:r w:rsidRPr="005B596A">
        <w:rPr>
          <w:rFonts w:ascii="Times New Roman" w:hAnsi="Times New Roman" w:cs="Times New Roman"/>
        </w:rPr>
        <w:t>Рисунок </w:t>
      </w:r>
      <w:r w:rsidR="00D43CD4" w:rsidRPr="005B596A">
        <w:rPr>
          <w:rFonts w:ascii="Times New Roman" w:hAnsi="Times New Roman" w:cs="Times New Roman"/>
        </w:rPr>
        <w:fldChar w:fldCharType="begin"/>
      </w:r>
      <w:r w:rsidR="00D43CD4" w:rsidRPr="005B596A">
        <w:rPr>
          <w:rFonts w:ascii="Times New Roman" w:hAnsi="Times New Roman" w:cs="Times New Roman"/>
        </w:rPr>
        <w:instrText>SEQ Рисунок \* ARABIC</w:instrText>
      </w:r>
      <w:r w:rsidR="00D43CD4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11</w:t>
      </w:r>
      <w:r w:rsidR="00D43CD4" w:rsidRPr="005B596A">
        <w:rPr>
          <w:rFonts w:ascii="Times New Roman" w:hAnsi="Times New Roman" w:cs="Times New Roman"/>
        </w:rPr>
        <w:fldChar w:fldCharType="end"/>
      </w:r>
      <w:bookmarkEnd w:id="22"/>
      <w:r w:rsidR="00D43CD4" w:rsidRPr="005B596A">
        <w:rPr>
          <w:rFonts w:ascii="Times New Roman" w:hAnsi="Times New Roman" w:cs="Times New Roman"/>
        </w:rPr>
        <w:t xml:space="preserve"> – Окно оказания приема</w:t>
      </w:r>
    </w:p>
    <w:p w14:paraId="2B0303D0" w14:textId="77777777" w:rsidR="00D43CD4" w:rsidRPr="005B596A" w:rsidRDefault="00D43CD4" w:rsidP="00D43CD4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заполните все обязательные (выделенные цветом) поля в окне оказания при</w:t>
      </w:r>
      <w:r w:rsidR="006415C8" w:rsidRPr="005B596A">
        <w:rPr>
          <w:rFonts w:ascii="Times New Roman" w:hAnsi="Times New Roman" w:cs="Times New Roman"/>
        </w:rPr>
        <w:t>е</w:t>
      </w:r>
      <w:r w:rsidRPr="005B596A">
        <w:rPr>
          <w:rFonts w:ascii="Times New Roman" w:hAnsi="Times New Roman" w:cs="Times New Roman"/>
        </w:rPr>
        <w:t>ма. Для формирования СЭМД «Справка о постановке на учет по беременности» должны быть заполнены следующие поля:</w:t>
      </w:r>
    </w:p>
    <w:p w14:paraId="2DB60387" w14:textId="77777777" w:rsidR="00D43CD4" w:rsidRPr="005B596A" w:rsidRDefault="00D43CD4" w:rsidP="00D43CD4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поля, значения которых в обязательном порядке должны включаться в СЭМД:</w:t>
      </w:r>
    </w:p>
    <w:p w14:paraId="3AB21807" w14:textId="77777777" w:rsidR="00D43CD4" w:rsidRPr="005B596A" w:rsidRDefault="00D43CD4" w:rsidP="003508D2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«Заключение по справке о постановке на учет по беременности» – выберите из выпадающего списка значение «</w:t>
      </w:r>
      <w:proofErr w:type="gramStart"/>
      <w:r w:rsidRPr="005B596A">
        <w:rPr>
          <w:rFonts w:ascii="Times New Roman" w:hAnsi="Times New Roman"/>
        </w:rPr>
        <w:t>Поставлена</w:t>
      </w:r>
      <w:proofErr w:type="gramEnd"/>
      <w:r w:rsidRPr="005B596A">
        <w:rPr>
          <w:rFonts w:ascii="Times New Roman" w:hAnsi="Times New Roman"/>
        </w:rPr>
        <w:t xml:space="preserve"> на уч</w:t>
      </w:r>
      <w:r w:rsidR="006415C8" w:rsidRPr="005B596A">
        <w:rPr>
          <w:rFonts w:ascii="Times New Roman" w:hAnsi="Times New Roman"/>
        </w:rPr>
        <w:t>е</w:t>
      </w:r>
      <w:r w:rsidRPr="005B596A">
        <w:rPr>
          <w:rFonts w:ascii="Times New Roman" w:hAnsi="Times New Roman"/>
        </w:rPr>
        <w:t>т по беременности». Заполнение данного поля является обязательным условием для последующего формирования СЭМД</w:t>
      </w:r>
      <w:r w:rsidR="003508D2" w:rsidRPr="005B596A">
        <w:rPr>
          <w:rFonts w:ascii="Times New Roman" w:hAnsi="Times New Roman"/>
        </w:rPr>
        <w:t>. Поле может быть размещено на любой вкладке окна оказания приема.</w:t>
      </w:r>
    </w:p>
    <w:p w14:paraId="5D50910B" w14:textId="77777777" w:rsidR="00D43CD4" w:rsidRPr="005B596A" w:rsidRDefault="00D43CD4" w:rsidP="00D43CD4">
      <w:pPr>
        <w:pStyle w:val="phlistitemized2"/>
        <w:rPr>
          <w:rFonts w:ascii="Times New Roman" w:hAnsi="Times New Roman"/>
        </w:rPr>
      </w:pPr>
      <w:proofErr w:type="gramStart"/>
      <w:r w:rsidRPr="005B596A">
        <w:rPr>
          <w:rFonts w:ascii="Times New Roman" w:hAnsi="Times New Roman"/>
        </w:rPr>
        <w:t>п</w:t>
      </w:r>
      <w:proofErr w:type="gramEnd"/>
      <w:r w:rsidRPr="005B596A">
        <w:rPr>
          <w:rFonts w:ascii="Times New Roman" w:hAnsi="Times New Roman"/>
        </w:rPr>
        <w:t>оля, значения которых не обязательны для включения в СЭМД:</w:t>
      </w:r>
    </w:p>
    <w:p w14:paraId="76D93E4A" w14:textId="77777777" w:rsidR="003508D2" w:rsidRPr="005B596A" w:rsidRDefault="003508D2" w:rsidP="003508D2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«Номер справки о постановке на учет по беременности» – укажите номер выдаваемой справки о постановке на учет по беременности. Данное поле не является обязательным для формирования СЭМД и может быть не заполнено. Поле может быть размещено на любой вкладке окна оказания при</w:t>
      </w:r>
      <w:r w:rsidR="006415C8" w:rsidRPr="005B596A">
        <w:rPr>
          <w:rFonts w:ascii="Times New Roman" w:hAnsi="Times New Roman"/>
        </w:rPr>
        <w:t>е</w:t>
      </w:r>
      <w:r w:rsidRPr="005B596A">
        <w:rPr>
          <w:rFonts w:ascii="Times New Roman" w:hAnsi="Times New Roman"/>
        </w:rPr>
        <w:t>ма;</w:t>
      </w:r>
    </w:p>
    <w:p w14:paraId="0737A149" w14:textId="77777777" w:rsidR="00D43CD4" w:rsidRPr="005B596A" w:rsidRDefault="003508D2" w:rsidP="003508D2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«Комментарий» – </w:t>
      </w:r>
      <w:r w:rsidR="005C3BC1" w:rsidRPr="005B596A">
        <w:rPr>
          <w:rFonts w:ascii="Times New Roman" w:hAnsi="Times New Roman"/>
        </w:rPr>
        <w:t xml:space="preserve">укажите </w:t>
      </w:r>
      <w:r w:rsidRPr="005B596A">
        <w:rPr>
          <w:rFonts w:ascii="Times New Roman" w:hAnsi="Times New Roman"/>
        </w:rPr>
        <w:t>комментарий врача, выдавшего заключение. Данное поле не является обязательным для формирования СЭМД и может быть не заполнено. Поле может быть размещено на любой вкладке окна оказания при</w:t>
      </w:r>
      <w:r w:rsidR="006415C8" w:rsidRPr="005B596A">
        <w:rPr>
          <w:rFonts w:ascii="Times New Roman" w:hAnsi="Times New Roman"/>
        </w:rPr>
        <w:t>е</w:t>
      </w:r>
      <w:r w:rsidRPr="005B596A">
        <w:rPr>
          <w:rFonts w:ascii="Times New Roman" w:hAnsi="Times New Roman"/>
        </w:rPr>
        <w:t>ма.</w:t>
      </w:r>
    </w:p>
    <w:p w14:paraId="7C331F7E" w14:textId="77777777" w:rsidR="00D43CD4" w:rsidRPr="005B596A" w:rsidRDefault="00D43CD4" w:rsidP="00D43CD4">
      <w:pPr>
        <w:pStyle w:val="phlistitemized1"/>
        <w:rPr>
          <w:rFonts w:ascii="Times New Roman" w:hAnsi="Times New Roman" w:cs="Times New Roman"/>
        </w:rPr>
      </w:pPr>
      <w:proofErr w:type="gramStart"/>
      <w:r w:rsidRPr="005B596A">
        <w:rPr>
          <w:rFonts w:ascii="Times New Roman" w:hAnsi="Times New Roman" w:cs="Times New Roman"/>
        </w:rPr>
        <w:t>н</w:t>
      </w:r>
      <w:proofErr w:type="gramEnd"/>
      <w:r w:rsidRPr="005B596A">
        <w:rPr>
          <w:rFonts w:ascii="Times New Roman" w:hAnsi="Times New Roman" w:cs="Times New Roman"/>
        </w:rPr>
        <w:t>ажмите на кнопку «Применить» для сохранения внесенных в прием данных;</w:t>
      </w:r>
    </w:p>
    <w:p w14:paraId="504C2AE5" w14:textId="77777777" w:rsidR="00D43CD4" w:rsidRPr="005B596A" w:rsidRDefault="00D43CD4" w:rsidP="00D43CD4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перейдите на вкладку «</w:t>
      </w:r>
      <w:r w:rsidR="003508D2" w:rsidRPr="005B596A">
        <w:rPr>
          <w:rFonts w:ascii="Times New Roman" w:hAnsi="Times New Roman" w:cs="Times New Roman"/>
        </w:rPr>
        <w:t>Документы</w:t>
      </w:r>
      <w:r w:rsidRPr="005B596A">
        <w:rPr>
          <w:rFonts w:ascii="Times New Roman" w:hAnsi="Times New Roman" w:cs="Times New Roman"/>
        </w:rPr>
        <w:t>» и нажмите на кнопку «Сформировать и подписать документы (СЭМД)». При нажатии на кнопку выполняется ряд проверок:</w:t>
      </w:r>
    </w:p>
    <w:p w14:paraId="1516726E" w14:textId="77777777" w:rsidR="00D43CD4" w:rsidRPr="005B596A" w:rsidRDefault="00D43CD4" w:rsidP="00D43CD4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проверяется, заполнены ли все необходимые для формирования СЭМД поля. Если какое-либо из требуемых для СЭМД полей не заполнено, то </w:t>
      </w:r>
      <w:r w:rsidR="003508D2" w:rsidRPr="005B596A">
        <w:rPr>
          <w:rFonts w:ascii="Times New Roman" w:hAnsi="Times New Roman"/>
        </w:rPr>
        <w:t xml:space="preserve">отображается </w:t>
      </w:r>
      <w:r w:rsidRPr="005B596A">
        <w:rPr>
          <w:rFonts w:ascii="Times New Roman" w:hAnsi="Times New Roman"/>
        </w:rPr>
        <w:t>соответствующее системное сообщение;</w:t>
      </w:r>
    </w:p>
    <w:p w14:paraId="19309445" w14:textId="77777777" w:rsidR="00D43CD4" w:rsidRPr="005B596A" w:rsidRDefault="00D43CD4" w:rsidP="00D43CD4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77B4D848" w14:textId="77777777" w:rsidR="00D43CD4" w:rsidRPr="005B596A" w:rsidRDefault="00D43CD4" w:rsidP="00D43CD4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запрещено, то открывается окно с сообщением: «Формирование новой версии запрещено»;</w:t>
      </w:r>
    </w:p>
    <w:p w14:paraId="6FDA2B5A" w14:textId="77777777" w:rsidR="00D43CD4" w:rsidRPr="005B596A" w:rsidRDefault="00D43CD4" w:rsidP="00D43CD4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настроено предупреждение перед созданием новой версии СЭМД, то открывается окно с сообщением о предупреждении с возможностью выбора пользователем: создавать далее новую версию или нет;</w:t>
      </w:r>
    </w:p>
    <w:p w14:paraId="1FBE1CCD" w14:textId="77777777" w:rsidR="00D43CD4" w:rsidRPr="005B596A" w:rsidRDefault="00D43CD4" w:rsidP="00D43CD4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запрещено в случае, если предыдущая версия подписана не всеми участниками подписания, то открывается окно с сообщением: «Предыдущая версия документа подписана не всеми участниками, формирование новой версии запрещено»;</w:t>
      </w:r>
    </w:p>
    <w:p w14:paraId="5B6396C0" w14:textId="4077053F" w:rsidR="00D43CD4" w:rsidRPr="005B596A" w:rsidRDefault="00D43CD4" w:rsidP="00D43CD4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разрешено, то открывается окно подписания формируемого электронного медицинского документа (</w:t>
      </w:r>
      <w:r w:rsidR="003508D2" w:rsidRPr="005B596A">
        <w:rPr>
          <w:rFonts w:ascii="Times New Roman" w:hAnsi="Times New Roman"/>
        </w:rPr>
        <w:fldChar w:fldCharType="begin"/>
      </w:r>
      <w:r w:rsidR="003508D2" w:rsidRPr="005B596A">
        <w:rPr>
          <w:rFonts w:ascii="Times New Roman" w:hAnsi="Times New Roman"/>
        </w:rPr>
        <w:instrText xml:space="preserve"> REF _Ref118128317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="003508D2" w:rsidRPr="005B596A">
        <w:rPr>
          <w:rFonts w:ascii="Times New Roman" w:hAnsi="Times New Roman"/>
        </w:rPr>
      </w:r>
      <w:r w:rsidR="003508D2"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12</w:t>
      </w:r>
      <w:r w:rsidR="003508D2"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169B1905" w14:textId="77777777" w:rsidR="00D43CD4" w:rsidRPr="005B596A" w:rsidRDefault="003508D2" w:rsidP="00D43CD4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01591422" wp14:editId="5165FD8B">
            <wp:extent cx="6152515" cy="5995670"/>
            <wp:effectExtent l="19050" t="19050" r="19685" b="24130"/>
            <wp:docPr id="99968" name="Рисунок 9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995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1BA36A" w14:textId="77777777" w:rsidR="00D43CD4" w:rsidRPr="005B596A" w:rsidRDefault="00992EA1" w:rsidP="00D43CD4">
      <w:pPr>
        <w:pStyle w:val="phfiguretitle"/>
        <w:rPr>
          <w:rFonts w:ascii="Times New Roman" w:hAnsi="Times New Roman" w:cs="Times New Roman"/>
        </w:rPr>
      </w:pPr>
      <w:bookmarkStart w:id="23" w:name="_Ref118128317"/>
      <w:r w:rsidRPr="005B596A">
        <w:rPr>
          <w:rFonts w:ascii="Times New Roman" w:hAnsi="Times New Roman" w:cs="Times New Roman"/>
        </w:rPr>
        <w:t>Рисунок </w:t>
      </w:r>
      <w:r w:rsidR="00D43CD4" w:rsidRPr="005B596A">
        <w:rPr>
          <w:rFonts w:ascii="Times New Roman" w:hAnsi="Times New Roman" w:cs="Times New Roman"/>
        </w:rPr>
        <w:fldChar w:fldCharType="begin"/>
      </w:r>
      <w:r w:rsidR="00D43CD4" w:rsidRPr="005B596A">
        <w:rPr>
          <w:rFonts w:ascii="Times New Roman" w:hAnsi="Times New Roman" w:cs="Times New Roman"/>
        </w:rPr>
        <w:instrText>SEQ Рисунок \* ARABIC</w:instrText>
      </w:r>
      <w:r w:rsidR="00D43CD4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12</w:t>
      </w:r>
      <w:r w:rsidR="00D43CD4" w:rsidRPr="005B596A">
        <w:rPr>
          <w:rFonts w:ascii="Times New Roman" w:hAnsi="Times New Roman" w:cs="Times New Roman"/>
        </w:rPr>
        <w:fldChar w:fldCharType="end"/>
      </w:r>
      <w:bookmarkEnd w:id="23"/>
      <w:r w:rsidR="00D43CD4" w:rsidRPr="005B596A">
        <w:rPr>
          <w:rFonts w:ascii="Times New Roman" w:hAnsi="Times New Roman" w:cs="Times New Roman"/>
        </w:rPr>
        <w:t xml:space="preserve"> – Окно подписания электронного медицинского документа</w:t>
      </w:r>
    </w:p>
    <w:p w14:paraId="5A59081A" w14:textId="77777777" w:rsidR="00D43CD4" w:rsidRPr="005B596A" w:rsidRDefault="00D43CD4" w:rsidP="00D43CD4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 поле «Выберите сертификат» из выпадающего списка выберите сертификат ЭП автора;</w:t>
      </w:r>
    </w:p>
    <w:p w14:paraId="2498AB2F" w14:textId="77777777" w:rsidR="00D43CD4" w:rsidRPr="005B596A" w:rsidRDefault="00D43CD4" w:rsidP="00D43CD4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укажите других участников подписания документа. В поле «ЭП МО» выберите сотрудника МО, ответственного за подписание документов ЭП МО. Поле не отображается, если в Системе настроено автоматическое подписание документов ЭП МО;</w:t>
      </w:r>
    </w:p>
    <w:p w14:paraId="0FEBE678" w14:textId="77777777" w:rsidR="00F22516" w:rsidRPr="005B596A" w:rsidRDefault="00F22516" w:rsidP="00F22516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  <w:b/>
        </w:rPr>
        <w:t>Примечание</w:t>
      </w:r>
      <w:r w:rsidRPr="005B596A">
        <w:rPr>
          <w:rFonts w:ascii="Times New Roman" w:hAnsi="Times New Roman"/>
        </w:rPr>
        <w:t xml:space="preserve"> – Если у подписывающего сотрудника в атрибутах сертификата ЭП присутствует ОГРН МО, то выполняется одновременное подписание документа ролью «ЭП МО» тем же сертификатом ЭП.</w:t>
      </w:r>
    </w:p>
    <w:p w14:paraId="67F54C81" w14:textId="77777777" w:rsidR="00D43CD4" w:rsidRPr="005B596A" w:rsidRDefault="00D43CD4" w:rsidP="003508D2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нажмите на кнопку «Подписать». Будет сформирован СЭМД «</w:t>
      </w:r>
      <w:r w:rsidR="003508D2" w:rsidRPr="005B596A">
        <w:rPr>
          <w:rFonts w:ascii="Times New Roman" w:hAnsi="Times New Roman" w:cs="Times New Roman"/>
        </w:rPr>
        <w:t>Справка о постановке на учет по беременности</w:t>
      </w:r>
      <w:r w:rsidRPr="005B596A">
        <w:rPr>
          <w:rFonts w:ascii="Times New Roman" w:hAnsi="Times New Roman" w:cs="Times New Roman"/>
        </w:rPr>
        <w:t>», сформированный документ отобразится на вкладке «</w:t>
      </w:r>
      <w:r w:rsidR="003508D2" w:rsidRPr="005B596A">
        <w:rPr>
          <w:rFonts w:ascii="Times New Roman" w:hAnsi="Times New Roman" w:cs="Times New Roman"/>
        </w:rPr>
        <w:t>Документы</w:t>
      </w:r>
      <w:r w:rsidRPr="005B596A">
        <w:rPr>
          <w:rFonts w:ascii="Times New Roman" w:hAnsi="Times New Roman" w:cs="Times New Roman"/>
        </w:rPr>
        <w:t>».</w:t>
      </w:r>
    </w:p>
    <w:p w14:paraId="4884D292" w14:textId="77777777" w:rsidR="00D43CD4" w:rsidRPr="005B596A" w:rsidRDefault="00D43CD4" w:rsidP="00D43CD4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  <w:b/>
        </w:rPr>
        <w:t>Примечание</w:t>
      </w:r>
      <w:r w:rsidRPr="005B596A">
        <w:rPr>
          <w:rFonts w:ascii="Times New Roman" w:hAnsi="Times New Roman"/>
        </w:rPr>
        <w:t xml:space="preserve"> – Перед отправкой сформированного СЭМД «</w:t>
      </w:r>
      <w:r w:rsidR="006B0A4A" w:rsidRPr="005B596A">
        <w:rPr>
          <w:rFonts w:ascii="Times New Roman" w:hAnsi="Times New Roman"/>
          <w:shd w:val="clear" w:color="auto" w:fill="FFFFFF"/>
        </w:rPr>
        <w:t>Справка о постановке на учет по беременности</w:t>
      </w:r>
      <w:r w:rsidRPr="005B596A">
        <w:rPr>
          <w:rFonts w:ascii="Times New Roman" w:hAnsi="Times New Roman"/>
        </w:rPr>
        <w:t>» в РЭМД дождитесь его подписания другими участниками.</w:t>
      </w:r>
    </w:p>
    <w:p w14:paraId="2A8EFF7C" w14:textId="77777777" w:rsidR="008979D1" w:rsidRPr="005B596A" w:rsidRDefault="003508D2" w:rsidP="003508D2">
      <w:pPr>
        <w:pStyle w:val="2"/>
        <w:rPr>
          <w:rFonts w:ascii="Times New Roman" w:hAnsi="Times New Roman"/>
        </w:rPr>
      </w:pPr>
      <w:bookmarkStart w:id="24" w:name="_Toc121413492"/>
      <w:r w:rsidRPr="005B596A">
        <w:rPr>
          <w:rFonts w:ascii="Times New Roman" w:hAnsi="Times New Roman"/>
        </w:rPr>
        <w:t xml:space="preserve">Передача СЭМД </w:t>
      </w:r>
      <w:r w:rsidR="008979D1" w:rsidRPr="005B596A">
        <w:rPr>
          <w:rFonts w:ascii="Times New Roman" w:hAnsi="Times New Roman"/>
          <w:color w:val="000000" w:themeColor="text1"/>
        </w:rPr>
        <w:t>в РЭМД</w:t>
      </w:r>
      <w:bookmarkEnd w:id="24"/>
    </w:p>
    <w:p w14:paraId="4AEC06B9" w14:textId="77777777" w:rsidR="003508D2" w:rsidRPr="005B596A" w:rsidRDefault="008979D1" w:rsidP="008979D1">
      <w:pPr>
        <w:pStyle w:val="3"/>
        <w:rPr>
          <w:rFonts w:ascii="Times New Roman" w:hAnsi="Times New Roman"/>
        </w:rPr>
      </w:pPr>
      <w:bookmarkStart w:id="25" w:name="_Toc121413493"/>
      <w:r w:rsidRPr="005B596A">
        <w:rPr>
          <w:rFonts w:ascii="Times New Roman" w:hAnsi="Times New Roman"/>
          <w:color w:val="000000" w:themeColor="text1"/>
        </w:rPr>
        <w:t xml:space="preserve">Отправка СЭМД </w:t>
      </w:r>
      <w:r w:rsidR="006415C8" w:rsidRPr="005B596A">
        <w:rPr>
          <w:rFonts w:ascii="Times New Roman" w:hAnsi="Times New Roman"/>
        </w:rPr>
        <w:t>на регистрацию в РЭМД автором документа</w:t>
      </w:r>
      <w:bookmarkEnd w:id="25"/>
    </w:p>
    <w:p w14:paraId="5BCAB668" w14:textId="77777777" w:rsidR="003508D2" w:rsidRPr="005B596A" w:rsidRDefault="003508D2" w:rsidP="003508D2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После того как документ «</w:t>
      </w:r>
      <w:r w:rsidRPr="005B596A">
        <w:rPr>
          <w:rFonts w:ascii="Times New Roman" w:hAnsi="Times New Roman"/>
          <w:shd w:val="clear" w:color="auto" w:fill="FFFFFF"/>
        </w:rPr>
        <w:t>Справка о постановке на учет по беременности</w:t>
      </w:r>
      <w:r w:rsidRPr="005B596A">
        <w:rPr>
          <w:rFonts w:ascii="Times New Roman" w:hAnsi="Times New Roman"/>
        </w:rPr>
        <w:t>» будет подписан всеми участниками подписания, его можно отправить на регистрацию в РЭМД.</w:t>
      </w:r>
    </w:p>
    <w:p w14:paraId="0AC48D66" w14:textId="77777777" w:rsidR="003508D2" w:rsidRPr="005B596A" w:rsidRDefault="003508D2" w:rsidP="003508D2">
      <w:pPr>
        <w:pStyle w:val="phlistitemizedtitle"/>
        <w:rPr>
          <w:rFonts w:ascii="Times New Roman" w:hAnsi="Times New Roman"/>
        </w:rPr>
      </w:pPr>
      <w:proofErr w:type="gramStart"/>
      <w:r w:rsidRPr="005B596A">
        <w:rPr>
          <w:rFonts w:ascii="Times New Roman" w:hAnsi="Times New Roman"/>
        </w:rPr>
        <w:t>Чтобы передать подписанный СЭМД «</w:t>
      </w:r>
      <w:r w:rsidRPr="005B596A">
        <w:rPr>
          <w:rFonts w:ascii="Times New Roman" w:hAnsi="Times New Roman"/>
          <w:shd w:val="clear" w:color="auto" w:fill="FFFFFF"/>
        </w:rPr>
        <w:t>Справка о постановке на учет по беременности</w:t>
      </w:r>
      <w:r w:rsidRPr="005B596A">
        <w:rPr>
          <w:rFonts w:ascii="Times New Roman" w:hAnsi="Times New Roman"/>
        </w:rPr>
        <w:t>» в РЭМД, выполните следующие действия:</w:t>
      </w:r>
      <w:proofErr w:type="gramEnd"/>
    </w:p>
    <w:p w14:paraId="31713ED3" w14:textId="31111F06" w:rsidR="003508D2" w:rsidRPr="005B596A" w:rsidRDefault="003508D2" w:rsidP="003508D2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главного меню «Рабочие места/ Дневник». Откроется основное рабочее место врача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_Ref118128562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13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6083E40A" w14:textId="77777777" w:rsidR="003508D2" w:rsidRPr="005B596A" w:rsidRDefault="003508D2" w:rsidP="003508D2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50BCA93E" wp14:editId="70B59C77">
            <wp:extent cx="6152515" cy="2072640"/>
            <wp:effectExtent l="19050" t="19050" r="19685" b="22860"/>
            <wp:docPr id="100010" name="Рисунок 100010" descr="Дневник врач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Рисунок 100010" descr="Дневник врач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726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D04719" w14:textId="77777777" w:rsidR="003508D2" w:rsidRPr="005B596A" w:rsidRDefault="00992EA1" w:rsidP="003508D2">
      <w:pPr>
        <w:pStyle w:val="phfiguretitle"/>
        <w:rPr>
          <w:rFonts w:ascii="Times New Roman" w:hAnsi="Times New Roman" w:cs="Times New Roman"/>
        </w:rPr>
      </w:pPr>
      <w:bookmarkStart w:id="26" w:name="_Ref118128562"/>
      <w:r w:rsidRPr="005B596A">
        <w:rPr>
          <w:rFonts w:ascii="Times New Roman" w:hAnsi="Times New Roman" w:cs="Times New Roman"/>
        </w:rPr>
        <w:t>Рисунок </w:t>
      </w:r>
      <w:r w:rsidR="003508D2" w:rsidRPr="005B596A">
        <w:rPr>
          <w:rFonts w:ascii="Times New Roman" w:hAnsi="Times New Roman" w:cs="Times New Roman"/>
        </w:rPr>
        <w:fldChar w:fldCharType="begin"/>
      </w:r>
      <w:r w:rsidR="003508D2" w:rsidRPr="005B596A">
        <w:rPr>
          <w:rFonts w:ascii="Times New Roman" w:hAnsi="Times New Roman" w:cs="Times New Roman"/>
        </w:rPr>
        <w:instrText>SEQ Рисунок \* ARABIC</w:instrText>
      </w:r>
      <w:r w:rsidR="003508D2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13</w:t>
      </w:r>
      <w:r w:rsidR="003508D2" w:rsidRPr="005B596A">
        <w:rPr>
          <w:rFonts w:ascii="Times New Roman" w:hAnsi="Times New Roman" w:cs="Times New Roman"/>
        </w:rPr>
        <w:fldChar w:fldCharType="end"/>
      </w:r>
      <w:bookmarkEnd w:id="26"/>
      <w:r w:rsidR="003508D2" w:rsidRPr="005B596A">
        <w:rPr>
          <w:rFonts w:ascii="Times New Roman" w:hAnsi="Times New Roman" w:cs="Times New Roman"/>
        </w:rPr>
        <w:t xml:space="preserve"> – Дневник врача</w:t>
      </w:r>
    </w:p>
    <w:p w14:paraId="57446066" w14:textId="78DFFA8C" w:rsidR="003508D2" w:rsidRPr="005B596A" w:rsidRDefault="00B556FB" w:rsidP="003508D2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в Д</w:t>
      </w:r>
      <w:r w:rsidR="003508D2" w:rsidRPr="005B596A">
        <w:rPr>
          <w:rFonts w:ascii="Times New Roman" w:hAnsi="Times New Roman" w:cs="Times New Roman"/>
        </w:rPr>
        <w:t>невнике оказанный пациентке прием, в рамках которого выдана справка о постановке на учет по беременности, и нажмите на ссылку «Редактировать». Откроется окно редактирования приема (</w:t>
      </w:r>
      <w:r w:rsidR="003508D2" w:rsidRPr="005B596A">
        <w:rPr>
          <w:rFonts w:ascii="Times New Roman" w:hAnsi="Times New Roman" w:cs="Times New Roman"/>
        </w:rPr>
        <w:fldChar w:fldCharType="begin"/>
      </w:r>
      <w:r w:rsidR="003508D2" w:rsidRPr="005B596A">
        <w:rPr>
          <w:rFonts w:ascii="Times New Roman" w:hAnsi="Times New Roman" w:cs="Times New Roman"/>
        </w:rPr>
        <w:instrText xml:space="preserve"> REF _Ref118128581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3508D2" w:rsidRPr="005B596A">
        <w:rPr>
          <w:rFonts w:ascii="Times New Roman" w:hAnsi="Times New Roman" w:cs="Times New Roman"/>
        </w:rPr>
      </w:r>
      <w:r w:rsidR="003508D2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14</w:t>
      </w:r>
      <w:r w:rsidR="003508D2" w:rsidRPr="005B596A">
        <w:rPr>
          <w:rFonts w:ascii="Times New Roman" w:hAnsi="Times New Roman" w:cs="Times New Roman"/>
        </w:rPr>
        <w:fldChar w:fldCharType="end"/>
      </w:r>
      <w:r w:rsidR="003508D2" w:rsidRPr="005B596A">
        <w:rPr>
          <w:rFonts w:ascii="Times New Roman" w:hAnsi="Times New Roman" w:cs="Times New Roman"/>
        </w:rPr>
        <w:t>);</w:t>
      </w:r>
    </w:p>
    <w:p w14:paraId="75330C7B" w14:textId="77777777" w:rsidR="003508D2" w:rsidRPr="005B596A" w:rsidRDefault="007425E7" w:rsidP="003508D2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0240857C" wp14:editId="004D8A17">
            <wp:extent cx="6152515" cy="2529840"/>
            <wp:effectExtent l="19050" t="19050" r="19685" b="22860"/>
            <wp:docPr id="100142" name="Рисунок 1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29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2CC4F" w14:textId="77777777" w:rsidR="003508D2" w:rsidRPr="005B596A" w:rsidRDefault="00992EA1" w:rsidP="003508D2">
      <w:pPr>
        <w:pStyle w:val="phfiguretitle"/>
        <w:rPr>
          <w:rFonts w:ascii="Times New Roman" w:hAnsi="Times New Roman" w:cs="Times New Roman"/>
        </w:rPr>
      </w:pPr>
      <w:bookmarkStart w:id="27" w:name="_Ref118128581"/>
      <w:r w:rsidRPr="005B596A">
        <w:rPr>
          <w:rFonts w:ascii="Times New Roman" w:hAnsi="Times New Roman" w:cs="Times New Roman"/>
        </w:rPr>
        <w:t>Рисунок </w:t>
      </w:r>
      <w:r w:rsidR="003508D2" w:rsidRPr="005B596A">
        <w:rPr>
          <w:rFonts w:ascii="Times New Roman" w:hAnsi="Times New Roman" w:cs="Times New Roman"/>
        </w:rPr>
        <w:fldChar w:fldCharType="begin"/>
      </w:r>
      <w:r w:rsidR="003508D2" w:rsidRPr="005B596A">
        <w:rPr>
          <w:rFonts w:ascii="Times New Roman" w:hAnsi="Times New Roman" w:cs="Times New Roman"/>
        </w:rPr>
        <w:instrText>SEQ Рисунок \* ARABIC</w:instrText>
      </w:r>
      <w:r w:rsidR="003508D2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14</w:t>
      </w:r>
      <w:r w:rsidR="003508D2" w:rsidRPr="005B596A">
        <w:rPr>
          <w:rFonts w:ascii="Times New Roman" w:hAnsi="Times New Roman" w:cs="Times New Roman"/>
        </w:rPr>
        <w:fldChar w:fldCharType="end"/>
      </w:r>
      <w:bookmarkEnd w:id="27"/>
      <w:r w:rsidR="003508D2" w:rsidRPr="005B596A">
        <w:rPr>
          <w:rFonts w:ascii="Times New Roman" w:hAnsi="Times New Roman" w:cs="Times New Roman"/>
        </w:rPr>
        <w:t xml:space="preserve"> – Окно редактирования при</w:t>
      </w:r>
      <w:r w:rsidR="006415C8" w:rsidRPr="005B596A">
        <w:rPr>
          <w:rFonts w:ascii="Times New Roman" w:hAnsi="Times New Roman" w:cs="Times New Roman"/>
        </w:rPr>
        <w:t>е</w:t>
      </w:r>
      <w:r w:rsidR="003508D2" w:rsidRPr="005B596A">
        <w:rPr>
          <w:rFonts w:ascii="Times New Roman" w:hAnsi="Times New Roman" w:cs="Times New Roman"/>
        </w:rPr>
        <w:t>ма</w:t>
      </w:r>
    </w:p>
    <w:p w14:paraId="4914D5D4" w14:textId="77777777" w:rsidR="003508D2" w:rsidRPr="005B596A" w:rsidRDefault="003508D2" w:rsidP="003508D2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перейдите на вкладку «Документы» и выберите сформированный и подписанный всеми участниками документ «Справка о постановке на учет по беременности»;</w:t>
      </w:r>
    </w:p>
    <w:p w14:paraId="3F5C0BC5" w14:textId="439BD71A" w:rsidR="003508D2" w:rsidRPr="005B596A" w:rsidRDefault="003508D2" w:rsidP="003508D2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контекстного меню «Зарегистрировать в РЭМД»</w:t>
      </w:r>
      <w:r w:rsidR="00760587" w:rsidRPr="005B596A">
        <w:rPr>
          <w:rFonts w:ascii="Times New Roman" w:hAnsi="Times New Roman" w:cs="Times New Roman"/>
        </w:rPr>
        <w:t xml:space="preserve"> (см. </w:t>
      </w:r>
      <w:r w:rsidR="00760587" w:rsidRPr="005B596A">
        <w:rPr>
          <w:rFonts w:ascii="Times New Roman" w:hAnsi="Times New Roman" w:cs="Times New Roman"/>
        </w:rPr>
        <w:fldChar w:fldCharType="begin"/>
      </w:r>
      <w:r w:rsidR="00760587" w:rsidRPr="005B596A">
        <w:rPr>
          <w:rFonts w:ascii="Times New Roman" w:hAnsi="Times New Roman" w:cs="Times New Roman"/>
        </w:rPr>
        <w:instrText xml:space="preserve"> REF _Ref118128581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760587" w:rsidRPr="005B596A">
        <w:rPr>
          <w:rFonts w:ascii="Times New Roman" w:hAnsi="Times New Roman" w:cs="Times New Roman"/>
        </w:rPr>
      </w:r>
      <w:r w:rsidR="00760587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14</w:t>
      </w:r>
      <w:r w:rsidR="00760587" w:rsidRPr="005B596A">
        <w:rPr>
          <w:rFonts w:ascii="Times New Roman" w:hAnsi="Times New Roman" w:cs="Times New Roman"/>
        </w:rPr>
        <w:fldChar w:fldCharType="end"/>
      </w:r>
      <w:r w:rsidR="00760587" w:rsidRPr="005B596A">
        <w:rPr>
          <w:rFonts w:ascii="Times New Roman" w:hAnsi="Times New Roman" w:cs="Times New Roman"/>
        </w:rPr>
        <w:t>)</w:t>
      </w:r>
      <w:r w:rsidRPr="005B596A">
        <w:rPr>
          <w:rFonts w:ascii="Times New Roman" w:hAnsi="Times New Roman" w:cs="Times New Roman"/>
        </w:rPr>
        <w:t>. Перед отправкой выбранного документа на регистрацию в РЭМД будет осуществлен ряд проверок:</w:t>
      </w:r>
    </w:p>
    <w:p w14:paraId="493C51AB" w14:textId="4C97DF3B" w:rsidR="003508D2" w:rsidRPr="005B596A" w:rsidRDefault="003508D2" w:rsidP="003508D2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 (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_Ref118128639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15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 В данном случае дождитесь подписания документа всеми участниками подписания и повторите отправку документа;</w:t>
      </w:r>
    </w:p>
    <w:p w14:paraId="2A15E371" w14:textId="77777777" w:rsidR="003508D2" w:rsidRPr="005B596A" w:rsidRDefault="003508D2" w:rsidP="003508D2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39B755FF" wp14:editId="496AE69B">
            <wp:extent cx="4286250" cy="1024779"/>
            <wp:effectExtent l="19050" t="19050" r="19050" b="23495"/>
            <wp:docPr id="99971" name="Рисунок 99971" descr="_scroll_external/attachments/image2022-4-27_10-46-46-3e215c1bf57db1db5d28644544a5936c0fd981684f792ab2b5d656a40cf79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423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4C3231F" w14:textId="77777777" w:rsidR="003508D2" w:rsidRPr="005B596A" w:rsidRDefault="00992EA1" w:rsidP="003508D2">
      <w:pPr>
        <w:pStyle w:val="phfiguretitle"/>
        <w:rPr>
          <w:rFonts w:ascii="Times New Roman" w:hAnsi="Times New Roman" w:cs="Times New Roman"/>
        </w:rPr>
      </w:pPr>
      <w:bookmarkStart w:id="28" w:name="_Ref118128639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15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28"/>
      <w:r w:rsidR="003508D2" w:rsidRPr="005B596A">
        <w:rPr>
          <w:rFonts w:ascii="Times New Roman" w:hAnsi="Times New Roman" w:cs="Times New Roman"/>
        </w:rPr>
        <w:t xml:space="preserve"> – Сообщение об отсутствии подписей всех участников подписания</w:t>
      </w:r>
    </w:p>
    <w:p w14:paraId="6D271129" w14:textId="795BABA7" w:rsidR="003508D2" w:rsidRPr="005B596A" w:rsidRDefault="003508D2" w:rsidP="003508D2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в Системе настроено ручное подписание ЭП МО, и документ не подписан ЭП МО, то отображается соответствующее предупреждающее сообщение (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_Ref118128642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16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 В данном случае дождитесь подписания документа сотрудником, обладающим правом подписания от лица МО;</w:t>
      </w:r>
    </w:p>
    <w:p w14:paraId="0ECA34E1" w14:textId="77777777" w:rsidR="003508D2" w:rsidRPr="005B596A" w:rsidRDefault="003508D2" w:rsidP="003508D2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251DA320" wp14:editId="7D07BBCB">
            <wp:extent cx="4762500" cy="1211432"/>
            <wp:effectExtent l="19050" t="19050" r="19050" b="27305"/>
            <wp:docPr id="99972" name="Рисунок 99972" descr="_scroll_external/attachments/image2022-4-27_10-52-27-c61ae014b2b2b7c201ab3a8d8d4aa524c87cedcaf5b0b11ecdb71078ddd33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2331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E5B4D43" w14:textId="77777777" w:rsidR="003508D2" w:rsidRPr="005B596A" w:rsidRDefault="00992EA1" w:rsidP="003508D2">
      <w:pPr>
        <w:pStyle w:val="phfiguretitle"/>
        <w:rPr>
          <w:rFonts w:ascii="Times New Roman" w:hAnsi="Times New Roman" w:cs="Times New Roman"/>
        </w:rPr>
      </w:pPr>
      <w:bookmarkStart w:id="29" w:name="_Ref118128642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16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29"/>
      <w:r w:rsidR="003508D2" w:rsidRPr="005B596A">
        <w:rPr>
          <w:rFonts w:ascii="Times New Roman" w:hAnsi="Times New Roman" w:cs="Times New Roman"/>
        </w:rPr>
        <w:t xml:space="preserve"> – Сообщение об отсутствии подписи МО</w:t>
      </w:r>
    </w:p>
    <w:p w14:paraId="0FB00605" w14:textId="4CD521F9" w:rsidR="003508D2" w:rsidRPr="005B596A" w:rsidRDefault="003508D2" w:rsidP="003508D2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все проверки пройдены, то отображается сообщение об успешной отправке документа в РЭМД (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_Ref118128646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17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6EE398E6" w14:textId="77777777" w:rsidR="003508D2" w:rsidRPr="005B596A" w:rsidRDefault="003508D2" w:rsidP="003508D2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2CBC4B4A" wp14:editId="4EA12921">
            <wp:extent cx="4286250" cy="1106986"/>
            <wp:effectExtent l="19050" t="19050" r="19050" b="17145"/>
            <wp:docPr id="99980" name="Рисунок 99980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22936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6D9A67" w14:textId="77777777" w:rsidR="003508D2" w:rsidRPr="005B596A" w:rsidRDefault="00992EA1" w:rsidP="003508D2">
      <w:pPr>
        <w:pStyle w:val="phfiguretitle"/>
        <w:rPr>
          <w:rFonts w:ascii="Times New Roman" w:hAnsi="Times New Roman" w:cs="Times New Roman"/>
        </w:rPr>
      </w:pPr>
      <w:bookmarkStart w:id="30" w:name="_Ref118128646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17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30"/>
      <w:r w:rsidR="003508D2" w:rsidRPr="005B596A">
        <w:rPr>
          <w:rFonts w:ascii="Times New Roman" w:hAnsi="Times New Roman" w:cs="Times New Roman"/>
        </w:rPr>
        <w:t xml:space="preserve"> – Сообщение об успешной отправке документа на регистрацию в РЭМД</w:t>
      </w:r>
    </w:p>
    <w:p w14:paraId="03C93C29" w14:textId="77777777" w:rsidR="003508D2" w:rsidRPr="005B596A" w:rsidRDefault="003508D2" w:rsidP="003508D2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После того как документ успешно отправлен на регистрацию в РЭМД, ему присваивается статус «Отправлен на регистрацию в РЭМД».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«Статус документа» (п. 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_Ref116639858 \n \h 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16.3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5A15A318" w14:textId="77777777" w:rsidR="00454016" w:rsidRPr="005B596A" w:rsidRDefault="00454016" w:rsidP="00B45167">
      <w:pPr>
        <w:pStyle w:val="10"/>
        <w:rPr>
          <w:rFonts w:ascii="Times New Roman" w:hAnsi="Times New Roman"/>
        </w:rPr>
      </w:pPr>
      <w:bookmarkStart w:id="31" w:name="_Toc121413494"/>
      <w:r w:rsidRPr="005B596A">
        <w:rPr>
          <w:rFonts w:ascii="Times New Roman" w:hAnsi="Times New Roman"/>
        </w:rPr>
        <w:t xml:space="preserve">СЭМД </w:t>
      </w:r>
      <w:r w:rsidR="00FF1ADC" w:rsidRPr="005B596A">
        <w:rPr>
          <w:rFonts w:ascii="Times New Roman" w:hAnsi="Times New Roman"/>
        </w:rPr>
        <w:t>«</w:t>
      </w:r>
      <w:r w:rsidRPr="005B596A">
        <w:rPr>
          <w:rFonts w:ascii="Times New Roman" w:hAnsi="Times New Roman"/>
        </w:rPr>
        <w:t>Справка для получения путевки на санаторно-курортное лечение</w:t>
      </w:r>
      <w:r w:rsidR="00FF1ADC" w:rsidRPr="005B596A">
        <w:rPr>
          <w:rFonts w:ascii="Times New Roman" w:hAnsi="Times New Roman"/>
        </w:rPr>
        <w:t>»</w:t>
      </w:r>
      <w:bookmarkEnd w:id="31"/>
    </w:p>
    <w:p w14:paraId="0B1EC463" w14:textId="77777777" w:rsidR="00757980" w:rsidRPr="005B596A" w:rsidRDefault="00757980" w:rsidP="00757980">
      <w:pPr>
        <w:pStyle w:val="2"/>
        <w:rPr>
          <w:rFonts w:ascii="Times New Roman" w:hAnsi="Times New Roman"/>
        </w:rPr>
      </w:pPr>
      <w:bookmarkStart w:id="32" w:name="_Toc121413495"/>
      <w:r w:rsidRPr="005B596A">
        <w:rPr>
          <w:rFonts w:ascii="Times New Roman" w:hAnsi="Times New Roman"/>
        </w:rPr>
        <w:t>Формирование СЭМД</w:t>
      </w:r>
      <w:bookmarkEnd w:id="32"/>
    </w:p>
    <w:p w14:paraId="3660B653" w14:textId="77777777" w:rsidR="00757980" w:rsidRPr="005B596A" w:rsidRDefault="00757980" w:rsidP="00757980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СЭМД «Справка для получения путевки на санаторно-курортное лечение» формируется на основании оказанной пациенту услуги, в рамках которой выдается справка для получения путевки на санаторно-курортное лечение, и только в том случае, если при оказании услуги заполнено поле «Заключение». Данная услуга может быть как самостоятельной, так и входить в состав медосмотра, прохождение которого включает оформление справки для получения путевки на санаторно-курортное лечение.</w:t>
      </w:r>
    </w:p>
    <w:p w14:paraId="373F5602" w14:textId="77777777" w:rsidR="00757980" w:rsidRPr="005B596A" w:rsidRDefault="00757980" w:rsidP="00757980">
      <w:pPr>
        <w:pStyle w:val="3"/>
        <w:rPr>
          <w:rFonts w:ascii="Times New Roman" w:hAnsi="Times New Roman"/>
        </w:rPr>
      </w:pPr>
      <w:bookmarkStart w:id="33" w:name="_Toc121413496"/>
      <w:r w:rsidRPr="005B596A">
        <w:rPr>
          <w:rFonts w:ascii="Times New Roman" w:hAnsi="Times New Roman"/>
        </w:rPr>
        <w:t>Формирование СЭМД в Дневнике врача</w:t>
      </w:r>
      <w:bookmarkEnd w:id="33"/>
    </w:p>
    <w:p w14:paraId="13D36BFD" w14:textId="77777777" w:rsidR="00757980" w:rsidRPr="005B596A" w:rsidRDefault="00757980" w:rsidP="00757980">
      <w:pPr>
        <w:pStyle w:val="phlistitemizedtitle"/>
        <w:rPr>
          <w:rFonts w:ascii="Times New Roman" w:hAnsi="Times New Roman"/>
        </w:rPr>
      </w:pPr>
      <w:r w:rsidRPr="005B596A">
        <w:rPr>
          <w:rFonts w:ascii="Times New Roman" w:hAnsi="Times New Roman"/>
        </w:rPr>
        <w:t>Чтобы сформировать СЭМД «Справка для получения путевки на санаторно-курортное лечение», выполните следующие действия:</w:t>
      </w:r>
    </w:p>
    <w:p w14:paraId="30E2738C" w14:textId="2785347C" w:rsidR="00757980" w:rsidRPr="005B596A" w:rsidRDefault="00757980" w:rsidP="00757980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главного меню «Рабочие места/ Дневник». Откроется основное рабочее место врача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_Ref118185871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18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7A7782E5" w14:textId="77777777" w:rsidR="00757980" w:rsidRPr="005B596A" w:rsidRDefault="00757980" w:rsidP="00757980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17B3A943" wp14:editId="627133BF">
            <wp:extent cx="6152515" cy="2581275"/>
            <wp:effectExtent l="19050" t="19050" r="19685" b="28575"/>
            <wp:docPr id="100094" name="Рисунок 1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81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E57E81" w14:textId="77777777" w:rsidR="00757980" w:rsidRPr="005B596A" w:rsidRDefault="00992EA1" w:rsidP="00757980">
      <w:pPr>
        <w:pStyle w:val="phfiguretitle"/>
        <w:rPr>
          <w:rFonts w:ascii="Times New Roman" w:hAnsi="Times New Roman" w:cs="Times New Roman"/>
        </w:rPr>
      </w:pPr>
      <w:bookmarkStart w:id="34" w:name="_Ref118185871"/>
      <w:r w:rsidRPr="005B596A">
        <w:rPr>
          <w:rFonts w:ascii="Times New Roman" w:hAnsi="Times New Roman" w:cs="Times New Roman"/>
        </w:rPr>
        <w:t>Рисунок </w:t>
      </w:r>
      <w:r w:rsidR="00757980" w:rsidRPr="005B596A">
        <w:rPr>
          <w:rFonts w:ascii="Times New Roman" w:hAnsi="Times New Roman" w:cs="Times New Roman"/>
        </w:rPr>
        <w:fldChar w:fldCharType="begin"/>
      </w:r>
      <w:r w:rsidR="00757980" w:rsidRPr="005B596A">
        <w:rPr>
          <w:rFonts w:ascii="Times New Roman" w:hAnsi="Times New Roman" w:cs="Times New Roman"/>
        </w:rPr>
        <w:instrText>SEQ Рисунок \* ARABIC</w:instrText>
      </w:r>
      <w:r w:rsidR="00757980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18</w:t>
      </w:r>
      <w:r w:rsidR="00757980" w:rsidRPr="005B596A">
        <w:rPr>
          <w:rFonts w:ascii="Times New Roman" w:hAnsi="Times New Roman" w:cs="Times New Roman"/>
        </w:rPr>
        <w:fldChar w:fldCharType="end"/>
      </w:r>
      <w:bookmarkEnd w:id="34"/>
      <w:r w:rsidR="00757980" w:rsidRPr="005B596A">
        <w:rPr>
          <w:rFonts w:ascii="Times New Roman" w:hAnsi="Times New Roman" w:cs="Times New Roman"/>
        </w:rPr>
        <w:t xml:space="preserve"> – Дневник врача</w:t>
      </w:r>
    </w:p>
    <w:p w14:paraId="603309AE" w14:textId="3C3B4985" w:rsidR="00757980" w:rsidRPr="005B596A" w:rsidRDefault="00B556FB" w:rsidP="00757980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в Д</w:t>
      </w:r>
      <w:r w:rsidR="00757980" w:rsidRPr="005B596A">
        <w:rPr>
          <w:rFonts w:ascii="Times New Roman" w:hAnsi="Times New Roman" w:cs="Times New Roman"/>
        </w:rPr>
        <w:t xml:space="preserve">невнике назначенную пациенту услугу, в рамках которой выдается справка для получения путевки на санаторно-курортное лечение, и нажмите на ссылку «Оказать». Откроется окно оказания </w:t>
      </w:r>
      <w:r w:rsidR="00760587" w:rsidRPr="005B596A">
        <w:rPr>
          <w:rFonts w:ascii="Times New Roman" w:hAnsi="Times New Roman" w:cs="Times New Roman"/>
        </w:rPr>
        <w:t>услуги</w:t>
      </w:r>
      <w:r w:rsidR="00757980" w:rsidRPr="005B596A">
        <w:rPr>
          <w:rFonts w:ascii="Times New Roman" w:hAnsi="Times New Roman" w:cs="Times New Roman"/>
        </w:rPr>
        <w:t xml:space="preserve"> (</w:t>
      </w:r>
      <w:r w:rsidR="00757980" w:rsidRPr="005B596A">
        <w:rPr>
          <w:rFonts w:ascii="Times New Roman" w:hAnsi="Times New Roman" w:cs="Times New Roman"/>
        </w:rPr>
        <w:fldChar w:fldCharType="begin"/>
      </w:r>
      <w:r w:rsidR="00757980" w:rsidRPr="005B596A">
        <w:rPr>
          <w:rFonts w:ascii="Times New Roman" w:hAnsi="Times New Roman" w:cs="Times New Roman"/>
        </w:rPr>
        <w:instrText xml:space="preserve"> REF _Ref118185903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757980" w:rsidRPr="005B596A">
        <w:rPr>
          <w:rFonts w:ascii="Times New Roman" w:hAnsi="Times New Roman" w:cs="Times New Roman"/>
        </w:rPr>
      </w:r>
      <w:r w:rsidR="00757980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19</w:t>
      </w:r>
      <w:r w:rsidR="00757980" w:rsidRPr="005B596A">
        <w:rPr>
          <w:rFonts w:ascii="Times New Roman" w:hAnsi="Times New Roman" w:cs="Times New Roman"/>
        </w:rPr>
        <w:fldChar w:fldCharType="end"/>
      </w:r>
      <w:r w:rsidR="00757980" w:rsidRPr="005B596A">
        <w:rPr>
          <w:rFonts w:ascii="Times New Roman" w:hAnsi="Times New Roman" w:cs="Times New Roman"/>
        </w:rPr>
        <w:t>);</w:t>
      </w:r>
    </w:p>
    <w:p w14:paraId="21074ADA" w14:textId="77777777" w:rsidR="00757980" w:rsidRPr="005B596A" w:rsidRDefault="00757980" w:rsidP="00757980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2BDB205F" wp14:editId="1075AB44">
            <wp:extent cx="6295390" cy="3573453"/>
            <wp:effectExtent l="19050" t="19050" r="10160" b="27305"/>
            <wp:docPr id="100095" name="Рисунок 100095" descr="Окно оказ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2517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7345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CF6397" w14:textId="77777777" w:rsidR="00757980" w:rsidRPr="005B596A" w:rsidRDefault="00992EA1" w:rsidP="00757980">
      <w:pPr>
        <w:pStyle w:val="phfiguretitle"/>
        <w:rPr>
          <w:rFonts w:ascii="Times New Roman" w:hAnsi="Times New Roman" w:cs="Times New Roman"/>
        </w:rPr>
      </w:pPr>
      <w:bookmarkStart w:id="35" w:name="_Ref118185903"/>
      <w:r w:rsidRPr="005B596A">
        <w:rPr>
          <w:rFonts w:ascii="Times New Roman" w:hAnsi="Times New Roman" w:cs="Times New Roman"/>
        </w:rPr>
        <w:t>Рисунок </w:t>
      </w:r>
      <w:r w:rsidR="00757980" w:rsidRPr="005B596A">
        <w:rPr>
          <w:rFonts w:ascii="Times New Roman" w:hAnsi="Times New Roman" w:cs="Times New Roman"/>
        </w:rPr>
        <w:fldChar w:fldCharType="begin"/>
      </w:r>
      <w:r w:rsidR="00757980" w:rsidRPr="005B596A">
        <w:rPr>
          <w:rFonts w:ascii="Times New Roman" w:hAnsi="Times New Roman" w:cs="Times New Roman"/>
        </w:rPr>
        <w:instrText>SEQ Рисунок \* ARABIC</w:instrText>
      </w:r>
      <w:r w:rsidR="00757980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19</w:t>
      </w:r>
      <w:r w:rsidR="00757980" w:rsidRPr="005B596A">
        <w:rPr>
          <w:rFonts w:ascii="Times New Roman" w:hAnsi="Times New Roman" w:cs="Times New Roman"/>
        </w:rPr>
        <w:fldChar w:fldCharType="end"/>
      </w:r>
      <w:bookmarkEnd w:id="35"/>
      <w:r w:rsidR="00757980" w:rsidRPr="005B596A">
        <w:rPr>
          <w:rFonts w:ascii="Times New Roman" w:hAnsi="Times New Roman" w:cs="Times New Roman"/>
        </w:rPr>
        <w:t xml:space="preserve"> – Окно оказания </w:t>
      </w:r>
      <w:r w:rsidR="00760587" w:rsidRPr="005B596A">
        <w:rPr>
          <w:rFonts w:ascii="Times New Roman" w:hAnsi="Times New Roman" w:cs="Times New Roman"/>
        </w:rPr>
        <w:t>услуги</w:t>
      </w:r>
    </w:p>
    <w:p w14:paraId="422C5BE4" w14:textId="77777777" w:rsidR="00757980" w:rsidRPr="005B596A" w:rsidRDefault="00757980" w:rsidP="00757980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заполните все обязательные (выделенные цветом) поля в окне оказания приема. Для формирования СЭМД «Справка для получения путевки на санаторно-курортное лечение» должны быть заполнены следующие поля:</w:t>
      </w:r>
    </w:p>
    <w:p w14:paraId="3ACE10F8" w14:textId="77777777" w:rsidR="00757980" w:rsidRPr="005B596A" w:rsidRDefault="00757980" w:rsidP="00757980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поля, значения которых в обязательном порядке должны включаться в СЭМД:</w:t>
      </w:r>
    </w:p>
    <w:p w14:paraId="0E6DDD74" w14:textId="77777777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«Номер санаторно-курортной карты» – </w:t>
      </w:r>
      <w:r w:rsidR="00760587" w:rsidRPr="005B596A">
        <w:rPr>
          <w:rFonts w:ascii="Times New Roman" w:hAnsi="Times New Roman"/>
        </w:rPr>
        <w:t>введите</w:t>
      </w:r>
      <w:r w:rsidRPr="005B596A">
        <w:rPr>
          <w:rFonts w:ascii="Times New Roman" w:hAnsi="Times New Roman"/>
        </w:rPr>
        <w:t xml:space="preserve"> номер санаторно-курортной карты;</w:t>
      </w:r>
    </w:p>
    <w:p w14:paraId="27D55913" w14:textId="77777777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«Необходимость сопровождения» – </w:t>
      </w:r>
      <w:r w:rsidR="00CD2886" w:rsidRPr="005B596A">
        <w:rPr>
          <w:rFonts w:ascii="Times New Roman" w:hAnsi="Times New Roman"/>
        </w:rPr>
        <w:t>установите флажок, если пациенту необходимо сопровождение</w:t>
      </w:r>
      <w:r w:rsidRPr="005B596A">
        <w:rPr>
          <w:rFonts w:ascii="Times New Roman" w:hAnsi="Times New Roman"/>
        </w:rPr>
        <w:t>;</w:t>
      </w:r>
    </w:p>
    <w:p w14:paraId="3EC6EEA4" w14:textId="77777777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«Заключение» – выберите медицинское заключение;</w:t>
      </w:r>
    </w:p>
    <w:p w14:paraId="70BDE104" w14:textId="77777777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«Серия документа» – укажите серию документа, удостоверяющего право на получение набора социальных услуг;</w:t>
      </w:r>
    </w:p>
    <w:p w14:paraId="3F6E55AF" w14:textId="77777777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«Номер документа» – укажите номер документа, удостоверяющего право на получение набора социальных услуг;</w:t>
      </w:r>
    </w:p>
    <w:p w14:paraId="06D9DE8A" w14:textId="77777777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«Дата выдачи документа» – укажите дату выдачи документа, удостоверяющего право на получение набора социальных услуг;</w:t>
      </w:r>
    </w:p>
    <w:p w14:paraId="6F3AFDF1" w14:textId="77777777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«Связано ли c заболеваниями или последствиями травм спинного или головного мозга» – </w:t>
      </w:r>
      <w:r w:rsidR="00CD2886" w:rsidRPr="005B596A">
        <w:rPr>
          <w:rFonts w:ascii="Times New Roman" w:hAnsi="Times New Roman"/>
        </w:rPr>
        <w:t>укажите</w:t>
      </w:r>
      <w:r w:rsidRPr="005B596A">
        <w:rPr>
          <w:rFonts w:ascii="Times New Roman" w:hAnsi="Times New Roman"/>
        </w:rPr>
        <w:t>, существует ли связь c заболеваниями или последствиями тра</w:t>
      </w:r>
      <w:r w:rsidR="00CD2886" w:rsidRPr="005B596A">
        <w:rPr>
          <w:rFonts w:ascii="Times New Roman" w:hAnsi="Times New Roman"/>
        </w:rPr>
        <w:t>вм спинного или головного мозга, с помощью установки или снятия флажка</w:t>
      </w:r>
      <w:r w:rsidRPr="005B596A">
        <w:rPr>
          <w:rFonts w:ascii="Times New Roman" w:hAnsi="Times New Roman"/>
        </w:rPr>
        <w:t>;</w:t>
      </w:r>
    </w:p>
    <w:p w14:paraId="452CEE07" w14:textId="77777777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«Рекомендуемое лечение в санаторно-курортной организации» – укажите признак рекомендуемого лечения. Если флажок установлен, то рекомендовано лечения в условиях пребывания в санаторно-курортной организации. Если флажок снят, то рекомендовано лечение амбулаторно.</w:t>
      </w:r>
    </w:p>
    <w:p w14:paraId="67B45689" w14:textId="77777777" w:rsidR="00757980" w:rsidRPr="005B596A" w:rsidRDefault="00757980" w:rsidP="00757980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поля, значения которых не обязательны для включения в СЭМД:</w:t>
      </w:r>
    </w:p>
    <w:p w14:paraId="0C68B75D" w14:textId="77777777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«Ближайший субъект РФ» – укажите ближайший субъект РФ. Поле заполняется только для пациентов, имеющих право на получение набора социальных услуг;</w:t>
      </w:r>
    </w:p>
    <w:p w14:paraId="284F2C59" w14:textId="77777777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«Климат в месте проживания» – укажите климат в месте проживания пациента. Поле заполняется только для пациентов, имеющих право на получение набора социальных услуг;</w:t>
      </w:r>
    </w:p>
    <w:p w14:paraId="006529B4" w14:textId="77777777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«Климатические факторы в месте проживания» – укажите климатические факторы в месте проживания пациента. Поле заполняется только для пациентов, имеющих право на получение набора социальных услуг;</w:t>
      </w:r>
    </w:p>
    <w:p w14:paraId="43FD89ED" w14:textId="77777777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«Комментарий врача» – </w:t>
      </w:r>
      <w:r w:rsidR="005C3BC1" w:rsidRPr="005B596A">
        <w:rPr>
          <w:rFonts w:ascii="Times New Roman" w:hAnsi="Times New Roman"/>
        </w:rPr>
        <w:t>укажите</w:t>
      </w:r>
      <w:r w:rsidRPr="005B596A">
        <w:rPr>
          <w:rFonts w:ascii="Times New Roman" w:hAnsi="Times New Roman"/>
        </w:rPr>
        <w:t xml:space="preserve"> комментарий врача, выдавшего медицинское заключение;</w:t>
      </w:r>
    </w:p>
    <w:p w14:paraId="70A11107" w14:textId="77777777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«Предпочтительное место лечения» – </w:t>
      </w:r>
      <w:r w:rsidR="005C3BC1" w:rsidRPr="005B596A">
        <w:rPr>
          <w:rFonts w:ascii="Times New Roman" w:hAnsi="Times New Roman"/>
        </w:rPr>
        <w:t xml:space="preserve">укажите </w:t>
      </w:r>
      <w:r w:rsidRPr="005B596A">
        <w:rPr>
          <w:rFonts w:ascii="Times New Roman" w:hAnsi="Times New Roman"/>
        </w:rPr>
        <w:t>наименование места лечения;</w:t>
      </w:r>
    </w:p>
    <w:p w14:paraId="6E173027" w14:textId="77777777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«Зима», «Весна», «Лето», «Осень» – установите флажки, соответствующие</w:t>
      </w:r>
      <w:r w:rsidR="00CD2886" w:rsidRPr="005B596A">
        <w:rPr>
          <w:rFonts w:ascii="Times New Roman" w:hAnsi="Times New Roman"/>
        </w:rPr>
        <w:t xml:space="preserve"> </w:t>
      </w:r>
      <w:r w:rsidRPr="005B596A">
        <w:rPr>
          <w:rFonts w:ascii="Times New Roman" w:hAnsi="Times New Roman"/>
        </w:rPr>
        <w:t>рекомендуемым сезонам лечения.</w:t>
      </w:r>
    </w:p>
    <w:p w14:paraId="0A9F36B1" w14:textId="77777777" w:rsidR="00757980" w:rsidRPr="005B596A" w:rsidRDefault="00757980" w:rsidP="00757980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нажмите на кнопку «Применить» для сохранения внесенных в прием данных;</w:t>
      </w:r>
    </w:p>
    <w:p w14:paraId="1901D4C8" w14:textId="77777777" w:rsidR="00757980" w:rsidRPr="005B596A" w:rsidRDefault="00757980" w:rsidP="00757980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перейдите на вкладку «Документы» и нажмите на кнопку «Сформировать и подписать документы (СЭМД)». При нажатии на кнопку выполняется ряд проверок:</w:t>
      </w:r>
    </w:p>
    <w:p w14:paraId="764CC423" w14:textId="77777777" w:rsidR="00757980" w:rsidRPr="005B596A" w:rsidRDefault="00757980" w:rsidP="00757980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проверяется, заполнены ли все необходимые для формирования СЭМД поля. Если какое-либо из требуемых для СЭМД полей не заполнено, то отображается соответствующее системное сообщение;</w:t>
      </w:r>
    </w:p>
    <w:p w14:paraId="7A0D577D" w14:textId="77777777" w:rsidR="00757980" w:rsidRPr="005B596A" w:rsidRDefault="00757980" w:rsidP="00757980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6CE26273" w14:textId="77777777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запрещено, то открывается окно с сообщением: «Формирование новой версии запрещено»;</w:t>
      </w:r>
    </w:p>
    <w:p w14:paraId="43E7C259" w14:textId="77777777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настроено предупреждение перед созданием новой версии СЭМД, то открывается окно с сообщением о предупреждении с возможностью выбора пользователем: создавать далее новую версию или нет;</w:t>
      </w:r>
    </w:p>
    <w:p w14:paraId="2D17B1D1" w14:textId="77777777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запрещено в случае, если предыдущая версия подписана не всеми участниками подписания, то открывается окно с сообщением: «Предыдущая версия документа подписана не всеми участниками, формирование новой версии запрещено»;</w:t>
      </w:r>
    </w:p>
    <w:p w14:paraId="010D5E78" w14:textId="4980504D" w:rsidR="00757980" w:rsidRPr="005B596A" w:rsidRDefault="00757980" w:rsidP="00757980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разрешено, то открывается окно подписания формируемого электронного медицинского документа (</w:t>
      </w:r>
      <w:r w:rsidR="00CD2886" w:rsidRPr="005B596A">
        <w:rPr>
          <w:rFonts w:ascii="Times New Roman" w:hAnsi="Times New Roman"/>
        </w:rPr>
        <w:fldChar w:fldCharType="begin"/>
      </w:r>
      <w:r w:rsidR="00CD2886" w:rsidRPr="005B596A">
        <w:rPr>
          <w:rFonts w:ascii="Times New Roman" w:hAnsi="Times New Roman"/>
        </w:rPr>
        <w:instrText xml:space="preserve"> REF _Ref118186322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="00CD2886" w:rsidRPr="005B596A">
        <w:rPr>
          <w:rFonts w:ascii="Times New Roman" w:hAnsi="Times New Roman"/>
        </w:rPr>
      </w:r>
      <w:r w:rsidR="00CD2886"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20</w:t>
      </w:r>
      <w:r w:rsidR="00CD2886"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78EDD644" w14:textId="77777777" w:rsidR="00757980" w:rsidRPr="005B596A" w:rsidRDefault="00CD2886" w:rsidP="00757980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0D37FF83" wp14:editId="3851F3B8">
            <wp:extent cx="6295390" cy="3659235"/>
            <wp:effectExtent l="19050" t="19050" r="10160" b="17780"/>
            <wp:docPr id="100096" name="Рисунок 100096" descr="Окно формирования и подписания электронн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97595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592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1E324" w14:textId="77777777" w:rsidR="00757980" w:rsidRPr="005B596A" w:rsidRDefault="00992EA1" w:rsidP="00757980">
      <w:pPr>
        <w:pStyle w:val="phfiguretitle"/>
        <w:rPr>
          <w:rFonts w:ascii="Times New Roman" w:hAnsi="Times New Roman" w:cs="Times New Roman"/>
        </w:rPr>
      </w:pPr>
      <w:bookmarkStart w:id="36" w:name="_Ref118186322"/>
      <w:r w:rsidRPr="005B596A">
        <w:rPr>
          <w:rFonts w:ascii="Times New Roman" w:hAnsi="Times New Roman" w:cs="Times New Roman"/>
        </w:rPr>
        <w:t>Рисунок </w:t>
      </w:r>
      <w:r w:rsidR="00757980" w:rsidRPr="005B596A">
        <w:rPr>
          <w:rFonts w:ascii="Times New Roman" w:hAnsi="Times New Roman" w:cs="Times New Roman"/>
        </w:rPr>
        <w:fldChar w:fldCharType="begin"/>
      </w:r>
      <w:r w:rsidR="00757980" w:rsidRPr="005B596A">
        <w:rPr>
          <w:rFonts w:ascii="Times New Roman" w:hAnsi="Times New Roman" w:cs="Times New Roman"/>
        </w:rPr>
        <w:instrText>SEQ Рисунок \* ARABIC</w:instrText>
      </w:r>
      <w:r w:rsidR="00757980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20</w:t>
      </w:r>
      <w:r w:rsidR="00757980" w:rsidRPr="005B596A">
        <w:rPr>
          <w:rFonts w:ascii="Times New Roman" w:hAnsi="Times New Roman" w:cs="Times New Roman"/>
        </w:rPr>
        <w:fldChar w:fldCharType="end"/>
      </w:r>
      <w:bookmarkEnd w:id="36"/>
      <w:r w:rsidR="00757980" w:rsidRPr="005B596A">
        <w:rPr>
          <w:rFonts w:ascii="Times New Roman" w:hAnsi="Times New Roman" w:cs="Times New Roman"/>
        </w:rPr>
        <w:t xml:space="preserve"> – </w:t>
      </w:r>
      <w:r w:rsidR="00CD2886" w:rsidRPr="005B596A">
        <w:rPr>
          <w:rFonts w:ascii="Times New Roman" w:hAnsi="Times New Roman" w:cs="Times New Roman"/>
        </w:rPr>
        <w:t>Окно формирования и подписания электронного документа</w:t>
      </w:r>
    </w:p>
    <w:p w14:paraId="15B3CBCD" w14:textId="77777777" w:rsidR="00757980" w:rsidRPr="005B596A" w:rsidRDefault="00757980" w:rsidP="00757980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 поле «Выберите сертификат» из выпадающего списка выберите сертификат ЭП автора;</w:t>
      </w:r>
    </w:p>
    <w:p w14:paraId="2D9E2448" w14:textId="77777777" w:rsidR="00757980" w:rsidRPr="005B596A" w:rsidRDefault="00757980" w:rsidP="00757980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укажите других участников подписания документа. В поле «ЭП МО» выберите сотрудника МО, ответственного за подписание документов ЭП МО. Поле не отображается, если в Системе настроено автоматическое подписание документов ЭП МО;</w:t>
      </w:r>
    </w:p>
    <w:p w14:paraId="26E2A976" w14:textId="77777777" w:rsidR="00760587" w:rsidRPr="005B596A" w:rsidRDefault="00760587" w:rsidP="00760587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  <w:b/>
        </w:rPr>
        <w:t>Примечание</w:t>
      </w:r>
      <w:r w:rsidRPr="005B596A">
        <w:rPr>
          <w:rFonts w:ascii="Times New Roman" w:hAnsi="Times New Roman"/>
        </w:rPr>
        <w:t xml:space="preserve"> – Если у подписывающего сотрудника в атрибутах сертификата ЭП присутствует ОГРН МО, то выполняется одновременное подписание документа ролью «ЭП МО» тем же сертификатом ЭП.</w:t>
      </w:r>
    </w:p>
    <w:p w14:paraId="608BDC65" w14:textId="77777777" w:rsidR="00757980" w:rsidRPr="005B596A" w:rsidRDefault="00757980" w:rsidP="00757980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нажмите на кнопку «Подписать». Будет сформирован СЭМД «</w:t>
      </w:r>
      <w:r w:rsidR="00914DD8" w:rsidRPr="005B596A">
        <w:rPr>
          <w:rFonts w:ascii="Times New Roman" w:hAnsi="Times New Roman" w:cs="Times New Roman"/>
        </w:rPr>
        <w:t>Справка для получения путевки на санаторно-курортное лечение</w:t>
      </w:r>
      <w:r w:rsidRPr="005B596A">
        <w:rPr>
          <w:rFonts w:ascii="Times New Roman" w:hAnsi="Times New Roman" w:cs="Times New Roman"/>
        </w:rPr>
        <w:t>», сформированный документ отобразится на вкладке «Документы».</w:t>
      </w:r>
    </w:p>
    <w:p w14:paraId="7093084C" w14:textId="77777777" w:rsidR="00757980" w:rsidRPr="005B596A" w:rsidRDefault="00757980" w:rsidP="00757980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  <w:b/>
        </w:rPr>
        <w:t>Примечание</w:t>
      </w:r>
      <w:r w:rsidRPr="005B596A">
        <w:rPr>
          <w:rFonts w:ascii="Times New Roman" w:hAnsi="Times New Roman"/>
        </w:rPr>
        <w:t xml:space="preserve"> – Перед отправкой сформированного СЭМД «</w:t>
      </w:r>
      <w:r w:rsidR="00CD2886" w:rsidRPr="005B596A">
        <w:rPr>
          <w:rFonts w:ascii="Times New Roman" w:hAnsi="Times New Roman"/>
        </w:rPr>
        <w:t>Справка для получения путевки на санаторно-курортное лечение</w:t>
      </w:r>
      <w:r w:rsidRPr="005B596A">
        <w:rPr>
          <w:rFonts w:ascii="Times New Roman" w:hAnsi="Times New Roman"/>
        </w:rPr>
        <w:t>» в РЭМД дождитесь его подписания другими участниками.</w:t>
      </w:r>
    </w:p>
    <w:p w14:paraId="53B2443E" w14:textId="77777777" w:rsidR="00CD2886" w:rsidRPr="005B596A" w:rsidRDefault="00CD2886" w:rsidP="00CD2886">
      <w:pPr>
        <w:pStyle w:val="3"/>
        <w:rPr>
          <w:rFonts w:ascii="Times New Roman" w:hAnsi="Times New Roman"/>
        </w:rPr>
      </w:pPr>
      <w:bookmarkStart w:id="37" w:name="_Toc116648842"/>
      <w:bookmarkStart w:id="38" w:name="_Toc121413497"/>
      <w:r w:rsidRPr="005B596A">
        <w:rPr>
          <w:rFonts w:ascii="Times New Roman" w:hAnsi="Times New Roman"/>
        </w:rPr>
        <w:t>Формирование СЭМД в карте медосмотра</w:t>
      </w:r>
      <w:bookmarkEnd w:id="37"/>
      <w:bookmarkEnd w:id="38"/>
    </w:p>
    <w:p w14:paraId="78F0E971" w14:textId="77777777" w:rsidR="00CD2886" w:rsidRPr="005B596A" w:rsidRDefault="00CD2886" w:rsidP="00CD2886">
      <w:pPr>
        <w:pStyle w:val="phlistitemizedtitle"/>
        <w:rPr>
          <w:rFonts w:ascii="Times New Roman" w:hAnsi="Times New Roman"/>
        </w:rPr>
      </w:pPr>
      <w:r w:rsidRPr="005B596A">
        <w:rPr>
          <w:rFonts w:ascii="Times New Roman" w:hAnsi="Times New Roman"/>
        </w:rPr>
        <w:t>Чтобы сформировать СЭМД «</w:t>
      </w:r>
      <w:r w:rsidR="005C3BC1" w:rsidRPr="005B596A">
        <w:rPr>
          <w:rFonts w:ascii="Times New Roman" w:hAnsi="Times New Roman"/>
        </w:rPr>
        <w:t>С</w:t>
      </w:r>
      <w:r w:rsidRPr="005B596A">
        <w:rPr>
          <w:rFonts w:ascii="Times New Roman" w:hAnsi="Times New Roman"/>
        </w:rPr>
        <w:t>правка для получения путевки на санаторно-курортное лечение», выполните следующие действия:</w:t>
      </w:r>
    </w:p>
    <w:p w14:paraId="4D389BF8" w14:textId="77777777" w:rsidR="00CD2886" w:rsidRPr="005B596A" w:rsidRDefault="00CD2886" w:rsidP="00CD2886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главного меню «Учет/ Медосмотры/ Карты медосмотров». Откроется форма для работы с картами медосмотров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_Ref116642295 \h 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21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0FC4661E" w14:textId="77777777" w:rsidR="00CD2886" w:rsidRPr="005B596A" w:rsidRDefault="00CD2886" w:rsidP="00CD2886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3AFFBD59" wp14:editId="000FE191">
            <wp:extent cx="6295390" cy="1924670"/>
            <wp:effectExtent l="19050" t="19050" r="10160" b="19050"/>
            <wp:docPr id="19" name="Рисунок 19" descr="Список карт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15042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246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C8E4B63" w14:textId="77777777" w:rsidR="00CD2886" w:rsidRPr="005B596A" w:rsidRDefault="00992EA1" w:rsidP="00CD2886">
      <w:pPr>
        <w:pStyle w:val="phfiguretitle"/>
        <w:rPr>
          <w:rFonts w:ascii="Times New Roman" w:hAnsi="Times New Roman" w:cs="Times New Roman"/>
        </w:rPr>
      </w:pPr>
      <w:bookmarkStart w:id="39" w:name="_Ref116642295"/>
      <w:r w:rsidRPr="005B596A">
        <w:rPr>
          <w:rFonts w:ascii="Times New Roman" w:hAnsi="Times New Roman" w:cs="Times New Roman"/>
        </w:rPr>
        <w:t>Рисунок </w:t>
      </w:r>
      <w:r w:rsidR="00CD2886" w:rsidRPr="005B596A">
        <w:rPr>
          <w:rFonts w:ascii="Times New Roman" w:hAnsi="Times New Roman" w:cs="Times New Roman"/>
        </w:rPr>
        <w:fldChar w:fldCharType="begin"/>
      </w:r>
      <w:r w:rsidR="00CD2886" w:rsidRPr="005B596A">
        <w:rPr>
          <w:rFonts w:ascii="Times New Roman" w:hAnsi="Times New Roman" w:cs="Times New Roman"/>
        </w:rPr>
        <w:instrText>SEQ Рисунок \* ARABIC</w:instrText>
      </w:r>
      <w:r w:rsidR="00CD2886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21</w:t>
      </w:r>
      <w:r w:rsidR="00CD2886" w:rsidRPr="005B596A">
        <w:rPr>
          <w:rFonts w:ascii="Times New Roman" w:hAnsi="Times New Roman" w:cs="Times New Roman"/>
        </w:rPr>
        <w:fldChar w:fldCharType="end"/>
      </w:r>
      <w:bookmarkEnd w:id="39"/>
      <w:r w:rsidR="00CD2886" w:rsidRPr="005B596A">
        <w:rPr>
          <w:rFonts w:ascii="Times New Roman" w:hAnsi="Times New Roman" w:cs="Times New Roman"/>
        </w:rPr>
        <w:t xml:space="preserve"> – Список карт медосмотров</w:t>
      </w:r>
    </w:p>
    <w:p w14:paraId="79EF0188" w14:textId="77777777" w:rsidR="00CD2886" w:rsidRPr="005B596A" w:rsidRDefault="00CD2886" w:rsidP="00CD2886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в списке карту медосмотра, прохождение которого включает оформление справки для получения путевки на санаторно-курортное лечение, и нажмите на номер данной карты. Откроется окно карты медосмотра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_Ref116642328 \h 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22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611AC640" w14:textId="77777777" w:rsidR="00CD2886" w:rsidRPr="005B596A" w:rsidRDefault="00CD2886" w:rsidP="00CD2886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7C4D302B" wp14:editId="383DE02D">
            <wp:extent cx="6295390" cy="2619861"/>
            <wp:effectExtent l="19050" t="19050" r="10160" b="28575"/>
            <wp:docPr id="100007" name="Рисунок 100007" descr="Карта медосмотр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91076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1986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346B3A" w14:textId="77777777" w:rsidR="00CD2886" w:rsidRPr="005B596A" w:rsidRDefault="00992EA1" w:rsidP="00CD2886">
      <w:pPr>
        <w:pStyle w:val="phfiguretitle"/>
        <w:rPr>
          <w:rFonts w:ascii="Times New Roman" w:hAnsi="Times New Roman" w:cs="Times New Roman"/>
        </w:rPr>
      </w:pPr>
      <w:bookmarkStart w:id="40" w:name="_Ref116642328"/>
      <w:r w:rsidRPr="005B596A">
        <w:rPr>
          <w:rFonts w:ascii="Times New Roman" w:hAnsi="Times New Roman" w:cs="Times New Roman"/>
        </w:rPr>
        <w:t>Рисунок </w:t>
      </w:r>
      <w:r w:rsidR="00CD2886" w:rsidRPr="005B596A">
        <w:rPr>
          <w:rFonts w:ascii="Times New Roman" w:hAnsi="Times New Roman" w:cs="Times New Roman"/>
        </w:rPr>
        <w:fldChar w:fldCharType="begin"/>
      </w:r>
      <w:r w:rsidR="00CD2886" w:rsidRPr="005B596A">
        <w:rPr>
          <w:rFonts w:ascii="Times New Roman" w:hAnsi="Times New Roman" w:cs="Times New Roman"/>
        </w:rPr>
        <w:instrText>SEQ Рисунок \* ARABIC</w:instrText>
      </w:r>
      <w:r w:rsidR="00CD2886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22</w:t>
      </w:r>
      <w:r w:rsidR="00CD2886" w:rsidRPr="005B596A">
        <w:rPr>
          <w:rFonts w:ascii="Times New Roman" w:hAnsi="Times New Roman" w:cs="Times New Roman"/>
        </w:rPr>
        <w:fldChar w:fldCharType="end"/>
      </w:r>
      <w:bookmarkEnd w:id="40"/>
      <w:r w:rsidR="00CD2886" w:rsidRPr="005B596A">
        <w:rPr>
          <w:rFonts w:ascii="Times New Roman" w:hAnsi="Times New Roman" w:cs="Times New Roman"/>
        </w:rPr>
        <w:t xml:space="preserve"> – Карта медосмотра пациента</w:t>
      </w:r>
    </w:p>
    <w:p w14:paraId="05027215" w14:textId="77777777" w:rsidR="00CD2886" w:rsidRPr="005B596A" w:rsidRDefault="00CD2886" w:rsidP="00CD2886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перейдите на вкладку «Услуги медосмотра», содержащую список услуг, оказываемых в ходе проведения медосмотра;</w:t>
      </w:r>
    </w:p>
    <w:p w14:paraId="49DF3338" w14:textId="77777777" w:rsidR="00CD2886" w:rsidRPr="005B596A" w:rsidRDefault="00CD2886" w:rsidP="00CD2886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в списке услугу, в рамках которой оформляется справка для получения путевки на санаторно-курортное лечение, и нажмите на ссылку «Принять». Откроется окно оказания услуги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_Ref116642344 \h 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23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12BCCFE7" w14:textId="77777777" w:rsidR="00CD2886" w:rsidRPr="005B596A" w:rsidRDefault="00CD2886" w:rsidP="00CD2886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38CDFDE2" wp14:editId="51919148">
            <wp:extent cx="6295390" cy="3573453"/>
            <wp:effectExtent l="19050" t="19050" r="10160" b="27305"/>
            <wp:docPr id="100008" name="Рисунок 100008" descr="Окно оказания услуги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80120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7345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807B40" w14:textId="77777777" w:rsidR="00CD2886" w:rsidRPr="005B596A" w:rsidRDefault="00992EA1" w:rsidP="00CD2886">
      <w:pPr>
        <w:pStyle w:val="phfiguretitle"/>
        <w:rPr>
          <w:rFonts w:ascii="Times New Roman" w:hAnsi="Times New Roman" w:cs="Times New Roman"/>
        </w:rPr>
      </w:pPr>
      <w:bookmarkStart w:id="41" w:name="_Ref116642344"/>
      <w:r w:rsidRPr="005B596A">
        <w:rPr>
          <w:rFonts w:ascii="Times New Roman" w:hAnsi="Times New Roman" w:cs="Times New Roman"/>
        </w:rPr>
        <w:t>Рисунок </w:t>
      </w:r>
      <w:r w:rsidR="00CD2886" w:rsidRPr="005B596A">
        <w:rPr>
          <w:rFonts w:ascii="Times New Roman" w:hAnsi="Times New Roman" w:cs="Times New Roman"/>
        </w:rPr>
        <w:fldChar w:fldCharType="begin"/>
      </w:r>
      <w:r w:rsidR="00CD2886" w:rsidRPr="005B596A">
        <w:rPr>
          <w:rFonts w:ascii="Times New Roman" w:hAnsi="Times New Roman" w:cs="Times New Roman"/>
        </w:rPr>
        <w:instrText>SEQ Рисунок \* ARABIC</w:instrText>
      </w:r>
      <w:r w:rsidR="00CD2886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23</w:t>
      </w:r>
      <w:r w:rsidR="00CD2886" w:rsidRPr="005B596A">
        <w:rPr>
          <w:rFonts w:ascii="Times New Roman" w:hAnsi="Times New Roman" w:cs="Times New Roman"/>
        </w:rPr>
        <w:fldChar w:fldCharType="end"/>
      </w:r>
      <w:bookmarkEnd w:id="41"/>
      <w:r w:rsidR="00CD2886" w:rsidRPr="005B596A">
        <w:rPr>
          <w:rFonts w:ascii="Times New Roman" w:hAnsi="Times New Roman" w:cs="Times New Roman"/>
        </w:rPr>
        <w:t xml:space="preserve"> – Окно оказания услуги медосмотра</w:t>
      </w:r>
    </w:p>
    <w:p w14:paraId="0C053825" w14:textId="77777777" w:rsidR="00CD2886" w:rsidRPr="005B596A" w:rsidRDefault="00CD2886" w:rsidP="00CD2886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заполните все обязательные (выделенные цветом) поля в окне оказания при</w:t>
      </w:r>
      <w:r w:rsidR="00B928FC" w:rsidRPr="005B596A">
        <w:rPr>
          <w:rFonts w:ascii="Times New Roman" w:hAnsi="Times New Roman" w:cs="Times New Roman"/>
        </w:rPr>
        <w:t>е</w:t>
      </w:r>
      <w:r w:rsidRPr="005B596A">
        <w:rPr>
          <w:rFonts w:ascii="Times New Roman" w:hAnsi="Times New Roman" w:cs="Times New Roman"/>
        </w:rPr>
        <w:t>ма. Для формирования СЭМД «</w:t>
      </w:r>
      <w:r w:rsidR="005C3BC1" w:rsidRPr="005B596A">
        <w:rPr>
          <w:rFonts w:ascii="Times New Roman" w:hAnsi="Times New Roman" w:cs="Times New Roman"/>
        </w:rPr>
        <w:t>С</w:t>
      </w:r>
      <w:r w:rsidRPr="005B596A">
        <w:rPr>
          <w:rFonts w:ascii="Times New Roman" w:hAnsi="Times New Roman" w:cs="Times New Roman"/>
        </w:rPr>
        <w:t>правка для получения путевки на санаторно-курортное лечение» должны быть заполнены следующие поля:</w:t>
      </w:r>
    </w:p>
    <w:p w14:paraId="3F479A84" w14:textId="77777777" w:rsidR="00CD2886" w:rsidRPr="005B596A" w:rsidRDefault="00CD2886" w:rsidP="00CD2886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поля, значения которых в обязательном порядке должны включаться в СЭМД:</w:t>
      </w:r>
    </w:p>
    <w:p w14:paraId="38FF80D6" w14:textId="77777777" w:rsidR="00CD2886" w:rsidRPr="005B596A" w:rsidRDefault="00CD2886" w:rsidP="00CD2886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«Номер санаторно-курортной карты» – </w:t>
      </w:r>
      <w:r w:rsidR="00760587" w:rsidRPr="005B596A">
        <w:rPr>
          <w:rFonts w:ascii="Times New Roman" w:hAnsi="Times New Roman"/>
        </w:rPr>
        <w:t>введите</w:t>
      </w:r>
      <w:r w:rsidR="005C3BC1" w:rsidRPr="005B596A">
        <w:rPr>
          <w:rFonts w:ascii="Times New Roman" w:hAnsi="Times New Roman"/>
        </w:rPr>
        <w:t xml:space="preserve"> </w:t>
      </w:r>
      <w:r w:rsidRPr="005B596A">
        <w:rPr>
          <w:rFonts w:ascii="Times New Roman" w:hAnsi="Times New Roman"/>
        </w:rPr>
        <w:t>номер санаторно-курортной карты;</w:t>
      </w:r>
    </w:p>
    <w:p w14:paraId="3CFE6523" w14:textId="77777777" w:rsidR="00CD2886" w:rsidRPr="005B596A" w:rsidRDefault="00CD2886" w:rsidP="00CD2886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«Необходимость сопровождения» – установите флажок, если пациенту необходимо сопровождение;</w:t>
      </w:r>
    </w:p>
    <w:p w14:paraId="067ACFED" w14:textId="77777777" w:rsidR="00CD2886" w:rsidRPr="005B596A" w:rsidRDefault="00CD2886" w:rsidP="00CD2886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«Заключение» – выберите медицинское заключение;</w:t>
      </w:r>
    </w:p>
    <w:p w14:paraId="30877344" w14:textId="77777777" w:rsidR="00CD2886" w:rsidRPr="005B596A" w:rsidRDefault="00CD2886" w:rsidP="00CD2886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«Серия документа» – укажите серию документа, удостоверяющего право на получение набора социальных услуг;</w:t>
      </w:r>
    </w:p>
    <w:p w14:paraId="575DCC12" w14:textId="77777777" w:rsidR="00CD2886" w:rsidRPr="005B596A" w:rsidRDefault="00CD2886" w:rsidP="00CD2886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«Номер документа» – укажите номер документа, удостоверяющего право на получение набора социальных услуг;</w:t>
      </w:r>
    </w:p>
    <w:p w14:paraId="446ABC9C" w14:textId="77777777" w:rsidR="00CD2886" w:rsidRPr="005B596A" w:rsidRDefault="00CD2886" w:rsidP="00CD2886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«Дата выдачи документа» – укажите дату выдачи документа, удостоверяющего право на получение набора социальных услуг;</w:t>
      </w:r>
    </w:p>
    <w:p w14:paraId="4DD27FFE" w14:textId="77777777" w:rsidR="00CD2886" w:rsidRPr="005B596A" w:rsidRDefault="00CD2886" w:rsidP="00CD2886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«Связано ли c заболеваниями или последствиями травм спинного или головного мозга» – укажите, существует ли связь c заболеваниями или последствиями травм спинного или головного мозга, с помощью установки или снятия флажка;</w:t>
      </w:r>
    </w:p>
    <w:p w14:paraId="1F850C84" w14:textId="77777777" w:rsidR="00CD2886" w:rsidRPr="005B596A" w:rsidRDefault="00CD2886" w:rsidP="00CD2886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«Рекомендуемое лечение в санаторно-курортной организации» – укажите признак рекомендуемого лечения. </w:t>
      </w:r>
      <w:r w:rsidR="00E2632B" w:rsidRPr="005B596A">
        <w:rPr>
          <w:rFonts w:ascii="Times New Roman" w:hAnsi="Times New Roman"/>
        </w:rPr>
        <w:t>При установленном положении флажка рекомендуется лечение</w:t>
      </w:r>
      <w:r w:rsidRPr="005B596A">
        <w:rPr>
          <w:rFonts w:ascii="Times New Roman" w:hAnsi="Times New Roman"/>
        </w:rPr>
        <w:t xml:space="preserve"> в условиях пребывания в с</w:t>
      </w:r>
      <w:r w:rsidR="00E2632B" w:rsidRPr="005B596A">
        <w:rPr>
          <w:rFonts w:ascii="Times New Roman" w:hAnsi="Times New Roman"/>
        </w:rPr>
        <w:t>анаторно-курортной организации, при снятом положении – лечение</w:t>
      </w:r>
      <w:r w:rsidRPr="005B596A">
        <w:rPr>
          <w:rFonts w:ascii="Times New Roman" w:hAnsi="Times New Roman"/>
        </w:rPr>
        <w:t xml:space="preserve"> амбулаторно.</w:t>
      </w:r>
    </w:p>
    <w:p w14:paraId="4E3DE43E" w14:textId="77777777" w:rsidR="00CD2886" w:rsidRPr="005B596A" w:rsidRDefault="00CD2886" w:rsidP="00CD2886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поля, значения которых не обязательны для включения в СЭМД:</w:t>
      </w:r>
    </w:p>
    <w:p w14:paraId="3769F285" w14:textId="77777777" w:rsidR="00CD2886" w:rsidRPr="005B596A" w:rsidRDefault="00CD2886" w:rsidP="00CD2886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«Ближайший субъект РФ» – укажите ближайший субъект РФ. Поле заполняется только для пациентов, имеющих право на получение набора социальных услуг;</w:t>
      </w:r>
    </w:p>
    <w:p w14:paraId="7689A38B" w14:textId="77777777" w:rsidR="00CD2886" w:rsidRPr="005B596A" w:rsidRDefault="00CD2886" w:rsidP="00CD2886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«Климат в месте проживания» – укажите климат в месте проживания пациента. Поле заполняется только для пациентов, имеющих право на получение набора социальных услуг;</w:t>
      </w:r>
    </w:p>
    <w:p w14:paraId="1953F36D" w14:textId="77777777" w:rsidR="00CD2886" w:rsidRPr="005B596A" w:rsidRDefault="00CD2886" w:rsidP="00CD2886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«Климатические факторы в месте проживания» – укажите климатические факторы в месте проживания пациента. Поле заполняется только для пациентов, имеющих право на получение набора социальных услуг;</w:t>
      </w:r>
    </w:p>
    <w:p w14:paraId="44AE4DAD" w14:textId="77777777" w:rsidR="00CD2886" w:rsidRPr="005B596A" w:rsidRDefault="00CD2886" w:rsidP="00CD2886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«Комментарий врача» – </w:t>
      </w:r>
      <w:r w:rsidR="005C3BC1" w:rsidRPr="005B596A">
        <w:rPr>
          <w:rFonts w:ascii="Times New Roman" w:hAnsi="Times New Roman"/>
        </w:rPr>
        <w:t xml:space="preserve">укажите </w:t>
      </w:r>
      <w:r w:rsidRPr="005B596A">
        <w:rPr>
          <w:rFonts w:ascii="Times New Roman" w:hAnsi="Times New Roman"/>
        </w:rPr>
        <w:t>комментарий врача, выдавшего медицинское заключение;</w:t>
      </w:r>
    </w:p>
    <w:p w14:paraId="6DE6BEB6" w14:textId="77777777" w:rsidR="00CD2886" w:rsidRPr="005B596A" w:rsidRDefault="00CD2886" w:rsidP="00CD2886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«Предпочтительное место лечения» – </w:t>
      </w:r>
      <w:r w:rsidR="005C3BC1" w:rsidRPr="005B596A">
        <w:rPr>
          <w:rFonts w:ascii="Times New Roman" w:hAnsi="Times New Roman"/>
        </w:rPr>
        <w:t xml:space="preserve">укажите </w:t>
      </w:r>
      <w:r w:rsidRPr="005B596A">
        <w:rPr>
          <w:rFonts w:ascii="Times New Roman" w:hAnsi="Times New Roman"/>
        </w:rPr>
        <w:t>наименование места лечения;</w:t>
      </w:r>
    </w:p>
    <w:p w14:paraId="482F364A" w14:textId="77777777" w:rsidR="00CD2886" w:rsidRPr="005B596A" w:rsidRDefault="00CD2886" w:rsidP="00CD2886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«Зима», «Весна», «Лето», «Осень» – установите флажки, соответствующие рекомендуемым сезонам лечения.</w:t>
      </w:r>
    </w:p>
    <w:p w14:paraId="56429D8E" w14:textId="77777777" w:rsidR="00CD2886" w:rsidRPr="005B596A" w:rsidRDefault="00CD2886" w:rsidP="00CD2886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нажмите на кнопку «Применить» для сохранения внесенных данных;</w:t>
      </w:r>
    </w:p>
    <w:p w14:paraId="54A34745" w14:textId="77777777" w:rsidR="008979D1" w:rsidRPr="005B596A" w:rsidRDefault="008979D1" w:rsidP="008979D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перейдите на вкладку «Документы» и нажмите на кнопку «Сформировать и подписать документы (СЭМД)». При нажатии на кнопку выполняется ряд проверок:</w:t>
      </w:r>
    </w:p>
    <w:p w14:paraId="16F2177B" w14:textId="77777777" w:rsidR="008979D1" w:rsidRPr="005B596A" w:rsidRDefault="008979D1" w:rsidP="008979D1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проверяется, заполнены ли все необходимые для формирования СЭМД поля. Если какое-либо из необходимых для СЭМД полей не заполнено, то выдается соответствующее системное сообщение;</w:t>
      </w:r>
    </w:p>
    <w:p w14:paraId="607B955C" w14:textId="77777777" w:rsidR="008979D1" w:rsidRPr="005B596A" w:rsidRDefault="008979D1" w:rsidP="008979D1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001DD5CC" w14:textId="77777777" w:rsidR="008979D1" w:rsidRPr="005B596A" w:rsidRDefault="008979D1" w:rsidP="008979D1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запрещено, то открывается окно с сообщением: «Формирование новой версии запрещено»;</w:t>
      </w:r>
    </w:p>
    <w:p w14:paraId="139FB1C1" w14:textId="77777777" w:rsidR="008979D1" w:rsidRPr="005B596A" w:rsidRDefault="008979D1" w:rsidP="008979D1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настроено предупреждение перед созданием новой версии СЭМД, то открывается окно с сообщением о предупреждении с возможностью выбора пользователем: создавать далее новую версию или нет;</w:t>
      </w:r>
    </w:p>
    <w:p w14:paraId="7072E6E5" w14:textId="77777777" w:rsidR="008979D1" w:rsidRPr="005B596A" w:rsidRDefault="008979D1" w:rsidP="008979D1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запрещено в случае, если предыдущая версия подписана не всеми участниками подписания, то открывается окно с сообщением: «Предыдущая версия документа подписана не всеми участниками, формирование новой версии запрещено»;</w:t>
      </w:r>
    </w:p>
    <w:p w14:paraId="0310C6BA" w14:textId="5A9583C5" w:rsidR="008979D1" w:rsidRPr="005B596A" w:rsidRDefault="008979D1" w:rsidP="008979D1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разрешено, то открывается окно подписания формируемого электронного медицинского документа (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_Ref117844139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  <w:color w:val="000000" w:themeColor="text1"/>
        </w:rPr>
        <w:t>Рисунок </w:t>
      </w:r>
      <w:r w:rsidR="00992EA1" w:rsidRPr="005B596A">
        <w:rPr>
          <w:rFonts w:ascii="Times New Roman" w:hAnsi="Times New Roman"/>
          <w:noProof/>
          <w:color w:val="000000" w:themeColor="text1"/>
        </w:rPr>
        <w:t>24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35A48A0A" w14:textId="77777777" w:rsidR="008979D1" w:rsidRPr="005B596A" w:rsidRDefault="008979D1" w:rsidP="008979D1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587F4A40" wp14:editId="265063F3">
            <wp:extent cx="6295390" cy="3659235"/>
            <wp:effectExtent l="19050" t="19050" r="10160" b="17780"/>
            <wp:docPr id="100304" name="Рисунок 100304" descr="Окно формирования и подписания электронн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04764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59235"/>
                    </a:xfrm>
                    <a:prstGeom prst="rect">
                      <a:avLst/>
                    </a:prstGeom>
                    <a:ln w="6348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506B85" w14:textId="77777777" w:rsidR="008979D1" w:rsidRPr="005B596A" w:rsidRDefault="00992EA1" w:rsidP="008979D1">
      <w:pPr>
        <w:pStyle w:val="phfiguretitle"/>
        <w:rPr>
          <w:rFonts w:ascii="Times New Roman" w:hAnsi="Times New Roman" w:cs="Times New Roman"/>
          <w:color w:val="000000" w:themeColor="text1"/>
        </w:rPr>
      </w:pPr>
      <w:bookmarkStart w:id="42" w:name="_Ref117844139"/>
      <w:r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begin"/>
      </w:r>
      <w:r w:rsidR="008979D1" w:rsidRPr="005B596A">
        <w:rPr>
          <w:rFonts w:ascii="Times New Roman" w:hAnsi="Times New Roman" w:cs="Times New Roman"/>
          <w:color w:val="000000" w:themeColor="text1"/>
        </w:rPr>
        <w:instrText>SEQ Рисунок \* ARABIC</w:instrTex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separate"/>
      </w:r>
      <w:r w:rsidRPr="005B596A">
        <w:rPr>
          <w:rFonts w:ascii="Times New Roman" w:hAnsi="Times New Roman" w:cs="Times New Roman"/>
          <w:noProof/>
          <w:color w:val="000000" w:themeColor="text1"/>
        </w:rPr>
        <w:t>24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end"/>
      </w:r>
      <w:bookmarkEnd w:id="42"/>
      <w:r w:rsidR="008979D1" w:rsidRPr="005B596A">
        <w:rPr>
          <w:rFonts w:ascii="Times New Roman" w:hAnsi="Times New Roman" w:cs="Times New Roman"/>
          <w:color w:val="000000" w:themeColor="text1"/>
        </w:rPr>
        <w:t xml:space="preserve"> – Окно формирования и подписания электронного документа</w:t>
      </w:r>
    </w:p>
    <w:p w14:paraId="1C39752E" w14:textId="77777777" w:rsidR="008979D1" w:rsidRPr="005B596A" w:rsidRDefault="008979D1" w:rsidP="008979D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сертификат ЭП автора документа в поле «Выберите сертификат»;</w:t>
      </w:r>
    </w:p>
    <w:p w14:paraId="63513176" w14:textId="77777777" w:rsidR="008979D1" w:rsidRPr="005B596A" w:rsidRDefault="008979D1" w:rsidP="008979D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укажите других участников подписания документа:</w:t>
      </w:r>
    </w:p>
    <w:p w14:paraId="3CE36E35" w14:textId="77777777" w:rsidR="008979D1" w:rsidRPr="005B596A" w:rsidRDefault="008979D1" w:rsidP="008979D1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«ЭП МО» – укажите сотрудника МО, ответственного за подписание документов ЭП МО. Поле для указания участника подписания «ЭП МО» не отображается, если в Системе настроено автоматическое подписание документов ЭП МО.</w:t>
      </w:r>
    </w:p>
    <w:p w14:paraId="7C07C822" w14:textId="77777777" w:rsidR="008979D1" w:rsidRPr="005B596A" w:rsidRDefault="008979D1" w:rsidP="008979D1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  <w:b/>
        </w:rPr>
        <w:t>Примечание</w:t>
      </w:r>
      <w:r w:rsidRPr="005B596A">
        <w:rPr>
          <w:rFonts w:ascii="Times New Roman" w:hAnsi="Times New Roman"/>
        </w:rPr>
        <w:t xml:space="preserve"> – Если у подписывающего сотрудника в атрибутах сертификата ЭП присутствует ОГРН МО, то выполняется одновременное подписание документа ролью «ЭП МО» тем же сертификатом ЭП.</w:t>
      </w:r>
    </w:p>
    <w:p w14:paraId="5195BB3C" w14:textId="77777777" w:rsidR="008979D1" w:rsidRPr="005B596A" w:rsidRDefault="008979D1" w:rsidP="008979D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нажмите на кнопку «Подписать». Будет выполнено формирование СЭМД «Справка для получения путевки на санаторно-курортное лечение», сформированный документ отобразится на вкладке «Документы».</w:t>
      </w:r>
    </w:p>
    <w:p w14:paraId="783CC270" w14:textId="77777777" w:rsidR="00CD2886" w:rsidRPr="005B596A" w:rsidRDefault="008979D1" w:rsidP="00CD2886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  <w:b/>
        </w:rPr>
        <w:t>Примечание</w:t>
      </w:r>
      <w:r w:rsidRPr="005B596A">
        <w:rPr>
          <w:rFonts w:ascii="Times New Roman" w:hAnsi="Times New Roman"/>
        </w:rPr>
        <w:t xml:space="preserve"> – </w:t>
      </w:r>
      <w:r w:rsidR="00760587" w:rsidRPr="005B596A">
        <w:rPr>
          <w:rFonts w:ascii="Times New Roman" w:hAnsi="Times New Roman"/>
        </w:rPr>
        <w:t>Перед отправкой сформированного СЭМД «Справка для получения путевки на санаторно-курортное лечение» в РЭМД дождитесь его подписания другими участниками</w:t>
      </w:r>
      <w:r w:rsidRPr="005B596A">
        <w:rPr>
          <w:rFonts w:ascii="Times New Roman" w:hAnsi="Times New Roman"/>
        </w:rPr>
        <w:t>.</w:t>
      </w:r>
    </w:p>
    <w:p w14:paraId="4DFC3421" w14:textId="77777777" w:rsidR="008979D1" w:rsidRPr="005B596A" w:rsidRDefault="008979D1" w:rsidP="008979D1">
      <w:pPr>
        <w:pStyle w:val="2"/>
        <w:rPr>
          <w:rFonts w:ascii="Times New Roman" w:hAnsi="Times New Roman"/>
          <w:color w:val="000000" w:themeColor="text1"/>
        </w:rPr>
      </w:pPr>
      <w:bookmarkStart w:id="43" w:name="_Toc117867058"/>
      <w:bookmarkStart w:id="44" w:name="_Toc121413498"/>
      <w:r w:rsidRPr="005B596A">
        <w:rPr>
          <w:rFonts w:ascii="Times New Roman" w:hAnsi="Times New Roman"/>
          <w:color w:val="000000" w:themeColor="text1"/>
        </w:rPr>
        <w:t>Передача СЭМД в РЭМД</w:t>
      </w:r>
      <w:bookmarkEnd w:id="43"/>
      <w:bookmarkEnd w:id="44"/>
    </w:p>
    <w:p w14:paraId="5F68B020" w14:textId="77777777" w:rsidR="008979D1" w:rsidRPr="005B596A" w:rsidRDefault="008979D1" w:rsidP="008979D1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После того как документ «Справка для получения путевки на санаторно-курортное лечение» будет подписан всеми участниками подписания, его можно отправить на регистрацию в РЭМД.</w:t>
      </w:r>
    </w:p>
    <w:p w14:paraId="4E39A92B" w14:textId="77777777" w:rsidR="008979D1" w:rsidRPr="005B596A" w:rsidRDefault="008979D1" w:rsidP="008979D1">
      <w:pPr>
        <w:pStyle w:val="3"/>
        <w:rPr>
          <w:rFonts w:ascii="Times New Roman" w:hAnsi="Times New Roman"/>
        </w:rPr>
      </w:pPr>
      <w:bookmarkStart w:id="45" w:name="_Toc117867059"/>
      <w:bookmarkStart w:id="46" w:name="_Toc121413499"/>
      <w:r w:rsidRPr="005B596A">
        <w:rPr>
          <w:rFonts w:ascii="Times New Roman" w:hAnsi="Times New Roman"/>
        </w:rPr>
        <w:t>Отправка СЭМД на регистрацию в РЭМД автором документа в Дневнике врача</w:t>
      </w:r>
      <w:bookmarkEnd w:id="45"/>
      <w:bookmarkEnd w:id="46"/>
    </w:p>
    <w:p w14:paraId="151BC5E4" w14:textId="77777777" w:rsidR="008979D1" w:rsidRPr="005B596A" w:rsidRDefault="008979D1" w:rsidP="008979D1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Чтобы отправить СЭМД «Справка для получения путевки на санаторно-курортное лечение» на регистрацию в РЭМД, выполните следующие действия:</w:t>
      </w:r>
    </w:p>
    <w:p w14:paraId="65838B8D" w14:textId="34ED08B0" w:rsidR="008979D1" w:rsidRPr="005B596A" w:rsidRDefault="008979D1" w:rsidP="008979D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главного меню «Рабочие места/ Дневник». Откроется Дневник врача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_Ref117844166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992EA1" w:rsidRPr="005B596A">
        <w:rPr>
          <w:rFonts w:ascii="Times New Roman" w:hAnsi="Times New Roman" w:cs="Times New Roman"/>
          <w:noProof/>
          <w:color w:val="000000" w:themeColor="text1"/>
        </w:rPr>
        <w:t>25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028D8442" w14:textId="77777777" w:rsidR="008979D1" w:rsidRPr="005B596A" w:rsidRDefault="008979D1" w:rsidP="008979D1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75172DED" wp14:editId="1549D656">
            <wp:extent cx="6152515" cy="2581275"/>
            <wp:effectExtent l="19050" t="19050" r="19685" b="28575"/>
            <wp:docPr id="100098" name="Рисунок 1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81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1777E6" w14:textId="77777777" w:rsidR="008979D1" w:rsidRPr="005B596A" w:rsidRDefault="00992EA1" w:rsidP="008979D1">
      <w:pPr>
        <w:pStyle w:val="phfiguretitle"/>
        <w:rPr>
          <w:rFonts w:ascii="Times New Roman" w:hAnsi="Times New Roman" w:cs="Times New Roman"/>
          <w:color w:val="000000" w:themeColor="text1"/>
        </w:rPr>
      </w:pPr>
      <w:bookmarkStart w:id="47" w:name="_Ref117844166"/>
      <w:r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begin"/>
      </w:r>
      <w:r w:rsidR="008979D1" w:rsidRPr="005B596A">
        <w:rPr>
          <w:rFonts w:ascii="Times New Roman" w:hAnsi="Times New Roman" w:cs="Times New Roman"/>
          <w:color w:val="000000" w:themeColor="text1"/>
        </w:rPr>
        <w:instrText>SEQ Рисунок \* ARABIC</w:instrTex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separate"/>
      </w:r>
      <w:r w:rsidRPr="005B596A">
        <w:rPr>
          <w:rFonts w:ascii="Times New Roman" w:hAnsi="Times New Roman" w:cs="Times New Roman"/>
          <w:noProof/>
          <w:color w:val="000000" w:themeColor="text1"/>
        </w:rPr>
        <w:t>25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end"/>
      </w:r>
      <w:bookmarkEnd w:id="47"/>
      <w:r w:rsidR="008979D1" w:rsidRPr="005B596A">
        <w:rPr>
          <w:rFonts w:ascii="Times New Roman" w:hAnsi="Times New Roman" w:cs="Times New Roman"/>
          <w:color w:val="000000" w:themeColor="text1"/>
        </w:rPr>
        <w:t xml:space="preserve"> – Дневник врача</w:t>
      </w:r>
    </w:p>
    <w:p w14:paraId="415F7492" w14:textId="047325E7" w:rsidR="008979D1" w:rsidRPr="005B596A" w:rsidRDefault="00E2632B" w:rsidP="008979D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в Д</w:t>
      </w:r>
      <w:r w:rsidR="008979D1" w:rsidRPr="005B596A">
        <w:rPr>
          <w:rFonts w:ascii="Times New Roman" w:hAnsi="Times New Roman" w:cs="Times New Roman"/>
        </w:rPr>
        <w:t>невнике оказанную пациенту услугу, в рамках которой выдается справка для получения путевки на санаторно-курортное лечение, и нажмите на ссылку «Редактировать». Откроется окно редактирования услуги (</w:t>
      </w:r>
      <w:r w:rsidR="008979D1" w:rsidRPr="005B596A">
        <w:rPr>
          <w:rFonts w:ascii="Times New Roman" w:hAnsi="Times New Roman" w:cs="Times New Roman"/>
        </w:rPr>
        <w:fldChar w:fldCharType="begin"/>
      </w:r>
      <w:r w:rsidR="008979D1" w:rsidRPr="005B596A">
        <w:rPr>
          <w:rFonts w:ascii="Times New Roman" w:hAnsi="Times New Roman" w:cs="Times New Roman"/>
        </w:rPr>
        <w:instrText xml:space="preserve"> REF _Ref117844177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8979D1" w:rsidRPr="005B596A">
        <w:rPr>
          <w:rFonts w:ascii="Times New Roman" w:hAnsi="Times New Roman" w:cs="Times New Roman"/>
        </w:rPr>
      </w:r>
      <w:r w:rsidR="008979D1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992EA1" w:rsidRPr="005B596A">
        <w:rPr>
          <w:rFonts w:ascii="Times New Roman" w:hAnsi="Times New Roman" w:cs="Times New Roman"/>
          <w:noProof/>
          <w:color w:val="000000" w:themeColor="text1"/>
        </w:rPr>
        <w:t>26</w:t>
      </w:r>
      <w:r w:rsidR="008979D1" w:rsidRPr="005B596A">
        <w:rPr>
          <w:rFonts w:ascii="Times New Roman" w:hAnsi="Times New Roman" w:cs="Times New Roman"/>
        </w:rPr>
        <w:fldChar w:fldCharType="end"/>
      </w:r>
      <w:r w:rsidR="008979D1" w:rsidRPr="005B596A">
        <w:rPr>
          <w:rFonts w:ascii="Times New Roman" w:hAnsi="Times New Roman" w:cs="Times New Roman"/>
        </w:rPr>
        <w:t>);</w:t>
      </w:r>
    </w:p>
    <w:p w14:paraId="0607D07D" w14:textId="77777777" w:rsidR="008979D1" w:rsidRPr="005B596A" w:rsidRDefault="008979D1" w:rsidP="008979D1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4CB050D2" wp14:editId="23196F3E">
            <wp:extent cx="6295390" cy="3573453"/>
            <wp:effectExtent l="19050" t="19050" r="10160" b="27305"/>
            <wp:docPr id="100310" name="Рисунок 100310" descr="Окно редактиров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55936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73453"/>
                    </a:xfrm>
                    <a:prstGeom prst="rect">
                      <a:avLst/>
                    </a:prstGeom>
                    <a:ln w="6348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4D5EC3A" w14:textId="77777777" w:rsidR="008979D1" w:rsidRPr="005B596A" w:rsidRDefault="00992EA1" w:rsidP="008979D1">
      <w:pPr>
        <w:pStyle w:val="phfiguretitle"/>
        <w:rPr>
          <w:rFonts w:ascii="Times New Roman" w:hAnsi="Times New Roman" w:cs="Times New Roman"/>
          <w:color w:val="000000" w:themeColor="text1"/>
        </w:rPr>
      </w:pPr>
      <w:bookmarkStart w:id="48" w:name="_Ref117844177"/>
      <w:r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begin"/>
      </w:r>
      <w:r w:rsidR="008979D1" w:rsidRPr="005B596A">
        <w:rPr>
          <w:rFonts w:ascii="Times New Roman" w:hAnsi="Times New Roman" w:cs="Times New Roman"/>
          <w:color w:val="000000" w:themeColor="text1"/>
        </w:rPr>
        <w:instrText>SEQ Рисунок \* ARABIC</w:instrTex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separate"/>
      </w:r>
      <w:r w:rsidRPr="005B596A">
        <w:rPr>
          <w:rFonts w:ascii="Times New Roman" w:hAnsi="Times New Roman" w:cs="Times New Roman"/>
          <w:noProof/>
          <w:color w:val="000000" w:themeColor="text1"/>
        </w:rPr>
        <w:t>26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end"/>
      </w:r>
      <w:bookmarkEnd w:id="48"/>
      <w:r w:rsidR="008979D1" w:rsidRPr="005B596A">
        <w:rPr>
          <w:rFonts w:ascii="Times New Roman" w:hAnsi="Times New Roman" w:cs="Times New Roman"/>
          <w:color w:val="000000" w:themeColor="text1"/>
        </w:rPr>
        <w:t xml:space="preserve"> – Окно редактирования услуги</w:t>
      </w:r>
    </w:p>
    <w:p w14:paraId="4DD45C57" w14:textId="5081B9DA" w:rsidR="008979D1" w:rsidRPr="005B596A" w:rsidRDefault="008979D1" w:rsidP="008979D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 xml:space="preserve">перейдите на вкладку «Документы», </w:t>
      </w:r>
      <w:r w:rsidR="00760587" w:rsidRPr="005B596A">
        <w:rPr>
          <w:rFonts w:ascii="Times New Roman" w:hAnsi="Times New Roman" w:cs="Times New Roman"/>
        </w:rPr>
        <w:t>в которой</w:t>
      </w:r>
      <w:r w:rsidRPr="005B596A">
        <w:rPr>
          <w:rFonts w:ascii="Times New Roman" w:hAnsi="Times New Roman" w:cs="Times New Roman"/>
        </w:rPr>
        <w:t xml:space="preserve"> отображаются все сформированные электронные медицинские документы по текущей услуге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_Ref117844188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992EA1" w:rsidRPr="005B596A">
        <w:rPr>
          <w:rFonts w:ascii="Times New Roman" w:hAnsi="Times New Roman" w:cs="Times New Roman"/>
          <w:noProof/>
          <w:color w:val="000000" w:themeColor="text1"/>
        </w:rPr>
        <w:t>27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66E74567" w14:textId="77777777" w:rsidR="008979D1" w:rsidRPr="005B596A" w:rsidRDefault="008979D1" w:rsidP="008979D1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21CD6708" wp14:editId="5FF658A6">
            <wp:extent cx="6152515" cy="3025775"/>
            <wp:effectExtent l="19050" t="19050" r="19685" b="22225"/>
            <wp:docPr id="100097" name="Рисунок 1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25775"/>
                    </a:xfrm>
                    <a:prstGeom prst="rect">
                      <a:avLst/>
                    </a:prstGeom>
                    <a:ln w="6348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5E6B6A" w14:textId="77777777" w:rsidR="008979D1" w:rsidRPr="005B596A" w:rsidRDefault="00992EA1" w:rsidP="008979D1">
      <w:pPr>
        <w:pStyle w:val="phfiguretitle"/>
        <w:rPr>
          <w:rFonts w:ascii="Times New Roman" w:hAnsi="Times New Roman" w:cs="Times New Roman"/>
          <w:color w:val="000000" w:themeColor="text1"/>
        </w:rPr>
      </w:pPr>
      <w:bookmarkStart w:id="49" w:name="_Ref117844188"/>
      <w:r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begin"/>
      </w:r>
      <w:r w:rsidR="008979D1" w:rsidRPr="005B596A">
        <w:rPr>
          <w:rFonts w:ascii="Times New Roman" w:hAnsi="Times New Roman" w:cs="Times New Roman"/>
          <w:color w:val="000000" w:themeColor="text1"/>
        </w:rPr>
        <w:instrText>SEQ Рисунок \* ARABIC</w:instrTex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separate"/>
      </w:r>
      <w:r w:rsidRPr="005B596A">
        <w:rPr>
          <w:rFonts w:ascii="Times New Roman" w:hAnsi="Times New Roman" w:cs="Times New Roman"/>
          <w:noProof/>
          <w:color w:val="000000" w:themeColor="text1"/>
        </w:rPr>
        <w:t>27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end"/>
      </w:r>
      <w:bookmarkEnd w:id="49"/>
      <w:r w:rsidR="008979D1" w:rsidRPr="005B596A">
        <w:rPr>
          <w:rFonts w:ascii="Times New Roman" w:hAnsi="Times New Roman" w:cs="Times New Roman"/>
          <w:color w:val="000000" w:themeColor="text1"/>
        </w:rPr>
        <w:t xml:space="preserve"> – Список электронных медицинских документов</w:t>
      </w:r>
    </w:p>
    <w:p w14:paraId="2E4BAA09" w14:textId="77777777" w:rsidR="005C3BC1" w:rsidRPr="005B596A" w:rsidRDefault="008979D1" w:rsidP="008979D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в списке документ «Справка для получения путевки на санаторно-курортное лечение»</w:t>
      </w:r>
      <w:r w:rsidR="005C3BC1" w:rsidRPr="005B596A">
        <w:rPr>
          <w:rFonts w:ascii="Times New Roman" w:hAnsi="Times New Roman" w:cs="Times New Roman"/>
        </w:rPr>
        <w:t>;</w:t>
      </w:r>
    </w:p>
    <w:p w14:paraId="27C6DDA8" w14:textId="1BC3BD1C" w:rsidR="008979D1" w:rsidRPr="005B596A" w:rsidRDefault="008979D1" w:rsidP="008979D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вызовите контекстное меню и выберите пункт «Зарегистрировать в РЭМД»</w:t>
      </w:r>
      <w:r w:rsidR="00992EA1" w:rsidRPr="005B596A">
        <w:rPr>
          <w:rFonts w:ascii="Times New Roman" w:hAnsi="Times New Roman" w:cs="Times New Roman"/>
        </w:rPr>
        <w:t xml:space="preserve"> (см. </w:t>
      </w:r>
      <w:r w:rsidR="00992EA1" w:rsidRPr="005B596A">
        <w:rPr>
          <w:rFonts w:ascii="Times New Roman" w:hAnsi="Times New Roman" w:cs="Times New Roman"/>
        </w:rPr>
        <w:fldChar w:fldCharType="begin"/>
      </w:r>
      <w:r w:rsidR="00992EA1" w:rsidRPr="005B596A">
        <w:rPr>
          <w:rFonts w:ascii="Times New Roman" w:hAnsi="Times New Roman" w:cs="Times New Roman"/>
        </w:rPr>
        <w:instrText xml:space="preserve"> REF _Ref117844188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992EA1" w:rsidRPr="005B596A">
        <w:rPr>
          <w:rFonts w:ascii="Times New Roman" w:hAnsi="Times New Roman" w:cs="Times New Roman"/>
        </w:rPr>
      </w:r>
      <w:r w:rsidR="00992EA1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992EA1" w:rsidRPr="005B596A">
        <w:rPr>
          <w:rFonts w:ascii="Times New Roman" w:hAnsi="Times New Roman" w:cs="Times New Roman"/>
          <w:noProof/>
          <w:color w:val="000000" w:themeColor="text1"/>
        </w:rPr>
        <w:t>27</w:t>
      </w:r>
      <w:r w:rsidR="00992EA1" w:rsidRPr="005B596A">
        <w:rPr>
          <w:rFonts w:ascii="Times New Roman" w:hAnsi="Times New Roman" w:cs="Times New Roman"/>
        </w:rPr>
        <w:fldChar w:fldCharType="end"/>
      </w:r>
      <w:r w:rsidR="00992EA1" w:rsidRPr="005B596A">
        <w:rPr>
          <w:rFonts w:ascii="Times New Roman" w:hAnsi="Times New Roman" w:cs="Times New Roman"/>
        </w:rPr>
        <w:t>)</w:t>
      </w:r>
      <w:r w:rsidRPr="005B596A">
        <w:rPr>
          <w:rFonts w:ascii="Times New Roman" w:hAnsi="Times New Roman" w:cs="Times New Roman"/>
        </w:rPr>
        <w:t>. Перед тем как отправить выбранный документ на регистрацию в РЭМД будет выполнен ряд проверок:</w:t>
      </w:r>
    </w:p>
    <w:p w14:paraId="13324D53" w14:textId="3F3A97A4" w:rsidR="008979D1" w:rsidRPr="005B596A" w:rsidRDefault="008979D1" w:rsidP="008979D1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 (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_Ref117844209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28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 xml:space="preserve">). В </w:t>
      </w:r>
      <w:r w:rsidR="005C3BC1" w:rsidRPr="005B596A">
        <w:rPr>
          <w:rFonts w:ascii="Times New Roman" w:hAnsi="Times New Roman"/>
        </w:rPr>
        <w:t>данном</w:t>
      </w:r>
      <w:r w:rsidRPr="005B596A">
        <w:rPr>
          <w:rFonts w:ascii="Times New Roman" w:hAnsi="Times New Roman"/>
        </w:rPr>
        <w:t xml:space="preserve"> случае дождитесь подписания документа всеми участниками подписания и повторите отправку документа;</w:t>
      </w:r>
    </w:p>
    <w:p w14:paraId="0BCD3416" w14:textId="77777777" w:rsidR="008979D1" w:rsidRPr="005B596A" w:rsidRDefault="008979D1" w:rsidP="008979D1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08B3C1BC" wp14:editId="731BEC36">
            <wp:extent cx="4286250" cy="1024779"/>
            <wp:effectExtent l="19050" t="19050" r="19050" b="23495"/>
            <wp:docPr id="100312" name="Рисунок 100312" descr="_scroll_external/attachments/image2022-4-27_10-46-46-2ab09f833c7716fd7ab962d850d26f09bd11659d3f2b35d0fa4fb937aa800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79322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6348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53D5AE" w14:textId="77777777" w:rsidR="008979D1" w:rsidRPr="005B596A" w:rsidRDefault="00992EA1" w:rsidP="008979D1">
      <w:pPr>
        <w:pStyle w:val="phfiguretitle"/>
        <w:rPr>
          <w:rFonts w:ascii="Times New Roman" w:hAnsi="Times New Roman" w:cs="Times New Roman"/>
        </w:rPr>
      </w:pPr>
      <w:bookmarkStart w:id="50" w:name="_Ref117844209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28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50"/>
      <w:r w:rsidR="008979D1" w:rsidRPr="005B596A">
        <w:rPr>
          <w:rFonts w:ascii="Times New Roman" w:hAnsi="Times New Roman" w:cs="Times New Roman"/>
        </w:rPr>
        <w:t xml:space="preserve"> –</w:t>
      </w:r>
      <w:r w:rsidR="008979D1" w:rsidRPr="005B596A">
        <w:rPr>
          <w:rFonts w:ascii="Times New Roman" w:hAnsi="Times New Roman" w:cs="Times New Roman"/>
          <w:color w:val="000000" w:themeColor="text1"/>
        </w:rPr>
        <w:t xml:space="preserve"> Сообщение об отсутствии подписей всех участников подписания</w:t>
      </w:r>
    </w:p>
    <w:p w14:paraId="5D395C0F" w14:textId="45D83875" w:rsidR="008979D1" w:rsidRPr="005B596A" w:rsidRDefault="008979D1" w:rsidP="008979D1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в Системе настроено ручное подписание ЭП МО</w:t>
      </w:r>
      <w:r w:rsidR="005C3BC1" w:rsidRPr="005B596A">
        <w:rPr>
          <w:rFonts w:ascii="Times New Roman" w:hAnsi="Times New Roman"/>
        </w:rPr>
        <w:t>,</w:t>
      </w:r>
      <w:r w:rsidRPr="005B596A">
        <w:rPr>
          <w:rFonts w:ascii="Times New Roman" w:hAnsi="Times New Roman"/>
        </w:rPr>
        <w:t xml:space="preserve"> и документ не подписан ЭП МО, отображается соответствующее предупреждающее сообщение (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_Ref117844226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29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 xml:space="preserve">). В </w:t>
      </w:r>
      <w:r w:rsidR="005C3BC1" w:rsidRPr="005B596A">
        <w:rPr>
          <w:rFonts w:ascii="Times New Roman" w:hAnsi="Times New Roman"/>
        </w:rPr>
        <w:t xml:space="preserve">данном </w:t>
      </w:r>
      <w:r w:rsidRPr="005B596A">
        <w:rPr>
          <w:rFonts w:ascii="Times New Roman" w:hAnsi="Times New Roman"/>
        </w:rPr>
        <w:t>случае дождитесь подписания документа сотрудником, обладающим правом подписания от лица МО;</w:t>
      </w:r>
    </w:p>
    <w:p w14:paraId="7C8DA235" w14:textId="77777777" w:rsidR="008979D1" w:rsidRPr="005B596A" w:rsidRDefault="008979D1" w:rsidP="008979D1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1141C630" wp14:editId="235CC893">
            <wp:extent cx="4762500" cy="1211432"/>
            <wp:effectExtent l="19050" t="19050" r="19050" b="27305"/>
            <wp:docPr id="100313" name="Рисунок 100313" descr="_scroll_external/attachments/image2022-4-27_10-52-27-fd263565bdf0c031262d842c49ec83da12564febfa77177a5b4ed03222e056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27986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6348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94C7A2" w14:textId="77777777" w:rsidR="008979D1" w:rsidRPr="005B596A" w:rsidRDefault="00992EA1" w:rsidP="008979D1">
      <w:pPr>
        <w:pStyle w:val="phfiguretitle"/>
        <w:rPr>
          <w:rFonts w:ascii="Times New Roman" w:hAnsi="Times New Roman" w:cs="Times New Roman"/>
        </w:rPr>
      </w:pPr>
      <w:bookmarkStart w:id="51" w:name="_Ref117844226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29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51"/>
      <w:r w:rsidR="008979D1" w:rsidRPr="005B596A">
        <w:rPr>
          <w:rFonts w:ascii="Times New Roman" w:hAnsi="Times New Roman" w:cs="Times New Roman"/>
        </w:rPr>
        <w:t xml:space="preserve"> –</w:t>
      </w:r>
      <w:r w:rsidR="008979D1" w:rsidRPr="005B596A">
        <w:rPr>
          <w:rFonts w:ascii="Times New Roman" w:hAnsi="Times New Roman" w:cs="Times New Roman"/>
          <w:color w:val="000000" w:themeColor="text1"/>
        </w:rPr>
        <w:t xml:space="preserve"> Сообщение об отсутствии подписи МО</w:t>
      </w:r>
    </w:p>
    <w:p w14:paraId="46BB7FC5" w14:textId="12FABE18" w:rsidR="008979D1" w:rsidRPr="005B596A" w:rsidRDefault="008979D1" w:rsidP="008979D1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все проверки пройдены, то отображается сообщение об успешной отправке документа в РЭМД (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_Ref117844236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  <w:color w:val="000000" w:themeColor="text1"/>
        </w:rPr>
        <w:t>Рисунок </w:t>
      </w:r>
      <w:r w:rsidR="00992EA1" w:rsidRPr="005B596A">
        <w:rPr>
          <w:rFonts w:ascii="Times New Roman" w:hAnsi="Times New Roman"/>
          <w:noProof/>
          <w:color w:val="000000" w:themeColor="text1"/>
        </w:rPr>
        <w:t>30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22219451" w14:textId="77777777" w:rsidR="008979D1" w:rsidRPr="005B596A" w:rsidRDefault="008979D1" w:rsidP="008979D1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39877E87" wp14:editId="1E0DD3B1">
            <wp:extent cx="4286250" cy="1106986"/>
            <wp:effectExtent l="19050" t="19050" r="19050" b="17145"/>
            <wp:docPr id="100314" name="Рисунок 100314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69892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6348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D43A28A" w14:textId="77777777" w:rsidR="008979D1" w:rsidRPr="005B596A" w:rsidRDefault="00992EA1" w:rsidP="008979D1">
      <w:pPr>
        <w:pStyle w:val="phfiguretitle"/>
        <w:rPr>
          <w:rFonts w:ascii="Times New Roman" w:hAnsi="Times New Roman" w:cs="Times New Roman"/>
          <w:color w:val="000000" w:themeColor="text1"/>
        </w:rPr>
      </w:pPr>
      <w:bookmarkStart w:id="52" w:name="_Ref117844236"/>
      <w:r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begin"/>
      </w:r>
      <w:r w:rsidR="008979D1" w:rsidRPr="005B596A">
        <w:rPr>
          <w:rFonts w:ascii="Times New Roman" w:hAnsi="Times New Roman" w:cs="Times New Roman"/>
          <w:color w:val="000000" w:themeColor="text1"/>
        </w:rPr>
        <w:instrText>SEQ Рисунок \* ARABIC</w:instrTex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separate"/>
      </w:r>
      <w:r w:rsidRPr="005B596A">
        <w:rPr>
          <w:rFonts w:ascii="Times New Roman" w:hAnsi="Times New Roman" w:cs="Times New Roman"/>
          <w:noProof/>
          <w:color w:val="000000" w:themeColor="text1"/>
        </w:rPr>
        <w:t>30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end"/>
      </w:r>
      <w:bookmarkEnd w:id="52"/>
      <w:r w:rsidR="008979D1" w:rsidRPr="005B596A">
        <w:rPr>
          <w:rFonts w:ascii="Times New Roman" w:hAnsi="Times New Roman" w:cs="Times New Roman"/>
          <w:color w:val="000000" w:themeColor="text1"/>
        </w:rPr>
        <w:t xml:space="preserve"> – Сообщение об успешной отправке документа на регистрацию в РЭМД</w:t>
      </w:r>
    </w:p>
    <w:p w14:paraId="26BF9467" w14:textId="385B4D2D" w:rsidR="008979D1" w:rsidRPr="005B596A" w:rsidRDefault="008979D1" w:rsidP="008979D1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После того как документ успешно отправлен на регистрацию в РЭМД, ему присваивается статус «Отправлен на регистрацию в РЭМД». Результат обработки документа, направляемый РЭМД ответным сообщением, отображается впоследствии в столбце «Статус документа» (см. п. 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scroll-bookmark-12 \r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16.3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1EACE818" w14:textId="77777777" w:rsidR="008979D1" w:rsidRPr="005B596A" w:rsidRDefault="008979D1" w:rsidP="008979D1">
      <w:pPr>
        <w:pStyle w:val="3"/>
        <w:rPr>
          <w:rFonts w:ascii="Times New Roman" w:hAnsi="Times New Roman"/>
          <w:color w:val="000000" w:themeColor="text1"/>
        </w:rPr>
      </w:pPr>
      <w:bookmarkStart w:id="53" w:name="_Toc117867060"/>
      <w:bookmarkStart w:id="54" w:name="_Toc121413500"/>
      <w:r w:rsidRPr="005B596A">
        <w:rPr>
          <w:rFonts w:ascii="Times New Roman" w:hAnsi="Times New Roman"/>
          <w:color w:val="000000" w:themeColor="text1"/>
        </w:rPr>
        <w:t>Отправка СЭМД на регистрацию в РЭМД автором документа в карте медосмотра</w:t>
      </w:r>
      <w:bookmarkEnd w:id="53"/>
      <w:bookmarkEnd w:id="54"/>
    </w:p>
    <w:p w14:paraId="6A50AECB" w14:textId="77777777" w:rsidR="008979D1" w:rsidRPr="005B596A" w:rsidRDefault="008979D1" w:rsidP="008979D1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Чтобы отправить СЭМД «Справка для получения путевки на санаторно-курортное лечение» на регистрацию в РЭМД, выполните следующие действия:</w:t>
      </w:r>
    </w:p>
    <w:p w14:paraId="344E85ED" w14:textId="21AC8281" w:rsidR="008979D1" w:rsidRPr="005B596A" w:rsidRDefault="008979D1" w:rsidP="008979D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главного меню «Учет/ Медосмотры/ Карты медосмотров». Откроется форма для работы с картами медосмотров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_Ref117844262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992EA1" w:rsidRPr="005B596A">
        <w:rPr>
          <w:rFonts w:ascii="Times New Roman" w:hAnsi="Times New Roman" w:cs="Times New Roman"/>
          <w:noProof/>
          <w:color w:val="000000" w:themeColor="text1"/>
        </w:rPr>
        <w:t>31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4374A951" w14:textId="77777777" w:rsidR="008979D1" w:rsidRPr="005B596A" w:rsidRDefault="008979D1" w:rsidP="008979D1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137EEE31" wp14:editId="07848CD2">
            <wp:extent cx="6152515" cy="1880870"/>
            <wp:effectExtent l="19050" t="19050" r="19685" b="24130"/>
            <wp:docPr id="99994" name="Рисунок 99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80870"/>
                    </a:xfrm>
                    <a:prstGeom prst="rect">
                      <a:avLst/>
                    </a:prstGeom>
                    <a:ln w="6348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D90688E" w14:textId="77777777" w:rsidR="008979D1" w:rsidRPr="005B596A" w:rsidRDefault="00992EA1" w:rsidP="008979D1">
      <w:pPr>
        <w:pStyle w:val="phfiguretitle"/>
        <w:rPr>
          <w:rFonts w:ascii="Times New Roman" w:hAnsi="Times New Roman" w:cs="Times New Roman"/>
          <w:color w:val="000000" w:themeColor="text1"/>
        </w:rPr>
      </w:pPr>
      <w:bookmarkStart w:id="55" w:name="_Ref117844262"/>
      <w:r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begin"/>
      </w:r>
      <w:r w:rsidR="008979D1" w:rsidRPr="005B596A">
        <w:rPr>
          <w:rFonts w:ascii="Times New Roman" w:hAnsi="Times New Roman" w:cs="Times New Roman"/>
          <w:color w:val="000000" w:themeColor="text1"/>
        </w:rPr>
        <w:instrText>SEQ Рисунок \* ARABIC</w:instrTex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separate"/>
      </w:r>
      <w:r w:rsidRPr="005B596A">
        <w:rPr>
          <w:rFonts w:ascii="Times New Roman" w:hAnsi="Times New Roman" w:cs="Times New Roman"/>
          <w:noProof/>
          <w:color w:val="000000" w:themeColor="text1"/>
        </w:rPr>
        <w:t>31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end"/>
      </w:r>
      <w:bookmarkEnd w:id="55"/>
      <w:r w:rsidR="008979D1" w:rsidRPr="005B596A">
        <w:rPr>
          <w:rFonts w:ascii="Times New Roman" w:hAnsi="Times New Roman" w:cs="Times New Roman"/>
          <w:color w:val="000000" w:themeColor="text1"/>
        </w:rPr>
        <w:t xml:space="preserve"> – </w:t>
      </w:r>
      <w:r w:rsidR="008979D1" w:rsidRPr="005B596A">
        <w:rPr>
          <w:rFonts w:ascii="Times New Roman" w:hAnsi="Times New Roman" w:cs="Times New Roman"/>
        </w:rPr>
        <w:t>Форма для работы с картами медосмотров</w:t>
      </w:r>
    </w:p>
    <w:p w14:paraId="58081183" w14:textId="72174974" w:rsidR="008979D1" w:rsidRPr="005B596A" w:rsidRDefault="008979D1" w:rsidP="008979D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в списке карту медосмотра, прохождение которого включает оформление справки для получения путевки на санаторно-курортное лечение, и нажмите на номер данной карты. Откроется окно карты медосмотра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_Ref117844270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992EA1" w:rsidRPr="005B596A">
        <w:rPr>
          <w:rFonts w:ascii="Times New Roman" w:hAnsi="Times New Roman" w:cs="Times New Roman"/>
          <w:noProof/>
          <w:color w:val="000000" w:themeColor="text1"/>
        </w:rPr>
        <w:t>32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4894A73B" w14:textId="77777777" w:rsidR="008979D1" w:rsidRPr="005B596A" w:rsidRDefault="008979D1" w:rsidP="008979D1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031AFE8D" wp14:editId="3DA42BC8">
            <wp:extent cx="6295390" cy="2619861"/>
            <wp:effectExtent l="19050" t="19050" r="10160" b="28575"/>
            <wp:docPr id="100316" name="Рисунок 100316" descr="Карта медосмотр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098100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19861"/>
                    </a:xfrm>
                    <a:prstGeom prst="rect">
                      <a:avLst/>
                    </a:prstGeom>
                    <a:ln w="6348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E057B5" w14:textId="77777777" w:rsidR="008979D1" w:rsidRPr="005B596A" w:rsidRDefault="00992EA1" w:rsidP="008979D1">
      <w:pPr>
        <w:pStyle w:val="phfiguretitle"/>
        <w:rPr>
          <w:rFonts w:ascii="Times New Roman" w:hAnsi="Times New Roman" w:cs="Times New Roman"/>
          <w:color w:val="000000" w:themeColor="text1"/>
        </w:rPr>
      </w:pPr>
      <w:bookmarkStart w:id="56" w:name="_Ref117844270"/>
      <w:r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begin"/>
      </w:r>
      <w:r w:rsidR="008979D1" w:rsidRPr="005B596A">
        <w:rPr>
          <w:rFonts w:ascii="Times New Roman" w:hAnsi="Times New Roman" w:cs="Times New Roman"/>
          <w:color w:val="000000" w:themeColor="text1"/>
        </w:rPr>
        <w:instrText>SEQ Рисунок \* ARABIC</w:instrTex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separate"/>
      </w:r>
      <w:r w:rsidRPr="005B596A">
        <w:rPr>
          <w:rFonts w:ascii="Times New Roman" w:hAnsi="Times New Roman" w:cs="Times New Roman"/>
          <w:noProof/>
          <w:color w:val="000000" w:themeColor="text1"/>
        </w:rPr>
        <w:t>32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end"/>
      </w:r>
      <w:bookmarkEnd w:id="56"/>
      <w:r w:rsidR="008979D1" w:rsidRPr="005B596A">
        <w:rPr>
          <w:rFonts w:ascii="Times New Roman" w:hAnsi="Times New Roman" w:cs="Times New Roman"/>
          <w:color w:val="000000" w:themeColor="text1"/>
        </w:rPr>
        <w:t xml:space="preserve"> – Карта медосмотра пациента</w:t>
      </w:r>
    </w:p>
    <w:p w14:paraId="7E9162FD" w14:textId="77777777" w:rsidR="008979D1" w:rsidRPr="005B596A" w:rsidRDefault="008979D1" w:rsidP="008979D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перейдите на вкладку «Услуги медосмотра», содержащую список услуг, оказываемых в ходе проведения медосмотра;</w:t>
      </w:r>
    </w:p>
    <w:p w14:paraId="2A8F7282" w14:textId="0269E8FF" w:rsidR="008979D1" w:rsidRPr="005B596A" w:rsidRDefault="008979D1" w:rsidP="008979D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 xml:space="preserve">выберите в списке оказанную услугу, в рамках которой выдается справка для получения путевки на санаторно-курортное лечение, и нажмите на </w:t>
      </w:r>
      <w:r w:rsidR="00B56E13" w:rsidRPr="005B596A">
        <w:rPr>
          <w:rFonts w:ascii="Times New Roman" w:hAnsi="Times New Roman" w:cs="Times New Roman"/>
        </w:rPr>
        <w:t>пиктограмму </w:t>
      </w:r>
      <w:r w:rsidRPr="005B596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307937" wp14:editId="04A7107F">
            <wp:extent cx="180975" cy="228600"/>
            <wp:effectExtent l="19050" t="19050" r="28575" b="19050"/>
            <wp:docPr id="100317" name="Рисунок 100317" descr="_scroll_external/attachments/image2022-10-14_11-35-3-2e5edd80b56228f7df4d15603578cc512d1fef618ad487615d4d17c35fb12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274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ln w="6348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5B596A">
        <w:rPr>
          <w:rFonts w:ascii="Times New Roman" w:hAnsi="Times New Roman" w:cs="Times New Roman"/>
        </w:rPr>
        <w:t>. Откроется окно редактирования услуги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_Ref117844286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992EA1" w:rsidRPr="005B596A">
        <w:rPr>
          <w:rFonts w:ascii="Times New Roman" w:hAnsi="Times New Roman" w:cs="Times New Roman"/>
          <w:noProof/>
          <w:color w:val="000000" w:themeColor="text1"/>
        </w:rPr>
        <w:t>33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5C289C99" w14:textId="77777777" w:rsidR="008979D1" w:rsidRPr="005B596A" w:rsidRDefault="008979D1" w:rsidP="008979D1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18307FA0" wp14:editId="179CEC67">
            <wp:extent cx="6295390" cy="3573453"/>
            <wp:effectExtent l="19050" t="19050" r="10160" b="27305"/>
            <wp:docPr id="100318" name="Рисунок 100318" descr="Окно оказания услуги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250930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73453"/>
                    </a:xfrm>
                    <a:prstGeom prst="rect">
                      <a:avLst/>
                    </a:prstGeom>
                    <a:ln w="6348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0C7C57" w14:textId="77777777" w:rsidR="008979D1" w:rsidRPr="005B596A" w:rsidRDefault="00992EA1" w:rsidP="008979D1">
      <w:pPr>
        <w:pStyle w:val="phfiguretitle"/>
        <w:rPr>
          <w:rFonts w:ascii="Times New Roman" w:hAnsi="Times New Roman" w:cs="Times New Roman"/>
          <w:color w:val="000000" w:themeColor="text1"/>
        </w:rPr>
      </w:pPr>
      <w:bookmarkStart w:id="57" w:name="_Ref117844286"/>
      <w:r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begin"/>
      </w:r>
      <w:r w:rsidR="008979D1" w:rsidRPr="005B596A">
        <w:rPr>
          <w:rFonts w:ascii="Times New Roman" w:hAnsi="Times New Roman" w:cs="Times New Roman"/>
          <w:color w:val="000000" w:themeColor="text1"/>
        </w:rPr>
        <w:instrText>SEQ Рисунок \* ARABIC</w:instrTex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separate"/>
      </w:r>
      <w:r w:rsidRPr="005B596A">
        <w:rPr>
          <w:rFonts w:ascii="Times New Roman" w:hAnsi="Times New Roman" w:cs="Times New Roman"/>
          <w:noProof/>
          <w:color w:val="000000" w:themeColor="text1"/>
        </w:rPr>
        <w:t>33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end"/>
      </w:r>
      <w:bookmarkEnd w:id="57"/>
      <w:r w:rsidR="008979D1" w:rsidRPr="005B596A">
        <w:rPr>
          <w:rFonts w:ascii="Times New Roman" w:hAnsi="Times New Roman" w:cs="Times New Roman"/>
          <w:color w:val="000000" w:themeColor="text1"/>
        </w:rPr>
        <w:t xml:space="preserve"> – Окно оказания услуги медосмотра</w:t>
      </w:r>
    </w:p>
    <w:p w14:paraId="030AD885" w14:textId="341C29DF" w:rsidR="008979D1" w:rsidRPr="005B596A" w:rsidRDefault="008979D1" w:rsidP="008979D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 xml:space="preserve">перейдите на вкладку «Документы», </w:t>
      </w:r>
      <w:r w:rsidR="005C3BC1" w:rsidRPr="005B596A">
        <w:rPr>
          <w:rFonts w:ascii="Times New Roman" w:hAnsi="Times New Roman" w:cs="Times New Roman"/>
        </w:rPr>
        <w:t>в которой</w:t>
      </w:r>
      <w:r w:rsidRPr="005B596A">
        <w:rPr>
          <w:rFonts w:ascii="Times New Roman" w:hAnsi="Times New Roman" w:cs="Times New Roman"/>
        </w:rPr>
        <w:t xml:space="preserve"> отображаются все сформированные электронные медицинские документы по текущей услуге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_Ref117844311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992EA1" w:rsidRPr="005B596A">
        <w:rPr>
          <w:rFonts w:ascii="Times New Roman" w:hAnsi="Times New Roman" w:cs="Times New Roman"/>
          <w:noProof/>
          <w:color w:val="000000" w:themeColor="text1"/>
        </w:rPr>
        <w:t>34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522121A9" w14:textId="77777777" w:rsidR="008979D1" w:rsidRPr="005B596A" w:rsidRDefault="008979D1" w:rsidP="008979D1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7A25E5A2" wp14:editId="1AE77D3A">
            <wp:extent cx="6152515" cy="3025775"/>
            <wp:effectExtent l="19050" t="19050" r="19685" b="22225"/>
            <wp:docPr id="99995" name="Рисунок 99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25775"/>
                    </a:xfrm>
                    <a:prstGeom prst="rect">
                      <a:avLst/>
                    </a:prstGeom>
                    <a:ln w="6348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C1524D7" w14:textId="77777777" w:rsidR="008979D1" w:rsidRPr="005B596A" w:rsidRDefault="00992EA1" w:rsidP="008979D1">
      <w:pPr>
        <w:pStyle w:val="phfiguretitle"/>
        <w:rPr>
          <w:rFonts w:ascii="Times New Roman" w:hAnsi="Times New Roman" w:cs="Times New Roman"/>
          <w:color w:val="000000" w:themeColor="text1"/>
        </w:rPr>
      </w:pPr>
      <w:bookmarkStart w:id="58" w:name="_Ref117844311"/>
      <w:r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begin"/>
      </w:r>
      <w:r w:rsidR="008979D1" w:rsidRPr="005B596A">
        <w:rPr>
          <w:rFonts w:ascii="Times New Roman" w:hAnsi="Times New Roman" w:cs="Times New Roman"/>
          <w:color w:val="000000" w:themeColor="text1"/>
        </w:rPr>
        <w:instrText>SEQ Рисунок \* ARABIC</w:instrTex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separate"/>
      </w:r>
      <w:r w:rsidRPr="005B596A">
        <w:rPr>
          <w:rFonts w:ascii="Times New Roman" w:hAnsi="Times New Roman" w:cs="Times New Roman"/>
          <w:noProof/>
          <w:color w:val="000000" w:themeColor="text1"/>
        </w:rPr>
        <w:t>34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end"/>
      </w:r>
      <w:bookmarkEnd w:id="58"/>
      <w:r w:rsidR="008979D1" w:rsidRPr="005B596A">
        <w:rPr>
          <w:rFonts w:ascii="Times New Roman" w:hAnsi="Times New Roman" w:cs="Times New Roman"/>
          <w:color w:val="000000" w:themeColor="text1"/>
        </w:rPr>
        <w:t xml:space="preserve"> – </w:t>
      </w:r>
      <w:r w:rsidR="00B56E13" w:rsidRPr="005B596A">
        <w:rPr>
          <w:rFonts w:ascii="Times New Roman" w:hAnsi="Times New Roman" w:cs="Times New Roman"/>
          <w:color w:val="000000" w:themeColor="text1"/>
        </w:rPr>
        <w:t>Список электронных медицинских документов</w:t>
      </w:r>
    </w:p>
    <w:p w14:paraId="323331C9" w14:textId="77777777" w:rsidR="00B56E13" w:rsidRPr="005B596A" w:rsidRDefault="008979D1" w:rsidP="008979D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в списке документ «Справка для получения путевки на санаторно-курортное лечение»</w:t>
      </w:r>
      <w:r w:rsidR="00B56E13" w:rsidRPr="005B596A">
        <w:rPr>
          <w:rFonts w:ascii="Times New Roman" w:hAnsi="Times New Roman" w:cs="Times New Roman"/>
        </w:rPr>
        <w:t>;</w:t>
      </w:r>
    </w:p>
    <w:p w14:paraId="7109B226" w14:textId="377F2270" w:rsidR="008979D1" w:rsidRPr="005B596A" w:rsidRDefault="008979D1" w:rsidP="008979D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вызовите контекстное меню и выберите пункт «Зарегистрировать в РЭМД»</w:t>
      </w:r>
      <w:r w:rsidR="00992EA1" w:rsidRPr="005B596A">
        <w:rPr>
          <w:rFonts w:ascii="Times New Roman" w:hAnsi="Times New Roman" w:cs="Times New Roman"/>
        </w:rPr>
        <w:t xml:space="preserve"> (см. </w:t>
      </w:r>
      <w:r w:rsidR="00992EA1" w:rsidRPr="005B596A">
        <w:rPr>
          <w:rFonts w:ascii="Times New Roman" w:hAnsi="Times New Roman" w:cs="Times New Roman"/>
        </w:rPr>
        <w:fldChar w:fldCharType="begin"/>
      </w:r>
      <w:r w:rsidR="00992EA1" w:rsidRPr="005B596A">
        <w:rPr>
          <w:rFonts w:ascii="Times New Roman" w:hAnsi="Times New Roman" w:cs="Times New Roman"/>
        </w:rPr>
        <w:instrText xml:space="preserve"> REF _Ref117844311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992EA1" w:rsidRPr="005B596A">
        <w:rPr>
          <w:rFonts w:ascii="Times New Roman" w:hAnsi="Times New Roman" w:cs="Times New Roman"/>
        </w:rPr>
      </w:r>
      <w:r w:rsidR="00992EA1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992EA1" w:rsidRPr="005B596A">
        <w:rPr>
          <w:rFonts w:ascii="Times New Roman" w:hAnsi="Times New Roman" w:cs="Times New Roman"/>
          <w:noProof/>
          <w:color w:val="000000" w:themeColor="text1"/>
        </w:rPr>
        <w:t>34</w:t>
      </w:r>
      <w:r w:rsidR="00992EA1" w:rsidRPr="005B596A">
        <w:rPr>
          <w:rFonts w:ascii="Times New Roman" w:hAnsi="Times New Roman" w:cs="Times New Roman"/>
        </w:rPr>
        <w:fldChar w:fldCharType="end"/>
      </w:r>
      <w:r w:rsidR="00992EA1" w:rsidRPr="005B596A">
        <w:rPr>
          <w:rFonts w:ascii="Times New Roman" w:hAnsi="Times New Roman" w:cs="Times New Roman"/>
        </w:rPr>
        <w:t>)</w:t>
      </w:r>
      <w:r w:rsidRPr="005B596A">
        <w:rPr>
          <w:rFonts w:ascii="Times New Roman" w:hAnsi="Times New Roman" w:cs="Times New Roman"/>
        </w:rPr>
        <w:t>. Перед тем как отправить выбранный документ на регистрацию в РЭМД будет выполнен ряд проверок:</w:t>
      </w:r>
    </w:p>
    <w:p w14:paraId="1C045C9C" w14:textId="2358E5AD" w:rsidR="008979D1" w:rsidRPr="005B596A" w:rsidRDefault="008979D1" w:rsidP="008979D1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 (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_Ref117844328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35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 xml:space="preserve">). В </w:t>
      </w:r>
      <w:r w:rsidR="005C3BC1" w:rsidRPr="005B596A">
        <w:rPr>
          <w:rFonts w:ascii="Times New Roman" w:hAnsi="Times New Roman"/>
        </w:rPr>
        <w:t xml:space="preserve">данном </w:t>
      </w:r>
      <w:r w:rsidRPr="005B596A">
        <w:rPr>
          <w:rFonts w:ascii="Times New Roman" w:hAnsi="Times New Roman"/>
        </w:rPr>
        <w:t>случае дождитесь подписания документа всеми участниками подписания и повторите отправку документа;</w:t>
      </w:r>
    </w:p>
    <w:p w14:paraId="6E618970" w14:textId="77777777" w:rsidR="008979D1" w:rsidRPr="005B596A" w:rsidRDefault="008979D1" w:rsidP="008979D1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3DBBD9D6" wp14:editId="6AA0B052">
            <wp:extent cx="4286250" cy="1024779"/>
            <wp:effectExtent l="19050" t="19050" r="19050" b="23495"/>
            <wp:docPr id="100320" name="Рисунок 100320" descr="_scroll_external/attachments/image2022-4-27_10-46-46-2ab09f833c7716fd7ab962d850d26f09bd11659d3f2b35d0fa4fb937aa800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104038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6348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EE27371" w14:textId="77777777" w:rsidR="008979D1" w:rsidRPr="005B596A" w:rsidRDefault="00992EA1" w:rsidP="008979D1">
      <w:pPr>
        <w:pStyle w:val="phfiguretitle"/>
        <w:rPr>
          <w:rFonts w:ascii="Times New Roman" w:hAnsi="Times New Roman" w:cs="Times New Roman"/>
        </w:rPr>
      </w:pPr>
      <w:bookmarkStart w:id="59" w:name="_Ref117844328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35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59"/>
      <w:r w:rsidR="008979D1" w:rsidRPr="005B596A">
        <w:rPr>
          <w:rFonts w:ascii="Times New Roman" w:hAnsi="Times New Roman" w:cs="Times New Roman"/>
        </w:rPr>
        <w:t xml:space="preserve"> –</w:t>
      </w:r>
      <w:r w:rsidR="008979D1" w:rsidRPr="005B596A">
        <w:rPr>
          <w:rFonts w:ascii="Times New Roman" w:hAnsi="Times New Roman" w:cs="Times New Roman"/>
          <w:color w:val="000000" w:themeColor="text1"/>
        </w:rPr>
        <w:t xml:space="preserve"> Сообщение об отсутствии подписей всех участников подписания</w:t>
      </w:r>
    </w:p>
    <w:p w14:paraId="4073834D" w14:textId="246FE029" w:rsidR="008979D1" w:rsidRPr="005B596A" w:rsidRDefault="008979D1" w:rsidP="008979D1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в Системе настроено ручное подписание ЭП МО</w:t>
      </w:r>
      <w:r w:rsidR="005C3BC1" w:rsidRPr="005B596A">
        <w:rPr>
          <w:rFonts w:ascii="Times New Roman" w:hAnsi="Times New Roman"/>
        </w:rPr>
        <w:t>,</w:t>
      </w:r>
      <w:r w:rsidRPr="005B596A">
        <w:rPr>
          <w:rFonts w:ascii="Times New Roman" w:hAnsi="Times New Roman"/>
        </w:rPr>
        <w:t xml:space="preserve"> и документ не подписан ЭП МО, отображается соответствующее предупреждающее сообщение (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_Ref117844334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36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 xml:space="preserve">). В </w:t>
      </w:r>
      <w:r w:rsidR="005C3BC1" w:rsidRPr="005B596A">
        <w:rPr>
          <w:rFonts w:ascii="Times New Roman" w:hAnsi="Times New Roman"/>
        </w:rPr>
        <w:t xml:space="preserve">данном </w:t>
      </w:r>
      <w:r w:rsidRPr="005B596A">
        <w:rPr>
          <w:rFonts w:ascii="Times New Roman" w:hAnsi="Times New Roman"/>
        </w:rPr>
        <w:t>случае дождитесь подписания документа сотрудником, обладающим правом подписания от лица МО;</w:t>
      </w:r>
    </w:p>
    <w:p w14:paraId="2A81053A" w14:textId="77777777" w:rsidR="008979D1" w:rsidRPr="005B596A" w:rsidRDefault="008979D1" w:rsidP="008979D1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319921DE" wp14:editId="5AB50096">
            <wp:extent cx="4762500" cy="1211432"/>
            <wp:effectExtent l="19050" t="19050" r="19050" b="27305"/>
            <wp:docPr id="100321" name="Рисунок 100321" descr="_scroll_external/attachments/image2022-4-27_10-52-27-fd263565bdf0c031262d842c49ec83da12564febfa77177a5b4ed03222e056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9581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6348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B25D42" w14:textId="77777777" w:rsidR="008979D1" w:rsidRPr="005B596A" w:rsidRDefault="00992EA1" w:rsidP="008979D1">
      <w:pPr>
        <w:pStyle w:val="phfiguretitle"/>
        <w:rPr>
          <w:rFonts w:ascii="Times New Roman" w:hAnsi="Times New Roman" w:cs="Times New Roman"/>
        </w:rPr>
      </w:pPr>
      <w:bookmarkStart w:id="60" w:name="_Ref117844334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36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60"/>
      <w:r w:rsidR="008979D1" w:rsidRPr="005B596A">
        <w:rPr>
          <w:rFonts w:ascii="Times New Roman" w:hAnsi="Times New Roman" w:cs="Times New Roman"/>
        </w:rPr>
        <w:t xml:space="preserve"> –</w:t>
      </w:r>
      <w:r w:rsidR="008979D1" w:rsidRPr="005B596A">
        <w:rPr>
          <w:rFonts w:ascii="Times New Roman" w:hAnsi="Times New Roman" w:cs="Times New Roman"/>
          <w:color w:val="000000" w:themeColor="text1"/>
        </w:rPr>
        <w:t xml:space="preserve"> Сообщение об отсутствии подписи МО</w:t>
      </w:r>
    </w:p>
    <w:p w14:paraId="7FB088FC" w14:textId="72F75537" w:rsidR="008979D1" w:rsidRPr="005B596A" w:rsidRDefault="008979D1" w:rsidP="008979D1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все проверки пройдены, то отображается сообщение об успешной отправке документа в РЭМД (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_Ref117844342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  <w:color w:val="000000" w:themeColor="text1"/>
        </w:rPr>
        <w:t>Рисунок </w:t>
      </w:r>
      <w:r w:rsidR="00992EA1" w:rsidRPr="005B596A">
        <w:rPr>
          <w:rFonts w:ascii="Times New Roman" w:hAnsi="Times New Roman"/>
          <w:noProof/>
          <w:color w:val="000000" w:themeColor="text1"/>
        </w:rPr>
        <w:t>37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32842DD9" w14:textId="77777777" w:rsidR="008979D1" w:rsidRPr="005B596A" w:rsidRDefault="008979D1" w:rsidP="008979D1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6CE46A82" wp14:editId="11D6EC46">
            <wp:extent cx="4286250" cy="1106986"/>
            <wp:effectExtent l="19050" t="19050" r="19050" b="17145"/>
            <wp:docPr id="100322" name="Рисунок 100322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15212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6348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DFB2E1" w14:textId="77777777" w:rsidR="008979D1" w:rsidRPr="005B596A" w:rsidRDefault="00992EA1" w:rsidP="008979D1">
      <w:pPr>
        <w:pStyle w:val="phfiguretitle"/>
        <w:rPr>
          <w:rFonts w:ascii="Times New Roman" w:hAnsi="Times New Roman" w:cs="Times New Roman"/>
          <w:color w:val="000000" w:themeColor="text1"/>
        </w:rPr>
      </w:pPr>
      <w:bookmarkStart w:id="61" w:name="_Ref117844342"/>
      <w:r w:rsidRPr="005B596A">
        <w:rPr>
          <w:rFonts w:ascii="Times New Roman" w:hAnsi="Times New Roman" w:cs="Times New Roman"/>
          <w:color w:val="000000" w:themeColor="text1"/>
        </w:rPr>
        <w:t>Рисунок 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begin"/>
      </w:r>
      <w:r w:rsidR="008979D1" w:rsidRPr="005B596A">
        <w:rPr>
          <w:rFonts w:ascii="Times New Roman" w:hAnsi="Times New Roman" w:cs="Times New Roman"/>
          <w:color w:val="000000" w:themeColor="text1"/>
        </w:rPr>
        <w:instrText>SEQ Рисунок \* ARABIC</w:instrTex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separate"/>
      </w:r>
      <w:r w:rsidRPr="005B596A">
        <w:rPr>
          <w:rFonts w:ascii="Times New Roman" w:hAnsi="Times New Roman" w:cs="Times New Roman"/>
          <w:noProof/>
          <w:color w:val="000000" w:themeColor="text1"/>
        </w:rPr>
        <w:t>37</w:t>
      </w:r>
      <w:r w:rsidR="008979D1" w:rsidRPr="005B596A">
        <w:rPr>
          <w:rFonts w:ascii="Times New Roman" w:hAnsi="Times New Roman" w:cs="Times New Roman"/>
          <w:color w:val="000000" w:themeColor="text1"/>
        </w:rPr>
        <w:fldChar w:fldCharType="end"/>
      </w:r>
      <w:bookmarkEnd w:id="61"/>
      <w:r w:rsidR="008979D1" w:rsidRPr="005B596A">
        <w:rPr>
          <w:rFonts w:ascii="Times New Roman" w:hAnsi="Times New Roman" w:cs="Times New Roman"/>
          <w:color w:val="000000" w:themeColor="text1"/>
        </w:rPr>
        <w:t xml:space="preserve"> – Сообщение об успешной отправке документа на регистрацию в РЭМД</w:t>
      </w:r>
    </w:p>
    <w:p w14:paraId="07DE1B70" w14:textId="158D1465" w:rsidR="008979D1" w:rsidRPr="005B596A" w:rsidRDefault="008979D1" w:rsidP="00CD2886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После того как документ успешно отправлен на регистрацию в РЭМД, ему присваивается статус «Отправлен на регистрацию в РЭМД». Результат обработки документа, направляемый РЭМД ответным сообщением, отображается впоследствии в столбце «Статус документа» (п. 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scroll-bookmark-12 \r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16.3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6ECF45EA" w14:textId="77777777" w:rsidR="00035C59" w:rsidRPr="005B596A" w:rsidRDefault="00035C59" w:rsidP="00B45167">
      <w:pPr>
        <w:pStyle w:val="10"/>
        <w:rPr>
          <w:rFonts w:ascii="Times New Roman" w:hAnsi="Times New Roman"/>
        </w:rPr>
      </w:pPr>
      <w:bookmarkStart w:id="62" w:name="_Toc121413501"/>
      <w:r w:rsidRPr="005B596A">
        <w:rPr>
          <w:rFonts w:ascii="Times New Roman" w:hAnsi="Times New Roman"/>
        </w:rPr>
        <w:t>СЭМД «Справка об отсутствии контактов с инфекционными больными»</w:t>
      </w:r>
      <w:bookmarkEnd w:id="62"/>
    </w:p>
    <w:p w14:paraId="20BA24FC" w14:textId="77777777" w:rsidR="00E10875" w:rsidRPr="005B596A" w:rsidRDefault="00E10875" w:rsidP="00E10875">
      <w:pPr>
        <w:pStyle w:val="2"/>
        <w:rPr>
          <w:rFonts w:ascii="Times New Roman" w:hAnsi="Times New Roman"/>
        </w:rPr>
      </w:pPr>
      <w:bookmarkStart w:id="63" w:name="_Toc121413502"/>
      <w:r w:rsidRPr="005B596A">
        <w:rPr>
          <w:rFonts w:ascii="Times New Roman" w:hAnsi="Times New Roman"/>
        </w:rPr>
        <w:t>Формирование СЭМД</w:t>
      </w:r>
      <w:bookmarkEnd w:id="63"/>
    </w:p>
    <w:p w14:paraId="20299E82" w14:textId="77777777" w:rsidR="00CC38C1" w:rsidRPr="005B596A" w:rsidRDefault="00CC38C1" w:rsidP="00CC38C1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СЭМД «Справка об отсутствии контактов с инфекционными больными» формируется на основании оказанной пациенту услуги, в рамках которой выдается справка об отсутствии контактов с инфекционными больными, и только в том случае, если при оказании услуги заполнено поле «Заключение по справке об отсутствии контактов с инфекционными больными».</w:t>
      </w:r>
    </w:p>
    <w:p w14:paraId="77B29539" w14:textId="77777777" w:rsidR="00CC38C1" w:rsidRPr="005B596A" w:rsidRDefault="00CC38C1" w:rsidP="00CC38C1">
      <w:pPr>
        <w:pStyle w:val="phlistitemizedtitle"/>
        <w:rPr>
          <w:rFonts w:ascii="Times New Roman" w:hAnsi="Times New Roman"/>
          <w:b/>
        </w:rPr>
      </w:pPr>
      <w:r w:rsidRPr="005B596A">
        <w:rPr>
          <w:rFonts w:ascii="Times New Roman" w:hAnsi="Times New Roman"/>
          <w:b/>
        </w:rPr>
        <w:t>Примечания</w:t>
      </w:r>
    </w:p>
    <w:p w14:paraId="1913AE29" w14:textId="77777777" w:rsidR="00CC38C1" w:rsidRPr="005B596A" w:rsidRDefault="00CC38C1" w:rsidP="00CC38C1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1</w:t>
      </w:r>
      <w:proofErr w:type="gramStart"/>
      <w:r w:rsidRPr="005B596A">
        <w:rPr>
          <w:rFonts w:ascii="Times New Roman" w:hAnsi="Times New Roman"/>
        </w:rPr>
        <w:t> </w:t>
      </w:r>
      <w:r w:rsidR="004814F6" w:rsidRPr="005B596A">
        <w:rPr>
          <w:rFonts w:ascii="Times New Roman" w:hAnsi="Times New Roman"/>
        </w:rPr>
        <w:t>В</w:t>
      </w:r>
      <w:proofErr w:type="gramEnd"/>
      <w:r w:rsidR="004814F6" w:rsidRPr="005B596A">
        <w:rPr>
          <w:rFonts w:ascii="Times New Roman" w:hAnsi="Times New Roman"/>
        </w:rPr>
        <w:t xml:space="preserve"> случае если по пациенту в Системе имеются лабораторные исследования, выполненные в течение 21 дня до даты текущего приёма и на основании этих исследований имеются сформированные электронные медицинские документы (СЭМД и PDF формат), то в СЭМД </w:t>
      </w:r>
      <w:r w:rsidRPr="005B596A">
        <w:rPr>
          <w:rFonts w:ascii="Times New Roman" w:hAnsi="Times New Roman"/>
        </w:rPr>
        <w:t xml:space="preserve">«Справка об отсутствии контактов с инфекционными больными» </w:t>
      </w:r>
      <w:r w:rsidR="005C3BC1" w:rsidRPr="005B596A">
        <w:rPr>
          <w:rFonts w:ascii="Times New Roman" w:hAnsi="Times New Roman"/>
        </w:rPr>
        <w:t xml:space="preserve">информация </w:t>
      </w:r>
      <w:r w:rsidRPr="005B596A">
        <w:rPr>
          <w:rFonts w:ascii="Times New Roman" w:hAnsi="Times New Roman"/>
        </w:rPr>
        <w:t xml:space="preserve">о данных документах </w:t>
      </w:r>
      <w:r w:rsidR="005C3BC1" w:rsidRPr="005B596A">
        <w:rPr>
          <w:rFonts w:ascii="Times New Roman" w:hAnsi="Times New Roman"/>
        </w:rPr>
        <w:t xml:space="preserve">включается </w:t>
      </w:r>
      <w:r w:rsidRPr="005B596A">
        <w:rPr>
          <w:rFonts w:ascii="Times New Roman" w:hAnsi="Times New Roman"/>
        </w:rPr>
        <w:t>в секцию «Связанные документы».</w:t>
      </w:r>
    </w:p>
    <w:p w14:paraId="230D1783" w14:textId="77777777" w:rsidR="00CC38C1" w:rsidRPr="005B596A" w:rsidRDefault="00CC38C1" w:rsidP="00CC38C1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2</w:t>
      </w:r>
      <w:proofErr w:type="gramStart"/>
      <w:r w:rsidRPr="005B596A">
        <w:rPr>
          <w:rFonts w:ascii="Times New Roman" w:hAnsi="Times New Roman"/>
        </w:rPr>
        <w:t> Е</w:t>
      </w:r>
      <w:proofErr w:type="gramEnd"/>
      <w:r w:rsidRPr="005B596A">
        <w:rPr>
          <w:rFonts w:ascii="Times New Roman" w:hAnsi="Times New Roman"/>
        </w:rPr>
        <w:t xml:space="preserve">сли в карте пациента указано место учеты/работы, то в СЭМД «Справка об отсутствии контактов с инфекционными больными» </w:t>
      </w:r>
      <w:r w:rsidR="005C3BC1" w:rsidRPr="005B596A">
        <w:rPr>
          <w:rFonts w:ascii="Times New Roman" w:hAnsi="Times New Roman"/>
        </w:rPr>
        <w:t xml:space="preserve">информация </w:t>
      </w:r>
      <w:r w:rsidRPr="005B596A">
        <w:rPr>
          <w:rFonts w:ascii="Times New Roman" w:hAnsi="Times New Roman"/>
        </w:rPr>
        <w:t xml:space="preserve">о месте учеты/работы пациента </w:t>
      </w:r>
      <w:r w:rsidR="005C3BC1" w:rsidRPr="005B596A">
        <w:rPr>
          <w:rFonts w:ascii="Times New Roman" w:hAnsi="Times New Roman"/>
        </w:rPr>
        <w:t xml:space="preserve">включается </w:t>
      </w:r>
      <w:r w:rsidRPr="005B596A">
        <w:rPr>
          <w:rFonts w:ascii="Times New Roman" w:hAnsi="Times New Roman"/>
        </w:rPr>
        <w:t>в секцию «Сведения о документе».</w:t>
      </w:r>
    </w:p>
    <w:p w14:paraId="484BD468" w14:textId="77777777" w:rsidR="00E10875" w:rsidRPr="005B596A" w:rsidRDefault="00E10875" w:rsidP="00E10875">
      <w:pPr>
        <w:pStyle w:val="phlistitemizedtitle"/>
        <w:rPr>
          <w:rFonts w:ascii="Times New Roman" w:hAnsi="Times New Roman"/>
        </w:rPr>
      </w:pPr>
      <w:r w:rsidRPr="005B596A">
        <w:rPr>
          <w:rFonts w:ascii="Times New Roman" w:hAnsi="Times New Roman"/>
        </w:rPr>
        <w:t>Чтобы сформировать СЭМД «Справка об отсутствии контактов с инфекционными больными», выполните следующие действия:</w:t>
      </w:r>
    </w:p>
    <w:p w14:paraId="20206F20" w14:textId="60543271" w:rsidR="00E10875" w:rsidRPr="005B596A" w:rsidRDefault="00E10875" w:rsidP="00E10875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главного меню «Рабочие места/ Дневник». Откроется основное рабочее место врача (</w:t>
      </w:r>
      <w:r w:rsidR="00CC38C1" w:rsidRPr="005B596A">
        <w:rPr>
          <w:rFonts w:ascii="Times New Roman" w:hAnsi="Times New Roman" w:cs="Times New Roman"/>
        </w:rPr>
        <w:fldChar w:fldCharType="begin"/>
      </w:r>
      <w:r w:rsidR="00CC38C1" w:rsidRPr="005B596A">
        <w:rPr>
          <w:rFonts w:ascii="Times New Roman" w:hAnsi="Times New Roman" w:cs="Times New Roman"/>
        </w:rPr>
        <w:instrText xml:space="preserve"> REF _Ref118188768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CC38C1" w:rsidRPr="005B596A">
        <w:rPr>
          <w:rFonts w:ascii="Times New Roman" w:hAnsi="Times New Roman" w:cs="Times New Roman"/>
        </w:rPr>
      </w:r>
      <w:r w:rsidR="00CC38C1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38</w:t>
      </w:r>
      <w:r w:rsidR="00CC38C1"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1753F432" w14:textId="77777777" w:rsidR="00E10875" w:rsidRPr="005B596A" w:rsidRDefault="00CC38C1" w:rsidP="00E10875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7D32F465" wp14:editId="26D6C506">
            <wp:extent cx="6152515" cy="1932305"/>
            <wp:effectExtent l="19050" t="19050" r="19685" b="10795"/>
            <wp:docPr id="100122" name="Рисунок 1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32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CBE647" w14:textId="77777777" w:rsidR="00E10875" w:rsidRPr="005B596A" w:rsidRDefault="00992EA1" w:rsidP="00E10875">
      <w:pPr>
        <w:pStyle w:val="phfiguretitle"/>
        <w:rPr>
          <w:rFonts w:ascii="Times New Roman" w:hAnsi="Times New Roman" w:cs="Times New Roman"/>
        </w:rPr>
      </w:pPr>
      <w:bookmarkStart w:id="64" w:name="_Ref118188768"/>
      <w:r w:rsidRPr="005B596A">
        <w:rPr>
          <w:rFonts w:ascii="Times New Roman" w:hAnsi="Times New Roman" w:cs="Times New Roman"/>
        </w:rPr>
        <w:t>Рисунок </w:t>
      </w:r>
      <w:r w:rsidR="00E10875" w:rsidRPr="005B596A">
        <w:rPr>
          <w:rFonts w:ascii="Times New Roman" w:hAnsi="Times New Roman" w:cs="Times New Roman"/>
        </w:rPr>
        <w:fldChar w:fldCharType="begin"/>
      </w:r>
      <w:r w:rsidR="00E10875" w:rsidRPr="005B596A">
        <w:rPr>
          <w:rFonts w:ascii="Times New Roman" w:hAnsi="Times New Roman" w:cs="Times New Roman"/>
        </w:rPr>
        <w:instrText>SEQ Рисунок \* ARABIC</w:instrText>
      </w:r>
      <w:r w:rsidR="00E10875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38</w:t>
      </w:r>
      <w:r w:rsidR="00E10875" w:rsidRPr="005B596A">
        <w:rPr>
          <w:rFonts w:ascii="Times New Roman" w:hAnsi="Times New Roman" w:cs="Times New Roman"/>
        </w:rPr>
        <w:fldChar w:fldCharType="end"/>
      </w:r>
      <w:bookmarkEnd w:id="64"/>
      <w:r w:rsidR="00E10875" w:rsidRPr="005B596A">
        <w:rPr>
          <w:rFonts w:ascii="Times New Roman" w:hAnsi="Times New Roman" w:cs="Times New Roman"/>
        </w:rPr>
        <w:t xml:space="preserve"> – Дневник врача</w:t>
      </w:r>
    </w:p>
    <w:p w14:paraId="4B4DE98A" w14:textId="19200B65" w:rsidR="00E10875" w:rsidRPr="005B596A" w:rsidRDefault="00B556FB" w:rsidP="00CC38C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в Д</w:t>
      </w:r>
      <w:r w:rsidR="00E10875" w:rsidRPr="005B596A">
        <w:rPr>
          <w:rFonts w:ascii="Times New Roman" w:hAnsi="Times New Roman" w:cs="Times New Roman"/>
        </w:rPr>
        <w:t xml:space="preserve">невнике назначенную пациенту услугу, в рамках которой выдается </w:t>
      </w:r>
      <w:r w:rsidR="00CC38C1" w:rsidRPr="005B596A">
        <w:rPr>
          <w:rFonts w:ascii="Times New Roman" w:hAnsi="Times New Roman" w:cs="Times New Roman"/>
        </w:rPr>
        <w:t>справка об отсутствии контактов с инфекционными больными</w:t>
      </w:r>
      <w:r w:rsidR="00E10875" w:rsidRPr="005B596A">
        <w:rPr>
          <w:rFonts w:ascii="Times New Roman" w:hAnsi="Times New Roman" w:cs="Times New Roman"/>
        </w:rPr>
        <w:t>, и нажмите на ссылку «Оказать». Откроется окно оказания приема (</w:t>
      </w:r>
      <w:r w:rsidR="00CC38C1" w:rsidRPr="005B596A">
        <w:rPr>
          <w:rFonts w:ascii="Times New Roman" w:hAnsi="Times New Roman" w:cs="Times New Roman"/>
        </w:rPr>
        <w:fldChar w:fldCharType="begin"/>
      </w:r>
      <w:r w:rsidR="00CC38C1" w:rsidRPr="005B596A">
        <w:rPr>
          <w:rFonts w:ascii="Times New Roman" w:hAnsi="Times New Roman" w:cs="Times New Roman"/>
        </w:rPr>
        <w:instrText xml:space="preserve"> REF _Ref118188809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CC38C1" w:rsidRPr="005B596A">
        <w:rPr>
          <w:rFonts w:ascii="Times New Roman" w:hAnsi="Times New Roman" w:cs="Times New Roman"/>
        </w:rPr>
      </w:r>
      <w:r w:rsidR="00CC38C1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39</w:t>
      </w:r>
      <w:r w:rsidR="00CC38C1" w:rsidRPr="005B596A">
        <w:rPr>
          <w:rFonts w:ascii="Times New Roman" w:hAnsi="Times New Roman" w:cs="Times New Roman"/>
        </w:rPr>
        <w:fldChar w:fldCharType="end"/>
      </w:r>
      <w:r w:rsidR="00E10875" w:rsidRPr="005B596A">
        <w:rPr>
          <w:rFonts w:ascii="Times New Roman" w:hAnsi="Times New Roman" w:cs="Times New Roman"/>
        </w:rPr>
        <w:t>);</w:t>
      </w:r>
    </w:p>
    <w:p w14:paraId="0705325F" w14:textId="77777777" w:rsidR="00E10875" w:rsidRPr="005B596A" w:rsidRDefault="00CC38C1" w:rsidP="00E10875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18513440" wp14:editId="7E4E3025">
            <wp:extent cx="6295390" cy="3000539"/>
            <wp:effectExtent l="19050" t="19050" r="10160" b="28575"/>
            <wp:docPr id="100123" name="Рисунок 100123" descr="Окно оказ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13757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0053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6A14D1" w14:textId="77777777" w:rsidR="00E10875" w:rsidRPr="005B596A" w:rsidRDefault="00992EA1" w:rsidP="00E10875">
      <w:pPr>
        <w:pStyle w:val="phfiguretitle"/>
        <w:rPr>
          <w:rFonts w:ascii="Times New Roman" w:hAnsi="Times New Roman" w:cs="Times New Roman"/>
        </w:rPr>
      </w:pPr>
      <w:bookmarkStart w:id="65" w:name="_Ref118188809"/>
      <w:r w:rsidRPr="005B596A">
        <w:rPr>
          <w:rFonts w:ascii="Times New Roman" w:hAnsi="Times New Roman" w:cs="Times New Roman"/>
        </w:rPr>
        <w:t>Рисунок </w:t>
      </w:r>
      <w:r w:rsidR="00E10875" w:rsidRPr="005B596A">
        <w:rPr>
          <w:rFonts w:ascii="Times New Roman" w:hAnsi="Times New Roman" w:cs="Times New Roman"/>
        </w:rPr>
        <w:fldChar w:fldCharType="begin"/>
      </w:r>
      <w:r w:rsidR="00E10875" w:rsidRPr="005B596A">
        <w:rPr>
          <w:rFonts w:ascii="Times New Roman" w:hAnsi="Times New Roman" w:cs="Times New Roman"/>
        </w:rPr>
        <w:instrText>SEQ Рисунок \* ARABIC</w:instrText>
      </w:r>
      <w:r w:rsidR="00E10875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39</w:t>
      </w:r>
      <w:r w:rsidR="00E10875" w:rsidRPr="005B596A">
        <w:rPr>
          <w:rFonts w:ascii="Times New Roman" w:hAnsi="Times New Roman" w:cs="Times New Roman"/>
        </w:rPr>
        <w:fldChar w:fldCharType="end"/>
      </w:r>
      <w:bookmarkEnd w:id="65"/>
      <w:r w:rsidR="00E10875" w:rsidRPr="005B596A">
        <w:rPr>
          <w:rFonts w:ascii="Times New Roman" w:hAnsi="Times New Roman" w:cs="Times New Roman"/>
        </w:rPr>
        <w:t xml:space="preserve"> – Окно оказания приема</w:t>
      </w:r>
    </w:p>
    <w:p w14:paraId="19AD7982" w14:textId="77777777" w:rsidR="00E10875" w:rsidRPr="005B596A" w:rsidRDefault="00E10875" w:rsidP="00E10875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заполните все обязательные (выделенные цветом) поля в окне оказания приема. Для формирования СЭМД «Справка об отсутствии контактов с инфекционными больными» должны быть заполнены следующие поля:</w:t>
      </w:r>
    </w:p>
    <w:p w14:paraId="2F1B3324" w14:textId="77777777" w:rsidR="00E10875" w:rsidRPr="005B596A" w:rsidRDefault="00E10875" w:rsidP="00E10875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поля, значения которых в обязательном порядке должны включаться в СЭМД:</w:t>
      </w:r>
    </w:p>
    <w:p w14:paraId="4185A76C" w14:textId="77777777" w:rsidR="00E10875" w:rsidRPr="005B596A" w:rsidRDefault="00CC38C1" w:rsidP="00E10875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«Заключение по справке об отсутствии контактов с инфекционными больными» – выберите </w:t>
      </w:r>
      <w:r w:rsidR="005C3BC1" w:rsidRPr="005B596A">
        <w:rPr>
          <w:rFonts w:ascii="Times New Roman" w:hAnsi="Times New Roman"/>
        </w:rPr>
        <w:t xml:space="preserve">из выпадающего списка </w:t>
      </w:r>
      <w:r w:rsidRPr="005B596A">
        <w:rPr>
          <w:rFonts w:ascii="Times New Roman" w:hAnsi="Times New Roman"/>
        </w:rPr>
        <w:t xml:space="preserve">значение «За </w:t>
      </w:r>
      <w:proofErr w:type="gramStart"/>
      <w:r w:rsidRPr="005B596A">
        <w:rPr>
          <w:rFonts w:ascii="Times New Roman" w:hAnsi="Times New Roman"/>
        </w:rPr>
        <w:t>последние</w:t>
      </w:r>
      <w:proofErr w:type="gramEnd"/>
      <w:r w:rsidRPr="005B596A">
        <w:rPr>
          <w:rFonts w:ascii="Times New Roman" w:hAnsi="Times New Roman"/>
        </w:rPr>
        <w:t xml:space="preserve"> 21 день инфекционных заболеваний не зарегистрировано».</w:t>
      </w:r>
    </w:p>
    <w:p w14:paraId="3F74AEAE" w14:textId="77777777" w:rsidR="00E10875" w:rsidRPr="005B596A" w:rsidRDefault="00E10875" w:rsidP="00E10875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поля, значения которых не обязательны для включения в СЭМД:</w:t>
      </w:r>
    </w:p>
    <w:p w14:paraId="7A5E17E2" w14:textId="77777777" w:rsidR="00E10875" w:rsidRPr="005B596A" w:rsidRDefault="00E10875" w:rsidP="00E10875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«Заключение» – </w:t>
      </w:r>
      <w:r w:rsidR="00CC38C1" w:rsidRPr="005B596A">
        <w:rPr>
          <w:rFonts w:ascii="Times New Roman" w:hAnsi="Times New Roman"/>
        </w:rPr>
        <w:t>укажите комментарий</w:t>
      </w:r>
      <w:r w:rsidRPr="005B596A">
        <w:rPr>
          <w:rFonts w:ascii="Times New Roman" w:hAnsi="Times New Roman"/>
        </w:rPr>
        <w:t xml:space="preserve"> врача, выдавшего медицинское заключение.</w:t>
      </w:r>
    </w:p>
    <w:p w14:paraId="06C72EAB" w14:textId="77777777" w:rsidR="00E10875" w:rsidRPr="005B596A" w:rsidRDefault="00E10875" w:rsidP="00E10875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нажмите на кнопку «Применить» для сохранения данных, внесенных в прием;</w:t>
      </w:r>
    </w:p>
    <w:p w14:paraId="22560973" w14:textId="77777777" w:rsidR="00E10875" w:rsidRPr="005B596A" w:rsidRDefault="00E10875" w:rsidP="00CC38C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перейдите на вкладку «</w:t>
      </w:r>
      <w:r w:rsidR="00CC38C1" w:rsidRPr="005B596A">
        <w:rPr>
          <w:rFonts w:ascii="Times New Roman" w:hAnsi="Times New Roman" w:cs="Times New Roman"/>
        </w:rPr>
        <w:t>Документы</w:t>
      </w:r>
      <w:r w:rsidRPr="005B596A">
        <w:rPr>
          <w:rFonts w:ascii="Times New Roman" w:hAnsi="Times New Roman" w:cs="Times New Roman"/>
        </w:rPr>
        <w:t>» и нажмите на кнопку «Сформировать и подписать документы (СЭМД)». При нажатии на кнопку выполняется ряд проверок:</w:t>
      </w:r>
    </w:p>
    <w:p w14:paraId="59B54483" w14:textId="77777777" w:rsidR="00E10875" w:rsidRPr="005B596A" w:rsidRDefault="00E10875" w:rsidP="00E10875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проверяется, заполнены ли все необходимые для формирования СЭМД поля. Если какое-либо из требуемых для СЭМД полей не заполнено, то отображается соответствующее системное сообщение;</w:t>
      </w:r>
    </w:p>
    <w:p w14:paraId="1A123739" w14:textId="77777777" w:rsidR="00E10875" w:rsidRPr="005B596A" w:rsidRDefault="00E10875" w:rsidP="00E10875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47DD532F" w14:textId="77777777" w:rsidR="00E10875" w:rsidRPr="005B596A" w:rsidRDefault="00E10875" w:rsidP="00E10875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запрещено, то открывается окно с сообщением: «Формирование новой версии запрещено»;</w:t>
      </w:r>
    </w:p>
    <w:p w14:paraId="10CD04E0" w14:textId="77777777" w:rsidR="00E10875" w:rsidRPr="005B596A" w:rsidRDefault="00E10875" w:rsidP="00E10875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настроено предупреждение перед созданием новой версии СЭМД, то открывается окно с сообщением о предупреждении с возможностью выбора пользователем: создавать далее новую версию или нет;</w:t>
      </w:r>
    </w:p>
    <w:p w14:paraId="2440ADD7" w14:textId="77777777" w:rsidR="00E10875" w:rsidRPr="005B596A" w:rsidRDefault="00E10875" w:rsidP="00E10875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запрещено в случае, если предыдущая версия подписана не всеми участниками подписания, то открывается окно с сообщением: «Предыдущая версия документа подписана не всеми участниками, формирование новой версии запрещено»;</w:t>
      </w:r>
    </w:p>
    <w:p w14:paraId="6059C7E0" w14:textId="7D61DC35" w:rsidR="00E10875" w:rsidRPr="005B596A" w:rsidRDefault="00E10875" w:rsidP="00E10875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разрешено, то открывается окно подписания формируемого электронного медицинского документа (</w:t>
      </w:r>
      <w:r w:rsidR="00CC38C1" w:rsidRPr="005B596A">
        <w:rPr>
          <w:rFonts w:ascii="Times New Roman" w:hAnsi="Times New Roman"/>
        </w:rPr>
        <w:fldChar w:fldCharType="begin"/>
      </w:r>
      <w:r w:rsidR="00CC38C1" w:rsidRPr="005B596A">
        <w:rPr>
          <w:rFonts w:ascii="Times New Roman" w:hAnsi="Times New Roman"/>
        </w:rPr>
        <w:instrText xml:space="preserve"> REF _Ref118188895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="00CC38C1" w:rsidRPr="005B596A">
        <w:rPr>
          <w:rFonts w:ascii="Times New Roman" w:hAnsi="Times New Roman"/>
        </w:rPr>
      </w:r>
      <w:r w:rsidR="00CC38C1"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40</w:t>
      </w:r>
      <w:r w:rsidR="00CC38C1"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6F55D41C" w14:textId="77777777" w:rsidR="00E10875" w:rsidRPr="005B596A" w:rsidRDefault="00CC38C1" w:rsidP="00E10875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189A04CA" wp14:editId="67B66AE9">
            <wp:extent cx="6295390" cy="4849039"/>
            <wp:effectExtent l="19050" t="19050" r="10160" b="27940"/>
            <wp:docPr id="100124" name="Рисунок 100124" descr="Окно формирования и подписания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48979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84903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B71A0D" w14:textId="77777777" w:rsidR="00E10875" w:rsidRPr="005B596A" w:rsidRDefault="00992EA1" w:rsidP="00E10875">
      <w:pPr>
        <w:pStyle w:val="phfiguretitle"/>
        <w:rPr>
          <w:rFonts w:ascii="Times New Roman" w:hAnsi="Times New Roman" w:cs="Times New Roman"/>
        </w:rPr>
      </w:pPr>
      <w:bookmarkStart w:id="66" w:name="_Ref118188895"/>
      <w:r w:rsidRPr="005B596A">
        <w:rPr>
          <w:rFonts w:ascii="Times New Roman" w:hAnsi="Times New Roman" w:cs="Times New Roman"/>
        </w:rPr>
        <w:t>Рисунок </w:t>
      </w:r>
      <w:r w:rsidR="00E10875" w:rsidRPr="005B596A">
        <w:rPr>
          <w:rFonts w:ascii="Times New Roman" w:hAnsi="Times New Roman" w:cs="Times New Roman"/>
        </w:rPr>
        <w:fldChar w:fldCharType="begin"/>
      </w:r>
      <w:r w:rsidR="00E10875" w:rsidRPr="005B596A">
        <w:rPr>
          <w:rFonts w:ascii="Times New Roman" w:hAnsi="Times New Roman" w:cs="Times New Roman"/>
        </w:rPr>
        <w:instrText>SEQ Рисунок \* ARABIC</w:instrText>
      </w:r>
      <w:r w:rsidR="00E10875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40</w:t>
      </w:r>
      <w:r w:rsidR="00E10875" w:rsidRPr="005B596A">
        <w:rPr>
          <w:rFonts w:ascii="Times New Roman" w:hAnsi="Times New Roman" w:cs="Times New Roman"/>
        </w:rPr>
        <w:fldChar w:fldCharType="end"/>
      </w:r>
      <w:bookmarkEnd w:id="66"/>
      <w:r w:rsidR="00E10875" w:rsidRPr="005B596A">
        <w:rPr>
          <w:rFonts w:ascii="Times New Roman" w:hAnsi="Times New Roman" w:cs="Times New Roman"/>
        </w:rPr>
        <w:t xml:space="preserve"> – </w:t>
      </w:r>
      <w:r w:rsidR="00CC38C1" w:rsidRPr="005B596A">
        <w:rPr>
          <w:rFonts w:ascii="Times New Roman" w:hAnsi="Times New Roman" w:cs="Times New Roman"/>
        </w:rPr>
        <w:t xml:space="preserve">Окно формирования и подписания </w:t>
      </w:r>
      <w:r w:rsidR="00E10875" w:rsidRPr="005B596A">
        <w:rPr>
          <w:rFonts w:ascii="Times New Roman" w:hAnsi="Times New Roman" w:cs="Times New Roman"/>
        </w:rPr>
        <w:t>электронного медицинского документа</w:t>
      </w:r>
    </w:p>
    <w:p w14:paraId="6D6F4381" w14:textId="77777777" w:rsidR="00E10875" w:rsidRPr="005B596A" w:rsidRDefault="00E10875" w:rsidP="00E10875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 поле «Выберите сертификат» из выпадающего списка выберите сертификат ЭП автора;</w:t>
      </w:r>
    </w:p>
    <w:p w14:paraId="607DA372" w14:textId="77777777" w:rsidR="00E10875" w:rsidRPr="005B596A" w:rsidRDefault="00E10875" w:rsidP="00E10875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  <w:b/>
        </w:rPr>
        <w:t>Примечание</w:t>
      </w:r>
      <w:r w:rsidRPr="005B596A">
        <w:rPr>
          <w:rFonts w:ascii="Times New Roman" w:hAnsi="Times New Roman"/>
        </w:rPr>
        <w:t xml:space="preserve"> – Если у подписывающего сотрудника в атрибутах сертификата ЭП присутствует ОГРН МО, то выполняется одновременное подписание документа ролью «ЭП МО» тем же сертификатом ЭП.</w:t>
      </w:r>
    </w:p>
    <w:p w14:paraId="4EF448B8" w14:textId="77777777" w:rsidR="00E10875" w:rsidRPr="005B596A" w:rsidRDefault="00E10875" w:rsidP="00E10875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укажите других участников подписания документа. В поле «ЭП МО» выберите сотрудника МО, ответственного за подписание документов ЭП МО. Поле не отображается, если в Системе настроено автоматическое подписание документов ЭП МО;</w:t>
      </w:r>
    </w:p>
    <w:p w14:paraId="0C96A1CC" w14:textId="77777777" w:rsidR="00E10875" w:rsidRPr="005B596A" w:rsidRDefault="00E10875" w:rsidP="007C1734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нажмите на кнопку «Подписать». Будет сформирован СЭМД «Справка об отсутствии контактов с инфекционными больными», сформированный документ отобразится на вкладке «</w:t>
      </w:r>
      <w:r w:rsidR="007C1734" w:rsidRPr="005B596A">
        <w:rPr>
          <w:rFonts w:ascii="Times New Roman" w:hAnsi="Times New Roman" w:cs="Times New Roman"/>
        </w:rPr>
        <w:t>Документы</w:t>
      </w:r>
      <w:r w:rsidRPr="005B596A">
        <w:rPr>
          <w:rFonts w:ascii="Times New Roman" w:hAnsi="Times New Roman" w:cs="Times New Roman"/>
        </w:rPr>
        <w:t>».</w:t>
      </w:r>
    </w:p>
    <w:p w14:paraId="09C9D89E" w14:textId="77777777" w:rsidR="00E10875" w:rsidRPr="005B596A" w:rsidRDefault="00E10875" w:rsidP="00E10875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  <w:b/>
        </w:rPr>
        <w:t>Примечание</w:t>
      </w:r>
      <w:r w:rsidRPr="005B596A">
        <w:rPr>
          <w:rFonts w:ascii="Times New Roman" w:hAnsi="Times New Roman"/>
        </w:rPr>
        <w:t xml:space="preserve"> – Перед отправкой сформированного СЭМД «Справка об отсутствии контактов с инфекционными больными» в РЭМД дождитесь его подписания другими участниками.</w:t>
      </w:r>
    </w:p>
    <w:p w14:paraId="1F87E025" w14:textId="77777777" w:rsidR="00E10875" w:rsidRPr="005B596A" w:rsidRDefault="00E10875" w:rsidP="00E10875">
      <w:pPr>
        <w:pStyle w:val="2"/>
        <w:rPr>
          <w:rFonts w:ascii="Times New Roman" w:hAnsi="Times New Roman"/>
        </w:rPr>
      </w:pPr>
      <w:bookmarkStart w:id="67" w:name="_Toc121413503"/>
      <w:r w:rsidRPr="005B596A">
        <w:rPr>
          <w:rFonts w:ascii="Times New Roman" w:hAnsi="Times New Roman"/>
        </w:rPr>
        <w:t>Передача СЭМД</w:t>
      </w:r>
      <w:r w:rsidRPr="005B596A">
        <w:rPr>
          <w:rFonts w:ascii="Times New Roman" w:hAnsi="Times New Roman"/>
          <w:color w:val="000000" w:themeColor="text1"/>
        </w:rPr>
        <w:t xml:space="preserve"> в РЭМД</w:t>
      </w:r>
      <w:bookmarkEnd w:id="67"/>
    </w:p>
    <w:p w14:paraId="3AAEAE81" w14:textId="77777777" w:rsidR="00E10875" w:rsidRPr="005B596A" w:rsidRDefault="00E10875" w:rsidP="00E10875">
      <w:pPr>
        <w:pStyle w:val="3"/>
        <w:rPr>
          <w:rFonts w:ascii="Times New Roman" w:hAnsi="Times New Roman"/>
        </w:rPr>
      </w:pPr>
      <w:bookmarkStart w:id="68" w:name="_Toc121413504"/>
      <w:r w:rsidRPr="005B596A">
        <w:rPr>
          <w:rFonts w:ascii="Times New Roman" w:hAnsi="Times New Roman"/>
        </w:rPr>
        <w:t>Отправка СЭМД на регистрацию в РЭМД автором документа</w:t>
      </w:r>
      <w:bookmarkEnd w:id="68"/>
    </w:p>
    <w:p w14:paraId="5A695424" w14:textId="77777777" w:rsidR="00E10875" w:rsidRPr="005B596A" w:rsidRDefault="00E10875" w:rsidP="00E10875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После того как документ «Справка об отсутствии контактов с инфекционными больными» будет подписан всеми участниками подписания, его можно отправить на регистрацию в РЭМД.</w:t>
      </w:r>
    </w:p>
    <w:p w14:paraId="15CDDBA5" w14:textId="77777777" w:rsidR="00E10875" w:rsidRPr="005B596A" w:rsidRDefault="00E10875" w:rsidP="00E10875">
      <w:pPr>
        <w:pStyle w:val="phlistitemizedtitle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Чтобы передать </w:t>
      </w:r>
      <w:proofErr w:type="gramStart"/>
      <w:r w:rsidRPr="005B596A">
        <w:rPr>
          <w:rFonts w:ascii="Times New Roman" w:hAnsi="Times New Roman"/>
        </w:rPr>
        <w:t>подписанный</w:t>
      </w:r>
      <w:proofErr w:type="gramEnd"/>
      <w:r w:rsidRPr="005B596A">
        <w:rPr>
          <w:rFonts w:ascii="Times New Roman" w:hAnsi="Times New Roman"/>
        </w:rPr>
        <w:t xml:space="preserve"> СЭМД «Справка об отсутствии контактов с инфекционными больными» в РЭМД, выполните следующие действия:</w:t>
      </w:r>
    </w:p>
    <w:p w14:paraId="1570185E" w14:textId="2E49D823" w:rsidR="00E10875" w:rsidRPr="005B596A" w:rsidRDefault="00E10875" w:rsidP="00E10875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главного меню «Рабочие места/ Дневник». Откроется основное рабочее место врача (</w:t>
      </w:r>
      <w:r w:rsidR="00CC38C1" w:rsidRPr="005B596A">
        <w:rPr>
          <w:rFonts w:ascii="Times New Roman" w:hAnsi="Times New Roman" w:cs="Times New Roman"/>
        </w:rPr>
        <w:fldChar w:fldCharType="begin"/>
      </w:r>
      <w:r w:rsidR="00CC38C1" w:rsidRPr="005B596A">
        <w:rPr>
          <w:rFonts w:ascii="Times New Roman" w:hAnsi="Times New Roman" w:cs="Times New Roman"/>
        </w:rPr>
        <w:instrText xml:space="preserve"> REF _Ref118188980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CC38C1" w:rsidRPr="005B596A">
        <w:rPr>
          <w:rFonts w:ascii="Times New Roman" w:hAnsi="Times New Roman" w:cs="Times New Roman"/>
        </w:rPr>
      </w:r>
      <w:r w:rsidR="00CC38C1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41</w:t>
      </w:r>
      <w:r w:rsidR="00CC38C1"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0863964F" w14:textId="77777777" w:rsidR="00E10875" w:rsidRPr="005B596A" w:rsidRDefault="00CC38C1" w:rsidP="00E10875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5C3048F4" wp14:editId="436BB073">
            <wp:extent cx="6295390" cy="2120935"/>
            <wp:effectExtent l="19050" t="19050" r="10160" b="12700"/>
            <wp:docPr id="100125" name="Рисунок 100125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34288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09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8A051A" w14:textId="77777777" w:rsidR="00E10875" w:rsidRPr="005B596A" w:rsidRDefault="00992EA1" w:rsidP="00E10875">
      <w:pPr>
        <w:pStyle w:val="phfiguretitle"/>
        <w:rPr>
          <w:rFonts w:ascii="Times New Roman" w:hAnsi="Times New Roman" w:cs="Times New Roman"/>
        </w:rPr>
      </w:pPr>
      <w:bookmarkStart w:id="69" w:name="_Ref118188980"/>
      <w:r w:rsidRPr="005B596A">
        <w:rPr>
          <w:rFonts w:ascii="Times New Roman" w:hAnsi="Times New Roman" w:cs="Times New Roman"/>
        </w:rPr>
        <w:t>Рисунок </w:t>
      </w:r>
      <w:r w:rsidR="00E10875" w:rsidRPr="005B596A">
        <w:rPr>
          <w:rFonts w:ascii="Times New Roman" w:hAnsi="Times New Roman" w:cs="Times New Roman"/>
        </w:rPr>
        <w:fldChar w:fldCharType="begin"/>
      </w:r>
      <w:r w:rsidR="00E10875" w:rsidRPr="005B596A">
        <w:rPr>
          <w:rFonts w:ascii="Times New Roman" w:hAnsi="Times New Roman" w:cs="Times New Roman"/>
        </w:rPr>
        <w:instrText>SEQ Рисунок \* ARABIC</w:instrText>
      </w:r>
      <w:r w:rsidR="00E10875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41</w:t>
      </w:r>
      <w:r w:rsidR="00E10875" w:rsidRPr="005B596A">
        <w:rPr>
          <w:rFonts w:ascii="Times New Roman" w:hAnsi="Times New Roman" w:cs="Times New Roman"/>
        </w:rPr>
        <w:fldChar w:fldCharType="end"/>
      </w:r>
      <w:bookmarkEnd w:id="69"/>
      <w:r w:rsidR="00E10875" w:rsidRPr="005B596A">
        <w:rPr>
          <w:rFonts w:ascii="Times New Roman" w:hAnsi="Times New Roman" w:cs="Times New Roman"/>
        </w:rPr>
        <w:t xml:space="preserve"> – Дневник врача</w:t>
      </w:r>
    </w:p>
    <w:p w14:paraId="1CF29D53" w14:textId="61F58C5B" w:rsidR="00E10875" w:rsidRPr="005B596A" w:rsidRDefault="00B556FB" w:rsidP="00CC38C1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в Д</w:t>
      </w:r>
      <w:r w:rsidR="00E10875" w:rsidRPr="005B596A">
        <w:rPr>
          <w:rFonts w:ascii="Times New Roman" w:hAnsi="Times New Roman" w:cs="Times New Roman"/>
        </w:rPr>
        <w:t xml:space="preserve">невнике оказанную пациенту услугу осмотра (консультации), в рамках которой выдается </w:t>
      </w:r>
      <w:r w:rsidR="00CC38C1" w:rsidRPr="005B596A">
        <w:rPr>
          <w:rFonts w:ascii="Times New Roman" w:hAnsi="Times New Roman" w:cs="Times New Roman"/>
        </w:rPr>
        <w:t>справка об отсутствии контактов с инфекционными больными</w:t>
      </w:r>
      <w:r w:rsidR="00E10875" w:rsidRPr="005B596A">
        <w:rPr>
          <w:rFonts w:ascii="Times New Roman" w:hAnsi="Times New Roman" w:cs="Times New Roman"/>
        </w:rPr>
        <w:t>, и нажмите на ссылку «Редактировать». Откроется окно редактирования приема (</w:t>
      </w:r>
      <w:r w:rsidR="00CC38C1" w:rsidRPr="005B596A">
        <w:rPr>
          <w:rFonts w:ascii="Times New Roman" w:hAnsi="Times New Roman" w:cs="Times New Roman"/>
        </w:rPr>
        <w:fldChar w:fldCharType="begin"/>
      </w:r>
      <w:r w:rsidR="00CC38C1" w:rsidRPr="005B596A">
        <w:rPr>
          <w:rFonts w:ascii="Times New Roman" w:hAnsi="Times New Roman" w:cs="Times New Roman"/>
        </w:rPr>
        <w:instrText xml:space="preserve"> REF _Ref118189001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CC38C1" w:rsidRPr="005B596A">
        <w:rPr>
          <w:rFonts w:ascii="Times New Roman" w:hAnsi="Times New Roman" w:cs="Times New Roman"/>
        </w:rPr>
      </w:r>
      <w:r w:rsidR="00CC38C1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42</w:t>
      </w:r>
      <w:r w:rsidR="00CC38C1" w:rsidRPr="005B596A">
        <w:rPr>
          <w:rFonts w:ascii="Times New Roman" w:hAnsi="Times New Roman" w:cs="Times New Roman"/>
        </w:rPr>
        <w:fldChar w:fldCharType="end"/>
      </w:r>
      <w:r w:rsidR="00E10875" w:rsidRPr="005B596A">
        <w:rPr>
          <w:rFonts w:ascii="Times New Roman" w:hAnsi="Times New Roman" w:cs="Times New Roman"/>
        </w:rPr>
        <w:t>);</w:t>
      </w:r>
    </w:p>
    <w:p w14:paraId="228A3BC4" w14:textId="77777777" w:rsidR="00E10875" w:rsidRPr="005B596A" w:rsidRDefault="00CC38C1" w:rsidP="00E10875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155D16A1" wp14:editId="2F39D2B7">
            <wp:extent cx="6152515" cy="2957830"/>
            <wp:effectExtent l="19050" t="19050" r="19685" b="13970"/>
            <wp:docPr id="100126" name="Рисунок 1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57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23940A" w14:textId="77777777" w:rsidR="00E10875" w:rsidRPr="005B596A" w:rsidRDefault="00992EA1" w:rsidP="00E10875">
      <w:pPr>
        <w:pStyle w:val="phfiguretitle"/>
        <w:rPr>
          <w:rFonts w:ascii="Times New Roman" w:hAnsi="Times New Roman" w:cs="Times New Roman"/>
        </w:rPr>
      </w:pPr>
      <w:bookmarkStart w:id="70" w:name="_Ref118189001"/>
      <w:r w:rsidRPr="005B596A">
        <w:rPr>
          <w:rFonts w:ascii="Times New Roman" w:hAnsi="Times New Roman" w:cs="Times New Roman"/>
        </w:rPr>
        <w:t>Рисунок </w:t>
      </w:r>
      <w:r w:rsidR="00E10875" w:rsidRPr="005B596A">
        <w:rPr>
          <w:rFonts w:ascii="Times New Roman" w:hAnsi="Times New Roman" w:cs="Times New Roman"/>
        </w:rPr>
        <w:fldChar w:fldCharType="begin"/>
      </w:r>
      <w:r w:rsidR="00E10875" w:rsidRPr="005B596A">
        <w:rPr>
          <w:rFonts w:ascii="Times New Roman" w:hAnsi="Times New Roman" w:cs="Times New Roman"/>
        </w:rPr>
        <w:instrText>SEQ Рисунок \* ARABIC</w:instrText>
      </w:r>
      <w:r w:rsidR="00E10875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42</w:t>
      </w:r>
      <w:r w:rsidR="00E10875" w:rsidRPr="005B596A">
        <w:rPr>
          <w:rFonts w:ascii="Times New Roman" w:hAnsi="Times New Roman" w:cs="Times New Roman"/>
        </w:rPr>
        <w:fldChar w:fldCharType="end"/>
      </w:r>
      <w:bookmarkEnd w:id="70"/>
      <w:r w:rsidR="00E10875" w:rsidRPr="005B596A">
        <w:rPr>
          <w:rFonts w:ascii="Times New Roman" w:hAnsi="Times New Roman" w:cs="Times New Roman"/>
        </w:rPr>
        <w:t xml:space="preserve"> – Окно редактирования приема</w:t>
      </w:r>
    </w:p>
    <w:p w14:paraId="6BF30232" w14:textId="77777777" w:rsidR="00E10875" w:rsidRPr="005B596A" w:rsidRDefault="00E10875" w:rsidP="00E10875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перейдите на вкладку «</w:t>
      </w:r>
      <w:r w:rsidR="00CC38C1" w:rsidRPr="005B596A">
        <w:rPr>
          <w:rFonts w:ascii="Times New Roman" w:hAnsi="Times New Roman" w:cs="Times New Roman"/>
        </w:rPr>
        <w:t>Документы</w:t>
      </w:r>
      <w:r w:rsidRPr="005B596A">
        <w:rPr>
          <w:rFonts w:ascii="Times New Roman" w:hAnsi="Times New Roman" w:cs="Times New Roman"/>
        </w:rPr>
        <w:t>» и выберите подписанный документ «Справка об отсутствии контактов с инфекционными больными»;</w:t>
      </w:r>
    </w:p>
    <w:p w14:paraId="64A82BB4" w14:textId="24167081" w:rsidR="00E10875" w:rsidRPr="005B596A" w:rsidRDefault="00E10875" w:rsidP="00E10875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контекстного меню «Зарегистрировать в РЭМД»</w:t>
      </w:r>
      <w:r w:rsidR="00CC38C1" w:rsidRPr="005B596A">
        <w:rPr>
          <w:rFonts w:ascii="Times New Roman" w:hAnsi="Times New Roman" w:cs="Times New Roman"/>
        </w:rPr>
        <w:t xml:space="preserve"> (см. </w:t>
      </w:r>
      <w:r w:rsidR="00CC38C1" w:rsidRPr="005B596A">
        <w:rPr>
          <w:rFonts w:ascii="Times New Roman" w:hAnsi="Times New Roman" w:cs="Times New Roman"/>
        </w:rPr>
        <w:fldChar w:fldCharType="begin"/>
      </w:r>
      <w:r w:rsidR="00CC38C1" w:rsidRPr="005B596A">
        <w:rPr>
          <w:rFonts w:ascii="Times New Roman" w:hAnsi="Times New Roman" w:cs="Times New Roman"/>
        </w:rPr>
        <w:instrText xml:space="preserve"> REF _Ref118189001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CC38C1" w:rsidRPr="005B596A">
        <w:rPr>
          <w:rFonts w:ascii="Times New Roman" w:hAnsi="Times New Roman" w:cs="Times New Roman"/>
        </w:rPr>
      </w:r>
      <w:r w:rsidR="00CC38C1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42</w:t>
      </w:r>
      <w:r w:rsidR="00CC38C1" w:rsidRPr="005B596A">
        <w:rPr>
          <w:rFonts w:ascii="Times New Roman" w:hAnsi="Times New Roman" w:cs="Times New Roman"/>
        </w:rPr>
        <w:fldChar w:fldCharType="end"/>
      </w:r>
      <w:r w:rsidR="00CC38C1" w:rsidRPr="005B596A">
        <w:rPr>
          <w:rFonts w:ascii="Times New Roman" w:hAnsi="Times New Roman" w:cs="Times New Roman"/>
        </w:rPr>
        <w:t>)</w:t>
      </w:r>
      <w:r w:rsidRPr="005B596A">
        <w:rPr>
          <w:rFonts w:ascii="Times New Roman" w:hAnsi="Times New Roman" w:cs="Times New Roman"/>
        </w:rPr>
        <w:t>. Перед отправкой выбранного документа на регистрацию в РЭМД будет осуществлен ряд проверок:</w:t>
      </w:r>
    </w:p>
    <w:p w14:paraId="22A175D4" w14:textId="0BE6B87E" w:rsidR="00E10875" w:rsidRPr="005B596A" w:rsidRDefault="00E10875" w:rsidP="00E10875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 (</w:t>
      </w:r>
      <w:r w:rsidR="00CC38C1" w:rsidRPr="005B596A">
        <w:rPr>
          <w:rFonts w:ascii="Times New Roman" w:hAnsi="Times New Roman"/>
        </w:rPr>
        <w:fldChar w:fldCharType="begin"/>
      </w:r>
      <w:r w:rsidR="00CC38C1" w:rsidRPr="005B596A">
        <w:rPr>
          <w:rFonts w:ascii="Times New Roman" w:hAnsi="Times New Roman"/>
        </w:rPr>
        <w:instrText xml:space="preserve"> REF _Ref118189057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="00CC38C1" w:rsidRPr="005B596A">
        <w:rPr>
          <w:rFonts w:ascii="Times New Roman" w:hAnsi="Times New Roman"/>
        </w:rPr>
      </w:r>
      <w:r w:rsidR="00CC38C1"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43</w:t>
      </w:r>
      <w:r w:rsidR="00CC38C1"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 В данном случае дождитесь подписания документа всеми участниками подписания и повторите отправку документа;</w:t>
      </w:r>
    </w:p>
    <w:p w14:paraId="27320CE6" w14:textId="77777777" w:rsidR="00E10875" w:rsidRPr="005B596A" w:rsidRDefault="00E10875" w:rsidP="00E10875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5855811C" wp14:editId="6346E5B6">
            <wp:extent cx="4286250" cy="1024779"/>
            <wp:effectExtent l="19050" t="19050" r="19050" b="23495"/>
            <wp:docPr id="100119" name="Рисунок 100119" descr="_scroll_external/attachments/image2022-4-27_10-46-46-3e215c1bf57db1db5d28644544a5936c0fd981684f792ab2b5d656a40cf79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423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625A6F3" w14:textId="77777777" w:rsidR="00E10875" w:rsidRPr="005B596A" w:rsidRDefault="00992EA1" w:rsidP="00E10875">
      <w:pPr>
        <w:pStyle w:val="phfiguretitle"/>
        <w:rPr>
          <w:rFonts w:ascii="Times New Roman" w:hAnsi="Times New Roman" w:cs="Times New Roman"/>
        </w:rPr>
      </w:pPr>
      <w:bookmarkStart w:id="71" w:name="_Ref118189057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43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71"/>
      <w:r w:rsidR="00E10875" w:rsidRPr="005B596A">
        <w:rPr>
          <w:rFonts w:ascii="Times New Roman" w:hAnsi="Times New Roman" w:cs="Times New Roman"/>
        </w:rPr>
        <w:t xml:space="preserve"> – Сообщение об отсутствии подписей всех участников подписания</w:t>
      </w:r>
    </w:p>
    <w:p w14:paraId="2D82987D" w14:textId="2D407305" w:rsidR="00E10875" w:rsidRPr="005B596A" w:rsidRDefault="00E10875" w:rsidP="00E10875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в Системе настроено ручное подписание ЭП МО, и документ не подписан ЭП МО, то отображается соответствующее предупреждающее сообщение (</w:t>
      </w:r>
      <w:r w:rsidR="00CC38C1" w:rsidRPr="005B596A">
        <w:rPr>
          <w:rFonts w:ascii="Times New Roman" w:hAnsi="Times New Roman"/>
        </w:rPr>
        <w:fldChar w:fldCharType="begin"/>
      </w:r>
      <w:r w:rsidR="00CC38C1" w:rsidRPr="005B596A">
        <w:rPr>
          <w:rFonts w:ascii="Times New Roman" w:hAnsi="Times New Roman"/>
        </w:rPr>
        <w:instrText xml:space="preserve"> REF _Ref118189061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="00CC38C1" w:rsidRPr="005B596A">
        <w:rPr>
          <w:rFonts w:ascii="Times New Roman" w:hAnsi="Times New Roman"/>
        </w:rPr>
      </w:r>
      <w:r w:rsidR="00CC38C1"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44</w:t>
      </w:r>
      <w:r w:rsidR="00CC38C1"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 В данном случае дождитесь подписания документа сотрудником, обладающим правом подписания от лица МО;</w:t>
      </w:r>
    </w:p>
    <w:p w14:paraId="0620AF95" w14:textId="77777777" w:rsidR="00E10875" w:rsidRPr="005B596A" w:rsidRDefault="00E10875" w:rsidP="00E10875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31E76F74" wp14:editId="16AB840B">
            <wp:extent cx="4762500" cy="1211432"/>
            <wp:effectExtent l="19050" t="19050" r="19050" b="27305"/>
            <wp:docPr id="100120" name="Рисунок 100120" descr="_scroll_external/attachments/image2022-4-27_10-52-27-c61ae014b2b2b7c201ab3a8d8d4aa524c87cedcaf5b0b11ecdb71078ddd33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2331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EFC9523" w14:textId="77777777" w:rsidR="00E10875" w:rsidRPr="005B596A" w:rsidRDefault="00992EA1" w:rsidP="00E10875">
      <w:pPr>
        <w:pStyle w:val="phfiguretitle"/>
        <w:rPr>
          <w:rFonts w:ascii="Times New Roman" w:hAnsi="Times New Roman" w:cs="Times New Roman"/>
        </w:rPr>
      </w:pPr>
      <w:bookmarkStart w:id="72" w:name="_Ref118189061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44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72"/>
      <w:r w:rsidR="00E10875" w:rsidRPr="005B596A">
        <w:rPr>
          <w:rFonts w:ascii="Times New Roman" w:hAnsi="Times New Roman" w:cs="Times New Roman"/>
        </w:rPr>
        <w:t xml:space="preserve"> – Сообщение об отсутствии подписи МО</w:t>
      </w:r>
    </w:p>
    <w:p w14:paraId="2AF2276C" w14:textId="1C8957F7" w:rsidR="00E10875" w:rsidRPr="005B596A" w:rsidRDefault="00E10875" w:rsidP="00E10875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все проверки пройдены, то отображается сообщение об успешной отправке документа в РЭМД (</w:t>
      </w:r>
      <w:r w:rsidR="00CC38C1" w:rsidRPr="005B596A">
        <w:rPr>
          <w:rFonts w:ascii="Times New Roman" w:hAnsi="Times New Roman"/>
        </w:rPr>
        <w:fldChar w:fldCharType="begin"/>
      </w:r>
      <w:r w:rsidR="00CC38C1" w:rsidRPr="005B596A">
        <w:rPr>
          <w:rFonts w:ascii="Times New Roman" w:hAnsi="Times New Roman"/>
        </w:rPr>
        <w:instrText xml:space="preserve"> REF _Ref118189064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="00CC38C1" w:rsidRPr="005B596A">
        <w:rPr>
          <w:rFonts w:ascii="Times New Roman" w:hAnsi="Times New Roman"/>
        </w:rPr>
      </w:r>
      <w:r w:rsidR="00CC38C1"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45</w:t>
      </w:r>
      <w:r w:rsidR="00CC38C1"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26DF2D8E" w14:textId="77777777" w:rsidR="00E10875" w:rsidRPr="005B596A" w:rsidRDefault="00E10875" w:rsidP="00E10875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4CF557BD" wp14:editId="7B33BAE8">
            <wp:extent cx="4286250" cy="1106986"/>
            <wp:effectExtent l="19050" t="19050" r="19050" b="17145"/>
            <wp:docPr id="100121" name="Рисунок 100121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22936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E379D3" w14:textId="77777777" w:rsidR="00E10875" w:rsidRPr="005B596A" w:rsidRDefault="00992EA1" w:rsidP="00E10875">
      <w:pPr>
        <w:pStyle w:val="phfiguretitle"/>
        <w:rPr>
          <w:rFonts w:ascii="Times New Roman" w:hAnsi="Times New Roman" w:cs="Times New Roman"/>
        </w:rPr>
      </w:pPr>
      <w:bookmarkStart w:id="73" w:name="_Ref118189064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45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73"/>
      <w:r w:rsidR="00E10875" w:rsidRPr="005B596A">
        <w:rPr>
          <w:rFonts w:ascii="Times New Roman" w:hAnsi="Times New Roman" w:cs="Times New Roman"/>
        </w:rPr>
        <w:t xml:space="preserve"> – Сообщение об успешной отправке документа на регистрацию в РЭМД</w:t>
      </w:r>
    </w:p>
    <w:p w14:paraId="63C57A4D" w14:textId="77777777" w:rsidR="00E10875" w:rsidRPr="005B596A" w:rsidRDefault="00E10875" w:rsidP="00E10875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После того как документ успешно отправлен на регистрацию в РЭМД, ему присваивается статус «Отправлен на регистрацию в РЭМД».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«Статус документа» (п. 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_Ref116639858 \n \h 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16.3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0DA0D324" w14:textId="77777777" w:rsidR="00035C59" w:rsidRPr="005B596A" w:rsidRDefault="00035C59" w:rsidP="00A12C4D">
      <w:pPr>
        <w:pStyle w:val="10"/>
        <w:numPr>
          <w:ilvl w:val="0"/>
          <w:numId w:val="10"/>
        </w:numPr>
        <w:rPr>
          <w:rFonts w:ascii="Times New Roman" w:hAnsi="Times New Roman"/>
        </w:rPr>
      </w:pPr>
      <w:bookmarkStart w:id="74" w:name="_Toc121413505"/>
      <w:r w:rsidRPr="005B596A">
        <w:rPr>
          <w:rFonts w:ascii="Times New Roman" w:hAnsi="Times New Roman"/>
        </w:rPr>
        <w:t>СЭМД «Справка о прохождении медицинского освидетельствования в психоневрологическом диспансере»</w:t>
      </w:r>
      <w:bookmarkEnd w:id="74"/>
    </w:p>
    <w:p w14:paraId="6DD0CC10" w14:textId="77777777" w:rsidR="00B45167" w:rsidRPr="005B596A" w:rsidRDefault="00B45167" w:rsidP="00B45167">
      <w:pPr>
        <w:pStyle w:val="2"/>
        <w:rPr>
          <w:rFonts w:ascii="Times New Roman" w:hAnsi="Times New Roman"/>
        </w:rPr>
      </w:pPr>
      <w:bookmarkStart w:id="75" w:name="_Toc121413506"/>
      <w:r w:rsidRPr="005B596A">
        <w:rPr>
          <w:rFonts w:ascii="Times New Roman" w:hAnsi="Times New Roman"/>
        </w:rPr>
        <w:t>Формирование СЭМД</w:t>
      </w:r>
      <w:bookmarkEnd w:id="75"/>
    </w:p>
    <w:p w14:paraId="7E3186A8" w14:textId="77777777" w:rsidR="00B45167" w:rsidRPr="005B596A" w:rsidRDefault="00B45167" w:rsidP="00B45167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СЭМД «Справка о прохождении медицинского освидетельствования в психоневрологическом диспансере» формируется на основании услуги осмотра (консультации), оказанной пациенту в Дневнике врача, и только в том случае, если при оказании услуги заполнено поле «Заключение по справке о прохождении медицинского освидетельствования в психоневрологическом диспансере».</w:t>
      </w:r>
    </w:p>
    <w:p w14:paraId="4D07DD2E" w14:textId="77777777" w:rsidR="00B45167" w:rsidRPr="005B596A" w:rsidRDefault="00B45167" w:rsidP="00B45167">
      <w:pPr>
        <w:pStyle w:val="phlistitemizedtitle"/>
        <w:rPr>
          <w:rFonts w:ascii="Times New Roman" w:hAnsi="Times New Roman"/>
        </w:rPr>
      </w:pPr>
      <w:r w:rsidRPr="005B596A">
        <w:rPr>
          <w:rFonts w:ascii="Times New Roman" w:hAnsi="Times New Roman"/>
        </w:rPr>
        <w:t>Чтобы сформировать СЭМД «</w:t>
      </w:r>
      <w:r w:rsidRPr="005B596A">
        <w:rPr>
          <w:rFonts w:ascii="Times New Roman" w:hAnsi="Times New Roman"/>
          <w:shd w:val="clear" w:color="auto" w:fill="FFFFFF"/>
        </w:rPr>
        <w:t>Справка о прохождении медицинского освидетельствования в психоневрологическом диспансере</w:t>
      </w:r>
      <w:r w:rsidRPr="005B596A">
        <w:rPr>
          <w:rFonts w:ascii="Times New Roman" w:hAnsi="Times New Roman"/>
        </w:rPr>
        <w:t>», выполните следующие действия:</w:t>
      </w:r>
    </w:p>
    <w:p w14:paraId="41BD1B2E" w14:textId="5C006DB4" w:rsidR="00B45167" w:rsidRPr="005B596A" w:rsidRDefault="00B45167" w:rsidP="00B45167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главного меню «Рабочие места/ Дневник». Откроется основное рабочее место врача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_Ref118187911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56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0EC89C04" w14:textId="77777777" w:rsidR="00B45167" w:rsidRPr="005B596A" w:rsidRDefault="00B45167" w:rsidP="00B45167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7A6B8C9D" wp14:editId="0AFE560E">
            <wp:extent cx="6295390" cy="2287270"/>
            <wp:effectExtent l="19050" t="19050" r="10160" b="17780"/>
            <wp:docPr id="100111" name="Рисунок 1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872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15F2EF" w14:textId="77777777" w:rsidR="00B45167" w:rsidRPr="005B596A" w:rsidRDefault="00992EA1" w:rsidP="00B45167">
      <w:pPr>
        <w:pStyle w:val="phfiguretitle"/>
        <w:rPr>
          <w:rFonts w:ascii="Times New Roman" w:hAnsi="Times New Roman" w:cs="Times New Roman"/>
        </w:rPr>
      </w:pPr>
      <w:bookmarkStart w:id="76" w:name="_Ref118187911"/>
      <w:r w:rsidRPr="005B596A">
        <w:rPr>
          <w:rFonts w:ascii="Times New Roman" w:hAnsi="Times New Roman" w:cs="Times New Roman"/>
        </w:rPr>
        <w:t>Рисунок </w:t>
      </w:r>
      <w:r w:rsidR="00B45167" w:rsidRPr="005B596A">
        <w:rPr>
          <w:rFonts w:ascii="Times New Roman" w:hAnsi="Times New Roman" w:cs="Times New Roman"/>
        </w:rPr>
        <w:fldChar w:fldCharType="begin"/>
      </w:r>
      <w:r w:rsidR="00B45167" w:rsidRPr="005B596A">
        <w:rPr>
          <w:rFonts w:ascii="Times New Roman" w:hAnsi="Times New Roman" w:cs="Times New Roman"/>
        </w:rPr>
        <w:instrText>SEQ Рисунок \* ARABIC</w:instrText>
      </w:r>
      <w:r w:rsidR="00B45167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56</w:t>
      </w:r>
      <w:r w:rsidR="00B45167" w:rsidRPr="005B596A">
        <w:rPr>
          <w:rFonts w:ascii="Times New Roman" w:hAnsi="Times New Roman" w:cs="Times New Roman"/>
        </w:rPr>
        <w:fldChar w:fldCharType="end"/>
      </w:r>
      <w:bookmarkEnd w:id="76"/>
      <w:r w:rsidR="00B45167" w:rsidRPr="005B596A">
        <w:rPr>
          <w:rFonts w:ascii="Times New Roman" w:hAnsi="Times New Roman" w:cs="Times New Roman"/>
        </w:rPr>
        <w:t xml:space="preserve"> – Дневник врача</w:t>
      </w:r>
    </w:p>
    <w:p w14:paraId="02159E7C" w14:textId="77777777" w:rsidR="00914DD8" w:rsidRPr="005B596A" w:rsidRDefault="00B45167" w:rsidP="00B45167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 xml:space="preserve">выберите в </w:t>
      </w:r>
      <w:r w:rsidR="00B556FB" w:rsidRPr="005B596A">
        <w:rPr>
          <w:rFonts w:ascii="Times New Roman" w:hAnsi="Times New Roman" w:cs="Times New Roman"/>
        </w:rPr>
        <w:t>Д</w:t>
      </w:r>
      <w:r w:rsidRPr="005B596A">
        <w:rPr>
          <w:rFonts w:ascii="Times New Roman" w:hAnsi="Times New Roman" w:cs="Times New Roman"/>
        </w:rPr>
        <w:t>невнике пациента с назначенной услугой осмотра (консультации), в рамках оказания которой выдается справка о прохождении медицинского освидетельствования в психоневрологическом диспансере</w:t>
      </w:r>
      <w:r w:rsidR="00914DD8" w:rsidRPr="005B596A">
        <w:rPr>
          <w:rFonts w:ascii="Times New Roman" w:hAnsi="Times New Roman" w:cs="Times New Roman"/>
        </w:rPr>
        <w:t>;</w:t>
      </w:r>
    </w:p>
    <w:p w14:paraId="126D9E7E" w14:textId="177D7D77" w:rsidR="00B45167" w:rsidRPr="005B596A" w:rsidRDefault="00B45167" w:rsidP="00B45167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 xml:space="preserve">нажмите на ссылку </w:t>
      </w:r>
      <w:r w:rsidR="00914DD8" w:rsidRPr="005B596A">
        <w:rPr>
          <w:rFonts w:ascii="Times New Roman" w:hAnsi="Times New Roman" w:cs="Times New Roman"/>
        </w:rPr>
        <w:t>«</w:t>
      </w:r>
      <w:r w:rsidRPr="005B596A">
        <w:rPr>
          <w:rFonts w:ascii="Times New Roman" w:hAnsi="Times New Roman" w:cs="Times New Roman"/>
        </w:rPr>
        <w:t>Оказать</w:t>
      </w:r>
      <w:r w:rsidR="00914DD8" w:rsidRPr="005B596A">
        <w:rPr>
          <w:rFonts w:ascii="Times New Roman" w:hAnsi="Times New Roman" w:cs="Times New Roman"/>
        </w:rPr>
        <w:t>»</w:t>
      </w:r>
      <w:r w:rsidRPr="005B596A">
        <w:rPr>
          <w:rFonts w:ascii="Times New Roman" w:hAnsi="Times New Roman" w:cs="Times New Roman"/>
        </w:rPr>
        <w:t xml:space="preserve">, если осмотр еще не произведен, или </w:t>
      </w:r>
      <w:r w:rsidR="00914DD8" w:rsidRPr="005B596A">
        <w:rPr>
          <w:rFonts w:ascii="Times New Roman" w:hAnsi="Times New Roman" w:cs="Times New Roman"/>
        </w:rPr>
        <w:t>на кнопку «Р</w:t>
      </w:r>
      <w:r w:rsidRPr="005B596A">
        <w:rPr>
          <w:rFonts w:ascii="Times New Roman" w:hAnsi="Times New Roman" w:cs="Times New Roman"/>
        </w:rPr>
        <w:t>едактировать</w:t>
      </w:r>
      <w:r w:rsidR="00914DD8" w:rsidRPr="005B596A">
        <w:rPr>
          <w:rFonts w:ascii="Times New Roman" w:hAnsi="Times New Roman" w:cs="Times New Roman"/>
        </w:rPr>
        <w:t>»</w:t>
      </w:r>
      <w:r w:rsidRPr="005B596A">
        <w:rPr>
          <w:rFonts w:ascii="Times New Roman" w:hAnsi="Times New Roman" w:cs="Times New Roman"/>
        </w:rPr>
        <w:t>, если осмотр уже произведен, но нужно внести дополнительные данные. Откроется окно оказания услуги (</w:t>
      </w:r>
      <w:r w:rsidR="00914DD8" w:rsidRPr="005B596A">
        <w:rPr>
          <w:rFonts w:ascii="Times New Roman" w:hAnsi="Times New Roman" w:cs="Times New Roman"/>
        </w:rPr>
        <w:fldChar w:fldCharType="begin"/>
      </w:r>
      <w:r w:rsidR="00914DD8" w:rsidRPr="005B596A">
        <w:rPr>
          <w:rFonts w:ascii="Times New Roman" w:hAnsi="Times New Roman" w:cs="Times New Roman"/>
        </w:rPr>
        <w:instrText xml:space="preserve"> REF _Ref118187912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914DD8" w:rsidRPr="005B596A">
        <w:rPr>
          <w:rFonts w:ascii="Times New Roman" w:hAnsi="Times New Roman" w:cs="Times New Roman"/>
        </w:rPr>
      </w:r>
      <w:r w:rsidR="00914DD8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57</w:t>
      </w:r>
      <w:r w:rsidR="00914DD8"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1265F808" w14:textId="77777777" w:rsidR="00B45167" w:rsidRPr="005B596A" w:rsidRDefault="00914DD8" w:rsidP="00B45167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5A3803AB" wp14:editId="31F193E2">
            <wp:extent cx="5811129" cy="4152900"/>
            <wp:effectExtent l="19050" t="19050" r="18415" b="19050"/>
            <wp:docPr id="100112" name="Рисунок 1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16993" cy="415709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E9147C" w14:textId="77777777" w:rsidR="00B45167" w:rsidRPr="005B596A" w:rsidRDefault="00992EA1" w:rsidP="00B45167">
      <w:pPr>
        <w:pStyle w:val="phfiguretitle"/>
        <w:rPr>
          <w:rFonts w:ascii="Times New Roman" w:hAnsi="Times New Roman" w:cs="Times New Roman"/>
        </w:rPr>
      </w:pPr>
      <w:bookmarkStart w:id="77" w:name="_Ref118187912"/>
      <w:r w:rsidRPr="005B596A">
        <w:rPr>
          <w:rFonts w:ascii="Times New Roman" w:hAnsi="Times New Roman" w:cs="Times New Roman"/>
        </w:rPr>
        <w:t>Рисунок </w:t>
      </w:r>
      <w:r w:rsidR="00B45167" w:rsidRPr="005B596A">
        <w:rPr>
          <w:rFonts w:ascii="Times New Roman" w:hAnsi="Times New Roman" w:cs="Times New Roman"/>
        </w:rPr>
        <w:fldChar w:fldCharType="begin"/>
      </w:r>
      <w:r w:rsidR="00B45167" w:rsidRPr="005B596A">
        <w:rPr>
          <w:rFonts w:ascii="Times New Roman" w:hAnsi="Times New Roman" w:cs="Times New Roman"/>
        </w:rPr>
        <w:instrText>SEQ Рисунок \* ARABIC</w:instrText>
      </w:r>
      <w:r w:rsidR="00B45167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57</w:t>
      </w:r>
      <w:r w:rsidR="00B45167" w:rsidRPr="005B596A">
        <w:rPr>
          <w:rFonts w:ascii="Times New Roman" w:hAnsi="Times New Roman" w:cs="Times New Roman"/>
        </w:rPr>
        <w:fldChar w:fldCharType="end"/>
      </w:r>
      <w:bookmarkEnd w:id="77"/>
      <w:r w:rsidR="00B45167" w:rsidRPr="005B596A">
        <w:rPr>
          <w:rFonts w:ascii="Times New Roman" w:hAnsi="Times New Roman" w:cs="Times New Roman"/>
        </w:rPr>
        <w:t xml:space="preserve"> – Окно оказания </w:t>
      </w:r>
      <w:r w:rsidR="00914DD8" w:rsidRPr="005B596A">
        <w:rPr>
          <w:rFonts w:ascii="Times New Roman" w:hAnsi="Times New Roman" w:cs="Times New Roman"/>
        </w:rPr>
        <w:t>услуги</w:t>
      </w:r>
    </w:p>
    <w:p w14:paraId="44C3C11F" w14:textId="77777777" w:rsidR="00B45167" w:rsidRPr="005B596A" w:rsidRDefault="00B45167" w:rsidP="00B45167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 xml:space="preserve">заполните все обязательные (выделенные цветом) поля в окне оказания </w:t>
      </w:r>
      <w:r w:rsidR="00914DD8" w:rsidRPr="005B596A">
        <w:rPr>
          <w:rFonts w:ascii="Times New Roman" w:hAnsi="Times New Roman" w:cs="Times New Roman"/>
        </w:rPr>
        <w:t>услуги</w:t>
      </w:r>
      <w:r w:rsidRPr="005B596A">
        <w:rPr>
          <w:rFonts w:ascii="Times New Roman" w:hAnsi="Times New Roman" w:cs="Times New Roman"/>
        </w:rPr>
        <w:t>. Для формирования СЭМД «</w:t>
      </w:r>
      <w:r w:rsidRPr="005B596A">
        <w:rPr>
          <w:rFonts w:ascii="Times New Roman" w:hAnsi="Times New Roman" w:cs="Times New Roman"/>
          <w:shd w:val="clear" w:color="auto" w:fill="FFFFFF"/>
        </w:rPr>
        <w:t>Справка о прохождении медицинского освидетельствования в психоневрологическом диспансере</w:t>
      </w:r>
      <w:r w:rsidRPr="005B596A">
        <w:rPr>
          <w:rFonts w:ascii="Times New Roman" w:hAnsi="Times New Roman" w:cs="Times New Roman"/>
        </w:rPr>
        <w:t>» должны быть заполнены следующие поля:</w:t>
      </w:r>
    </w:p>
    <w:p w14:paraId="24D4A7A4" w14:textId="77777777" w:rsidR="00B45167" w:rsidRPr="005B596A" w:rsidRDefault="00B45167" w:rsidP="00B45167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поля, значения которых в обязательном порядке должны включаться в СЭМД:</w:t>
      </w:r>
    </w:p>
    <w:p w14:paraId="0D300F34" w14:textId="77777777" w:rsidR="00914DD8" w:rsidRPr="005B596A" w:rsidRDefault="00914DD8" w:rsidP="00914DD8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«Заключение по справке о прохождении медицинского освидетельствования в психоневрологическом диспансере» – </w:t>
      </w:r>
      <w:r w:rsidR="00CD09EE" w:rsidRPr="005B596A">
        <w:rPr>
          <w:rFonts w:ascii="Times New Roman" w:hAnsi="Times New Roman"/>
        </w:rPr>
        <w:t xml:space="preserve">укажите </w:t>
      </w:r>
      <w:r w:rsidRPr="005B596A">
        <w:rPr>
          <w:rFonts w:ascii="Times New Roman" w:hAnsi="Times New Roman"/>
        </w:rPr>
        <w:t>заключение врача по результатам медицинского освидетельствования;</w:t>
      </w:r>
    </w:p>
    <w:p w14:paraId="07C40274" w14:textId="77777777" w:rsidR="00B45167" w:rsidRPr="005B596A" w:rsidRDefault="00914DD8" w:rsidP="00B45167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«Цель медицинского освидетельствования» – </w:t>
      </w:r>
      <w:r w:rsidR="00CD09EE" w:rsidRPr="005B596A">
        <w:rPr>
          <w:rFonts w:ascii="Times New Roman" w:hAnsi="Times New Roman"/>
        </w:rPr>
        <w:t xml:space="preserve">укажите </w:t>
      </w:r>
      <w:r w:rsidRPr="005B596A">
        <w:rPr>
          <w:rFonts w:ascii="Times New Roman" w:hAnsi="Times New Roman"/>
        </w:rPr>
        <w:t>цель проведения медицинского освидетельствования.</w:t>
      </w:r>
    </w:p>
    <w:p w14:paraId="059ED756" w14:textId="77777777" w:rsidR="00B45167" w:rsidRPr="005B596A" w:rsidRDefault="00B45167" w:rsidP="00B45167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поля, значения которых не обязательны для включения в СЭМД:</w:t>
      </w:r>
    </w:p>
    <w:p w14:paraId="39B7C4C0" w14:textId="77777777" w:rsidR="00B45167" w:rsidRPr="005B596A" w:rsidRDefault="00B45167" w:rsidP="00B45167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</w:t>
      </w:r>
      <w:r w:rsidR="00914DD8" w:rsidRPr="005B596A">
        <w:rPr>
          <w:rFonts w:ascii="Times New Roman" w:hAnsi="Times New Roman"/>
        </w:rPr>
        <w:t>Комментарий</w:t>
      </w:r>
      <w:r w:rsidRPr="005B596A">
        <w:rPr>
          <w:rFonts w:ascii="Times New Roman" w:hAnsi="Times New Roman"/>
        </w:rPr>
        <w:t xml:space="preserve">» – </w:t>
      </w:r>
      <w:r w:rsidR="00CD09EE" w:rsidRPr="005B596A">
        <w:rPr>
          <w:rFonts w:ascii="Times New Roman" w:hAnsi="Times New Roman"/>
        </w:rPr>
        <w:t xml:space="preserve">укажите </w:t>
      </w:r>
      <w:r w:rsidRPr="005B596A">
        <w:rPr>
          <w:rFonts w:ascii="Times New Roman" w:hAnsi="Times New Roman"/>
        </w:rPr>
        <w:t>комментарий врача, выдавшего медицинское заключение.</w:t>
      </w:r>
    </w:p>
    <w:p w14:paraId="5A03D0AA" w14:textId="77777777" w:rsidR="00B45167" w:rsidRPr="005B596A" w:rsidRDefault="00B45167" w:rsidP="00B45167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нажмите на кнопку «Применить» для сохранения внесенных в прием данных;</w:t>
      </w:r>
    </w:p>
    <w:p w14:paraId="5F68FE92" w14:textId="4443075C" w:rsidR="00914DD8" w:rsidRPr="005B596A" w:rsidRDefault="00914DD8" w:rsidP="00914DD8">
      <w:pPr>
        <w:pStyle w:val="phlistitemized1"/>
        <w:tabs>
          <w:tab w:val="num" w:pos="1315"/>
        </w:tabs>
        <w:rPr>
          <w:rFonts w:ascii="Times New Roman" w:hAnsi="Times New Roman" w:cs="Times New Roman"/>
          <w:color w:val="0D0D0D" w:themeColor="text1" w:themeTint="F2"/>
        </w:rPr>
      </w:pPr>
      <w:r w:rsidRPr="005B596A">
        <w:rPr>
          <w:rFonts w:ascii="Times New Roman" w:hAnsi="Times New Roman" w:cs="Times New Roman"/>
          <w:color w:val="0D0D0D" w:themeColor="text1" w:themeTint="F2"/>
        </w:rPr>
        <w:t>перейдите на вкладку «Электронная подпись». Если требуется включить в СЭМД дополнительные документы пациента, выберите пункт контекстного меню «Другие документы пациента». Откроется окно «Документы пациента», выберите необходимые документы (</w:t>
      </w:r>
      <w:r w:rsidRPr="005B596A">
        <w:rPr>
          <w:rFonts w:ascii="Times New Roman" w:hAnsi="Times New Roman" w:cs="Times New Roman"/>
          <w:color w:val="0D0D0D" w:themeColor="text1" w:themeTint="F2"/>
        </w:rPr>
        <w:fldChar w:fldCharType="begin"/>
      </w:r>
      <w:r w:rsidRPr="005B596A">
        <w:rPr>
          <w:rFonts w:ascii="Times New Roman" w:hAnsi="Times New Roman" w:cs="Times New Roman"/>
          <w:color w:val="0D0D0D" w:themeColor="text1" w:themeTint="F2"/>
        </w:rPr>
        <w:instrText xml:space="preserve"> REF _Ref118188031 \h </w:instrText>
      </w:r>
      <w:r w:rsidR="005B596A" w:rsidRPr="005B596A">
        <w:rPr>
          <w:rFonts w:ascii="Times New Roman" w:hAnsi="Times New Roman" w:cs="Times New Roman"/>
          <w:color w:val="0D0D0D" w:themeColor="text1" w:themeTint="F2"/>
        </w:rPr>
        <w:instrText xml:space="preserve"> \* MERGEFORMAT </w:instrText>
      </w:r>
      <w:r w:rsidRPr="005B596A">
        <w:rPr>
          <w:rFonts w:ascii="Times New Roman" w:hAnsi="Times New Roman" w:cs="Times New Roman"/>
          <w:color w:val="0D0D0D" w:themeColor="text1" w:themeTint="F2"/>
        </w:rPr>
      </w:r>
      <w:r w:rsidRPr="005B596A">
        <w:rPr>
          <w:rFonts w:ascii="Times New Roman" w:hAnsi="Times New Roman" w:cs="Times New Roman"/>
          <w:color w:val="0D0D0D" w:themeColor="text1" w:themeTint="F2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58</w:t>
      </w:r>
      <w:r w:rsidRPr="005B596A">
        <w:rPr>
          <w:rFonts w:ascii="Times New Roman" w:hAnsi="Times New Roman" w:cs="Times New Roman"/>
          <w:color w:val="0D0D0D" w:themeColor="text1" w:themeTint="F2"/>
        </w:rPr>
        <w:fldChar w:fldCharType="end"/>
      </w:r>
      <w:r w:rsidRPr="005B596A">
        <w:rPr>
          <w:rFonts w:ascii="Times New Roman" w:hAnsi="Times New Roman" w:cs="Times New Roman"/>
          <w:color w:val="0D0D0D" w:themeColor="text1" w:themeTint="F2"/>
        </w:rPr>
        <w:t>);</w:t>
      </w:r>
    </w:p>
    <w:p w14:paraId="59FB07B2" w14:textId="77777777" w:rsidR="00914DD8" w:rsidRPr="005B596A" w:rsidRDefault="00914DD8" w:rsidP="00914DD8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1BC319FF" wp14:editId="26C91DC3">
            <wp:extent cx="6295390" cy="1640840"/>
            <wp:effectExtent l="19050" t="19050" r="10160" b="165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408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631DA5" w14:textId="77777777" w:rsidR="00914DD8" w:rsidRPr="005B596A" w:rsidRDefault="00992EA1" w:rsidP="00914DD8">
      <w:pPr>
        <w:pStyle w:val="phfiguretitle"/>
        <w:rPr>
          <w:rFonts w:ascii="Times New Roman" w:hAnsi="Times New Roman" w:cs="Times New Roman"/>
        </w:rPr>
      </w:pPr>
      <w:bookmarkStart w:id="78" w:name="_Ref118188031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58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78"/>
      <w:r w:rsidR="00914DD8" w:rsidRPr="005B596A">
        <w:rPr>
          <w:rFonts w:ascii="Times New Roman" w:hAnsi="Times New Roman" w:cs="Times New Roman"/>
        </w:rPr>
        <w:t xml:space="preserve"> – Окно выбора дополнительных документов</w:t>
      </w:r>
    </w:p>
    <w:p w14:paraId="0B74FE96" w14:textId="77777777" w:rsidR="00B45167" w:rsidRPr="005B596A" w:rsidRDefault="00B45167" w:rsidP="00B45167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нажмите на кнопку «Сформировать и подписать документы (СЭМД)»</w:t>
      </w:r>
      <w:r w:rsidR="00914DD8" w:rsidRPr="005B596A">
        <w:rPr>
          <w:rFonts w:ascii="Times New Roman" w:hAnsi="Times New Roman" w:cs="Times New Roman"/>
        </w:rPr>
        <w:t xml:space="preserve"> на вкладке «Электронная подпись»</w:t>
      </w:r>
      <w:r w:rsidRPr="005B596A">
        <w:rPr>
          <w:rFonts w:ascii="Times New Roman" w:hAnsi="Times New Roman" w:cs="Times New Roman"/>
        </w:rPr>
        <w:t>. При нажатии на кнопку выполняется ряд проверок:</w:t>
      </w:r>
    </w:p>
    <w:p w14:paraId="22578A73" w14:textId="77777777" w:rsidR="00B45167" w:rsidRPr="005B596A" w:rsidRDefault="00B45167" w:rsidP="00B45167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проверяется, заполнены ли все необходимые для формирования СЭМД поля. Если какое-либо из требуемых для СЭМД полей не заполнено, то отображается соответствующее системное сообщение;</w:t>
      </w:r>
    </w:p>
    <w:p w14:paraId="13671BF9" w14:textId="77777777" w:rsidR="00B45167" w:rsidRPr="005B596A" w:rsidRDefault="00B45167" w:rsidP="00B45167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75A8C9CA" w14:textId="77777777" w:rsidR="00B45167" w:rsidRPr="005B596A" w:rsidRDefault="00B45167" w:rsidP="00B45167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запрещено, то открывается окно с сообщением: «Формирование новой версии запрещено»;</w:t>
      </w:r>
    </w:p>
    <w:p w14:paraId="67523C46" w14:textId="77777777" w:rsidR="00B45167" w:rsidRPr="005B596A" w:rsidRDefault="00B45167" w:rsidP="00B45167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настроено предупреждение перед созданием новой версии СЭМД, то открывается окно с сообщением о предупреждении с возможностью выбора пользователем: создавать далее новую версию или нет;</w:t>
      </w:r>
    </w:p>
    <w:p w14:paraId="58DF26DD" w14:textId="77777777" w:rsidR="00B45167" w:rsidRPr="005B596A" w:rsidRDefault="00B45167" w:rsidP="00B45167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запрещено в случае, если предыдущая версия подписана не всеми участниками подписания, то открывается окно с сообщением: «Предыдущая версия документа подписана не всеми участниками, формирование новой версии запрещено»;</w:t>
      </w:r>
    </w:p>
    <w:p w14:paraId="03E2D989" w14:textId="5A7E390D" w:rsidR="00B45167" w:rsidRPr="005B596A" w:rsidRDefault="00B45167" w:rsidP="00B45167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разрешено, то открывается окно подписания формируемого электронного медицинского документа (</w:t>
      </w:r>
      <w:r w:rsidR="00914DD8" w:rsidRPr="005B596A">
        <w:rPr>
          <w:rFonts w:ascii="Times New Roman" w:hAnsi="Times New Roman"/>
        </w:rPr>
        <w:fldChar w:fldCharType="begin"/>
      </w:r>
      <w:r w:rsidR="00914DD8" w:rsidRPr="005B596A">
        <w:rPr>
          <w:rFonts w:ascii="Times New Roman" w:hAnsi="Times New Roman"/>
        </w:rPr>
        <w:instrText xml:space="preserve"> REF _Ref118188105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="00914DD8" w:rsidRPr="005B596A">
        <w:rPr>
          <w:rFonts w:ascii="Times New Roman" w:hAnsi="Times New Roman"/>
        </w:rPr>
      </w:r>
      <w:r w:rsidR="00914DD8"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59</w:t>
      </w:r>
      <w:r w:rsidR="00914DD8"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30C009CD" w14:textId="77777777" w:rsidR="00B45167" w:rsidRPr="005B596A" w:rsidRDefault="00914DD8" w:rsidP="00B45167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  <w:color w:val="0D0D0D" w:themeColor="text1" w:themeTint="F2"/>
        </w:rPr>
        <w:drawing>
          <wp:inline distT="0" distB="0" distL="0" distR="0" wp14:anchorId="0C877851" wp14:editId="441F70ED">
            <wp:extent cx="6256020" cy="5281930"/>
            <wp:effectExtent l="19050" t="19050" r="11430" b="13970"/>
            <wp:docPr id="100006" name="Рисунок 100006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9166" name=""/>
                    <pic:cNvPicPr>
                      <a:picLocks noChangeAspect="1"/>
                    </pic:cNvPicPr>
                  </pic:nvPicPr>
                  <pic:blipFill rotWithShape="1">
                    <a:blip r:embed="rId38"/>
                    <a:srcRect r="618"/>
                    <a:stretch/>
                  </pic:blipFill>
                  <pic:spPr bwMode="auto">
                    <a:xfrm>
                      <a:off x="0" y="0"/>
                      <a:ext cx="6256504" cy="52823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4DDAE" w14:textId="77777777" w:rsidR="00B45167" w:rsidRPr="005B596A" w:rsidRDefault="00992EA1" w:rsidP="00B45167">
      <w:pPr>
        <w:pStyle w:val="phfiguretitle"/>
        <w:rPr>
          <w:rFonts w:ascii="Times New Roman" w:hAnsi="Times New Roman" w:cs="Times New Roman"/>
        </w:rPr>
      </w:pPr>
      <w:bookmarkStart w:id="79" w:name="_Ref118188105"/>
      <w:r w:rsidRPr="005B596A">
        <w:rPr>
          <w:rFonts w:ascii="Times New Roman" w:hAnsi="Times New Roman" w:cs="Times New Roman"/>
        </w:rPr>
        <w:t>Рисунок </w:t>
      </w:r>
      <w:r w:rsidR="00B45167" w:rsidRPr="005B596A">
        <w:rPr>
          <w:rFonts w:ascii="Times New Roman" w:hAnsi="Times New Roman" w:cs="Times New Roman"/>
        </w:rPr>
        <w:fldChar w:fldCharType="begin"/>
      </w:r>
      <w:r w:rsidR="00B45167" w:rsidRPr="005B596A">
        <w:rPr>
          <w:rFonts w:ascii="Times New Roman" w:hAnsi="Times New Roman" w:cs="Times New Roman"/>
        </w:rPr>
        <w:instrText>SEQ Рисунок \* ARABIC</w:instrText>
      </w:r>
      <w:r w:rsidR="00B45167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59</w:t>
      </w:r>
      <w:r w:rsidR="00B45167" w:rsidRPr="005B596A">
        <w:rPr>
          <w:rFonts w:ascii="Times New Roman" w:hAnsi="Times New Roman" w:cs="Times New Roman"/>
        </w:rPr>
        <w:fldChar w:fldCharType="end"/>
      </w:r>
      <w:bookmarkEnd w:id="79"/>
      <w:r w:rsidR="00B45167" w:rsidRPr="005B596A">
        <w:rPr>
          <w:rFonts w:ascii="Times New Roman" w:hAnsi="Times New Roman" w:cs="Times New Roman"/>
        </w:rPr>
        <w:t xml:space="preserve"> – Окно подписания электронного медицинского документа</w:t>
      </w:r>
    </w:p>
    <w:p w14:paraId="36F93EBE" w14:textId="77777777" w:rsidR="00B45167" w:rsidRPr="005B596A" w:rsidRDefault="00B45167" w:rsidP="00B45167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 поле «Выберите сертификат» из выпадающего списка выберите сертификат ЭП автора;</w:t>
      </w:r>
    </w:p>
    <w:p w14:paraId="12E8D365" w14:textId="77777777" w:rsidR="00B45167" w:rsidRPr="005B596A" w:rsidRDefault="00B45167" w:rsidP="00B45167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укажите других участников подписания документа. В поле «ЭП МО» выберите сотрудника МО, ответственного за подписание документов ЭП МО. Поле не отображается, если в Системе настроено автоматическое подписание документов ЭП МО;</w:t>
      </w:r>
    </w:p>
    <w:p w14:paraId="09029167" w14:textId="77777777" w:rsidR="007C1734" w:rsidRPr="005B596A" w:rsidRDefault="007C1734" w:rsidP="007C1734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  <w:b/>
        </w:rPr>
        <w:t>Примечание</w:t>
      </w:r>
      <w:r w:rsidRPr="005B596A">
        <w:rPr>
          <w:rFonts w:ascii="Times New Roman" w:hAnsi="Times New Roman"/>
        </w:rPr>
        <w:t xml:space="preserve"> – Если у подписывающего сотрудника в атрибутах сертификата ЭП присутствует ОГРН МО, то выполняется одновременное подписание документа ролью «ЭП МО» тем же сертификатом ЭП.</w:t>
      </w:r>
    </w:p>
    <w:p w14:paraId="4290C960" w14:textId="77777777" w:rsidR="00B45167" w:rsidRPr="005B596A" w:rsidRDefault="00B45167" w:rsidP="00914DD8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нажмите на кнопку «Подписать». Будет сформирован СЭМД «Справка о прохождении медицинского освидетельствования в психоневрологическом диспансере», сформированный документ отобразится на вкладке «</w:t>
      </w:r>
      <w:r w:rsidR="00914DD8" w:rsidRPr="005B596A">
        <w:rPr>
          <w:rFonts w:ascii="Times New Roman" w:hAnsi="Times New Roman" w:cs="Times New Roman"/>
        </w:rPr>
        <w:t>Электронная подпись</w:t>
      </w:r>
      <w:r w:rsidRPr="005B596A">
        <w:rPr>
          <w:rFonts w:ascii="Times New Roman" w:hAnsi="Times New Roman" w:cs="Times New Roman"/>
        </w:rPr>
        <w:t>».</w:t>
      </w:r>
    </w:p>
    <w:p w14:paraId="478A411D" w14:textId="77777777" w:rsidR="00B45167" w:rsidRPr="005B596A" w:rsidRDefault="00B45167" w:rsidP="00B45167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  <w:b/>
        </w:rPr>
        <w:t>Примечание</w:t>
      </w:r>
      <w:r w:rsidRPr="005B596A">
        <w:rPr>
          <w:rFonts w:ascii="Times New Roman" w:hAnsi="Times New Roman"/>
        </w:rPr>
        <w:t xml:space="preserve"> – Перед отправкой сформированного СЭМД «Справка о прохождении медицинского освидетельствования в психоневрологическом диспансере» в РЭМД дождитесь его подписания другими участниками</w:t>
      </w:r>
      <w:r w:rsidR="00914DD8" w:rsidRPr="005B596A">
        <w:rPr>
          <w:rFonts w:ascii="Times New Roman" w:hAnsi="Times New Roman"/>
        </w:rPr>
        <w:t>, а также лицом, подписывающим документы ЭП МО, если автор документа таким правом не обладает</w:t>
      </w:r>
      <w:r w:rsidRPr="005B596A">
        <w:rPr>
          <w:rFonts w:ascii="Times New Roman" w:hAnsi="Times New Roman"/>
        </w:rPr>
        <w:t>.</w:t>
      </w:r>
    </w:p>
    <w:p w14:paraId="1DF0DC30" w14:textId="77777777" w:rsidR="00B45167" w:rsidRPr="005B596A" w:rsidRDefault="00B45167" w:rsidP="00B45167">
      <w:pPr>
        <w:pStyle w:val="2"/>
        <w:rPr>
          <w:rFonts w:ascii="Times New Roman" w:hAnsi="Times New Roman"/>
        </w:rPr>
      </w:pPr>
      <w:bookmarkStart w:id="80" w:name="_Toc121413507"/>
      <w:r w:rsidRPr="005B596A">
        <w:rPr>
          <w:rFonts w:ascii="Times New Roman" w:hAnsi="Times New Roman"/>
        </w:rPr>
        <w:t>Передача СЭМД в РЭМД</w:t>
      </w:r>
      <w:bookmarkEnd w:id="80"/>
    </w:p>
    <w:p w14:paraId="3C3BF16F" w14:textId="77777777" w:rsidR="00B45167" w:rsidRPr="005B596A" w:rsidRDefault="00B45167" w:rsidP="00B45167">
      <w:pPr>
        <w:pStyle w:val="3"/>
        <w:rPr>
          <w:rFonts w:ascii="Times New Roman" w:hAnsi="Times New Roman"/>
        </w:rPr>
      </w:pPr>
      <w:bookmarkStart w:id="81" w:name="_Toc121413508"/>
      <w:r w:rsidRPr="005B596A">
        <w:rPr>
          <w:rFonts w:ascii="Times New Roman" w:hAnsi="Times New Roman"/>
        </w:rPr>
        <w:t>Отправка СЭМД на регистрацию в РЭМД автором документа</w:t>
      </w:r>
      <w:bookmarkEnd w:id="81"/>
    </w:p>
    <w:p w14:paraId="62A9FA8D" w14:textId="77777777" w:rsidR="00B45167" w:rsidRPr="005B596A" w:rsidRDefault="00B45167" w:rsidP="00B45167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После того как документ «</w:t>
      </w:r>
      <w:r w:rsidR="00914DD8" w:rsidRPr="005B596A">
        <w:rPr>
          <w:rFonts w:ascii="Times New Roman" w:hAnsi="Times New Roman"/>
          <w:shd w:val="clear" w:color="auto" w:fill="FFFFFF"/>
        </w:rPr>
        <w:t>Справка о прохождении медицинского освидетельствования в психоневрологическом диспансере</w:t>
      </w:r>
      <w:r w:rsidRPr="005B596A">
        <w:rPr>
          <w:rFonts w:ascii="Times New Roman" w:hAnsi="Times New Roman"/>
        </w:rPr>
        <w:t>» будет подписан всеми участниками подписания, его можно отправить на регистрацию в РЭМД.</w:t>
      </w:r>
    </w:p>
    <w:p w14:paraId="2DFDDB26" w14:textId="77777777" w:rsidR="00B45167" w:rsidRPr="005B596A" w:rsidRDefault="00B45167" w:rsidP="00B45167">
      <w:pPr>
        <w:pStyle w:val="phlistitemizedtitle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Чтобы передать </w:t>
      </w:r>
      <w:proofErr w:type="gramStart"/>
      <w:r w:rsidRPr="005B596A">
        <w:rPr>
          <w:rFonts w:ascii="Times New Roman" w:hAnsi="Times New Roman"/>
        </w:rPr>
        <w:t>подписанный</w:t>
      </w:r>
      <w:proofErr w:type="gramEnd"/>
      <w:r w:rsidRPr="005B596A">
        <w:rPr>
          <w:rFonts w:ascii="Times New Roman" w:hAnsi="Times New Roman"/>
        </w:rPr>
        <w:t xml:space="preserve"> СЭМД «</w:t>
      </w:r>
      <w:r w:rsidRPr="005B596A">
        <w:rPr>
          <w:rFonts w:ascii="Times New Roman" w:hAnsi="Times New Roman"/>
          <w:shd w:val="clear" w:color="auto" w:fill="FFFFFF"/>
        </w:rPr>
        <w:t>Справка о прохождении медицинского освидетельствования в психоневрологическом диспансере</w:t>
      </w:r>
      <w:r w:rsidRPr="005B596A">
        <w:rPr>
          <w:rFonts w:ascii="Times New Roman" w:hAnsi="Times New Roman"/>
        </w:rPr>
        <w:t>» в РЭМД, выполните следующие действия:</w:t>
      </w:r>
    </w:p>
    <w:p w14:paraId="7ECD182B" w14:textId="375F7F64" w:rsidR="00B45167" w:rsidRPr="005B596A" w:rsidRDefault="00B45167" w:rsidP="00B45167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главного меню «Рабочие места/ Дневник». Откроется основное рабочее место врача (</w:t>
      </w:r>
      <w:r w:rsidR="00914DD8" w:rsidRPr="005B596A">
        <w:rPr>
          <w:rFonts w:ascii="Times New Roman" w:hAnsi="Times New Roman" w:cs="Times New Roman"/>
        </w:rPr>
        <w:fldChar w:fldCharType="begin"/>
      </w:r>
      <w:r w:rsidR="00914DD8" w:rsidRPr="005B596A">
        <w:rPr>
          <w:rFonts w:ascii="Times New Roman" w:hAnsi="Times New Roman" w:cs="Times New Roman"/>
        </w:rPr>
        <w:instrText xml:space="preserve"> REF _Ref118188276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914DD8" w:rsidRPr="005B596A">
        <w:rPr>
          <w:rFonts w:ascii="Times New Roman" w:hAnsi="Times New Roman" w:cs="Times New Roman"/>
        </w:rPr>
      </w:r>
      <w:r w:rsidR="00914DD8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60</w:t>
      </w:r>
      <w:r w:rsidR="00914DD8"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1D2521E2" w14:textId="77777777" w:rsidR="00B45167" w:rsidRPr="005B596A" w:rsidRDefault="00914DD8" w:rsidP="00B45167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053C021A" wp14:editId="6A29564A">
            <wp:extent cx="6295390" cy="2287270"/>
            <wp:effectExtent l="19050" t="19050" r="10160" b="17780"/>
            <wp:docPr id="100113" name="Рисунок 1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872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91A31C" w14:textId="77777777" w:rsidR="00B45167" w:rsidRPr="005B596A" w:rsidRDefault="00992EA1" w:rsidP="00B45167">
      <w:pPr>
        <w:pStyle w:val="phfiguretitle"/>
        <w:rPr>
          <w:rFonts w:ascii="Times New Roman" w:hAnsi="Times New Roman" w:cs="Times New Roman"/>
        </w:rPr>
      </w:pPr>
      <w:bookmarkStart w:id="82" w:name="_Ref118188276"/>
      <w:r w:rsidRPr="005B596A">
        <w:rPr>
          <w:rFonts w:ascii="Times New Roman" w:hAnsi="Times New Roman" w:cs="Times New Roman"/>
        </w:rPr>
        <w:t>Рисунок </w:t>
      </w:r>
      <w:r w:rsidR="00B45167" w:rsidRPr="005B596A">
        <w:rPr>
          <w:rFonts w:ascii="Times New Roman" w:hAnsi="Times New Roman" w:cs="Times New Roman"/>
        </w:rPr>
        <w:fldChar w:fldCharType="begin"/>
      </w:r>
      <w:r w:rsidR="00B45167" w:rsidRPr="005B596A">
        <w:rPr>
          <w:rFonts w:ascii="Times New Roman" w:hAnsi="Times New Roman" w:cs="Times New Roman"/>
        </w:rPr>
        <w:instrText>SEQ Рисунок \* ARABIC</w:instrText>
      </w:r>
      <w:r w:rsidR="00B45167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60</w:t>
      </w:r>
      <w:r w:rsidR="00B45167" w:rsidRPr="005B596A">
        <w:rPr>
          <w:rFonts w:ascii="Times New Roman" w:hAnsi="Times New Roman" w:cs="Times New Roman"/>
        </w:rPr>
        <w:fldChar w:fldCharType="end"/>
      </w:r>
      <w:bookmarkEnd w:id="82"/>
      <w:r w:rsidR="00B45167" w:rsidRPr="005B596A">
        <w:rPr>
          <w:rFonts w:ascii="Times New Roman" w:hAnsi="Times New Roman" w:cs="Times New Roman"/>
        </w:rPr>
        <w:t xml:space="preserve"> – Дневник врача</w:t>
      </w:r>
    </w:p>
    <w:p w14:paraId="522B3200" w14:textId="65A6E6BC" w:rsidR="00B45167" w:rsidRPr="005B596A" w:rsidRDefault="00B45167" w:rsidP="00914DD8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 xml:space="preserve">выберите в </w:t>
      </w:r>
      <w:r w:rsidR="00B556FB" w:rsidRPr="005B596A">
        <w:rPr>
          <w:rFonts w:ascii="Times New Roman" w:hAnsi="Times New Roman" w:cs="Times New Roman"/>
        </w:rPr>
        <w:t xml:space="preserve">Дневнике </w:t>
      </w:r>
      <w:r w:rsidRPr="005B596A">
        <w:rPr>
          <w:rFonts w:ascii="Times New Roman" w:hAnsi="Times New Roman" w:cs="Times New Roman"/>
        </w:rPr>
        <w:t xml:space="preserve">оказанную пациенту услугу, в рамках которой выдается </w:t>
      </w:r>
      <w:r w:rsidR="00914DD8" w:rsidRPr="005B596A">
        <w:rPr>
          <w:rFonts w:ascii="Times New Roman" w:hAnsi="Times New Roman" w:cs="Times New Roman"/>
        </w:rPr>
        <w:t>справка о прохождении медицинского освидетельствования в психоневрологическом диспансере</w:t>
      </w:r>
      <w:r w:rsidRPr="005B596A">
        <w:rPr>
          <w:rFonts w:ascii="Times New Roman" w:hAnsi="Times New Roman" w:cs="Times New Roman"/>
        </w:rPr>
        <w:t>, и нажмите на ссылку «Редактировать». Откроется окно редактирования приема (</w:t>
      </w:r>
      <w:r w:rsidR="00914DD8" w:rsidRPr="005B596A">
        <w:rPr>
          <w:rFonts w:ascii="Times New Roman" w:hAnsi="Times New Roman" w:cs="Times New Roman"/>
        </w:rPr>
        <w:fldChar w:fldCharType="begin"/>
      </w:r>
      <w:r w:rsidR="00914DD8" w:rsidRPr="005B596A">
        <w:rPr>
          <w:rFonts w:ascii="Times New Roman" w:hAnsi="Times New Roman" w:cs="Times New Roman"/>
        </w:rPr>
        <w:instrText xml:space="preserve"> REF _Ref118188360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914DD8" w:rsidRPr="005B596A">
        <w:rPr>
          <w:rFonts w:ascii="Times New Roman" w:hAnsi="Times New Roman" w:cs="Times New Roman"/>
        </w:rPr>
      </w:r>
      <w:r w:rsidR="00914DD8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61</w:t>
      </w:r>
      <w:r w:rsidR="00914DD8"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5E2A191E" w14:textId="77777777" w:rsidR="00B45167" w:rsidRPr="005B596A" w:rsidRDefault="00914DD8" w:rsidP="00B45167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4EE05396" wp14:editId="0EF38141">
            <wp:extent cx="6454584" cy="3398520"/>
            <wp:effectExtent l="19050" t="19050" r="22860" b="114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58759" cy="34007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127C0D" w14:textId="77777777" w:rsidR="00B45167" w:rsidRPr="005B596A" w:rsidRDefault="00992EA1" w:rsidP="00B45167">
      <w:pPr>
        <w:pStyle w:val="phfiguretitle"/>
        <w:rPr>
          <w:rFonts w:ascii="Times New Roman" w:hAnsi="Times New Roman" w:cs="Times New Roman"/>
        </w:rPr>
      </w:pPr>
      <w:bookmarkStart w:id="83" w:name="_Ref118188360"/>
      <w:r w:rsidRPr="005B596A">
        <w:rPr>
          <w:rFonts w:ascii="Times New Roman" w:hAnsi="Times New Roman" w:cs="Times New Roman"/>
        </w:rPr>
        <w:t>Рисунок </w:t>
      </w:r>
      <w:r w:rsidR="00B45167" w:rsidRPr="005B596A">
        <w:rPr>
          <w:rFonts w:ascii="Times New Roman" w:hAnsi="Times New Roman" w:cs="Times New Roman"/>
        </w:rPr>
        <w:fldChar w:fldCharType="begin"/>
      </w:r>
      <w:r w:rsidR="00B45167" w:rsidRPr="005B596A">
        <w:rPr>
          <w:rFonts w:ascii="Times New Roman" w:hAnsi="Times New Roman" w:cs="Times New Roman"/>
        </w:rPr>
        <w:instrText>SEQ Рисунок \* ARABIC</w:instrText>
      </w:r>
      <w:r w:rsidR="00B45167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61</w:t>
      </w:r>
      <w:r w:rsidR="00B45167" w:rsidRPr="005B596A">
        <w:rPr>
          <w:rFonts w:ascii="Times New Roman" w:hAnsi="Times New Roman" w:cs="Times New Roman"/>
        </w:rPr>
        <w:fldChar w:fldCharType="end"/>
      </w:r>
      <w:bookmarkEnd w:id="83"/>
      <w:r w:rsidR="00B45167" w:rsidRPr="005B596A">
        <w:rPr>
          <w:rFonts w:ascii="Times New Roman" w:hAnsi="Times New Roman" w:cs="Times New Roman"/>
        </w:rPr>
        <w:t xml:space="preserve"> – Окно редактирования приема</w:t>
      </w:r>
    </w:p>
    <w:p w14:paraId="302DC4A2" w14:textId="77777777" w:rsidR="00B45167" w:rsidRPr="005B596A" w:rsidRDefault="00B45167" w:rsidP="00B45167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перейдите на вкладку «</w:t>
      </w:r>
      <w:r w:rsidR="00914DD8" w:rsidRPr="005B596A">
        <w:rPr>
          <w:rFonts w:ascii="Times New Roman" w:hAnsi="Times New Roman" w:cs="Times New Roman"/>
        </w:rPr>
        <w:t>Электронная подпись</w:t>
      </w:r>
      <w:r w:rsidRPr="005B596A">
        <w:rPr>
          <w:rFonts w:ascii="Times New Roman" w:hAnsi="Times New Roman" w:cs="Times New Roman"/>
        </w:rPr>
        <w:t>» и выберите подписанный всеми участниками документ «Справка о прохождении медицинского освидетельствования в психоневрологическом диспансере»;</w:t>
      </w:r>
    </w:p>
    <w:p w14:paraId="66DD4062" w14:textId="77777777" w:rsidR="00B45167" w:rsidRPr="005B596A" w:rsidRDefault="00B45167" w:rsidP="00B45167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контекстного меню «Зарегистрировать в РЭМД». Перед отправкой выбранного документа на регистрацию в РЭМД будет осуществлен ряд проверок:</w:t>
      </w:r>
    </w:p>
    <w:p w14:paraId="50FBDF05" w14:textId="4EEE981B" w:rsidR="00B45167" w:rsidRPr="005B596A" w:rsidRDefault="00B45167" w:rsidP="00B45167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 (</w:t>
      </w:r>
      <w:r w:rsidR="00914DD8" w:rsidRPr="005B596A">
        <w:rPr>
          <w:rFonts w:ascii="Times New Roman" w:hAnsi="Times New Roman"/>
        </w:rPr>
        <w:fldChar w:fldCharType="begin"/>
      </w:r>
      <w:r w:rsidR="00914DD8" w:rsidRPr="005B596A">
        <w:rPr>
          <w:rFonts w:ascii="Times New Roman" w:hAnsi="Times New Roman"/>
        </w:rPr>
        <w:instrText xml:space="preserve"> REF _Ref118188394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="00914DD8" w:rsidRPr="005B596A">
        <w:rPr>
          <w:rFonts w:ascii="Times New Roman" w:hAnsi="Times New Roman"/>
        </w:rPr>
      </w:r>
      <w:r w:rsidR="00914DD8"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62</w:t>
      </w:r>
      <w:r w:rsidR="00914DD8"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 В данном случае дождитесь подписания документа всеми участниками подписания и повторите отправку документа;</w:t>
      </w:r>
    </w:p>
    <w:p w14:paraId="69A7A079" w14:textId="77777777" w:rsidR="00B45167" w:rsidRPr="005B596A" w:rsidRDefault="00B45167" w:rsidP="00B45167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2EB25356" wp14:editId="0A33D0FA">
            <wp:extent cx="4286250" cy="1024779"/>
            <wp:effectExtent l="19050" t="19050" r="19050" b="23495"/>
            <wp:docPr id="100108" name="Рисунок 100108" descr="_scroll_external/attachments/image2022-4-27_10-46-46-3e215c1bf57db1db5d28644544a5936c0fd981684f792ab2b5d656a40cf79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423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C4441B" w14:textId="77777777" w:rsidR="00B45167" w:rsidRPr="005B596A" w:rsidRDefault="00992EA1" w:rsidP="00B45167">
      <w:pPr>
        <w:pStyle w:val="phfiguretitle"/>
        <w:rPr>
          <w:rFonts w:ascii="Times New Roman" w:hAnsi="Times New Roman" w:cs="Times New Roman"/>
        </w:rPr>
      </w:pPr>
      <w:bookmarkStart w:id="84" w:name="_Ref118188394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62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84"/>
      <w:r w:rsidR="00B45167" w:rsidRPr="005B596A">
        <w:rPr>
          <w:rFonts w:ascii="Times New Roman" w:hAnsi="Times New Roman" w:cs="Times New Roman"/>
        </w:rPr>
        <w:t xml:space="preserve"> – Сообщение об отсутствии подписей всех участников подписания</w:t>
      </w:r>
    </w:p>
    <w:p w14:paraId="2A75AD35" w14:textId="324E2D89" w:rsidR="00B45167" w:rsidRPr="005B596A" w:rsidRDefault="00B45167" w:rsidP="00B45167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в Системе настроено ручное подписание ЭП МО, и документ не подписан ЭП МО, то отображается соответствующее предупреждающее сообщение (</w:t>
      </w:r>
      <w:r w:rsidR="00914DD8" w:rsidRPr="005B596A">
        <w:rPr>
          <w:rFonts w:ascii="Times New Roman" w:hAnsi="Times New Roman"/>
        </w:rPr>
        <w:fldChar w:fldCharType="begin"/>
      </w:r>
      <w:r w:rsidR="00914DD8" w:rsidRPr="005B596A">
        <w:rPr>
          <w:rFonts w:ascii="Times New Roman" w:hAnsi="Times New Roman"/>
        </w:rPr>
        <w:instrText xml:space="preserve"> REF _Ref118188401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="00914DD8" w:rsidRPr="005B596A">
        <w:rPr>
          <w:rFonts w:ascii="Times New Roman" w:hAnsi="Times New Roman"/>
        </w:rPr>
      </w:r>
      <w:r w:rsidR="00914DD8"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63</w:t>
      </w:r>
      <w:r w:rsidR="00914DD8"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 В данном случае дождитесь подписания документа сотрудником, обладающим правом подписания от лица МО;</w:t>
      </w:r>
    </w:p>
    <w:p w14:paraId="7F828538" w14:textId="77777777" w:rsidR="00B45167" w:rsidRPr="005B596A" w:rsidRDefault="00B45167" w:rsidP="00B45167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00E4CC48" wp14:editId="647DA83E">
            <wp:extent cx="4762500" cy="1211432"/>
            <wp:effectExtent l="19050" t="19050" r="19050" b="27305"/>
            <wp:docPr id="100109" name="Рисунок 100109" descr="_scroll_external/attachments/image2022-4-27_10-52-27-c61ae014b2b2b7c201ab3a8d8d4aa524c87cedcaf5b0b11ecdb71078ddd33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2331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3DB3AC" w14:textId="77777777" w:rsidR="00B45167" w:rsidRPr="005B596A" w:rsidRDefault="00992EA1" w:rsidP="00B45167">
      <w:pPr>
        <w:pStyle w:val="phfiguretitle"/>
        <w:rPr>
          <w:rFonts w:ascii="Times New Roman" w:hAnsi="Times New Roman" w:cs="Times New Roman"/>
        </w:rPr>
      </w:pPr>
      <w:bookmarkStart w:id="85" w:name="_Ref118188401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63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85"/>
      <w:r w:rsidR="00B45167" w:rsidRPr="005B596A">
        <w:rPr>
          <w:rFonts w:ascii="Times New Roman" w:hAnsi="Times New Roman" w:cs="Times New Roman"/>
        </w:rPr>
        <w:t xml:space="preserve"> – Сообщение об отсутствии подписи МО</w:t>
      </w:r>
    </w:p>
    <w:p w14:paraId="5322B0EA" w14:textId="7C359F8E" w:rsidR="00B45167" w:rsidRPr="005B596A" w:rsidRDefault="00B45167" w:rsidP="00B45167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все проверки пройдены, то отображается сообщение об успешной отправке документа в РЭМД (</w:t>
      </w:r>
      <w:r w:rsidR="00914DD8" w:rsidRPr="005B596A">
        <w:rPr>
          <w:rFonts w:ascii="Times New Roman" w:hAnsi="Times New Roman"/>
        </w:rPr>
        <w:fldChar w:fldCharType="begin"/>
      </w:r>
      <w:r w:rsidR="00914DD8" w:rsidRPr="005B596A">
        <w:rPr>
          <w:rFonts w:ascii="Times New Roman" w:hAnsi="Times New Roman"/>
        </w:rPr>
        <w:instrText xml:space="preserve"> REF _Ref118188409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="00914DD8" w:rsidRPr="005B596A">
        <w:rPr>
          <w:rFonts w:ascii="Times New Roman" w:hAnsi="Times New Roman"/>
        </w:rPr>
      </w:r>
      <w:r w:rsidR="00914DD8"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64</w:t>
      </w:r>
      <w:r w:rsidR="00914DD8"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74E9DC44" w14:textId="77777777" w:rsidR="00B45167" w:rsidRPr="005B596A" w:rsidRDefault="00B45167" w:rsidP="00B45167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43AC344E" wp14:editId="405F7B36">
            <wp:extent cx="4286250" cy="1106986"/>
            <wp:effectExtent l="19050" t="19050" r="19050" b="17145"/>
            <wp:docPr id="100110" name="Рисунок 100110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22936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B4260C" w14:textId="77777777" w:rsidR="00B45167" w:rsidRPr="005B596A" w:rsidRDefault="00992EA1" w:rsidP="00B45167">
      <w:pPr>
        <w:pStyle w:val="phfiguretitle"/>
        <w:rPr>
          <w:rFonts w:ascii="Times New Roman" w:hAnsi="Times New Roman" w:cs="Times New Roman"/>
        </w:rPr>
      </w:pPr>
      <w:bookmarkStart w:id="86" w:name="_Ref118188409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64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86"/>
      <w:r w:rsidR="00B45167" w:rsidRPr="005B596A">
        <w:rPr>
          <w:rFonts w:ascii="Times New Roman" w:hAnsi="Times New Roman" w:cs="Times New Roman"/>
        </w:rPr>
        <w:t xml:space="preserve"> – Сообщение об успешной отправке документа на регистрацию в РЭМД</w:t>
      </w:r>
    </w:p>
    <w:p w14:paraId="7C24723F" w14:textId="77777777" w:rsidR="00B56E13" w:rsidRPr="005B596A" w:rsidRDefault="00B45167" w:rsidP="00B56E13">
      <w:pPr>
        <w:pStyle w:val="phnormal"/>
        <w:rPr>
          <w:rFonts w:ascii="Times New Roman" w:hAnsi="Times New Roman"/>
          <w:highlight w:val="yellow"/>
        </w:rPr>
      </w:pPr>
      <w:r w:rsidRPr="005B596A">
        <w:rPr>
          <w:rFonts w:ascii="Times New Roman" w:hAnsi="Times New Roman"/>
        </w:rPr>
        <w:t>После того как документ успешно отправлен на регистрацию в РЭМД, ему присваивается статус «Отправлен на регистрацию в РЭМД».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«Статус документа» (п. 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_Ref116639858 \n \h 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16.3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44F59DB6" w14:textId="77777777" w:rsidR="00E5054B" w:rsidRPr="005B596A" w:rsidRDefault="00D84D99" w:rsidP="00B45167">
      <w:pPr>
        <w:pStyle w:val="10"/>
        <w:rPr>
          <w:rFonts w:ascii="Times New Roman" w:hAnsi="Times New Roman"/>
        </w:rPr>
      </w:pPr>
      <w:bookmarkStart w:id="87" w:name="_Toc121413509"/>
      <w:r w:rsidRPr="005B596A">
        <w:rPr>
          <w:rFonts w:ascii="Times New Roman" w:hAnsi="Times New Roman"/>
        </w:rPr>
        <w:t>СЭМД «Медицинское заключение об отсутствии противопоказаний к занятию определенными видами спорта»</w:t>
      </w:r>
      <w:bookmarkEnd w:id="87"/>
    </w:p>
    <w:p w14:paraId="1DB016E7" w14:textId="77777777" w:rsidR="005269DD" w:rsidRPr="005B596A" w:rsidRDefault="005269DD" w:rsidP="005269DD">
      <w:pPr>
        <w:pStyle w:val="2"/>
        <w:rPr>
          <w:rFonts w:ascii="Times New Roman" w:hAnsi="Times New Roman"/>
        </w:rPr>
      </w:pPr>
      <w:bookmarkStart w:id="88" w:name="_Toc121413510"/>
      <w:r w:rsidRPr="005B596A">
        <w:rPr>
          <w:rFonts w:ascii="Times New Roman" w:hAnsi="Times New Roman"/>
        </w:rPr>
        <w:t>Формирование СЭМД</w:t>
      </w:r>
      <w:bookmarkEnd w:id="88"/>
    </w:p>
    <w:p w14:paraId="076B4FD9" w14:textId="77777777" w:rsidR="005269DD" w:rsidRPr="005B596A" w:rsidRDefault="005269DD" w:rsidP="005269DD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СЭМД формируется на основании оказанной пациенту услуги, в рамках которой выдается заключение об отсутствии или наличии противопоказаний к занятию спортом, и только в том случае, если при оказании услуги заполнено поле «Медицинское заключение об отсутствии противопоказаний к занятию определенными видами спорта».</w:t>
      </w:r>
    </w:p>
    <w:p w14:paraId="3AE2E697" w14:textId="77777777" w:rsidR="005269DD" w:rsidRPr="005B596A" w:rsidRDefault="005269DD" w:rsidP="005269DD">
      <w:pPr>
        <w:pStyle w:val="phlistitemizedtitle"/>
        <w:rPr>
          <w:rFonts w:ascii="Times New Roman" w:hAnsi="Times New Roman"/>
        </w:rPr>
      </w:pPr>
      <w:r w:rsidRPr="005B596A">
        <w:rPr>
          <w:rFonts w:ascii="Times New Roman" w:hAnsi="Times New Roman"/>
        </w:rPr>
        <w:t>Чтобы сформировать СЭМД «Медицинское заключение об отсутствии противопоказаний к занятию определенными видами спорта», выполните следующие действия:</w:t>
      </w:r>
    </w:p>
    <w:p w14:paraId="2DB4EF85" w14:textId="30371308" w:rsidR="005269DD" w:rsidRPr="005B596A" w:rsidRDefault="005269DD" w:rsidP="005269DD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главного меню «Рабочие места/ Дневник». Откроется основное рабочее место врача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_Ref118126589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81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115591CB" w14:textId="77777777" w:rsidR="005269DD" w:rsidRPr="005B596A" w:rsidRDefault="005269DD" w:rsidP="005269DD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688FFD11" wp14:editId="76EC7154">
            <wp:extent cx="6295390" cy="2590165"/>
            <wp:effectExtent l="19050" t="19050" r="10160" b="196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90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C6CF5F" w14:textId="77777777" w:rsidR="005269DD" w:rsidRPr="005B596A" w:rsidRDefault="00992EA1" w:rsidP="005269DD">
      <w:pPr>
        <w:pStyle w:val="phfiguretitle"/>
        <w:rPr>
          <w:rFonts w:ascii="Times New Roman" w:hAnsi="Times New Roman" w:cs="Times New Roman"/>
        </w:rPr>
      </w:pPr>
      <w:bookmarkStart w:id="89" w:name="_Ref118126589"/>
      <w:r w:rsidRPr="005B596A">
        <w:rPr>
          <w:rFonts w:ascii="Times New Roman" w:hAnsi="Times New Roman" w:cs="Times New Roman"/>
        </w:rPr>
        <w:t>Рисунок </w:t>
      </w:r>
      <w:r w:rsidR="005269DD" w:rsidRPr="005B596A">
        <w:rPr>
          <w:rFonts w:ascii="Times New Roman" w:hAnsi="Times New Roman" w:cs="Times New Roman"/>
        </w:rPr>
        <w:fldChar w:fldCharType="begin"/>
      </w:r>
      <w:r w:rsidR="005269DD" w:rsidRPr="005B596A">
        <w:rPr>
          <w:rFonts w:ascii="Times New Roman" w:hAnsi="Times New Roman" w:cs="Times New Roman"/>
        </w:rPr>
        <w:instrText>SEQ Рисунок \* ARABIC</w:instrText>
      </w:r>
      <w:r w:rsidR="005269DD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81</w:t>
      </w:r>
      <w:r w:rsidR="005269DD" w:rsidRPr="005B596A">
        <w:rPr>
          <w:rFonts w:ascii="Times New Roman" w:hAnsi="Times New Roman" w:cs="Times New Roman"/>
        </w:rPr>
        <w:fldChar w:fldCharType="end"/>
      </w:r>
      <w:bookmarkEnd w:id="89"/>
      <w:r w:rsidR="005269DD" w:rsidRPr="005B596A">
        <w:rPr>
          <w:rFonts w:ascii="Times New Roman" w:hAnsi="Times New Roman" w:cs="Times New Roman"/>
        </w:rPr>
        <w:t xml:space="preserve"> – Дневник врача</w:t>
      </w:r>
    </w:p>
    <w:p w14:paraId="580E32F2" w14:textId="4BE1EAE7" w:rsidR="005269DD" w:rsidRPr="005B596A" w:rsidRDefault="005269DD" w:rsidP="005269DD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 xml:space="preserve">выберите в </w:t>
      </w:r>
      <w:r w:rsidR="00B556FB" w:rsidRPr="005B596A">
        <w:rPr>
          <w:rFonts w:ascii="Times New Roman" w:hAnsi="Times New Roman" w:cs="Times New Roman"/>
        </w:rPr>
        <w:t xml:space="preserve">Дневнике </w:t>
      </w:r>
      <w:r w:rsidRPr="005B596A">
        <w:rPr>
          <w:rFonts w:ascii="Times New Roman" w:hAnsi="Times New Roman" w:cs="Times New Roman"/>
        </w:rPr>
        <w:t>назначенную пациенту услугу, в рамках которой выдается заключение об отсутствии или наличии противопоказаний к занятию спортом, и нажмите на ссылку «Оказать». Откроется окно оказания приема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_Ref118126591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82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33C55A09" w14:textId="77777777" w:rsidR="005269DD" w:rsidRPr="005B596A" w:rsidRDefault="005269DD" w:rsidP="005269DD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67C4A2E4" wp14:editId="7DA9FCEF">
            <wp:extent cx="6295390" cy="5250180"/>
            <wp:effectExtent l="19050" t="19050" r="10160" b="266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250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1BE93B" w14:textId="77777777" w:rsidR="005269DD" w:rsidRPr="005B596A" w:rsidRDefault="00992EA1" w:rsidP="005269DD">
      <w:pPr>
        <w:pStyle w:val="phfiguretitle"/>
        <w:rPr>
          <w:rFonts w:ascii="Times New Roman" w:hAnsi="Times New Roman" w:cs="Times New Roman"/>
        </w:rPr>
      </w:pPr>
      <w:bookmarkStart w:id="90" w:name="_Ref118126591"/>
      <w:r w:rsidRPr="005B596A">
        <w:rPr>
          <w:rFonts w:ascii="Times New Roman" w:hAnsi="Times New Roman" w:cs="Times New Roman"/>
        </w:rPr>
        <w:t>Рисунок </w:t>
      </w:r>
      <w:r w:rsidR="005269DD" w:rsidRPr="005B596A">
        <w:rPr>
          <w:rFonts w:ascii="Times New Roman" w:hAnsi="Times New Roman" w:cs="Times New Roman"/>
        </w:rPr>
        <w:fldChar w:fldCharType="begin"/>
      </w:r>
      <w:r w:rsidR="005269DD" w:rsidRPr="005B596A">
        <w:rPr>
          <w:rFonts w:ascii="Times New Roman" w:hAnsi="Times New Roman" w:cs="Times New Roman"/>
        </w:rPr>
        <w:instrText>SEQ Рисунок \* ARABIC</w:instrText>
      </w:r>
      <w:r w:rsidR="005269DD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82</w:t>
      </w:r>
      <w:r w:rsidR="005269DD" w:rsidRPr="005B596A">
        <w:rPr>
          <w:rFonts w:ascii="Times New Roman" w:hAnsi="Times New Roman" w:cs="Times New Roman"/>
        </w:rPr>
        <w:fldChar w:fldCharType="end"/>
      </w:r>
      <w:bookmarkEnd w:id="90"/>
      <w:r w:rsidR="005269DD" w:rsidRPr="005B596A">
        <w:rPr>
          <w:rFonts w:ascii="Times New Roman" w:hAnsi="Times New Roman" w:cs="Times New Roman"/>
        </w:rPr>
        <w:t xml:space="preserve"> – Окно оказания приема</w:t>
      </w:r>
    </w:p>
    <w:p w14:paraId="0ACF4DBC" w14:textId="77777777" w:rsidR="005269DD" w:rsidRPr="005B596A" w:rsidRDefault="005269DD" w:rsidP="005269DD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заполните все обязательные (выделенные цветом) поля в окне оказания приема. Для формирования СЭМД «</w:t>
      </w:r>
      <w:r w:rsidRPr="005B596A">
        <w:rPr>
          <w:rFonts w:ascii="Times New Roman" w:hAnsi="Times New Roman" w:cs="Times New Roman"/>
          <w:shd w:val="clear" w:color="auto" w:fill="FFFFFF"/>
        </w:rPr>
        <w:t>Медицинское заключение об отсутствии противопоказаний к занятию определенными видами спорта</w:t>
      </w:r>
      <w:r w:rsidRPr="005B596A">
        <w:rPr>
          <w:rFonts w:ascii="Times New Roman" w:hAnsi="Times New Roman" w:cs="Times New Roman"/>
        </w:rPr>
        <w:t>» должны быть заполнены следующие поля:</w:t>
      </w:r>
    </w:p>
    <w:p w14:paraId="4DE5DBD8" w14:textId="77777777" w:rsidR="005269DD" w:rsidRPr="005B596A" w:rsidRDefault="005269DD" w:rsidP="005269DD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поля, значения которых в обязательном порядке должны включаться в СЭМД:</w:t>
      </w:r>
    </w:p>
    <w:p w14:paraId="062FD04E" w14:textId="77777777" w:rsidR="005269DD" w:rsidRPr="005B596A" w:rsidRDefault="005269DD" w:rsidP="005269DD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«Медицинское заключение об отсутствии противопоказаний к занятию определенными видами спорта» – </w:t>
      </w:r>
      <w:r w:rsidR="00CD09EE" w:rsidRPr="005B596A">
        <w:rPr>
          <w:rFonts w:ascii="Times New Roman" w:hAnsi="Times New Roman"/>
        </w:rPr>
        <w:t>укажите</w:t>
      </w:r>
      <w:r w:rsidRPr="005B596A">
        <w:rPr>
          <w:rFonts w:ascii="Times New Roman" w:hAnsi="Times New Roman"/>
        </w:rPr>
        <w:t>, есть или отсутствуют у пациента противопоказания к занятию спортом. Заполнение данного поля является обязательным условием для последующего формирования СЭМД;</w:t>
      </w:r>
    </w:p>
    <w:p w14:paraId="7356E3D9" w14:textId="77777777" w:rsidR="005269DD" w:rsidRPr="005B596A" w:rsidRDefault="005269DD" w:rsidP="005269DD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«Дата окончания действия медицинского документа» – укажите дату окончания действия выданного медицинского заключения;</w:t>
      </w:r>
    </w:p>
    <w:p w14:paraId="676FFFC7" w14:textId="77777777" w:rsidR="005269DD" w:rsidRPr="005B596A" w:rsidRDefault="005269DD" w:rsidP="005269DD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«Вид спорта» – укажите в произвольной форме вид спорта, к занятию которым у пациента </w:t>
      </w:r>
      <w:proofErr w:type="gramStart"/>
      <w:r w:rsidR="00CD09EE" w:rsidRPr="005B596A">
        <w:rPr>
          <w:rFonts w:ascii="Times New Roman" w:hAnsi="Times New Roman"/>
        </w:rPr>
        <w:t>есть</w:t>
      </w:r>
      <w:proofErr w:type="gramEnd"/>
      <w:r w:rsidRPr="005B596A">
        <w:rPr>
          <w:rFonts w:ascii="Times New Roman" w:hAnsi="Times New Roman"/>
        </w:rPr>
        <w:t>/отсутствуют противопоказания.</w:t>
      </w:r>
    </w:p>
    <w:p w14:paraId="4EB4708D" w14:textId="77777777" w:rsidR="005269DD" w:rsidRPr="005B596A" w:rsidRDefault="005269DD" w:rsidP="005269DD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поля, значения которых не обязательны для включения в СЭМД:</w:t>
      </w:r>
    </w:p>
    <w:p w14:paraId="7B4EA357" w14:textId="77777777" w:rsidR="005269DD" w:rsidRPr="005B596A" w:rsidRDefault="005269DD" w:rsidP="005269DD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«Заключение» – </w:t>
      </w:r>
      <w:r w:rsidR="00CD09EE" w:rsidRPr="005B596A">
        <w:rPr>
          <w:rFonts w:ascii="Times New Roman" w:hAnsi="Times New Roman"/>
        </w:rPr>
        <w:t xml:space="preserve">укажите </w:t>
      </w:r>
      <w:r w:rsidRPr="005B596A">
        <w:rPr>
          <w:rFonts w:ascii="Times New Roman" w:hAnsi="Times New Roman"/>
        </w:rPr>
        <w:t>заключение врача, выдавшего медицинское заключение.</w:t>
      </w:r>
    </w:p>
    <w:p w14:paraId="12DD43CF" w14:textId="77777777" w:rsidR="005269DD" w:rsidRPr="005B596A" w:rsidRDefault="005269DD" w:rsidP="005269DD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нажмите на кнопку «Применить» для сохранения данных</w:t>
      </w:r>
      <w:r w:rsidR="00EE0A0C" w:rsidRPr="005B596A">
        <w:rPr>
          <w:rFonts w:ascii="Times New Roman" w:hAnsi="Times New Roman" w:cs="Times New Roman"/>
        </w:rPr>
        <w:t>, внесенных в прием</w:t>
      </w:r>
      <w:r w:rsidRPr="005B596A">
        <w:rPr>
          <w:rFonts w:ascii="Times New Roman" w:hAnsi="Times New Roman" w:cs="Times New Roman"/>
        </w:rPr>
        <w:t>;</w:t>
      </w:r>
    </w:p>
    <w:p w14:paraId="4D7F11C6" w14:textId="77777777" w:rsidR="005269DD" w:rsidRPr="005B596A" w:rsidRDefault="005269DD" w:rsidP="005269DD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перейдите на вкладку «Электронная подпись» и нажмите на кнопку «Сформировать и подписать документы (СЭМД)». При нажатии на кнопку выполняется ряд проверок:</w:t>
      </w:r>
    </w:p>
    <w:p w14:paraId="1ED9ADE7" w14:textId="77777777" w:rsidR="005269DD" w:rsidRPr="005B596A" w:rsidRDefault="005269DD" w:rsidP="005269DD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проверяется, заполнены ли все необходимые для формирования СЭМД поля. Если какое-либо из требуемых для СЭМД полей не заполнено, то </w:t>
      </w:r>
      <w:r w:rsidR="003508D2" w:rsidRPr="005B596A">
        <w:rPr>
          <w:rFonts w:ascii="Times New Roman" w:hAnsi="Times New Roman"/>
        </w:rPr>
        <w:t>отображается</w:t>
      </w:r>
      <w:r w:rsidRPr="005B596A">
        <w:rPr>
          <w:rFonts w:ascii="Times New Roman" w:hAnsi="Times New Roman"/>
        </w:rPr>
        <w:t xml:space="preserve"> соответствующее системное сообщение;</w:t>
      </w:r>
    </w:p>
    <w:p w14:paraId="1FF129A6" w14:textId="77777777" w:rsidR="005269DD" w:rsidRPr="005B596A" w:rsidRDefault="005269DD" w:rsidP="005269DD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01D777A9" w14:textId="77777777" w:rsidR="00EE0A0C" w:rsidRPr="005B596A" w:rsidRDefault="00EE0A0C" w:rsidP="00EE0A0C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запрещено, то открывается окно с сообщением: «Формирование новой версии запрещено»;</w:t>
      </w:r>
    </w:p>
    <w:p w14:paraId="42164445" w14:textId="77777777" w:rsidR="00EE0A0C" w:rsidRPr="005B596A" w:rsidRDefault="00EE0A0C" w:rsidP="00EE0A0C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настроено предупреждение перед созданием новой версии СЭМД, то открывается окно с сообщением о предупреждении с возможностью выбора пользователем: создавать далее новую версию или нет;</w:t>
      </w:r>
    </w:p>
    <w:p w14:paraId="6B45D58C" w14:textId="77777777" w:rsidR="00EE0A0C" w:rsidRPr="005B596A" w:rsidRDefault="00EE0A0C" w:rsidP="00EE0A0C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создание новой версии СЭМД запрещено в случае, если предыдущая версия подписана не всеми участниками подписания, то открывается окно с сообщением: «Предыдущая версия документа подписана не всеми участниками, формирование новой версии запрещено»;</w:t>
      </w:r>
    </w:p>
    <w:p w14:paraId="711E3B77" w14:textId="34FD8752" w:rsidR="005269DD" w:rsidRPr="005B596A" w:rsidRDefault="00EE0A0C" w:rsidP="00EE0A0C">
      <w:pPr>
        <w:pStyle w:val="phlistitemized3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если создание новой версии СЭМД разрешено, то открывается окно подписания формируемого электронного медицинского документа </w:t>
      </w:r>
      <w:r w:rsidR="005269DD" w:rsidRPr="005B596A">
        <w:rPr>
          <w:rFonts w:ascii="Times New Roman" w:hAnsi="Times New Roman"/>
        </w:rPr>
        <w:t>(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_Ref118126999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83</w:t>
      </w:r>
      <w:r w:rsidRPr="005B596A">
        <w:rPr>
          <w:rFonts w:ascii="Times New Roman" w:hAnsi="Times New Roman"/>
        </w:rPr>
        <w:fldChar w:fldCharType="end"/>
      </w:r>
      <w:r w:rsidR="005269DD" w:rsidRPr="005B596A">
        <w:rPr>
          <w:rFonts w:ascii="Times New Roman" w:hAnsi="Times New Roman"/>
        </w:rPr>
        <w:t>).</w:t>
      </w:r>
    </w:p>
    <w:p w14:paraId="2FDC3BBE" w14:textId="77777777" w:rsidR="005269DD" w:rsidRPr="005B596A" w:rsidRDefault="00EE0A0C" w:rsidP="005269DD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7D59638B" wp14:editId="694CBC1C">
            <wp:extent cx="5991342" cy="4962525"/>
            <wp:effectExtent l="19050" t="19050" r="28575" b="9525"/>
            <wp:docPr id="42" name="Рисунок 42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97480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93682" cy="496446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EECB713" w14:textId="77777777" w:rsidR="005269DD" w:rsidRPr="005B596A" w:rsidRDefault="00992EA1" w:rsidP="005269DD">
      <w:pPr>
        <w:pStyle w:val="phfiguretitle"/>
        <w:rPr>
          <w:rFonts w:ascii="Times New Roman" w:hAnsi="Times New Roman" w:cs="Times New Roman"/>
        </w:rPr>
      </w:pPr>
      <w:bookmarkStart w:id="91" w:name="_Ref118126999"/>
      <w:r w:rsidRPr="005B596A">
        <w:rPr>
          <w:rFonts w:ascii="Times New Roman" w:hAnsi="Times New Roman" w:cs="Times New Roman"/>
        </w:rPr>
        <w:t>Рисунок </w:t>
      </w:r>
      <w:r w:rsidR="005269DD" w:rsidRPr="005B596A">
        <w:rPr>
          <w:rFonts w:ascii="Times New Roman" w:hAnsi="Times New Roman" w:cs="Times New Roman"/>
        </w:rPr>
        <w:fldChar w:fldCharType="begin"/>
      </w:r>
      <w:r w:rsidR="005269DD" w:rsidRPr="005B596A">
        <w:rPr>
          <w:rFonts w:ascii="Times New Roman" w:hAnsi="Times New Roman" w:cs="Times New Roman"/>
        </w:rPr>
        <w:instrText>SEQ Рисунок \* ARABIC</w:instrText>
      </w:r>
      <w:r w:rsidR="005269DD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83</w:t>
      </w:r>
      <w:r w:rsidR="005269DD" w:rsidRPr="005B596A">
        <w:rPr>
          <w:rFonts w:ascii="Times New Roman" w:hAnsi="Times New Roman" w:cs="Times New Roman"/>
        </w:rPr>
        <w:fldChar w:fldCharType="end"/>
      </w:r>
      <w:bookmarkEnd w:id="91"/>
      <w:r w:rsidR="005269DD" w:rsidRPr="005B596A">
        <w:rPr>
          <w:rFonts w:ascii="Times New Roman" w:hAnsi="Times New Roman" w:cs="Times New Roman"/>
        </w:rPr>
        <w:t xml:space="preserve"> – Окно подписания электронного медицинского документа</w:t>
      </w:r>
    </w:p>
    <w:p w14:paraId="4A381F94" w14:textId="77777777" w:rsidR="005269DD" w:rsidRPr="005B596A" w:rsidRDefault="005269DD" w:rsidP="005269DD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 поле «Выберите сертификат» из выпадающего списка выберите сертификат ЭП автора;</w:t>
      </w:r>
    </w:p>
    <w:p w14:paraId="66205C23" w14:textId="77777777" w:rsidR="005269DD" w:rsidRPr="005B596A" w:rsidRDefault="005269DD" w:rsidP="005269DD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  <w:b/>
        </w:rPr>
        <w:t>Примечание</w:t>
      </w:r>
      <w:r w:rsidRPr="005B596A">
        <w:rPr>
          <w:rFonts w:ascii="Times New Roman" w:hAnsi="Times New Roman"/>
        </w:rPr>
        <w:t xml:space="preserve"> – Если у подписывающего сотрудника в атрибутах сертификата ЭП присутствует ОГРН МО, то выполняется одновременное подписание документа ролью «ЭП МО» тем же сертификатом ЭП.</w:t>
      </w:r>
    </w:p>
    <w:p w14:paraId="027B8FB9" w14:textId="77777777" w:rsidR="005269DD" w:rsidRPr="005B596A" w:rsidRDefault="005269DD" w:rsidP="005269DD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укажите других участников подписания документа. В поле «ЭП МО» выберите сотрудника МО, ответственного за подписание документов ЭП МО. Поле не отображается, если в Системе настроено автоматическое подписание документов ЭП МО;</w:t>
      </w:r>
    </w:p>
    <w:p w14:paraId="594559FD" w14:textId="77777777" w:rsidR="005269DD" w:rsidRPr="005B596A" w:rsidRDefault="005269DD" w:rsidP="00EE0A0C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нажмите на кнопку «Подписать». Будет сформирован СЭМД «</w:t>
      </w:r>
      <w:r w:rsidR="00EE0A0C" w:rsidRPr="005B596A">
        <w:rPr>
          <w:rFonts w:ascii="Times New Roman" w:hAnsi="Times New Roman" w:cs="Times New Roman"/>
        </w:rPr>
        <w:t>Медицинское заключение об отсутствии противопоказаний к занятию определенными видами спорта</w:t>
      </w:r>
      <w:r w:rsidRPr="005B596A">
        <w:rPr>
          <w:rFonts w:ascii="Times New Roman" w:hAnsi="Times New Roman" w:cs="Times New Roman"/>
        </w:rPr>
        <w:t>», сформированный документ отобразится на вкладке «Электронная подпись».</w:t>
      </w:r>
    </w:p>
    <w:p w14:paraId="549A1814" w14:textId="77777777" w:rsidR="005269DD" w:rsidRPr="005B596A" w:rsidRDefault="005269DD" w:rsidP="005269DD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  <w:b/>
        </w:rPr>
        <w:t>Примечание</w:t>
      </w:r>
      <w:r w:rsidRPr="005B596A">
        <w:rPr>
          <w:rFonts w:ascii="Times New Roman" w:hAnsi="Times New Roman"/>
        </w:rPr>
        <w:t xml:space="preserve"> – Перед отправкой сформированного СЭМД «</w:t>
      </w:r>
      <w:r w:rsidR="00EE0A0C" w:rsidRPr="005B596A">
        <w:rPr>
          <w:rFonts w:ascii="Times New Roman" w:hAnsi="Times New Roman"/>
        </w:rPr>
        <w:t>Медицинское заключение об отсутствии противопоказаний к занятию определенными видами спорта</w:t>
      </w:r>
      <w:r w:rsidRPr="005B596A">
        <w:rPr>
          <w:rFonts w:ascii="Times New Roman" w:hAnsi="Times New Roman"/>
        </w:rPr>
        <w:t>» в РЭМД дождитесь его подписания другими участниками.</w:t>
      </w:r>
    </w:p>
    <w:p w14:paraId="369A8797" w14:textId="77777777" w:rsidR="008979D1" w:rsidRPr="005B596A" w:rsidRDefault="008979D1" w:rsidP="00EE0A0C">
      <w:pPr>
        <w:pStyle w:val="2"/>
        <w:rPr>
          <w:rFonts w:ascii="Times New Roman" w:hAnsi="Times New Roman"/>
        </w:rPr>
      </w:pPr>
      <w:bookmarkStart w:id="92" w:name="_Toc121413511"/>
      <w:r w:rsidRPr="005B596A">
        <w:rPr>
          <w:rFonts w:ascii="Times New Roman" w:hAnsi="Times New Roman"/>
        </w:rPr>
        <w:t>Передача СЭМД</w:t>
      </w:r>
      <w:r w:rsidRPr="005B596A">
        <w:rPr>
          <w:rFonts w:ascii="Times New Roman" w:hAnsi="Times New Roman"/>
          <w:color w:val="000000" w:themeColor="text1"/>
        </w:rPr>
        <w:t xml:space="preserve"> в РЭМД</w:t>
      </w:r>
      <w:bookmarkEnd w:id="92"/>
    </w:p>
    <w:p w14:paraId="61507AE7" w14:textId="77777777" w:rsidR="00EE0A0C" w:rsidRPr="005B596A" w:rsidRDefault="008979D1" w:rsidP="008979D1">
      <w:pPr>
        <w:pStyle w:val="3"/>
        <w:rPr>
          <w:rFonts w:ascii="Times New Roman" w:hAnsi="Times New Roman"/>
        </w:rPr>
      </w:pPr>
      <w:bookmarkStart w:id="93" w:name="_Toc121413512"/>
      <w:r w:rsidRPr="005B596A">
        <w:rPr>
          <w:rFonts w:ascii="Times New Roman" w:hAnsi="Times New Roman"/>
        </w:rPr>
        <w:t>Отправка</w:t>
      </w:r>
      <w:r w:rsidR="006415C8" w:rsidRPr="005B596A">
        <w:rPr>
          <w:rFonts w:ascii="Times New Roman" w:hAnsi="Times New Roman"/>
        </w:rPr>
        <w:t xml:space="preserve"> СЭМД на регистрацию в РЭМД автором документа</w:t>
      </w:r>
      <w:bookmarkEnd w:id="93"/>
    </w:p>
    <w:p w14:paraId="6787E1F5" w14:textId="77777777" w:rsidR="00EE0A0C" w:rsidRPr="005B596A" w:rsidRDefault="00EE0A0C" w:rsidP="00EE0A0C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После того как документ «</w:t>
      </w:r>
      <w:r w:rsidRPr="005B596A">
        <w:rPr>
          <w:rFonts w:ascii="Times New Roman" w:hAnsi="Times New Roman"/>
          <w:shd w:val="clear" w:color="auto" w:fill="FFFFFF"/>
        </w:rPr>
        <w:t>Медицинское заключение об отсутствии противопоказаний к занятию определенными видами спорта</w:t>
      </w:r>
      <w:r w:rsidRPr="005B596A">
        <w:rPr>
          <w:rFonts w:ascii="Times New Roman" w:hAnsi="Times New Roman"/>
        </w:rPr>
        <w:t>» будет подписан всеми участниками подписания, его можно отправить на регистрацию в РЭМД.</w:t>
      </w:r>
    </w:p>
    <w:p w14:paraId="62F45F60" w14:textId="77777777" w:rsidR="00EE0A0C" w:rsidRPr="005B596A" w:rsidRDefault="00EE0A0C" w:rsidP="00EE0A0C">
      <w:pPr>
        <w:pStyle w:val="phlistitemizedtitle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Чтобы передать </w:t>
      </w:r>
      <w:proofErr w:type="gramStart"/>
      <w:r w:rsidRPr="005B596A">
        <w:rPr>
          <w:rFonts w:ascii="Times New Roman" w:hAnsi="Times New Roman"/>
        </w:rPr>
        <w:t>подписанный</w:t>
      </w:r>
      <w:proofErr w:type="gramEnd"/>
      <w:r w:rsidRPr="005B596A">
        <w:rPr>
          <w:rFonts w:ascii="Times New Roman" w:hAnsi="Times New Roman"/>
        </w:rPr>
        <w:t xml:space="preserve"> СЭМД «</w:t>
      </w:r>
      <w:r w:rsidRPr="005B596A">
        <w:rPr>
          <w:rFonts w:ascii="Times New Roman" w:hAnsi="Times New Roman"/>
          <w:shd w:val="clear" w:color="auto" w:fill="FFFFFF"/>
        </w:rPr>
        <w:t>Медицинское заключение об отсутствии противопоказаний к занятию определенными видами спорта</w:t>
      </w:r>
      <w:r w:rsidRPr="005B596A">
        <w:rPr>
          <w:rFonts w:ascii="Times New Roman" w:hAnsi="Times New Roman"/>
        </w:rPr>
        <w:t>» в РЭМД, выполните следующие действия:</w:t>
      </w:r>
    </w:p>
    <w:p w14:paraId="53FBCAE1" w14:textId="7D3D21BD" w:rsidR="00EE0A0C" w:rsidRPr="005B596A" w:rsidRDefault="00EE0A0C" w:rsidP="00EE0A0C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главного меню «Рабочие места/ Дневник». Откроется основное рабочее место врача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_Ref118127270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84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7DA2EDE1" w14:textId="77777777" w:rsidR="00EE0A0C" w:rsidRPr="005B596A" w:rsidRDefault="00EE0A0C" w:rsidP="00EE0A0C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3FD97EAD" wp14:editId="15DD7A08">
            <wp:extent cx="6295390" cy="2590165"/>
            <wp:effectExtent l="19050" t="19050" r="10160" b="19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90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8CD044" w14:textId="77777777" w:rsidR="00EE0A0C" w:rsidRPr="005B596A" w:rsidRDefault="00992EA1" w:rsidP="00EE0A0C">
      <w:pPr>
        <w:pStyle w:val="phfiguretitle"/>
        <w:rPr>
          <w:rFonts w:ascii="Times New Roman" w:hAnsi="Times New Roman" w:cs="Times New Roman"/>
        </w:rPr>
      </w:pPr>
      <w:bookmarkStart w:id="94" w:name="_Ref118127270"/>
      <w:r w:rsidRPr="005B596A">
        <w:rPr>
          <w:rFonts w:ascii="Times New Roman" w:hAnsi="Times New Roman" w:cs="Times New Roman"/>
        </w:rPr>
        <w:t>Рисунок </w:t>
      </w:r>
      <w:r w:rsidR="00EE0A0C" w:rsidRPr="005B596A">
        <w:rPr>
          <w:rFonts w:ascii="Times New Roman" w:hAnsi="Times New Roman" w:cs="Times New Roman"/>
        </w:rPr>
        <w:fldChar w:fldCharType="begin"/>
      </w:r>
      <w:r w:rsidR="00EE0A0C" w:rsidRPr="005B596A">
        <w:rPr>
          <w:rFonts w:ascii="Times New Roman" w:hAnsi="Times New Roman" w:cs="Times New Roman"/>
        </w:rPr>
        <w:instrText>SEQ Рисунок \* ARABIC</w:instrText>
      </w:r>
      <w:r w:rsidR="00EE0A0C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84</w:t>
      </w:r>
      <w:r w:rsidR="00EE0A0C" w:rsidRPr="005B596A">
        <w:rPr>
          <w:rFonts w:ascii="Times New Roman" w:hAnsi="Times New Roman" w:cs="Times New Roman"/>
        </w:rPr>
        <w:fldChar w:fldCharType="end"/>
      </w:r>
      <w:bookmarkEnd w:id="94"/>
      <w:r w:rsidR="00EE0A0C" w:rsidRPr="005B596A">
        <w:rPr>
          <w:rFonts w:ascii="Times New Roman" w:hAnsi="Times New Roman" w:cs="Times New Roman"/>
        </w:rPr>
        <w:t xml:space="preserve"> – Дневник врача</w:t>
      </w:r>
    </w:p>
    <w:p w14:paraId="2B1EA08A" w14:textId="2D443E68" w:rsidR="00EE0A0C" w:rsidRPr="005B596A" w:rsidRDefault="00EE0A0C" w:rsidP="00EE0A0C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 xml:space="preserve">выберите в </w:t>
      </w:r>
      <w:r w:rsidR="00B556FB" w:rsidRPr="005B596A">
        <w:rPr>
          <w:rFonts w:ascii="Times New Roman" w:hAnsi="Times New Roman" w:cs="Times New Roman"/>
        </w:rPr>
        <w:t xml:space="preserve">Дневнике </w:t>
      </w:r>
      <w:r w:rsidRPr="005B596A">
        <w:rPr>
          <w:rFonts w:ascii="Times New Roman" w:hAnsi="Times New Roman" w:cs="Times New Roman"/>
        </w:rPr>
        <w:t>оказанную пациенту услугу осмотра (консультации), в рамках которой выдается заключение об отсутствии противопоказаний к занятию определенными видами спорта, и нажмите на ссылку «Редактировать». Откроется окно редактирования приема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_Ref118127282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85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51018DE5" w14:textId="77777777" w:rsidR="00EE0A0C" w:rsidRPr="005B596A" w:rsidRDefault="00EE0A0C" w:rsidP="00EE0A0C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6C9F4DCF" wp14:editId="3678F44A">
            <wp:extent cx="6295390" cy="5096510"/>
            <wp:effectExtent l="19050" t="19050" r="10160" b="279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96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AD7A22" w14:textId="77777777" w:rsidR="00EE0A0C" w:rsidRPr="005B596A" w:rsidRDefault="00992EA1" w:rsidP="00EE0A0C">
      <w:pPr>
        <w:pStyle w:val="phfiguretitle"/>
        <w:rPr>
          <w:rFonts w:ascii="Times New Roman" w:hAnsi="Times New Roman" w:cs="Times New Roman"/>
        </w:rPr>
      </w:pPr>
      <w:bookmarkStart w:id="95" w:name="_Ref118127282"/>
      <w:r w:rsidRPr="005B596A">
        <w:rPr>
          <w:rFonts w:ascii="Times New Roman" w:hAnsi="Times New Roman" w:cs="Times New Roman"/>
        </w:rPr>
        <w:t>Рисунок </w:t>
      </w:r>
      <w:r w:rsidR="00EE0A0C" w:rsidRPr="005B596A">
        <w:rPr>
          <w:rFonts w:ascii="Times New Roman" w:hAnsi="Times New Roman" w:cs="Times New Roman"/>
        </w:rPr>
        <w:fldChar w:fldCharType="begin"/>
      </w:r>
      <w:r w:rsidR="00EE0A0C" w:rsidRPr="005B596A">
        <w:rPr>
          <w:rFonts w:ascii="Times New Roman" w:hAnsi="Times New Roman" w:cs="Times New Roman"/>
        </w:rPr>
        <w:instrText>SEQ Рисунок \* ARABIC</w:instrText>
      </w:r>
      <w:r w:rsidR="00EE0A0C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85</w:t>
      </w:r>
      <w:r w:rsidR="00EE0A0C" w:rsidRPr="005B596A">
        <w:rPr>
          <w:rFonts w:ascii="Times New Roman" w:hAnsi="Times New Roman" w:cs="Times New Roman"/>
        </w:rPr>
        <w:fldChar w:fldCharType="end"/>
      </w:r>
      <w:bookmarkEnd w:id="95"/>
      <w:r w:rsidR="00EE0A0C" w:rsidRPr="005B596A">
        <w:rPr>
          <w:rFonts w:ascii="Times New Roman" w:hAnsi="Times New Roman" w:cs="Times New Roman"/>
        </w:rPr>
        <w:t xml:space="preserve"> – Окно редактирования при</w:t>
      </w:r>
      <w:r w:rsidR="006415C8" w:rsidRPr="005B596A">
        <w:rPr>
          <w:rFonts w:ascii="Times New Roman" w:hAnsi="Times New Roman" w:cs="Times New Roman"/>
        </w:rPr>
        <w:t>е</w:t>
      </w:r>
      <w:r w:rsidR="00EE0A0C" w:rsidRPr="005B596A">
        <w:rPr>
          <w:rFonts w:ascii="Times New Roman" w:hAnsi="Times New Roman" w:cs="Times New Roman"/>
        </w:rPr>
        <w:t>ма</w:t>
      </w:r>
    </w:p>
    <w:p w14:paraId="7133526D" w14:textId="77777777" w:rsidR="00EE0A0C" w:rsidRPr="005B596A" w:rsidRDefault="00EE0A0C" w:rsidP="00EE0A0C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перейдите на вкладку «Электронная подпись» и выберите подписанный документ «Медицинское заключение об отсутствии противопоказаний к занятию определенными видами спорта»;</w:t>
      </w:r>
    </w:p>
    <w:p w14:paraId="58EE04E6" w14:textId="77777777" w:rsidR="00EE0A0C" w:rsidRPr="005B596A" w:rsidRDefault="00EE0A0C" w:rsidP="00EE0A0C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контекстного меню «Зарегистрировать в РЭМД». Перед отправкой выбранного документа на регистрацию в РЭМД будет осуществлен ряд проверок:</w:t>
      </w:r>
    </w:p>
    <w:p w14:paraId="3E3EDB93" w14:textId="2E1AE13E" w:rsidR="00EE0A0C" w:rsidRPr="005B596A" w:rsidRDefault="00EE0A0C" w:rsidP="00EE0A0C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 (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_Ref118127310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86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 В данном случае дождитесь подписания документа всеми участниками подписания и повторите отправку документа;</w:t>
      </w:r>
    </w:p>
    <w:p w14:paraId="0C7A5F16" w14:textId="77777777" w:rsidR="00EE0A0C" w:rsidRPr="005B596A" w:rsidRDefault="00EE0A0C" w:rsidP="00EE0A0C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5940788C" wp14:editId="195D7F82">
            <wp:extent cx="4286250" cy="1024779"/>
            <wp:effectExtent l="19050" t="19050" r="19050" b="23495"/>
            <wp:docPr id="47" name="Рисунок 47" descr="_scroll_external/attachments/image2022-4-27_10-46-46-3e215c1bf57db1db5d28644544a5936c0fd981684f792ab2b5d656a40cf79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423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9E89CF" w14:textId="77777777" w:rsidR="00EE0A0C" w:rsidRPr="005B596A" w:rsidRDefault="00992EA1" w:rsidP="00EE0A0C">
      <w:pPr>
        <w:pStyle w:val="phfiguretitle"/>
        <w:rPr>
          <w:rFonts w:ascii="Times New Roman" w:hAnsi="Times New Roman" w:cs="Times New Roman"/>
        </w:rPr>
      </w:pPr>
      <w:bookmarkStart w:id="96" w:name="_Ref118127310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86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96"/>
      <w:r w:rsidR="00EE0A0C" w:rsidRPr="005B596A">
        <w:rPr>
          <w:rFonts w:ascii="Times New Roman" w:hAnsi="Times New Roman" w:cs="Times New Roman"/>
        </w:rPr>
        <w:t xml:space="preserve"> – Сообщение об отсутствии подписей всех участников подписания</w:t>
      </w:r>
    </w:p>
    <w:p w14:paraId="5619BA97" w14:textId="583FC99C" w:rsidR="00EE0A0C" w:rsidRPr="005B596A" w:rsidRDefault="00EE0A0C" w:rsidP="00EE0A0C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в Системе настроено ручное подписание ЭП МО, и документ не подписан ЭП МО, то отображается соответствующее предупреждающее сообщение (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_Ref118127320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87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 В данном случае дождитесь подписания документа сотрудником, обладающим правом подписания от лица МО;</w:t>
      </w:r>
    </w:p>
    <w:p w14:paraId="34181E61" w14:textId="77777777" w:rsidR="00EE0A0C" w:rsidRPr="005B596A" w:rsidRDefault="00EE0A0C" w:rsidP="00EE0A0C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32F1603D" wp14:editId="7105DEF8">
            <wp:extent cx="4762500" cy="1211432"/>
            <wp:effectExtent l="19050" t="19050" r="19050" b="27305"/>
            <wp:docPr id="48" name="Рисунок 48" descr="_scroll_external/attachments/image2022-4-27_10-52-27-c61ae014b2b2b7c201ab3a8d8d4aa524c87cedcaf5b0b11ecdb71078ddd33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2331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C523BD1" w14:textId="77777777" w:rsidR="00EE0A0C" w:rsidRPr="005B596A" w:rsidRDefault="00992EA1" w:rsidP="00EE0A0C">
      <w:pPr>
        <w:pStyle w:val="phfiguretitle"/>
        <w:rPr>
          <w:rFonts w:ascii="Times New Roman" w:hAnsi="Times New Roman" w:cs="Times New Roman"/>
        </w:rPr>
      </w:pPr>
      <w:bookmarkStart w:id="97" w:name="_Ref118127320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87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97"/>
      <w:r w:rsidR="00EE0A0C" w:rsidRPr="005B596A">
        <w:rPr>
          <w:rFonts w:ascii="Times New Roman" w:hAnsi="Times New Roman" w:cs="Times New Roman"/>
        </w:rPr>
        <w:t xml:space="preserve"> – Сообщение об отсутствии подписи МО</w:t>
      </w:r>
    </w:p>
    <w:p w14:paraId="19CD8CD5" w14:textId="22264775" w:rsidR="00EE0A0C" w:rsidRPr="005B596A" w:rsidRDefault="00EE0A0C" w:rsidP="00EE0A0C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все проверки пройдены, то отображается сообщение об успешной отправке документа в РЭМД (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_Ref118127331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88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7DA07AED" w14:textId="77777777" w:rsidR="00EE0A0C" w:rsidRPr="005B596A" w:rsidRDefault="00EE0A0C" w:rsidP="00EE0A0C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0947D5FF" wp14:editId="23E93B88">
            <wp:extent cx="4286250" cy="1106986"/>
            <wp:effectExtent l="19050" t="19050" r="19050" b="17145"/>
            <wp:docPr id="49" name="Рисунок 49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22936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098D51B" w14:textId="77777777" w:rsidR="00EE0A0C" w:rsidRPr="005B596A" w:rsidRDefault="00992EA1" w:rsidP="00EE0A0C">
      <w:pPr>
        <w:pStyle w:val="phfiguretitle"/>
        <w:rPr>
          <w:rFonts w:ascii="Times New Roman" w:hAnsi="Times New Roman" w:cs="Times New Roman"/>
        </w:rPr>
      </w:pPr>
      <w:bookmarkStart w:id="98" w:name="_Ref118127331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88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98"/>
      <w:r w:rsidR="00EE0A0C" w:rsidRPr="005B596A">
        <w:rPr>
          <w:rFonts w:ascii="Times New Roman" w:hAnsi="Times New Roman" w:cs="Times New Roman"/>
        </w:rPr>
        <w:t xml:space="preserve"> – Сообщение об успешной отправке документа на регистрацию в РЭМД</w:t>
      </w:r>
    </w:p>
    <w:p w14:paraId="52341BCA" w14:textId="77777777" w:rsidR="00EE0A0C" w:rsidRPr="005B596A" w:rsidRDefault="00EE0A0C" w:rsidP="00EE0A0C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После того как документ успешно отправлен на регистрацию в РЭМД, ему присваивается статус «Отправлен на регистрацию в РЭМД».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«Статус документа» (п. 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_Ref116639858 \n \h 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16.3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22EF87A1" w14:textId="77777777" w:rsidR="000E2DC1" w:rsidRPr="005B596A" w:rsidRDefault="000E2DC1" w:rsidP="00A12C4D">
      <w:pPr>
        <w:pStyle w:val="10"/>
        <w:numPr>
          <w:ilvl w:val="0"/>
          <w:numId w:val="10"/>
        </w:numPr>
        <w:rPr>
          <w:rFonts w:ascii="Times New Roman" w:hAnsi="Times New Roman"/>
        </w:rPr>
      </w:pPr>
      <w:bookmarkStart w:id="99" w:name="_Toc116648873"/>
      <w:bookmarkStart w:id="100" w:name="_Toc121413513"/>
      <w:bookmarkStart w:id="101" w:name="_Toc256000012"/>
      <w:bookmarkStart w:id="102" w:name="scroll-bookmark-15"/>
      <w:bookmarkStart w:id="103" w:name="_Toc115334336"/>
      <w:r w:rsidRPr="005B596A">
        <w:rPr>
          <w:rFonts w:ascii="Times New Roman" w:hAnsi="Times New Roman"/>
        </w:rPr>
        <w:t>Прочие способы передачи СЭМД в РЭМД</w:t>
      </w:r>
      <w:bookmarkEnd w:id="99"/>
      <w:bookmarkEnd w:id="100"/>
    </w:p>
    <w:p w14:paraId="5A32E45C" w14:textId="77777777" w:rsidR="00D43CD4" w:rsidRPr="005B596A" w:rsidRDefault="00D43CD4" w:rsidP="00D43CD4">
      <w:pPr>
        <w:pStyle w:val="2"/>
        <w:rPr>
          <w:rFonts w:ascii="Times New Roman" w:hAnsi="Times New Roman"/>
        </w:rPr>
      </w:pPr>
      <w:bookmarkStart w:id="104" w:name="_Toc256000011"/>
      <w:bookmarkStart w:id="105" w:name="scroll-bookmark-14"/>
      <w:bookmarkStart w:id="106" w:name="_Ref115333848"/>
      <w:bookmarkStart w:id="107" w:name="_Toc115334337"/>
      <w:bookmarkStart w:id="108" w:name="_Toc116648874"/>
      <w:bookmarkStart w:id="109" w:name="_Toc121413514"/>
      <w:bookmarkStart w:id="110" w:name="_Ref115333880"/>
      <w:bookmarkStart w:id="111" w:name="_Toc115334338"/>
      <w:bookmarkStart w:id="112" w:name="_Toc116648875"/>
      <w:r w:rsidRPr="005B596A">
        <w:rPr>
          <w:rFonts w:ascii="Times New Roman" w:hAnsi="Times New Roman"/>
          <w:color w:val="000000" w:themeColor="text1"/>
        </w:rPr>
        <w:t>Отправка СЭМД на регистрацию в РЭМД участником подписания</w:t>
      </w:r>
      <w:bookmarkEnd w:id="104"/>
      <w:bookmarkEnd w:id="105"/>
      <w:bookmarkEnd w:id="106"/>
      <w:bookmarkEnd w:id="107"/>
      <w:bookmarkEnd w:id="108"/>
      <w:bookmarkEnd w:id="109"/>
    </w:p>
    <w:p w14:paraId="6D6F7D97" w14:textId="77777777" w:rsidR="00D43CD4" w:rsidRPr="005B596A" w:rsidRDefault="00D43CD4" w:rsidP="00D43CD4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 w14:paraId="6931FC0B" w14:textId="77777777" w:rsidR="00D43CD4" w:rsidRPr="005B596A" w:rsidRDefault="00D43CD4" w:rsidP="00D43CD4">
      <w:pPr>
        <w:pStyle w:val="phlistitemizedtitle"/>
        <w:rPr>
          <w:rFonts w:ascii="Times New Roman" w:hAnsi="Times New Roman"/>
        </w:rPr>
      </w:pPr>
      <w:r w:rsidRPr="005B596A">
        <w:rPr>
          <w:rFonts w:ascii="Times New Roman" w:hAnsi="Times New Roman"/>
        </w:rPr>
        <w:t xml:space="preserve">Чтобы отправить </w:t>
      </w:r>
      <w:proofErr w:type="gramStart"/>
      <w:r w:rsidR="007C299D" w:rsidRPr="005B596A">
        <w:rPr>
          <w:rFonts w:ascii="Times New Roman" w:hAnsi="Times New Roman"/>
        </w:rPr>
        <w:t>подписанный</w:t>
      </w:r>
      <w:proofErr w:type="gramEnd"/>
      <w:r w:rsidR="007C299D" w:rsidRPr="005B596A">
        <w:rPr>
          <w:rFonts w:ascii="Times New Roman" w:hAnsi="Times New Roman"/>
        </w:rPr>
        <w:t xml:space="preserve"> </w:t>
      </w:r>
      <w:r w:rsidRPr="005B596A">
        <w:rPr>
          <w:rFonts w:ascii="Times New Roman" w:hAnsi="Times New Roman"/>
        </w:rPr>
        <w:t>СЭМД на регистрацию в РЭМД, выполните следующие действия:</w:t>
      </w:r>
    </w:p>
    <w:p w14:paraId="3D9F2B4E" w14:textId="3190088E" w:rsidR="00D43CD4" w:rsidRPr="005B596A" w:rsidRDefault="00D43CD4" w:rsidP="00D43CD4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главного меню «Отчеты/ Отчеты на подпись». Откроется форма для работы с СЭМД для участников подписания (</w:t>
      </w:r>
      <w:r w:rsidRPr="005B596A">
        <w:rPr>
          <w:rFonts w:ascii="Times New Roman" w:hAnsi="Times New Roman" w:cs="Times New Roman"/>
        </w:rPr>
        <w:fldChar w:fldCharType="begin"/>
      </w:r>
      <w:r w:rsidRPr="005B596A">
        <w:rPr>
          <w:rFonts w:ascii="Times New Roman" w:hAnsi="Times New Roman" w:cs="Times New Roman"/>
        </w:rPr>
        <w:instrText xml:space="preserve"> REF _Ref118127466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Pr="005B596A">
        <w:rPr>
          <w:rFonts w:ascii="Times New Roman" w:hAnsi="Times New Roman" w:cs="Times New Roman"/>
        </w:rPr>
      </w:r>
      <w:r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93</w:t>
      </w:r>
      <w:r w:rsidRPr="005B596A">
        <w:rPr>
          <w:rFonts w:ascii="Times New Roman" w:hAnsi="Times New Roman" w:cs="Times New Roman"/>
        </w:rPr>
        <w:fldChar w:fldCharType="end"/>
      </w:r>
      <w:r w:rsidRPr="005B596A">
        <w:rPr>
          <w:rFonts w:ascii="Times New Roman" w:hAnsi="Times New Roman" w:cs="Times New Roman"/>
        </w:rPr>
        <w:t>);</w:t>
      </w:r>
    </w:p>
    <w:p w14:paraId="1E4D2C19" w14:textId="77777777" w:rsidR="00D43CD4" w:rsidRPr="005B596A" w:rsidRDefault="007C299D" w:rsidP="00D43CD4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34695CBA" wp14:editId="49171500">
            <wp:extent cx="6152515" cy="1925320"/>
            <wp:effectExtent l="19050" t="19050" r="19685" b="17780"/>
            <wp:docPr id="100038" name="Рисунок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25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A18FFB" w14:textId="77777777" w:rsidR="00D43CD4" w:rsidRPr="005B596A" w:rsidRDefault="00992EA1" w:rsidP="00D43CD4">
      <w:pPr>
        <w:pStyle w:val="phfiguretitle"/>
        <w:rPr>
          <w:rFonts w:ascii="Times New Roman" w:hAnsi="Times New Roman" w:cs="Times New Roman"/>
        </w:rPr>
      </w:pPr>
      <w:bookmarkStart w:id="113" w:name="_Ref118127466"/>
      <w:r w:rsidRPr="005B596A">
        <w:rPr>
          <w:rFonts w:ascii="Times New Roman" w:hAnsi="Times New Roman" w:cs="Times New Roman"/>
        </w:rPr>
        <w:t>Рисунок </w:t>
      </w:r>
      <w:r w:rsidR="00D43CD4" w:rsidRPr="005B596A">
        <w:rPr>
          <w:rFonts w:ascii="Times New Roman" w:hAnsi="Times New Roman" w:cs="Times New Roman"/>
        </w:rPr>
        <w:fldChar w:fldCharType="begin"/>
      </w:r>
      <w:r w:rsidR="00D43CD4" w:rsidRPr="005B596A">
        <w:rPr>
          <w:rFonts w:ascii="Times New Roman" w:hAnsi="Times New Roman" w:cs="Times New Roman"/>
        </w:rPr>
        <w:instrText>SEQ Рисунок \* ARABIC</w:instrText>
      </w:r>
      <w:r w:rsidR="00D43CD4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93</w:t>
      </w:r>
      <w:r w:rsidR="00D43CD4" w:rsidRPr="005B596A">
        <w:rPr>
          <w:rFonts w:ascii="Times New Roman" w:hAnsi="Times New Roman" w:cs="Times New Roman"/>
        </w:rPr>
        <w:fldChar w:fldCharType="end"/>
      </w:r>
      <w:bookmarkEnd w:id="113"/>
      <w:r w:rsidR="00D43CD4" w:rsidRPr="005B596A">
        <w:rPr>
          <w:rFonts w:ascii="Times New Roman" w:hAnsi="Times New Roman" w:cs="Times New Roman"/>
        </w:rPr>
        <w:t xml:space="preserve"> – </w:t>
      </w:r>
      <w:r w:rsidR="007C299D" w:rsidRPr="005B596A">
        <w:rPr>
          <w:rFonts w:ascii="Times New Roman" w:hAnsi="Times New Roman" w:cs="Times New Roman"/>
          <w:color w:val="000000" w:themeColor="text1"/>
        </w:rPr>
        <w:t>Форма для работы с электронными медицинскими документами</w:t>
      </w:r>
    </w:p>
    <w:p w14:paraId="7E1D3BF0" w14:textId="77777777" w:rsidR="00D43CD4" w:rsidRPr="005B596A" w:rsidRDefault="00D43CD4" w:rsidP="00D43CD4">
      <w:pPr>
        <w:pStyle w:val="phlistitemized1"/>
        <w:rPr>
          <w:rFonts w:ascii="Times New Roman" w:hAnsi="Times New Roman" w:cs="Times New Roman"/>
          <w:color w:val="000000" w:themeColor="text1"/>
        </w:rPr>
      </w:pPr>
      <w:r w:rsidRPr="005B596A">
        <w:rPr>
          <w:rFonts w:ascii="Times New Roman" w:hAnsi="Times New Roman" w:cs="Times New Roman"/>
          <w:color w:val="000000" w:themeColor="text1"/>
        </w:rPr>
        <w:t>выберите в списке документ, находящийся в статусе подписания «Подписан пользователем» и статусе в РЭМД «Не зарегистрирован»;</w:t>
      </w:r>
    </w:p>
    <w:p w14:paraId="42916963" w14:textId="7DA4FA23" w:rsidR="00D43CD4" w:rsidRPr="005B596A" w:rsidRDefault="00D43CD4" w:rsidP="00D43CD4">
      <w:pPr>
        <w:pStyle w:val="phlistitemized1"/>
        <w:rPr>
          <w:rFonts w:ascii="Times New Roman" w:hAnsi="Times New Roman" w:cs="Times New Roman"/>
        </w:rPr>
      </w:pPr>
      <w:r w:rsidRPr="005B596A">
        <w:rPr>
          <w:rFonts w:ascii="Times New Roman" w:hAnsi="Times New Roman" w:cs="Times New Roman"/>
        </w:rPr>
        <w:t>выберите пункт контекстного меню «Зарегистрировать в РЭМД»</w:t>
      </w:r>
      <w:r w:rsidR="007C299D" w:rsidRPr="005B596A">
        <w:rPr>
          <w:rFonts w:ascii="Times New Roman" w:hAnsi="Times New Roman" w:cs="Times New Roman"/>
        </w:rPr>
        <w:t xml:space="preserve"> (см. </w:t>
      </w:r>
      <w:r w:rsidR="007C299D" w:rsidRPr="005B596A">
        <w:rPr>
          <w:rFonts w:ascii="Times New Roman" w:hAnsi="Times New Roman" w:cs="Times New Roman"/>
        </w:rPr>
        <w:fldChar w:fldCharType="begin"/>
      </w:r>
      <w:r w:rsidR="007C299D" w:rsidRPr="005B596A">
        <w:rPr>
          <w:rFonts w:ascii="Times New Roman" w:hAnsi="Times New Roman" w:cs="Times New Roman"/>
        </w:rPr>
        <w:instrText xml:space="preserve"> REF _Ref118127466 \h </w:instrText>
      </w:r>
      <w:r w:rsidR="005B596A" w:rsidRPr="005B596A">
        <w:rPr>
          <w:rFonts w:ascii="Times New Roman" w:hAnsi="Times New Roman" w:cs="Times New Roman"/>
        </w:rPr>
        <w:instrText xml:space="preserve"> \* MERGEFORMAT </w:instrText>
      </w:r>
      <w:r w:rsidR="007C299D" w:rsidRPr="005B596A">
        <w:rPr>
          <w:rFonts w:ascii="Times New Roman" w:hAnsi="Times New Roman" w:cs="Times New Roman"/>
        </w:rPr>
      </w:r>
      <w:r w:rsidR="007C299D" w:rsidRPr="005B596A">
        <w:rPr>
          <w:rFonts w:ascii="Times New Roman" w:hAnsi="Times New Roman" w:cs="Times New Roman"/>
        </w:rPr>
        <w:fldChar w:fldCharType="separate"/>
      </w:r>
      <w:r w:rsidR="00992EA1" w:rsidRPr="005B596A">
        <w:rPr>
          <w:rFonts w:ascii="Times New Roman" w:hAnsi="Times New Roman" w:cs="Times New Roman"/>
        </w:rPr>
        <w:t>Рисунок </w:t>
      </w:r>
      <w:r w:rsidR="00992EA1" w:rsidRPr="005B596A">
        <w:rPr>
          <w:rFonts w:ascii="Times New Roman" w:hAnsi="Times New Roman" w:cs="Times New Roman"/>
          <w:noProof/>
        </w:rPr>
        <w:t>93</w:t>
      </w:r>
      <w:r w:rsidR="007C299D" w:rsidRPr="005B596A">
        <w:rPr>
          <w:rFonts w:ascii="Times New Roman" w:hAnsi="Times New Roman" w:cs="Times New Roman"/>
        </w:rPr>
        <w:fldChar w:fldCharType="end"/>
      </w:r>
      <w:r w:rsidR="007C299D" w:rsidRPr="005B596A">
        <w:rPr>
          <w:rFonts w:ascii="Times New Roman" w:hAnsi="Times New Roman" w:cs="Times New Roman"/>
        </w:rPr>
        <w:t>)</w:t>
      </w:r>
      <w:r w:rsidRPr="005B596A">
        <w:rPr>
          <w:rFonts w:ascii="Times New Roman" w:hAnsi="Times New Roman" w:cs="Times New Roman"/>
        </w:rPr>
        <w:t>. Перед отправкой выбранного документа на регистрацию в РЭМД будет осуществлен ряд проверок:</w:t>
      </w:r>
    </w:p>
    <w:p w14:paraId="5F84D6E6" w14:textId="3D1D06A7" w:rsidR="00D43CD4" w:rsidRPr="005B596A" w:rsidRDefault="00D43CD4" w:rsidP="00D43CD4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 (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_Ref118127496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94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 В данном случае дождитесь подписания документа всеми участниками подписания и повторите отправку документа;</w:t>
      </w:r>
    </w:p>
    <w:p w14:paraId="063530E4" w14:textId="77777777" w:rsidR="00D43CD4" w:rsidRPr="005B596A" w:rsidRDefault="00D43CD4" w:rsidP="00D43CD4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41F12FB3" wp14:editId="5CBFBB2F">
            <wp:extent cx="4286250" cy="1024779"/>
            <wp:effectExtent l="19050" t="19050" r="19050" b="23495"/>
            <wp:docPr id="55" name="Рисунок 55" descr="_scroll_external/attachments/image2022-4-27_10-46-46-3e215c1bf57db1db5d28644544a5936c0fd981684f792ab2b5d656a40cf79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17509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1A14D8E" w14:textId="77777777" w:rsidR="00D43CD4" w:rsidRPr="005B596A" w:rsidRDefault="00992EA1" w:rsidP="00D43CD4">
      <w:pPr>
        <w:pStyle w:val="phfiguretitle"/>
        <w:rPr>
          <w:rFonts w:ascii="Times New Roman" w:hAnsi="Times New Roman" w:cs="Times New Roman"/>
        </w:rPr>
      </w:pPr>
      <w:bookmarkStart w:id="114" w:name="_Ref118127496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94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114"/>
      <w:r w:rsidR="00D43CD4" w:rsidRPr="005B596A">
        <w:rPr>
          <w:rFonts w:ascii="Times New Roman" w:hAnsi="Times New Roman" w:cs="Times New Roman"/>
        </w:rPr>
        <w:t xml:space="preserve"> – Сообщение об отсутствии подписей всех участников подписания</w:t>
      </w:r>
    </w:p>
    <w:p w14:paraId="6429194D" w14:textId="1D950AEA" w:rsidR="00D43CD4" w:rsidRPr="005B596A" w:rsidRDefault="00D43CD4" w:rsidP="00D43CD4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в Системе настроено ручное подписание ЭП МО, и документ не подписан ЭП МО, то отображается соответствующее предупреждающее сообщение (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_Ref118127503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95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 В данном случае дождитесь подписания документа сотрудником, обладающим правом подписания от лица МО;</w:t>
      </w:r>
    </w:p>
    <w:p w14:paraId="17BC7B36" w14:textId="77777777" w:rsidR="00D43CD4" w:rsidRPr="005B596A" w:rsidRDefault="00D43CD4" w:rsidP="00D43CD4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427CD171" wp14:editId="497BADF2">
            <wp:extent cx="4762500" cy="1211432"/>
            <wp:effectExtent l="19050" t="19050" r="19050" b="27305"/>
            <wp:docPr id="56" name="Рисунок 56" descr="_scroll_external/attachments/image2022-4-27_10-52-27-c61ae014b2b2b7c201ab3a8d8d4aa524c87cedcaf5b0b11ecdb71078ddd33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82020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CF9119" w14:textId="77777777" w:rsidR="00D43CD4" w:rsidRPr="005B596A" w:rsidRDefault="00992EA1" w:rsidP="00D43CD4">
      <w:pPr>
        <w:pStyle w:val="phfiguretitle"/>
        <w:rPr>
          <w:rFonts w:ascii="Times New Roman" w:hAnsi="Times New Roman" w:cs="Times New Roman"/>
        </w:rPr>
      </w:pPr>
      <w:bookmarkStart w:id="115" w:name="_Ref118127503"/>
      <w:r w:rsidRPr="005B596A">
        <w:rPr>
          <w:rFonts w:ascii="Times New Roman" w:hAnsi="Times New Roman" w:cs="Times New Roman"/>
        </w:rPr>
        <w:t>Рисунок </w:t>
      </w:r>
      <w:r w:rsidR="00D754DB" w:rsidRPr="005B596A">
        <w:rPr>
          <w:rFonts w:ascii="Times New Roman" w:hAnsi="Times New Roman" w:cs="Times New Roman"/>
        </w:rPr>
        <w:fldChar w:fldCharType="begin"/>
      </w:r>
      <w:r w:rsidR="00D754DB" w:rsidRPr="005B596A">
        <w:rPr>
          <w:rFonts w:ascii="Times New Roman" w:hAnsi="Times New Roman" w:cs="Times New Roman"/>
        </w:rPr>
        <w:instrText xml:space="preserve"> SEQ Рисунок \* ARABIC </w:instrText>
      </w:r>
      <w:r w:rsidR="00D754DB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95</w:t>
      </w:r>
      <w:r w:rsidR="00D754DB" w:rsidRPr="005B596A">
        <w:rPr>
          <w:rFonts w:ascii="Times New Roman" w:hAnsi="Times New Roman" w:cs="Times New Roman"/>
          <w:noProof/>
        </w:rPr>
        <w:fldChar w:fldCharType="end"/>
      </w:r>
      <w:bookmarkEnd w:id="115"/>
      <w:r w:rsidR="00D43CD4" w:rsidRPr="005B596A">
        <w:rPr>
          <w:rFonts w:ascii="Times New Roman" w:hAnsi="Times New Roman" w:cs="Times New Roman"/>
        </w:rPr>
        <w:t xml:space="preserve"> – Сообщение об отсутствии подписи МО</w:t>
      </w:r>
    </w:p>
    <w:p w14:paraId="19FE34B1" w14:textId="79D0691A" w:rsidR="00D43CD4" w:rsidRPr="005B596A" w:rsidRDefault="00D43CD4" w:rsidP="00D43CD4">
      <w:pPr>
        <w:pStyle w:val="phlistitemized2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если все проверки пройдены, то отображается сообщение об успешной отправке документа в РЭМД (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_Ref118127507 \h </w:instrText>
      </w:r>
      <w:r w:rsidR="005B596A" w:rsidRPr="005B596A">
        <w:rPr>
          <w:rFonts w:ascii="Times New Roman" w:hAnsi="Times New Roman"/>
        </w:rPr>
        <w:instrText xml:space="preserve">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Рисунок </w:t>
      </w:r>
      <w:r w:rsidR="00992EA1" w:rsidRPr="005B596A">
        <w:rPr>
          <w:rFonts w:ascii="Times New Roman" w:hAnsi="Times New Roman"/>
          <w:noProof/>
        </w:rPr>
        <w:t>96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48381E27" w14:textId="77777777" w:rsidR="00D43CD4" w:rsidRPr="005B596A" w:rsidRDefault="00D43CD4" w:rsidP="00D43CD4">
      <w:pPr>
        <w:pStyle w:val="phfigure"/>
        <w:rPr>
          <w:rFonts w:ascii="Times New Roman" w:hAnsi="Times New Roman"/>
        </w:rPr>
      </w:pPr>
      <w:r w:rsidRPr="005B596A">
        <w:rPr>
          <w:rFonts w:ascii="Times New Roman" w:hAnsi="Times New Roman"/>
          <w:noProof/>
        </w:rPr>
        <w:drawing>
          <wp:inline distT="0" distB="0" distL="0" distR="0" wp14:anchorId="28CD0B36" wp14:editId="5D33D87A">
            <wp:extent cx="4286250" cy="1106986"/>
            <wp:effectExtent l="19050" t="19050" r="19050" b="17145"/>
            <wp:docPr id="57" name="Рисунок 57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55402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E98C52" w14:textId="77777777" w:rsidR="00D43CD4" w:rsidRPr="005B596A" w:rsidRDefault="00992EA1" w:rsidP="00D43CD4">
      <w:pPr>
        <w:pStyle w:val="phfiguretitle"/>
        <w:rPr>
          <w:rFonts w:ascii="Times New Roman" w:hAnsi="Times New Roman" w:cs="Times New Roman"/>
        </w:rPr>
      </w:pPr>
      <w:bookmarkStart w:id="116" w:name="_Ref118127507"/>
      <w:r w:rsidRPr="005B596A">
        <w:rPr>
          <w:rFonts w:ascii="Times New Roman" w:hAnsi="Times New Roman" w:cs="Times New Roman"/>
        </w:rPr>
        <w:t>Рисунок </w:t>
      </w:r>
      <w:r w:rsidR="00D43CD4" w:rsidRPr="005B596A">
        <w:rPr>
          <w:rFonts w:ascii="Times New Roman" w:hAnsi="Times New Roman" w:cs="Times New Roman"/>
        </w:rPr>
        <w:fldChar w:fldCharType="begin"/>
      </w:r>
      <w:r w:rsidR="00D43CD4" w:rsidRPr="005B596A">
        <w:rPr>
          <w:rFonts w:ascii="Times New Roman" w:hAnsi="Times New Roman" w:cs="Times New Roman"/>
        </w:rPr>
        <w:instrText>SEQ Рисунок \* ARABIC</w:instrText>
      </w:r>
      <w:r w:rsidR="00D43CD4" w:rsidRPr="005B596A">
        <w:rPr>
          <w:rFonts w:ascii="Times New Roman" w:hAnsi="Times New Roman" w:cs="Times New Roman"/>
        </w:rPr>
        <w:fldChar w:fldCharType="separate"/>
      </w:r>
      <w:r w:rsidRPr="005B596A">
        <w:rPr>
          <w:rFonts w:ascii="Times New Roman" w:hAnsi="Times New Roman" w:cs="Times New Roman"/>
          <w:noProof/>
        </w:rPr>
        <w:t>96</w:t>
      </w:r>
      <w:r w:rsidR="00D43CD4" w:rsidRPr="005B596A">
        <w:rPr>
          <w:rFonts w:ascii="Times New Roman" w:hAnsi="Times New Roman" w:cs="Times New Roman"/>
        </w:rPr>
        <w:fldChar w:fldCharType="end"/>
      </w:r>
      <w:bookmarkEnd w:id="116"/>
      <w:r w:rsidR="00D43CD4" w:rsidRPr="005B596A">
        <w:rPr>
          <w:rFonts w:ascii="Times New Roman" w:hAnsi="Times New Roman" w:cs="Times New Roman"/>
        </w:rPr>
        <w:t xml:space="preserve"> – Сообщение об успешной отправке документа на регистрацию в РЭМД</w:t>
      </w:r>
    </w:p>
    <w:p w14:paraId="39B8EA93" w14:textId="77777777" w:rsidR="00D43CD4" w:rsidRPr="005B596A" w:rsidRDefault="00D43CD4" w:rsidP="00D43CD4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</w:rPr>
        <w:t>После того как документ успешно отправлен на регистрацию в РЭМД, ему присваивается статус «Отправлен на регистрацию в РЭМД».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«Статус документа» (п. </w:t>
      </w:r>
      <w:r w:rsidRPr="005B596A">
        <w:rPr>
          <w:rFonts w:ascii="Times New Roman" w:hAnsi="Times New Roman"/>
        </w:rPr>
        <w:fldChar w:fldCharType="begin"/>
      </w:r>
      <w:r w:rsidRPr="005B596A">
        <w:rPr>
          <w:rFonts w:ascii="Times New Roman" w:hAnsi="Times New Roman"/>
        </w:rPr>
        <w:instrText xml:space="preserve"> REF _Ref116639858 \n \h  \* MERGEFORMAT </w:instrText>
      </w:r>
      <w:r w:rsidRPr="005B596A">
        <w:rPr>
          <w:rFonts w:ascii="Times New Roman" w:hAnsi="Times New Roman"/>
        </w:rPr>
      </w:r>
      <w:r w:rsidRPr="005B596A">
        <w:rPr>
          <w:rFonts w:ascii="Times New Roman" w:hAnsi="Times New Roman"/>
        </w:rPr>
        <w:fldChar w:fldCharType="separate"/>
      </w:r>
      <w:r w:rsidR="00992EA1" w:rsidRPr="005B596A">
        <w:rPr>
          <w:rFonts w:ascii="Times New Roman" w:hAnsi="Times New Roman"/>
        </w:rPr>
        <w:t>16.3</w:t>
      </w:r>
      <w:r w:rsidRPr="005B596A">
        <w:rPr>
          <w:rFonts w:ascii="Times New Roman" w:hAnsi="Times New Roman"/>
        </w:rPr>
        <w:fldChar w:fldCharType="end"/>
      </w:r>
      <w:r w:rsidRPr="005B596A">
        <w:rPr>
          <w:rFonts w:ascii="Times New Roman" w:hAnsi="Times New Roman"/>
        </w:rPr>
        <w:t>).</w:t>
      </w:r>
    </w:p>
    <w:p w14:paraId="060BD981" w14:textId="77777777" w:rsidR="000E2DC1" w:rsidRPr="005B596A" w:rsidRDefault="000E2DC1" w:rsidP="000E2DC1">
      <w:pPr>
        <w:pStyle w:val="2"/>
        <w:rPr>
          <w:rFonts w:ascii="Times New Roman" w:hAnsi="Times New Roman"/>
          <w:color w:val="000000" w:themeColor="text1"/>
        </w:rPr>
      </w:pPr>
      <w:bookmarkStart w:id="117" w:name="_Toc121413515"/>
      <w:r w:rsidRPr="005B596A">
        <w:rPr>
          <w:rFonts w:ascii="Times New Roman" w:hAnsi="Times New Roman"/>
          <w:color w:val="000000" w:themeColor="text1"/>
        </w:rPr>
        <w:t>Автоматическая отправка СЭМД на регистрацию в РЭМД</w:t>
      </w:r>
      <w:bookmarkEnd w:id="101"/>
      <w:bookmarkEnd w:id="102"/>
      <w:bookmarkEnd w:id="110"/>
      <w:bookmarkEnd w:id="111"/>
      <w:bookmarkEnd w:id="112"/>
      <w:bookmarkEnd w:id="117"/>
    </w:p>
    <w:p w14:paraId="0FA3E403" w14:textId="77777777" w:rsidR="000E2DC1" w:rsidRPr="005B596A" w:rsidRDefault="000E2DC1" w:rsidP="000E2DC1">
      <w:pPr>
        <w:pStyle w:val="phnormal"/>
        <w:rPr>
          <w:rFonts w:ascii="Times New Roman" w:hAnsi="Times New Roman"/>
          <w:color w:val="000000" w:themeColor="text1"/>
        </w:rPr>
      </w:pPr>
      <w:r w:rsidRPr="005B596A">
        <w:rPr>
          <w:rFonts w:ascii="Times New Roman" w:hAnsi="Times New Roman"/>
          <w:color w:val="000000" w:themeColor="text1"/>
        </w:rP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 w14:paraId="1D6EF8C5" w14:textId="77777777" w:rsidR="000E2DC1" w:rsidRPr="005B596A" w:rsidRDefault="000E2DC1" w:rsidP="000E2DC1">
      <w:pPr>
        <w:pStyle w:val="phnormal"/>
        <w:rPr>
          <w:rFonts w:ascii="Times New Roman" w:hAnsi="Times New Roman"/>
          <w:color w:val="000000" w:themeColor="text1"/>
        </w:rPr>
      </w:pPr>
      <w:r w:rsidRPr="005B596A">
        <w:rPr>
          <w:rFonts w:ascii="Times New Roman" w:hAnsi="Times New Roman"/>
          <w:color w:val="000000" w:themeColor="text1"/>
        </w:rP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«Зарегистрирован в РЭМД»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 w14:paraId="454A6174" w14:textId="77777777" w:rsidR="000E2DC1" w:rsidRPr="005B596A" w:rsidRDefault="000E2DC1" w:rsidP="000E2DC1">
      <w:pPr>
        <w:pStyle w:val="2"/>
        <w:rPr>
          <w:rFonts w:ascii="Times New Roman" w:hAnsi="Times New Roman"/>
          <w:color w:val="000000" w:themeColor="text1"/>
        </w:rPr>
      </w:pPr>
      <w:bookmarkStart w:id="118" w:name="_Toc256000013"/>
      <w:bookmarkStart w:id="119" w:name="scroll-bookmark-12"/>
      <w:bookmarkStart w:id="120" w:name="_Ref115099051"/>
      <w:bookmarkStart w:id="121" w:name="_Toc115334339"/>
      <w:bookmarkStart w:id="122" w:name="_Ref116639858"/>
      <w:bookmarkStart w:id="123" w:name="_Toc116648876"/>
      <w:bookmarkStart w:id="124" w:name="_Toc121413516"/>
      <w:r w:rsidRPr="005B596A">
        <w:rPr>
          <w:rFonts w:ascii="Times New Roman" w:hAnsi="Times New Roman"/>
          <w:color w:val="000000" w:themeColor="text1"/>
        </w:rPr>
        <w:t>Отслеживание ответа от РЭМД о регистрации СЭМД</w:t>
      </w:r>
      <w:bookmarkEnd w:id="118"/>
      <w:bookmarkEnd w:id="119"/>
      <w:bookmarkEnd w:id="120"/>
      <w:bookmarkEnd w:id="121"/>
      <w:bookmarkEnd w:id="122"/>
      <w:bookmarkEnd w:id="123"/>
      <w:bookmarkEnd w:id="124"/>
    </w:p>
    <w:p w14:paraId="51896858" w14:textId="77777777" w:rsidR="000E2DC1" w:rsidRPr="005B596A" w:rsidRDefault="000E2DC1" w:rsidP="000E2DC1">
      <w:pPr>
        <w:pStyle w:val="phnormal"/>
        <w:rPr>
          <w:rFonts w:ascii="Times New Roman" w:hAnsi="Times New Roman"/>
          <w:color w:val="000000" w:themeColor="text1"/>
        </w:rPr>
      </w:pPr>
      <w:r w:rsidRPr="005B596A">
        <w:rPr>
          <w:rFonts w:ascii="Times New Roman" w:hAnsi="Times New Roman"/>
          <w:color w:val="000000" w:themeColor="text1"/>
        </w:rP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«Статус документа»/«Статус в РЭМД».</w:t>
      </w:r>
    </w:p>
    <w:p w14:paraId="1F74E391" w14:textId="77777777" w:rsidR="000E2DC1" w:rsidRPr="005B596A" w:rsidRDefault="000E2DC1" w:rsidP="000E2DC1">
      <w:pPr>
        <w:pStyle w:val="phnormal"/>
        <w:rPr>
          <w:rFonts w:ascii="Times New Roman" w:hAnsi="Times New Roman"/>
          <w:color w:val="000000" w:themeColor="text1"/>
        </w:rPr>
      </w:pPr>
      <w:r w:rsidRPr="005B596A">
        <w:rPr>
          <w:rFonts w:ascii="Times New Roman" w:hAnsi="Times New Roman"/>
          <w:color w:val="000000" w:themeColor="text1"/>
        </w:rPr>
        <w:t>Перечень возможных статусов переданного в РЭМД документа представлен в таблице ниже (</w:t>
      </w:r>
      <w:r w:rsidRPr="005B596A">
        <w:rPr>
          <w:rFonts w:ascii="Times New Roman" w:hAnsi="Times New Roman"/>
          <w:color w:val="000000" w:themeColor="text1"/>
        </w:rPr>
        <w:fldChar w:fldCharType="begin"/>
      </w:r>
      <w:r w:rsidRPr="005B596A">
        <w:rPr>
          <w:rFonts w:ascii="Times New Roman" w:hAnsi="Times New Roman"/>
          <w:color w:val="000000" w:themeColor="text1"/>
        </w:rPr>
        <w:instrText xml:space="preserve"> REF _Ref115096313 \h  \* MERGEFORMAT </w:instrText>
      </w:r>
      <w:r w:rsidRPr="005B596A">
        <w:rPr>
          <w:rFonts w:ascii="Times New Roman" w:hAnsi="Times New Roman"/>
          <w:color w:val="000000" w:themeColor="text1"/>
        </w:rPr>
      </w:r>
      <w:r w:rsidRPr="005B596A">
        <w:rPr>
          <w:rFonts w:ascii="Times New Roman" w:hAnsi="Times New Roman"/>
          <w:color w:val="000000" w:themeColor="text1"/>
        </w:rPr>
        <w:fldChar w:fldCharType="separate"/>
      </w:r>
      <w:r w:rsidR="00992EA1" w:rsidRPr="005B596A">
        <w:rPr>
          <w:rFonts w:ascii="Times New Roman" w:hAnsi="Times New Roman"/>
          <w:color w:val="000000" w:themeColor="text1"/>
        </w:rPr>
        <w:t xml:space="preserve">Таблица </w:t>
      </w:r>
      <w:r w:rsidR="00992EA1" w:rsidRPr="005B596A">
        <w:rPr>
          <w:rFonts w:ascii="Times New Roman" w:hAnsi="Times New Roman"/>
          <w:noProof/>
          <w:color w:val="000000" w:themeColor="text1"/>
        </w:rPr>
        <w:t>1</w:t>
      </w:r>
      <w:r w:rsidRPr="005B596A">
        <w:rPr>
          <w:rFonts w:ascii="Times New Roman" w:hAnsi="Times New Roman"/>
          <w:color w:val="000000" w:themeColor="text1"/>
        </w:rPr>
        <w:fldChar w:fldCharType="end"/>
      </w:r>
      <w:r w:rsidRPr="005B596A">
        <w:rPr>
          <w:rFonts w:ascii="Times New Roman" w:hAnsi="Times New Roman"/>
          <w:color w:val="000000" w:themeColor="text1"/>
        </w:rPr>
        <w:t>).</w:t>
      </w:r>
    </w:p>
    <w:p w14:paraId="624B0538" w14:textId="77777777" w:rsidR="000E2DC1" w:rsidRPr="005B596A" w:rsidRDefault="000E2DC1" w:rsidP="000E2DC1">
      <w:pPr>
        <w:pStyle w:val="phtabletitle"/>
        <w:rPr>
          <w:rFonts w:ascii="Times New Roman" w:hAnsi="Times New Roman"/>
          <w:color w:val="000000" w:themeColor="text1"/>
        </w:rPr>
      </w:pPr>
      <w:bookmarkStart w:id="125" w:name="_Ref115096313"/>
      <w:r w:rsidRPr="005B596A">
        <w:rPr>
          <w:rFonts w:ascii="Times New Roman" w:hAnsi="Times New Roman"/>
          <w:color w:val="000000" w:themeColor="text1"/>
        </w:rPr>
        <w:t xml:space="preserve">Таблица </w:t>
      </w:r>
      <w:r w:rsidRPr="005B596A">
        <w:rPr>
          <w:rFonts w:ascii="Times New Roman" w:hAnsi="Times New Roman"/>
          <w:color w:val="000000" w:themeColor="text1"/>
        </w:rPr>
        <w:fldChar w:fldCharType="begin"/>
      </w:r>
      <w:r w:rsidRPr="005B596A">
        <w:rPr>
          <w:rFonts w:ascii="Times New Roman" w:hAnsi="Times New Roman"/>
          <w:color w:val="000000" w:themeColor="text1"/>
        </w:rPr>
        <w:instrText>SEQ Таблица \* ARABIC</w:instrText>
      </w:r>
      <w:r w:rsidRPr="005B596A">
        <w:rPr>
          <w:rFonts w:ascii="Times New Roman" w:hAnsi="Times New Roman"/>
          <w:color w:val="000000" w:themeColor="text1"/>
        </w:rPr>
        <w:fldChar w:fldCharType="separate"/>
      </w:r>
      <w:r w:rsidR="00992EA1" w:rsidRPr="005B596A">
        <w:rPr>
          <w:rFonts w:ascii="Times New Roman" w:hAnsi="Times New Roman"/>
          <w:noProof/>
          <w:color w:val="000000" w:themeColor="text1"/>
        </w:rPr>
        <w:t>1</w:t>
      </w:r>
      <w:r w:rsidRPr="005B596A">
        <w:rPr>
          <w:rFonts w:ascii="Times New Roman" w:hAnsi="Times New Roman"/>
          <w:color w:val="000000" w:themeColor="text1"/>
        </w:rPr>
        <w:fldChar w:fldCharType="end"/>
      </w:r>
      <w:bookmarkEnd w:id="125"/>
      <w:r w:rsidRPr="005B596A">
        <w:rPr>
          <w:rFonts w:ascii="Times New Roman" w:hAnsi="Times New Roman"/>
          <w:color w:val="000000" w:themeColor="text1"/>
        </w:rPr>
        <w:t xml:space="preserve"> – Статусы переданного в РЭМД документа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803"/>
        <w:gridCol w:w="7618"/>
      </w:tblGrid>
      <w:tr w:rsidR="000E2DC1" w:rsidRPr="005B596A" w14:paraId="7B654438" w14:textId="77777777" w:rsidTr="000E2DC1">
        <w:trPr>
          <w:tblHeader/>
        </w:trPr>
        <w:tc>
          <w:tcPr>
            <w:tcW w:w="1345" w:type="pct"/>
          </w:tcPr>
          <w:p w14:paraId="7314237C" w14:textId="77777777" w:rsidR="000E2DC1" w:rsidRPr="005B596A" w:rsidRDefault="000E2DC1" w:rsidP="000E2DC1">
            <w:pPr>
              <w:pStyle w:val="phtablecolcaption"/>
              <w:rPr>
                <w:rFonts w:ascii="Times New Roman" w:hAnsi="Times New Roman" w:cs="Times New Roman"/>
                <w:color w:val="000000" w:themeColor="text1"/>
              </w:rPr>
            </w:pPr>
            <w:bookmarkStart w:id="126" w:name="scroll-bookmark-16"/>
            <w:r w:rsidRPr="005B596A">
              <w:rPr>
                <w:rFonts w:ascii="Times New Roman" w:hAnsi="Times New Roman" w:cs="Times New Roman"/>
                <w:color w:val="000000" w:themeColor="text1"/>
              </w:rPr>
              <w:t>Значение</w:t>
            </w:r>
            <w:bookmarkEnd w:id="126"/>
          </w:p>
        </w:tc>
        <w:tc>
          <w:tcPr>
            <w:tcW w:w="3655" w:type="pct"/>
          </w:tcPr>
          <w:p w14:paraId="66A24CB2" w14:textId="77777777" w:rsidR="000E2DC1" w:rsidRPr="005B596A" w:rsidRDefault="000E2DC1" w:rsidP="000E2DC1">
            <w:pPr>
              <w:pStyle w:val="phtablecolcaption"/>
              <w:rPr>
                <w:rFonts w:ascii="Times New Roman" w:hAnsi="Times New Roman" w:cs="Times New Roman"/>
                <w:color w:val="000000" w:themeColor="text1"/>
              </w:rPr>
            </w:pPr>
            <w:r w:rsidRPr="005B596A">
              <w:rPr>
                <w:rFonts w:ascii="Times New Roman" w:hAnsi="Times New Roman" w:cs="Times New Roman"/>
                <w:color w:val="000000" w:themeColor="text1"/>
              </w:rPr>
              <w:t>Описание</w:t>
            </w:r>
          </w:p>
        </w:tc>
      </w:tr>
      <w:tr w:rsidR="000E2DC1" w:rsidRPr="005B596A" w14:paraId="0A93AB71" w14:textId="77777777" w:rsidTr="000E2DC1">
        <w:tc>
          <w:tcPr>
            <w:tcW w:w="1345" w:type="pct"/>
          </w:tcPr>
          <w:p w14:paraId="76F70656" w14:textId="77777777" w:rsidR="000E2DC1" w:rsidRPr="005B596A" w:rsidRDefault="000E2DC1" w:rsidP="000E2DC1">
            <w:pPr>
              <w:pStyle w:val="phtablecellleft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5B596A">
              <w:rPr>
                <w:rFonts w:ascii="Times New Roman" w:hAnsi="Times New Roman" w:cs="Times New Roman"/>
                <w:color w:val="000000" w:themeColor="text1"/>
              </w:rPr>
              <w:t>Отправлен</w:t>
            </w:r>
            <w:proofErr w:type="gramEnd"/>
            <w:r w:rsidRPr="005B596A">
              <w:rPr>
                <w:rFonts w:ascii="Times New Roman" w:hAnsi="Times New Roman" w:cs="Times New Roman"/>
                <w:color w:val="000000" w:themeColor="text1"/>
              </w:rPr>
              <w:t xml:space="preserve"> на регистрацию</w:t>
            </w:r>
          </w:p>
        </w:tc>
        <w:tc>
          <w:tcPr>
            <w:tcW w:w="3655" w:type="pct"/>
          </w:tcPr>
          <w:p w14:paraId="7DBB03F4" w14:textId="77777777" w:rsidR="000E2DC1" w:rsidRPr="005B596A" w:rsidRDefault="000E2DC1" w:rsidP="000E2DC1">
            <w:pPr>
              <w:pStyle w:val="phtablecellleft"/>
              <w:rPr>
                <w:rFonts w:ascii="Times New Roman" w:hAnsi="Times New Roman" w:cs="Times New Roman"/>
                <w:color w:val="000000" w:themeColor="text1"/>
              </w:rPr>
            </w:pPr>
            <w:r w:rsidRPr="005B596A">
              <w:rPr>
                <w:rFonts w:ascii="Times New Roman" w:hAnsi="Times New Roman" w:cs="Times New Roman"/>
                <w:color w:val="000000" w:themeColor="text1"/>
              </w:rPr>
              <w:t>Запрос на регистрацию СЭМД направлен в РЭМД, но ответ от РЭМД еще не получен</w:t>
            </w:r>
          </w:p>
        </w:tc>
      </w:tr>
      <w:tr w:rsidR="000E2DC1" w:rsidRPr="005B596A" w14:paraId="13DCEFF6" w14:textId="77777777" w:rsidTr="000E2DC1">
        <w:tc>
          <w:tcPr>
            <w:tcW w:w="1345" w:type="pct"/>
          </w:tcPr>
          <w:p w14:paraId="5E24D502" w14:textId="77777777" w:rsidR="000E2DC1" w:rsidRPr="005B596A" w:rsidRDefault="000E2DC1" w:rsidP="000E2DC1">
            <w:pPr>
              <w:pStyle w:val="phtablecellleft"/>
              <w:rPr>
                <w:rFonts w:ascii="Times New Roman" w:hAnsi="Times New Roman" w:cs="Times New Roman"/>
                <w:color w:val="000000" w:themeColor="text1"/>
              </w:rPr>
            </w:pPr>
            <w:r w:rsidRPr="005B596A">
              <w:rPr>
                <w:rFonts w:ascii="Times New Roman" w:hAnsi="Times New Roman" w:cs="Times New Roman"/>
                <w:color w:val="000000" w:themeColor="text1"/>
              </w:rPr>
              <w:t>Отказано в регистрации</w:t>
            </w:r>
          </w:p>
        </w:tc>
        <w:tc>
          <w:tcPr>
            <w:tcW w:w="3655" w:type="pct"/>
          </w:tcPr>
          <w:p w14:paraId="460C8817" w14:textId="77777777" w:rsidR="000E2DC1" w:rsidRPr="005B596A" w:rsidRDefault="000E2DC1" w:rsidP="000E2DC1">
            <w:pPr>
              <w:pStyle w:val="phtablecellleft"/>
              <w:rPr>
                <w:rFonts w:ascii="Times New Roman" w:hAnsi="Times New Roman" w:cs="Times New Roman"/>
                <w:color w:val="000000" w:themeColor="text1"/>
              </w:rPr>
            </w:pPr>
            <w:r w:rsidRPr="005B596A">
              <w:rPr>
                <w:rFonts w:ascii="Times New Roman" w:hAnsi="Times New Roman" w:cs="Times New Roman"/>
                <w:color w:val="000000" w:themeColor="text1"/>
              </w:rPr>
              <w:t>От РЭМД поступил ответ, содержащий информацию об ошибках, найденных в процессе проверки СЭМД.</w:t>
            </w:r>
          </w:p>
          <w:p w14:paraId="69CDB671" w14:textId="77777777" w:rsidR="000E2DC1" w:rsidRPr="005B596A" w:rsidRDefault="000E2DC1" w:rsidP="000E2DC1">
            <w:pPr>
              <w:pStyle w:val="phtablecellleft"/>
              <w:rPr>
                <w:rFonts w:ascii="Times New Roman" w:hAnsi="Times New Roman" w:cs="Times New Roman"/>
                <w:color w:val="000000" w:themeColor="text1"/>
              </w:rPr>
            </w:pPr>
            <w:r w:rsidRPr="005B596A">
              <w:rPr>
                <w:rFonts w:ascii="Times New Roman" w:hAnsi="Times New Roman" w:cs="Times New Roman"/>
                <w:color w:val="000000" w:themeColor="text1"/>
              </w:rPr>
              <w:t>Вместе со статусом также отображаются выявленные ошибки</w:t>
            </w:r>
          </w:p>
        </w:tc>
      </w:tr>
      <w:tr w:rsidR="000E2DC1" w:rsidRPr="005B596A" w14:paraId="0918567E" w14:textId="77777777" w:rsidTr="000E2DC1">
        <w:tc>
          <w:tcPr>
            <w:tcW w:w="1345" w:type="pct"/>
          </w:tcPr>
          <w:p w14:paraId="1DEE5ADB" w14:textId="77777777" w:rsidR="000E2DC1" w:rsidRPr="005B596A" w:rsidRDefault="000E2DC1" w:rsidP="000E2DC1">
            <w:pPr>
              <w:pStyle w:val="phtablecellleft"/>
              <w:rPr>
                <w:rFonts w:ascii="Times New Roman" w:hAnsi="Times New Roman" w:cs="Times New Roman"/>
                <w:color w:val="000000" w:themeColor="text1"/>
              </w:rPr>
            </w:pPr>
            <w:r w:rsidRPr="005B596A">
              <w:rPr>
                <w:rFonts w:ascii="Times New Roman" w:hAnsi="Times New Roman" w:cs="Times New Roman"/>
                <w:color w:val="000000" w:themeColor="text1"/>
              </w:rPr>
              <w:t>Зарегистрирован в РЭМД</w:t>
            </w:r>
          </w:p>
        </w:tc>
        <w:tc>
          <w:tcPr>
            <w:tcW w:w="3655" w:type="pct"/>
          </w:tcPr>
          <w:p w14:paraId="5C2036A9" w14:textId="77777777" w:rsidR="000E2DC1" w:rsidRPr="005B596A" w:rsidRDefault="000E2DC1" w:rsidP="000E2DC1">
            <w:pPr>
              <w:pStyle w:val="phtablecellleft"/>
              <w:rPr>
                <w:rFonts w:ascii="Times New Roman" w:hAnsi="Times New Roman" w:cs="Times New Roman"/>
                <w:color w:val="000000" w:themeColor="text1"/>
              </w:rPr>
            </w:pPr>
            <w:r w:rsidRPr="005B596A">
              <w:rPr>
                <w:rFonts w:ascii="Times New Roman" w:hAnsi="Times New Roman" w:cs="Times New Roman"/>
                <w:color w:val="000000" w:themeColor="text1"/>
              </w:rPr>
              <w:t>От РЭМД поступил ответ об успешной регистрации СЭМД.</w:t>
            </w:r>
          </w:p>
          <w:p w14:paraId="5ADDC696" w14:textId="77777777" w:rsidR="000E2DC1" w:rsidRPr="005B596A" w:rsidRDefault="000E2DC1" w:rsidP="000E2DC1">
            <w:pPr>
              <w:pStyle w:val="phtablecellleft"/>
              <w:rPr>
                <w:rFonts w:ascii="Times New Roman" w:hAnsi="Times New Roman" w:cs="Times New Roman"/>
                <w:color w:val="000000" w:themeColor="text1"/>
              </w:rPr>
            </w:pPr>
            <w:r w:rsidRPr="005B596A">
              <w:rPr>
                <w:rFonts w:ascii="Times New Roman" w:hAnsi="Times New Roman" w:cs="Times New Roman"/>
                <w:color w:val="000000" w:themeColor="text1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p w14:paraId="05BAC5C4" w14:textId="77777777" w:rsidR="000E2DC1" w:rsidRPr="005B596A" w:rsidRDefault="000E2DC1" w:rsidP="000E2DC1">
      <w:pPr>
        <w:pStyle w:val="phnormal"/>
        <w:rPr>
          <w:rFonts w:ascii="Times New Roman" w:hAnsi="Times New Roman"/>
          <w:b/>
          <w:color w:val="000000" w:themeColor="text1"/>
        </w:rPr>
      </w:pPr>
    </w:p>
    <w:p w14:paraId="6941A733" w14:textId="77777777" w:rsidR="00D362FD" w:rsidRPr="005B596A" w:rsidRDefault="000E2DC1" w:rsidP="00103C4B">
      <w:pPr>
        <w:pStyle w:val="phnormal"/>
        <w:rPr>
          <w:rFonts w:ascii="Times New Roman" w:hAnsi="Times New Roman"/>
        </w:rPr>
      </w:pPr>
      <w:r w:rsidRPr="005B596A">
        <w:rPr>
          <w:rFonts w:ascii="Times New Roman" w:hAnsi="Times New Roman"/>
          <w:b/>
          <w:color w:val="000000" w:themeColor="text1"/>
        </w:rPr>
        <w:t>Примечание</w:t>
      </w:r>
      <w:r w:rsidRPr="005B596A">
        <w:rPr>
          <w:rFonts w:ascii="Times New Roman" w:hAnsi="Times New Roman"/>
          <w:color w:val="000000" w:themeColor="text1"/>
        </w:rPr>
        <w:t xml:space="preserve"> – РЭМД возвращает ошибки согласно справочнику ФРНСИ 1.2.643.5.1.13.13.99.2.305 «РЭМД. Классификатор кодов сообщений».</w:t>
      </w:r>
      <w:bookmarkEnd w:id="103"/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679"/>
        <w:gridCol w:w="1165"/>
        <w:gridCol w:w="1132"/>
        <w:gridCol w:w="886"/>
        <w:gridCol w:w="1271"/>
        <w:gridCol w:w="1186"/>
        <w:gridCol w:w="886"/>
        <w:gridCol w:w="1409"/>
        <w:gridCol w:w="1113"/>
        <w:gridCol w:w="694"/>
      </w:tblGrid>
      <w:tr w:rsidR="00B04AF9" w:rsidRPr="005B596A" w14:paraId="33F4F75A" w14:textId="77777777" w:rsidTr="000720A8">
        <w:trPr>
          <w:trHeight w:val="415"/>
        </w:trPr>
        <w:tc>
          <w:tcPr>
            <w:tcW w:w="5000" w:type="pct"/>
            <w:gridSpan w:val="10"/>
          </w:tcPr>
          <w:p w14:paraId="16B835CF" w14:textId="77777777" w:rsidR="00B04AF9" w:rsidRPr="005B596A" w:rsidRDefault="00B04AF9" w:rsidP="00B04AF9">
            <w:pPr>
              <w:pStyle w:val="phtitlevoid"/>
              <w:spacing w:before="12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596A">
              <w:rPr>
                <w:rFonts w:ascii="Times New Roman" w:hAnsi="Times New Roman" w:cs="Times New Roman"/>
                <w:sz w:val="20"/>
                <w:szCs w:val="20"/>
              </w:rPr>
              <w:t>Лист регистрации изменений</w:t>
            </w:r>
          </w:p>
        </w:tc>
      </w:tr>
      <w:tr w:rsidR="00B04AF9" w:rsidRPr="005B596A" w14:paraId="1AAAEE92" w14:textId="77777777" w:rsidTr="000720A8">
        <w:tc>
          <w:tcPr>
            <w:tcW w:w="326" w:type="pct"/>
            <w:vMerge w:val="restart"/>
          </w:tcPr>
          <w:p w14:paraId="57C21787" w14:textId="77777777" w:rsidR="00B04AF9" w:rsidRPr="005B596A" w:rsidRDefault="00B04AF9" w:rsidP="00B04AF9">
            <w:pPr>
              <w:pStyle w:val="phtablecolcaption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2137" w:type="pct"/>
            <w:gridSpan w:val="4"/>
          </w:tcPr>
          <w:p w14:paraId="4C0D7C18" w14:textId="77777777" w:rsidR="00B04AF9" w:rsidRPr="005B596A" w:rsidRDefault="00B04AF9" w:rsidP="00B04AF9">
            <w:pPr>
              <w:pStyle w:val="phtablecolcaption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Номера листов (страниц)</w:t>
            </w:r>
          </w:p>
        </w:tc>
        <w:tc>
          <w:tcPr>
            <w:tcW w:w="569" w:type="pct"/>
            <w:vMerge w:val="restart"/>
          </w:tcPr>
          <w:p w14:paraId="3C5E8DB2" w14:textId="77777777" w:rsidR="00B04AF9" w:rsidRPr="005B596A" w:rsidRDefault="00B04AF9" w:rsidP="00B04AF9">
            <w:pPr>
              <w:pStyle w:val="phtablecolcaption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Всего листов (страниц) в док</w:t>
            </w:r>
            <w:proofErr w:type="gramStart"/>
            <w:r w:rsidRPr="005B596A">
              <w:rPr>
                <w:rFonts w:ascii="Times New Roman" w:hAnsi="Times New Roman" w:cs="Times New Roman"/>
              </w:rPr>
              <w:t>у-</w:t>
            </w:r>
            <w:proofErr w:type="gramEnd"/>
            <w:r w:rsidRPr="005B596A">
              <w:rPr>
                <w:rFonts w:ascii="Times New Roman" w:hAnsi="Times New Roman" w:cs="Times New Roman"/>
              </w:rPr>
              <w:br/>
              <w:t>менте</w:t>
            </w:r>
          </w:p>
        </w:tc>
        <w:tc>
          <w:tcPr>
            <w:tcW w:w="425" w:type="pct"/>
            <w:vMerge w:val="restart"/>
          </w:tcPr>
          <w:p w14:paraId="126EAB80" w14:textId="77777777" w:rsidR="00B04AF9" w:rsidRPr="005B596A" w:rsidRDefault="00B04AF9" w:rsidP="00B04AF9">
            <w:pPr>
              <w:pStyle w:val="phtablecolcaption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Номер док</w:t>
            </w:r>
            <w:proofErr w:type="gramStart"/>
            <w:r w:rsidRPr="005B596A">
              <w:rPr>
                <w:rFonts w:ascii="Times New Roman" w:hAnsi="Times New Roman" w:cs="Times New Roman"/>
              </w:rPr>
              <w:t>у-</w:t>
            </w:r>
            <w:proofErr w:type="gramEnd"/>
            <w:r w:rsidRPr="005B596A">
              <w:rPr>
                <w:rFonts w:ascii="Times New Roman" w:hAnsi="Times New Roman" w:cs="Times New Roman"/>
              </w:rPr>
              <w:br/>
              <w:t>мента</w:t>
            </w:r>
          </w:p>
        </w:tc>
        <w:tc>
          <w:tcPr>
            <w:tcW w:w="676" w:type="pct"/>
            <w:vMerge w:val="restart"/>
          </w:tcPr>
          <w:p w14:paraId="3AB60C11" w14:textId="77777777" w:rsidR="00B04AF9" w:rsidRPr="005B596A" w:rsidRDefault="00B04AF9" w:rsidP="00B04AF9">
            <w:pPr>
              <w:pStyle w:val="phtablecolcaption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Входящий номер сопровод</w:t>
            </w:r>
            <w:proofErr w:type="gramStart"/>
            <w:r w:rsidRPr="005B596A">
              <w:rPr>
                <w:rFonts w:ascii="Times New Roman" w:hAnsi="Times New Roman" w:cs="Times New Roman"/>
              </w:rPr>
              <w:t>и-</w:t>
            </w:r>
            <w:proofErr w:type="gramEnd"/>
            <w:r w:rsidRPr="005B596A">
              <w:rPr>
                <w:rFonts w:ascii="Times New Roman" w:hAnsi="Times New Roman" w:cs="Times New Roman"/>
              </w:rPr>
              <w:br/>
              <w:t>тельного документа и дата</w:t>
            </w:r>
          </w:p>
        </w:tc>
        <w:tc>
          <w:tcPr>
            <w:tcW w:w="534" w:type="pct"/>
            <w:vMerge w:val="restart"/>
          </w:tcPr>
          <w:p w14:paraId="74F9B559" w14:textId="77777777" w:rsidR="00B04AF9" w:rsidRPr="005B596A" w:rsidRDefault="00B04AF9" w:rsidP="00B04AF9">
            <w:pPr>
              <w:pStyle w:val="phtablecolcaption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333" w:type="pct"/>
            <w:vMerge w:val="restart"/>
          </w:tcPr>
          <w:p w14:paraId="2AAF1AFC" w14:textId="77777777" w:rsidR="00B04AF9" w:rsidRPr="005B596A" w:rsidRDefault="00B04AF9" w:rsidP="00B04AF9">
            <w:pPr>
              <w:pStyle w:val="phtablecolcaption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Дата</w:t>
            </w:r>
          </w:p>
        </w:tc>
      </w:tr>
      <w:tr w:rsidR="00B04AF9" w:rsidRPr="005B596A" w14:paraId="0B67FE97" w14:textId="77777777" w:rsidTr="000720A8">
        <w:trPr>
          <w:trHeight w:val="783"/>
        </w:trPr>
        <w:tc>
          <w:tcPr>
            <w:tcW w:w="326" w:type="pct"/>
            <w:vMerge/>
          </w:tcPr>
          <w:p w14:paraId="2A8F1348" w14:textId="77777777" w:rsidR="00B04AF9" w:rsidRPr="005B596A" w:rsidRDefault="00B04AF9" w:rsidP="00B04AF9">
            <w:pPr>
              <w:pStyle w:val="phtablecolcaption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4DE38C7E" w14:textId="77777777" w:rsidR="00B04AF9" w:rsidRPr="005B596A" w:rsidRDefault="00B04AF9" w:rsidP="00B04AF9">
            <w:pPr>
              <w:pStyle w:val="phtablecolcaption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Измене</w:t>
            </w:r>
            <w:proofErr w:type="gramStart"/>
            <w:r w:rsidRPr="005B596A">
              <w:rPr>
                <w:rFonts w:ascii="Times New Roman" w:hAnsi="Times New Roman" w:cs="Times New Roman"/>
              </w:rPr>
              <w:t>н-</w:t>
            </w:r>
            <w:proofErr w:type="gramEnd"/>
            <w:r w:rsidRPr="005B596A">
              <w:rPr>
                <w:rFonts w:ascii="Times New Roman" w:hAnsi="Times New Roman" w:cs="Times New Roman"/>
              </w:rPr>
              <w:br/>
            </w:r>
            <w:proofErr w:type="spellStart"/>
            <w:r w:rsidRPr="005B596A">
              <w:rPr>
                <w:rFonts w:ascii="Times New Roman" w:hAnsi="Times New Roman" w:cs="Times New Roman"/>
              </w:rPr>
              <w:t>ных</w:t>
            </w:r>
            <w:proofErr w:type="spellEnd"/>
          </w:p>
        </w:tc>
        <w:tc>
          <w:tcPr>
            <w:tcW w:w="543" w:type="pct"/>
          </w:tcPr>
          <w:p w14:paraId="2D91A7B9" w14:textId="77777777" w:rsidR="00B04AF9" w:rsidRPr="005B596A" w:rsidRDefault="00B04AF9" w:rsidP="00B04AF9">
            <w:pPr>
              <w:pStyle w:val="phtablecolcaption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замене</w:t>
            </w:r>
            <w:proofErr w:type="gramStart"/>
            <w:r w:rsidRPr="005B596A">
              <w:rPr>
                <w:rFonts w:ascii="Times New Roman" w:hAnsi="Times New Roman" w:cs="Times New Roman"/>
              </w:rPr>
              <w:t>н-</w:t>
            </w:r>
            <w:proofErr w:type="gramEnd"/>
            <w:r w:rsidRPr="005B596A">
              <w:rPr>
                <w:rFonts w:ascii="Times New Roman" w:hAnsi="Times New Roman" w:cs="Times New Roman"/>
              </w:rPr>
              <w:br/>
            </w:r>
            <w:proofErr w:type="spellStart"/>
            <w:r w:rsidRPr="005B596A">
              <w:rPr>
                <w:rFonts w:ascii="Times New Roman" w:hAnsi="Times New Roman" w:cs="Times New Roman"/>
              </w:rPr>
              <w:t>ных</w:t>
            </w:r>
            <w:proofErr w:type="spellEnd"/>
          </w:p>
        </w:tc>
        <w:tc>
          <w:tcPr>
            <w:tcW w:w="425" w:type="pct"/>
          </w:tcPr>
          <w:p w14:paraId="47DC37E7" w14:textId="77777777" w:rsidR="00B04AF9" w:rsidRPr="005B596A" w:rsidRDefault="00B04AF9" w:rsidP="00B04AF9">
            <w:pPr>
              <w:pStyle w:val="phtablecolcaption"/>
              <w:rPr>
                <w:rFonts w:ascii="Times New Roman" w:hAnsi="Times New Roman" w:cs="Times New Roman"/>
              </w:rPr>
            </w:pPr>
            <w:r w:rsidRPr="005B596A">
              <w:rPr>
                <w:rFonts w:ascii="Times New Roman" w:hAnsi="Times New Roman" w:cs="Times New Roman"/>
              </w:rPr>
              <w:t>новых</w:t>
            </w:r>
          </w:p>
        </w:tc>
        <w:tc>
          <w:tcPr>
            <w:tcW w:w="610" w:type="pct"/>
          </w:tcPr>
          <w:p w14:paraId="66596EA2" w14:textId="77777777" w:rsidR="00B04AF9" w:rsidRPr="005B596A" w:rsidRDefault="00B04AF9" w:rsidP="00B04AF9">
            <w:pPr>
              <w:pStyle w:val="phtablecolcaption"/>
              <w:rPr>
                <w:rFonts w:ascii="Times New Roman" w:hAnsi="Times New Roman" w:cs="Times New Roman"/>
              </w:rPr>
            </w:pPr>
            <w:proofErr w:type="spellStart"/>
            <w:r w:rsidRPr="005B596A">
              <w:rPr>
                <w:rFonts w:ascii="Times New Roman" w:hAnsi="Times New Roman" w:cs="Times New Roman"/>
              </w:rPr>
              <w:t>аннулир</w:t>
            </w:r>
            <w:proofErr w:type="gramStart"/>
            <w:r w:rsidRPr="005B596A">
              <w:rPr>
                <w:rFonts w:ascii="Times New Roman" w:hAnsi="Times New Roman" w:cs="Times New Roman"/>
              </w:rPr>
              <w:t>о</w:t>
            </w:r>
            <w:proofErr w:type="spellEnd"/>
            <w:r w:rsidRPr="005B596A">
              <w:rPr>
                <w:rFonts w:ascii="Times New Roman" w:hAnsi="Times New Roman" w:cs="Times New Roman"/>
              </w:rPr>
              <w:t>-</w:t>
            </w:r>
            <w:proofErr w:type="gramEnd"/>
            <w:r w:rsidRPr="005B596A">
              <w:rPr>
                <w:rFonts w:ascii="Times New Roman" w:hAnsi="Times New Roman" w:cs="Times New Roman"/>
              </w:rPr>
              <w:br/>
              <w:t>ванных</w:t>
            </w:r>
          </w:p>
        </w:tc>
        <w:tc>
          <w:tcPr>
            <w:tcW w:w="569" w:type="pct"/>
            <w:vMerge/>
          </w:tcPr>
          <w:p w14:paraId="0FF63544" w14:textId="77777777" w:rsidR="00B04AF9" w:rsidRPr="005B596A" w:rsidRDefault="00B04AF9" w:rsidP="00B04AF9">
            <w:pPr>
              <w:pStyle w:val="phtablecolcaption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  <w:vMerge/>
          </w:tcPr>
          <w:p w14:paraId="73662134" w14:textId="77777777" w:rsidR="00B04AF9" w:rsidRPr="005B596A" w:rsidRDefault="00B04AF9" w:rsidP="00B04AF9">
            <w:pPr>
              <w:pStyle w:val="phtablecolcaption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  <w:vMerge/>
          </w:tcPr>
          <w:p w14:paraId="3014CE3D" w14:textId="77777777" w:rsidR="00B04AF9" w:rsidRPr="005B596A" w:rsidRDefault="00B04AF9" w:rsidP="00B04AF9">
            <w:pPr>
              <w:pStyle w:val="phtablecolcaption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  <w:vMerge/>
          </w:tcPr>
          <w:p w14:paraId="2938C7DD" w14:textId="77777777" w:rsidR="00B04AF9" w:rsidRPr="005B596A" w:rsidRDefault="00B04AF9" w:rsidP="00B04AF9">
            <w:pPr>
              <w:pStyle w:val="phtablecolcaption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  <w:vMerge/>
          </w:tcPr>
          <w:p w14:paraId="02582AA0" w14:textId="77777777" w:rsidR="00B04AF9" w:rsidRPr="005B596A" w:rsidRDefault="00B04AF9" w:rsidP="00B04AF9">
            <w:pPr>
              <w:pStyle w:val="phtablecolcaption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7ACBD101" w14:textId="77777777" w:rsidTr="000720A8">
        <w:trPr>
          <w:trHeight w:val="444"/>
        </w:trPr>
        <w:tc>
          <w:tcPr>
            <w:tcW w:w="326" w:type="pct"/>
          </w:tcPr>
          <w:p w14:paraId="2F9E9EC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733D2FE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0D63FE7D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5026AE7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76FF054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30799782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43B62AA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3E8FD72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2F3E0F18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7AD5E55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2EF44791" w14:textId="77777777" w:rsidTr="000720A8">
        <w:trPr>
          <w:trHeight w:val="444"/>
        </w:trPr>
        <w:tc>
          <w:tcPr>
            <w:tcW w:w="326" w:type="pct"/>
          </w:tcPr>
          <w:p w14:paraId="781E1F8D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36AD5EBB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3418052D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188B4FA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337AF43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0EF786D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48FCF46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2B389E0F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3614775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4A335943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073A3274" w14:textId="77777777" w:rsidTr="000720A8">
        <w:trPr>
          <w:trHeight w:val="444"/>
        </w:trPr>
        <w:tc>
          <w:tcPr>
            <w:tcW w:w="326" w:type="pct"/>
          </w:tcPr>
          <w:p w14:paraId="6C6A528D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45EDD300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4FC4708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3E1CE5F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75AF448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5FE46B98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590098EF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06F7E630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6F467F5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7E90773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6D3361A5" w14:textId="77777777" w:rsidTr="000720A8">
        <w:trPr>
          <w:trHeight w:val="444"/>
        </w:trPr>
        <w:tc>
          <w:tcPr>
            <w:tcW w:w="326" w:type="pct"/>
          </w:tcPr>
          <w:p w14:paraId="5EAE4BE7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5FA2CCD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0399FC00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45654AF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59F8C93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384BBEEF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4CE8B80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16E7EEC2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5ABF4DA2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781232CA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0E984681" w14:textId="77777777" w:rsidTr="000720A8">
        <w:trPr>
          <w:trHeight w:val="444"/>
        </w:trPr>
        <w:tc>
          <w:tcPr>
            <w:tcW w:w="326" w:type="pct"/>
          </w:tcPr>
          <w:p w14:paraId="6735F74B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1C5CD7EF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30D49D9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67AE019E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1980F5D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03644B72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39AEFE13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0955F872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4228E33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35A1787E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249AB749" w14:textId="77777777" w:rsidTr="000720A8">
        <w:trPr>
          <w:trHeight w:val="444"/>
        </w:trPr>
        <w:tc>
          <w:tcPr>
            <w:tcW w:w="326" w:type="pct"/>
          </w:tcPr>
          <w:p w14:paraId="02D57658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5229B947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25B5B230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46819A4D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7509650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047563F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2689751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025CE1B3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404B3F4F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21C884C8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5FD8724C" w14:textId="77777777" w:rsidTr="000720A8">
        <w:trPr>
          <w:trHeight w:val="444"/>
        </w:trPr>
        <w:tc>
          <w:tcPr>
            <w:tcW w:w="326" w:type="pct"/>
          </w:tcPr>
          <w:p w14:paraId="5E76420F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79D131C8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696FBAEB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7E62AD8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2AA8CE72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2904A52F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3241D7A3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22FA60B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7A5CC71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544E6DD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23EB45DF" w14:textId="77777777" w:rsidTr="000720A8">
        <w:trPr>
          <w:trHeight w:val="444"/>
        </w:trPr>
        <w:tc>
          <w:tcPr>
            <w:tcW w:w="326" w:type="pct"/>
          </w:tcPr>
          <w:p w14:paraId="0DA5B95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29C4B98B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7B0EC908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01433950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0AFA59DA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4155C4FB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1272ACC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545B63D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51126AF3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4A9DD46D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12DD3697" w14:textId="77777777" w:rsidTr="000720A8">
        <w:trPr>
          <w:trHeight w:val="444"/>
        </w:trPr>
        <w:tc>
          <w:tcPr>
            <w:tcW w:w="326" w:type="pct"/>
          </w:tcPr>
          <w:p w14:paraId="13E4418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36B360EA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1A99CEA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199A51E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50451EAD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06B6B42F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2A2B20AE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53917020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0D876F5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1FC63B4A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6F1247E6" w14:textId="77777777" w:rsidTr="000720A8">
        <w:trPr>
          <w:trHeight w:val="444"/>
        </w:trPr>
        <w:tc>
          <w:tcPr>
            <w:tcW w:w="326" w:type="pct"/>
          </w:tcPr>
          <w:p w14:paraId="4B83F4E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20563428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261BA2E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0D450628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2C09F3A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14D49C8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3B8547C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032040C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07616903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3F06485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7FF0DD1D" w14:textId="77777777" w:rsidTr="000720A8">
        <w:trPr>
          <w:trHeight w:val="444"/>
        </w:trPr>
        <w:tc>
          <w:tcPr>
            <w:tcW w:w="326" w:type="pct"/>
          </w:tcPr>
          <w:p w14:paraId="2B5D41B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33AEA00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4D3E4698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69272070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1D14661F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329E694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0239EDF0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0369D08E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0D728C3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7E78EB8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7394F9FB" w14:textId="77777777" w:rsidTr="000720A8">
        <w:trPr>
          <w:trHeight w:val="444"/>
        </w:trPr>
        <w:tc>
          <w:tcPr>
            <w:tcW w:w="326" w:type="pct"/>
          </w:tcPr>
          <w:p w14:paraId="565FB12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301CC6C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5B02289D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7CDCFFF3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45540337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430C2B3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44E3062B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54707F0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7AC52BF7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7934A46E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7478869C" w14:textId="77777777" w:rsidTr="000720A8">
        <w:trPr>
          <w:trHeight w:val="444"/>
        </w:trPr>
        <w:tc>
          <w:tcPr>
            <w:tcW w:w="326" w:type="pct"/>
          </w:tcPr>
          <w:p w14:paraId="3547134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02BBB02A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7561EA2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48611BD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5076A628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72D12133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5BF3851B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2846461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2AFB755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0BD138B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6A2ABC26" w14:textId="77777777" w:rsidTr="000720A8">
        <w:trPr>
          <w:trHeight w:val="444"/>
        </w:trPr>
        <w:tc>
          <w:tcPr>
            <w:tcW w:w="326" w:type="pct"/>
          </w:tcPr>
          <w:p w14:paraId="4ED1043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439C4B7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5E08BE2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1073731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38126D6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35FAF50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77972917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7D105ADA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777A550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2B1BF24A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21C4C176" w14:textId="77777777" w:rsidTr="000720A8">
        <w:trPr>
          <w:trHeight w:val="444"/>
        </w:trPr>
        <w:tc>
          <w:tcPr>
            <w:tcW w:w="326" w:type="pct"/>
          </w:tcPr>
          <w:p w14:paraId="0480F1A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61C319B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14BF367D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069A1030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5F6BAC72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40C3754B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25779CF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78CD2D4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724E170A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38D6C15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5D9A7B1C" w14:textId="77777777" w:rsidTr="000720A8">
        <w:trPr>
          <w:trHeight w:val="444"/>
        </w:trPr>
        <w:tc>
          <w:tcPr>
            <w:tcW w:w="326" w:type="pct"/>
          </w:tcPr>
          <w:p w14:paraId="143E99F2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40A496BB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05375828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373DB04D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54A1558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4C5B4142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63E36EAB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2719935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1B35C500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78D34F6A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2BDF1507" w14:textId="77777777" w:rsidTr="000720A8">
        <w:trPr>
          <w:trHeight w:val="444"/>
        </w:trPr>
        <w:tc>
          <w:tcPr>
            <w:tcW w:w="326" w:type="pct"/>
          </w:tcPr>
          <w:p w14:paraId="0A71C6B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49E09F9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4957202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2E7A1A4B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1D4F6EB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0B57103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2614D3A3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0807D1A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2F02F1C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1F02074F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63AF2E63" w14:textId="77777777" w:rsidTr="000720A8">
        <w:trPr>
          <w:trHeight w:val="444"/>
        </w:trPr>
        <w:tc>
          <w:tcPr>
            <w:tcW w:w="326" w:type="pct"/>
          </w:tcPr>
          <w:p w14:paraId="28367148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4BA4926D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03922D1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19D804B3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0F3915DB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1C08295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0026734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5E20422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1695CAB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0B8E0DA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12B61F7A" w14:textId="77777777" w:rsidTr="000720A8">
        <w:trPr>
          <w:trHeight w:val="444"/>
        </w:trPr>
        <w:tc>
          <w:tcPr>
            <w:tcW w:w="326" w:type="pct"/>
          </w:tcPr>
          <w:p w14:paraId="529380ED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7FC5F2B0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67FC4E0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554A921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28D3B95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5D7982B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1999617B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2C3D76D7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4D04D0B3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4CC73E8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5386365E" w14:textId="77777777" w:rsidTr="000720A8">
        <w:trPr>
          <w:trHeight w:val="444"/>
        </w:trPr>
        <w:tc>
          <w:tcPr>
            <w:tcW w:w="326" w:type="pct"/>
          </w:tcPr>
          <w:p w14:paraId="6FE256C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5927C06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650CD43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3835D63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0467B11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19022A5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031ECA5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4F44F558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23852257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4583274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3EAC6FEE" w14:textId="77777777" w:rsidTr="000720A8">
        <w:trPr>
          <w:trHeight w:val="444"/>
        </w:trPr>
        <w:tc>
          <w:tcPr>
            <w:tcW w:w="326" w:type="pct"/>
          </w:tcPr>
          <w:p w14:paraId="5EE085BE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6677C2CE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1B79518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183A333D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0BCC7AAA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3E8A748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60A4E4F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30F0989F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191BCAC7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5A3F04EA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235879A6" w14:textId="77777777" w:rsidTr="000720A8">
        <w:trPr>
          <w:trHeight w:val="444"/>
        </w:trPr>
        <w:tc>
          <w:tcPr>
            <w:tcW w:w="326" w:type="pct"/>
          </w:tcPr>
          <w:p w14:paraId="784EDF0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04CE895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02770C2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2C19BCD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726F207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2C3D25D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40E23E6A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42814C03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754DF15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4A2FB5A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4A892930" w14:textId="77777777" w:rsidTr="000720A8">
        <w:trPr>
          <w:trHeight w:val="444"/>
        </w:trPr>
        <w:tc>
          <w:tcPr>
            <w:tcW w:w="326" w:type="pct"/>
          </w:tcPr>
          <w:p w14:paraId="143F8EB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6552481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20A5474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7FABE78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00DDE822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5C1F1BEB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307EEFB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10BF59F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17EBE0DB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4F1DEFE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1F6D64E0" w14:textId="77777777" w:rsidTr="000720A8">
        <w:trPr>
          <w:trHeight w:val="444"/>
        </w:trPr>
        <w:tc>
          <w:tcPr>
            <w:tcW w:w="326" w:type="pct"/>
          </w:tcPr>
          <w:p w14:paraId="0AFE0017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4D562A2D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7D9CE68C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07457FC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10438C9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0A758FDE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5B1CF9A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01A2A336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575C07C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00A39A9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  <w:tr w:rsidR="00B04AF9" w:rsidRPr="005B596A" w14:paraId="462B990D" w14:textId="77777777" w:rsidTr="000720A8">
        <w:trPr>
          <w:trHeight w:val="444"/>
        </w:trPr>
        <w:tc>
          <w:tcPr>
            <w:tcW w:w="326" w:type="pct"/>
          </w:tcPr>
          <w:p w14:paraId="42C3A1B2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59" w:type="pct"/>
          </w:tcPr>
          <w:p w14:paraId="661EF11B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43" w:type="pct"/>
          </w:tcPr>
          <w:p w14:paraId="4C148D3F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4B7B8E11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10" w:type="pct"/>
          </w:tcPr>
          <w:p w14:paraId="5E05F665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</w:tcPr>
          <w:p w14:paraId="25CA60D4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</w:tcPr>
          <w:p w14:paraId="5FF15A37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14:paraId="491EC878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534" w:type="pct"/>
          </w:tcPr>
          <w:p w14:paraId="3CFD914A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  <w:tc>
          <w:tcPr>
            <w:tcW w:w="333" w:type="pct"/>
          </w:tcPr>
          <w:p w14:paraId="66BB9AB9" w14:textId="77777777" w:rsidR="00B04AF9" w:rsidRPr="005B596A" w:rsidRDefault="00B04AF9" w:rsidP="00B04AF9">
            <w:pPr>
              <w:pStyle w:val="phtablecellleft"/>
              <w:rPr>
                <w:rFonts w:ascii="Times New Roman" w:hAnsi="Times New Roman" w:cs="Times New Roman"/>
              </w:rPr>
            </w:pPr>
          </w:p>
        </w:tc>
      </w:tr>
    </w:tbl>
    <w:p w14:paraId="119B6C81" w14:textId="77777777" w:rsidR="00B04AF9" w:rsidRPr="005B596A" w:rsidRDefault="00B04AF9" w:rsidP="00B04AF9">
      <w:pPr>
        <w:pStyle w:val="phnormal"/>
        <w:rPr>
          <w:rFonts w:ascii="Times New Roman" w:hAnsi="Times New Roman"/>
        </w:rPr>
      </w:pPr>
    </w:p>
    <w:p w14:paraId="129E501B" w14:textId="77777777" w:rsidR="008979D1" w:rsidRPr="005B596A" w:rsidRDefault="008979D1">
      <w:pPr>
        <w:pStyle w:val="phnormal"/>
        <w:rPr>
          <w:rFonts w:ascii="Times New Roman" w:hAnsi="Times New Roman"/>
        </w:rPr>
      </w:pPr>
    </w:p>
    <w:sectPr w:rsidR="008979D1" w:rsidRPr="005B596A" w:rsidSect="000A5580">
      <w:footerReference w:type="default" r:id="rId45"/>
      <w:footerReference w:type="first" r:id="rId46"/>
      <w:pgSz w:w="11906" w:h="16838"/>
      <w:pgMar w:top="1134" w:right="567" w:bottom="1134" w:left="1134" w:header="708" w:footer="4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8A21AB" w14:textId="77777777" w:rsidR="00D64D8D" w:rsidRDefault="00D64D8D" w:rsidP="000A5580">
      <w:pPr>
        <w:spacing w:before="0" w:after="0" w:line="240" w:lineRule="auto"/>
      </w:pPr>
      <w:r>
        <w:separator/>
      </w:r>
    </w:p>
  </w:endnote>
  <w:endnote w:type="continuationSeparator" w:id="0">
    <w:p w14:paraId="6440550E" w14:textId="77777777" w:rsidR="00D64D8D" w:rsidRDefault="00D64D8D" w:rsidP="000A558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198164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14:paraId="022736B4" w14:textId="3ABDF292" w:rsidR="00D754DB" w:rsidRPr="002E6A68" w:rsidRDefault="00D754DB" w:rsidP="000A5580">
        <w:pPr>
          <w:pStyle w:val="a6"/>
          <w:jc w:val="center"/>
          <w:rPr>
            <w:rFonts w:ascii="Times New Roman" w:hAnsi="Times New Roman"/>
            <w:sz w:val="22"/>
            <w:szCs w:val="22"/>
          </w:rPr>
        </w:pPr>
        <w:r w:rsidRPr="002E6A68">
          <w:rPr>
            <w:rFonts w:ascii="Times New Roman" w:hAnsi="Times New Roman"/>
            <w:sz w:val="22"/>
            <w:szCs w:val="22"/>
          </w:rPr>
          <w:fldChar w:fldCharType="begin"/>
        </w:r>
        <w:r w:rsidRPr="002E6A68">
          <w:rPr>
            <w:rFonts w:ascii="Times New Roman" w:hAnsi="Times New Roman"/>
            <w:sz w:val="22"/>
            <w:szCs w:val="22"/>
          </w:rPr>
          <w:instrText>PAGE   \* MERGEFORMAT</w:instrText>
        </w:r>
        <w:r w:rsidRPr="002E6A68">
          <w:rPr>
            <w:rFonts w:ascii="Times New Roman" w:hAnsi="Times New Roman"/>
            <w:sz w:val="22"/>
            <w:szCs w:val="22"/>
          </w:rPr>
          <w:fldChar w:fldCharType="separate"/>
        </w:r>
        <w:r w:rsidR="00F5451D">
          <w:rPr>
            <w:rFonts w:ascii="Times New Roman" w:hAnsi="Times New Roman"/>
            <w:noProof/>
            <w:sz w:val="22"/>
            <w:szCs w:val="22"/>
          </w:rPr>
          <w:t>2</w:t>
        </w:r>
        <w:r w:rsidRPr="002E6A68"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53A67A" w14:textId="3B572617" w:rsidR="00D754DB" w:rsidRPr="00703341" w:rsidRDefault="002E6A68" w:rsidP="002E6A68">
    <w:pPr>
      <w:pStyle w:val="phtitlepagecode"/>
      <w:tabs>
        <w:tab w:val="left" w:pos="4740"/>
        <w:tab w:val="center" w:pos="5102"/>
      </w:tabs>
      <w:jc w:val="left"/>
      <w:rPr>
        <w:rFonts w:ascii="Times New Roman" w:hAnsi="Times New Roman" w:cs="Times New Roman"/>
        <w:b w:val="0"/>
        <w:sz w:val="22"/>
        <w:szCs w:val="22"/>
      </w:rPr>
    </w:pPr>
    <w:r w:rsidRPr="002E6A68">
      <w:rPr>
        <w:rFonts w:ascii="Times New Roman" w:hAnsi="Times New Roman" w:cs="Times New Roman"/>
        <w:sz w:val="22"/>
        <w:szCs w:val="22"/>
      </w:rPr>
      <w:tab/>
    </w:r>
    <w:r w:rsidRPr="00703341">
      <w:rPr>
        <w:rFonts w:ascii="Times New Roman" w:hAnsi="Times New Roman" w:cs="Times New Roman"/>
        <w:b w:val="0"/>
        <w:sz w:val="22"/>
        <w:szCs w:val="22"/>
      </w:rPr>
      <w:tab/>
    </w:r>
    <w:r w:rsidR="00D754DB" w:rsidRPr="00703341">
      <w:rPr>
        <w:rFonts w:ascii="Times New Roman" w:hAnsi="Times New Roman" w:cs="Times New Roman"/>
        <w:b w:val="0"/>
        <w:sz w:val="22"/>
        <w:szCs w:val="22"/>
      </w:rPr>
      <w:t>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B42579" w14:textId="77777777" w:rsidR="00D64D8D" w:rsidRDefault="00D64D8D" w:rsidP="000A5580">
      <w:pPr>
        <w:spacing w:before="0" w:after="0" w:line="240" w:lineRule="auto"/>
      </w:pPr>
      <w:r>
        <w:separator/>
      </w:r>
    </w:p>
  </w:footnote>
  <w:footnote w:type="continuationSeparator" w:id="0">
    <w:p w14:paraId="3BC6DBE7" w14:textId="77777777" w:rsidR="00D64D8D" w:rsidRDefault="00D64D8D" w:rsidP="000A558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6">
    <w:nsid w:val="52A83BC4"/>
    <w:multiLevelType w:val="multilevel"/>
    <w:tmpl w:val="DF8697A0"/>
    <w:numStyleLink w:val="phadditiontitle"/>
  </w:abstractNum>
  <w:abstractNum w:abstractNumId="7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3012FC2"/>
    <w:multiLevelType w:val="multilevel"/>
    <w:tmpl w:val="FD62396A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2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8"/>
  </w:num>
  <w:num w:numId="9">
    <w:abstractNumId w:val="5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C59"/>
    <w:rsid w:val="00027D90"/>
    <w:rsid w:val="0003279D"/>
    <w:rsid w:val="00035C59"/>
    <w:rsid w:val="00055F75"/>
    <w:rsid w:val="000720A8"/>
    <w:rsid w:val="000947BC"/>
    <w:rsid w:val="000A5580"/>
    <w:rsid w:val="000B7F4C"/>
    <w:rsid w:val="000E2DC1"/>
    <w:rsid w:val="000E5B65"/>
    <w:rsid w:val="00103C4B"/>
    <w:rsid w:val="00116C25"/>
    <w:rsid w:val="00145032"/>
    <w:rsid w:val="0017075C"/>
    <w:rsid w:val="001C004B"/>
    <w:rsid w:val="001C5374"/>
    <w:rsid w:val="001E27AB"/>
    <w:rsid w:val="00216402"/>
    <w:rsid w:val="00222143"/>
    <w:rsid w:val="00226C10"/>
    <w:rsid w:val="002876F3"/>
    <w:rsid w:val="00297C2B"/>
    <w:rsid w:val="002A234E"/>
    <w:rsid w:val="002E6A68"/>
    <w:rsid w:val="00303E7F"/>
    <w:rsid w:val="00317AF8"/>
    <w:rsid w:val="00337B82"/>
    <w:rsid w:val="003508D2"/>
    <w:rsid w:val="0039756E"/>
    <w:rsid w:val="003A7060"/>
    <w:rsid w:val="003B370A"/>
    <w:rsid w:val="003D3296"/>
    <w:rsid w:val="003D37A5"/>
    <w:rsid w:val="003F3FCD"/>
    <w:rsid w:val="003F6E14"/>
    <w:rsid w:val="00436FC6"/>
    <w:rsid w:val="00454016"/>
    <w:rsid w:val="00467D33"/>
    <w:rsid w:val="004814F6"/>
    <w:rsid w:val="00487DAD"/>
    <w:rsid w:val="00497110"/>
    <w:rsid w:val="004A1E13"/>
    <w:rsid w:val="00501A3B"/>
    <w:rsid w:val="00521EBC"/>
    <w:rsid w:val="005269DD"/>
    <w:rsid w:val="005373ED"/>
    <w:rsid w:val="0053756F"/>
    <w:rsid w:val="00545384"/>
    <w:rsid w:val="005564F2"/>
    <w:rsid w:val="00582A5D"/>
    <w:rsid w:val="00582DF3"/>
    <w:rsid w:val="005836C8"/>
    <w:rsid w:val="005965B5"/>
    <w:rsid w:val="005B596A"/>
    <w:rsid w:val="005C3BC1"/>
    <w:rsid w:val="005E01FF"/>
    <w:rsid w:val="005E2957"/>
    <w:rsid w:val="005E4F57"/>
    <w:rsid w:val="006415C8"/>
    <w:rsid w:val="006510E7"/>
    <w:rsid w:val="00651730"/>
    <w:rsid w:val="006615F3"/>
    <w:rsid w:val="00670743"/>
    <w:rsid w:val="006B0A4A"/>
    <w:rsid w:val="006C1715"/>
    <w:rsid w:val="006F15ED"/>
    <w:rsid w:val="00703341"/>
    <w:rsid w:val="007362F8"/>
    <w:rsid w:val="007425E7"/>
    <w:rsid w:val="00744CBF"/>
    <w:rsid w:val="007577D2"/>
    <w:rsid w:val="00757980"/>
    <w:rsid w:val="00760587"/>
    <w:rsid w:val="0076478F"/>
    <w:rsid w:val="007C1734"/>
    <w:rsid w:val="007C299D"/>
    <w:rsid w:val="00853274"/>
    <w:rsid w:val="00887187"/>
    <w:rsid w:val="008979D1"/>
    <w:rsid w:val="008D7571"/>
    <w:rsid w:val="008F5B1C"/>
    <w:rsid w:val="00914DD8"/>
    <w:rsid w:val="009152F2"/>
    <w:rsid w:val="00926C9F"/>
    <w:rsid w:val="00932B28"/>
    <w:rsid w:val="00992EA1"/>
    <w:rsid w:val="00A04F21"/>
    <w:rsid w:val="00A12C4D"/>
    <w:rsid w:val="00A1790F"/>
    <w:rsid w:val="00A22B59"/>
    <w:rsid w:val="00A30912"/>
    <w:rsid w:val="00B04AF9"/>
    <w:rsid w:val="00B35E2F"/>
    <w:rsid w:val="00B45167"/>
    <w:rsid w:val="00B518E0"/>
    <w:rsid w:val="00B556FB"/>
    <w:rsid w:val="00B56E13"/>
    <w:rsid w:val="00B928FC"/>
    <w:rsid w:val="00BD1787"/>
    <w:rsid w:val="00BD50E3"/>
    <w:rsid w:val="00BD596C"/>
    <w:rsid w:val="00BE349C"/>
    <w:rsid w:val="00C17C47"/>
    <w:rsid w:val="00C22936"/>
    <w:rsid w:val="00C231B5"/>
    <w:rsid w:val="00C636FF"/>
    <w:rsid w:val="00CB445F"/>
    <w:rsid w:val="00CB7B84"/>
    <w:rsid w:val="00CC0605"/>
    <w:rsid w:val="00CC38C1"/>
    <w:rsid w:val="00CD09EE"/>
    <w:rsid w:val="00CD2886"/>
    <w:rsid w:val="00D3398F"/>
    <w:rsid w:val="00D362FD"/>
    <w:rsid w:val="00D43CD4"/>
    <w:rsid w:val="00D64D8D"/>
    <w:rsid w:val="00D754DB"/>
    <w:rsid w:val="00D84D99"/>
    <w:rsid w:val="00D859EE"/>
    <w:rsid w:val="00E10875"/>
    <w:rsid w:val="00E112E1"/>
    <w:rsid w:val="00E128BD"/>
    <w:rsid w:val="00E15A72"/>
    <w:rsid w:val="00E2632B"/>
    <w:rsid w:val="00E460C7"/>
    <w:rsid w:val="00E5054B"/>
    <w:rsid w:val="00E77533"/>
    <w:rsid w:val="00EA1433"/>
    <w:rsid w:val="00ED2F88"/>
    <w:rsid w:val="00EE0A0C"/>
    <w:rsid w:val="00F1023C"/>
    <w:rsid w:val="00F22516"/>
    <w:rsid w:val="00F368D8"/>
    <w:rsid w:val="00F5451D"/>
    <w:rsid w:val="00F774E5"/>
    <w:rsid w:val="00F850D6"/>
    <w:rsid w:val="00F95D3B"/>
    <w:rsid w:val="00FB6C7E"/>
    <w:rsid w:val="00FC26D6"/>
    <w:rsid w:val="00FC4637"/>
    <w:rsid w:val="00FD3399"/>
    <w:rsid w:val="00FE6BEA"/>
    <w:rsid w:val="00FF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3181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0"/>
    <w:lsdException w:name="toc 9" w:uiPriority="0"/>
    <w:lsdException w:name="header" w:uiPriority="0"/>
    <w:lsdException w:name="index heading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Address" w:uiPriority="0"/>
    <w:lsdException w:name="Outline List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B45167"/>
    <w:pPr>
      <w:spacing w:before="20" w:after="12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0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1"/>
    <w:qFormat/>
    <w:rsid w:val="00B45167"/>
    <w:pPr>
      <w:keepNext/>
      <w:keepLines/>
      <w:pageBreakBefore/>
      <w:numPr>
        <w:numId w:val="3"/>
      </w:numPr>
      <w:spacing w:before="360" w:after="360"/>
      <w:ind w:right="-1"/>
      <w:outlineLvl w:val="0"/>
    </w:pPr>
    <w:rPr>
      <w:b/>
      <w:sz w:val="28"/>
      <w:szCs w:val="28"/>
      <w:shd w:val="clear" w:color="auto" w:fill="FFFFFF"/>
    </w:rPr>
  </w:style>
  <w:style w:type="paragraph" w:styleId="2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link w:val="20"/>
    <w:qFormat/>
    <w:rsid w:val="00B45167"/>
    <w:pPr>
      <w:keepNext/>
      <w:keepLines/>
      <w:numPr>
        <w:ilvl w:val="1"/>
        <w:numId w:val="10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0"/>
    <w:qFormat/>
    <w:rsid w:val="00B45167"/>
    <w:pPr>
      <w:keepNext/>
      <w:keepLines/>
      <w:numPr>
        <w:ilvl w:val="2"/>
        <w:numId w:val="10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"/>
    <w:next w:val="phnormal"/>
    <w:link w:val="40"/>
    <w:qFormat/>
    <w:rsid w:val="00B45167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"/>
    <w:next w:val="a"/>
    <w:link w:val="50"/>
    <w:uiPriority w:val="9"/>
    <w:unhideWhenUsed/>
    <w:qFormat/>
    <w:rsid w:val="00B45167"/>
    <w:pPr>
      <w:keepNext/>
      <w:numPr>
        <w:ilvl w:val="4"/>
        <w:numId w:val="10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"/>
    <w:next w:val="a"/>
    <w:link w:val="60"/>
    <w:uiPriority w:val="9"/>
    <w:unhideWhenUsed/>
    <w:qFormat/>
    <w:rsid w:val="00B45167"/>
    <w:pPr>
      <w:keepNext/>
      <w:keepLines/>
      <w:numPr>
        <w:ilvl w:val="5"/>
        <w:numId w:val="10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D84D99"/>
    <w:pPr>
      <w:keepNext/>
      <w:keepLines/>
      <w:spacing w:before="240" w:after="0"/>
      <w:ind w:left="1296" w:hanging="1296"/>
      <w:outlineLvl w:val="6"/>
    </w:pPr>
    <w:rPr>
      <w:rFonts w:ascii="Times New Roman" w:eastAsiaTheme="majorEastAsia" w:hAnsi="Times New Roman" w:cstheme="majorBidi"/>
      <w:color w:val="7F7F7F" w:themeColor="text1" w:themeTint="80"/>
      <w:szCs w:val="24"/>
    </w:rPr>
  </w:style>
  <w:style w:type="paragraph" w:styleId="8">
    <w:name w:val="heading 8"/>
    <w:basedOn w:val="a"/>
    <w:next w:val="a"/>
    <w:link w:val="80"/>
    <w:semiHidden/>
    <w:unhideWhenUsed/>
    <w:rsid w:val="00D84D99"/>
    <w:pPr>
      <w:keepNext/>
      <w:keepLines/>
      <w:spacing w:before="240" w:after="0"/>
      <w:ind w:left="1440" w:hanging="1440"/>
      <w:outlineLvl w:val="7"/>
    </w:pPr>
    <w:rPr>
      <w:rFonts w:ascii="Times New Roman" w:eastAsiaTheme="majorEastAsia" w:hAnsi="Times New Roman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D84D99"/>
    <w:pPr>
      <w:keepNext/>
      <w:keepLines/>
      <w:spacing w:before="240" w:after="0"/>
      <w:ind w:left="1584" w:hanging="1584"/>
      <w:outlineLvl w:val="8"/>
    </w:pPr>
    <w:rPr>
      <w:rFonts w:ascii="Times New Roman" w:eastAsiaTheme="majorEastAsia" w:hAnsi="Times New Roman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0"/>
    <w:rsid w:val="00B45167"/>
    <w:rPr>
      <w:rFonts w:ascii="Arial" w:eastAsia="Times New Roman" w:hAnsi="Arial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Scroll Heading 2 Знак,HD2 Знак,Indented Heading Знак,H21 Знак,H22 Знак,Indented Heading1 Знак,Indented Heading2 Знак,Indented Heading3 Знак,Indented Heading4 Знак,H23 Знак,H211 Знак,H221 Знак,Indented Heading5 Знак,H24 Знак,H212 Знак"/>
    <w:basedOn w:val="a0"/>
    <w:link w:val="2"/>
    <w:rsid w:val="00035C59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0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0"/>
    <w:link w:val="3"/>
    <w:rsid w:val="00035C59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0"/>
    <w:link w:val="4"/>
    <w:rsid w:val="00035C59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rsid w:val="00B45167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rsid w:val="00B45167"/>
    <w:rPr>
      <w:rFonts w:ascii="Arial" w:eastAsia="Times New Roman" w:hAnsi="Arial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B45167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B45167"/>
    <w:pPr>
      <w:keepNext/>
      <w:keepLines/>
      <w:pageBreakBefore/>
      <w:numPr>
        <w:numId w:val="7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B45167"/>
    <w:pPr>
      <w:keepNext/>
      <w:keepLines/>
      <w:numPr>
        <w:ilvl w:val="1"/>
        <w:numId w:val="7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B45167"/>
    <w:pPr>
      <w:keepNext/>
      <w:keepLines/>
      <w:numPr>
        <w:ilvl w:val="2"/>
        <w:numId w:val="7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B45167"/>
    <w:pPr>
      <w:numPr>
        <w:numId w:val="9"/>
      </w:numPr>
    </w:pPr>
  </w:style>
  <w:style w:type="paragraph" w:customStyle="1" w:styleId="phbibliography">
    <w:name w:val="ph_bibliography"/>
    <w:basedOn w:val="phbase"/>
    <w:rsid w:val="00B45167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B45167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B45167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B45167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B45167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B45167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B45167"/>
  </w:style>
  <w:style w:type="paragraph" w:customStyle="1" w:styleId="phconfirmstamptitle">
    <w:name w:val="ph_confirmstamp_title"/>
    <w:basedOn w:val="phconfirmstamp"/>
    <w:next w:val="phconfirmstampstamp"/>
    <w:rsid w:val="00B45167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B45167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2">
    <w:name w:val="toc 1"/>
    <w:basedOn w:val="a"/>
    <w:next w:val="a"/>
    <w:autoRedefine/>
    <w:uiPriority w:val="39"/>
    <w:rsid w:val="00B45167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customStyle="1" w:styleId="phexample">
    <w:name w:val="ph_example"/>
    <w:basedOn w:val="phbase"/>
    <w:rsid w:val="00B45167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B45167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B45167"/>
    <w:pPr>
      <w:spacing w:before="120"/>
    </w:pPr>
  </w:style>
  <w:style w:type="paragraph" w:customStyle="1" w:styleId="phfiguretitle">
    <w:name w:val="ph_figure_title"/>
    <w:basedOn w:val="phfigure"/>
    <w:next w:val="phnormal"/>
    <w:rsid w:val="00B45167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B45167"/>
    <w:pPr>
      <w:widowControl w:val="0"/>
    </w:pPr>
    <w:rPr>
      <w:sz w:val="18"/>
    </w:rPr>
  </w:style>
  <w:style w:type="character" w:customStyle="1" w:styleId="phinline">
    <w:name w:val="ph_inline"/>
    <w:basedOn w:val="a0"/>
    <w:rsid w:val="00B45167"/>
  </w:style>
  <w:style w:type="character" w:customStyle="1" w:styleId="phinline8">
    <w:name w:val="ph_inline_8"/>
    <w:rsid w:val="00B45167"/>
    <w:rPr>
      <w:sz w:val="16"/>
    </w:rPr>
  </w:style>
  <w:style w:type="character" w:customStyle="1" w:styleId="phinlinebolditalic">
    <w:name w:val="ph_inline_bolditalic"/>
    <w:rsid w:val="00B45167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B45167"/>
    <w:rPr>
      <w:rFonts w:ascii="Courier New" w:hAnsi="Courier New"/>
      <w:sz w:val="24"/>
    </w:rPr>
  </w:style>
  <w:style w:type="character" w:customStyle="1" w:styleId="phinlinefirstterm">
    <w:name w:val="ph_inline_firstterm"/>
    <w:rsid w:val="00B45167"/>
    <w:rPr>
      <w:i/>
      <w:sz w:val="24"/>
    </w:rPr>
  </w:style>
  <w:style w:type="character" w:customStyle="1" w:styleId="phinlineguiitem">
    <w:name w:val="ph_inline_guiitem"/>
    <w:rsid w:val="00B45167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B45167"/>
    <w:rPr>
      <w:b/>
      <w:smallCaps/>
      <w:sz w:val="24"/>
    </w:rPr>
  </w:style>
  <w:style w:type="character" w:customStyle="1" w:styleId="phinlinespace">
    <w:name w:val="ph_inline_space"/>
    <w:rsid w:val="00B45167"/>
    <w:rPr>
      <w:spacing w:val="60"/>
    </w:rPr>
  </w:style>
  <w:style w:type="character" w:customStyle="1" w:styleId="phinlinesuperline">
    <w:name w:val="ph_inline_superline"/>
    <w:rsid w:val="00B45167"/>
    <w:rPr>
      <w:vertAlign w:val="superscript"/>
    </w:rPr>
  </w:style>
  <w:style w:type="character" w:customStyle="1" w:styleId="phinlineunderline">
    <w:name w:val="ph_inline_underline"/>
    <w:rsid w:val="00B45167"/>
    <w:rPr>
      <w:u w:val="single"/>
      <w:lang w:val="ru-RU"/>
    </w:rPr>
  </w:style>
  <w:style w:type="character" w:customStyle="1" w:styleId="phinlineunderlineitalic">
    <w:name w:val="ph_inline_underlineitalic"/>
    <w:rsid w:val="00B45167"/>
    <w:rPr>
      <w:i/>
      <w:u w:val="single"/>
      <w:lang w:val="ru-RU"/>
    </w:rPr>
  </w:style>
  <w:style w:type="character" w:customStyle="1" w:styleId="phinlineuppercase">
    <w:name w:val="ph_inline_uppercase"/>
    <w:rsid w:val="00B45167"/>
    <w:rPr>
      <w:caps/>
      <w:lang w:val="ru-RU"/>
    </w:rPr>
  </w:style>
  <w:style w:type="paragraph" w:customStyle="1" w:styleId="phinset">
    <w:name w:val="ph_inset"/>
    <w:basedOn w:val="phnormal"/>
    <w:next w:val="phnormal"/>
    <w:rsid w:val="00B45167"/>
  </w:style>
  <w:style w:type="paragraph" w:customStyle="1" w:styleId="phinsetcaution">
    <w:name w:val="ph_inset_caution"/>
    <w:basedOn w:val="phinset"/>
    <w:rsid w:val="00B45167"/>
    <w:pPr>
      <w:keepLines/>
    </w:pPr>
  </w:style>
  <w:style w:type="paragraph" w:customStyle="1" w:styleId="phinsetnote">
    <w:name w:val="ph_inset_note"/>
    <w:basedOn w:val="phinset"/>
    <w:rsid w:val="00B45167"/>
    <w:pPr>
      <w:keepLines/>
    </w:pPr>
  </w:style>
  <w:style w:type="paragraph" w:customStyle="1" w:styleId="phinsettitle">
    <w:name w:val="ph_inset_title"/>
    <w:basedOn w:val="phinset"/>
    <w:next w:val="phinsetnote"/>
    <w:rsid w:val="00B45167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B45167"/>
    <w:pPr>
      <w:keepLines/>
    </w:pPr>
  </w:style>
  <w:style w:type="paragraph" w:customStyle="1" w:styleId="phlistitemized1">
    <w:name w:val="ph_list_itemized_1"/>
    <w:basedOn w:val="phnormal"/>
    <w:link w:val="phlistitemized10"/>
    <w:rsid w:val="00B45167"/>
    <w:pPr>
      <w:numPr>
        <w:numId w:val="11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B45167"/>
    <w:pPr>
      <w:numPr>
        <w:ilvl w:val="1"/>
        <w:numId w:val="11"/>
      </w:numPr>
    </w:pPr>
  </w:style>
  <w:style w:type="paragraph" w:customStyle="1" w:styleId="phlistitemizedtitle">
    <w:name w:val="ph_list_itemized_title"/>
    <w:basedOn w:val="phnormal"/>
    <w:next w:val="phlistitemized1"/>
    <w:rsid w:val="00B45167"/>
    <w:pPr>
      <w:keepNext/>
    </w:pPr>
  </w:style>
  <w:style w:type="paragraph" w:customStyle="1" w:styleId="phlistordered1">
    <w:name w:val="ph_list_ordered_1"/>
    <w:basedOn w:val="phnormal"/>
    <w:rsid w:val="00B45167"/>
    <w:pPr>
      <w:numPr>
        <w:ilvl w:val="1"/>
        <w:numId w:val="2"/>
      </w:numPr>
      <w:ind w:right="-2"/>
    </w:pPr>
  </w:style>
  <w:style w:type="paragraph" w:customStyle="1" w:styleId="phlistordereda">
    <w:name w:val="ph_list_ordered_aбв"/>
    <w:basedOn w:val="phnormal"/>
    <w:rsid w:val="00B45167"/>
    <w:pPr>
      <w:numPr>
        <w:numId w:val="2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B45167"/>
    <w:pPr>
      <w:keepNext/>
    </w:pPr>
  </w:style>
  <w:style w:type="paragraph" w:customStyle="1" w:styleId="phnormal">
    <w:name w:val="ph_normal"/>
    <w:basedOn w:val="phbase"/>
    <w:link w:val="phnormal0"/>
    <w:rsid w:val="00B45167"/>
    <w:pPr>
      <w:ind w:right="-1" w:firstLine="851"/>
    </w:pPr>
  </w:style>
  <w:style w:type="paragraph" w:customStyle="1" w:styleId="phstamp">
    <w:name w:val="ph_stamp"/>
    <w:basedOn w:val="phbase"/>
    <w:rsid w:val="00B45167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B45167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B45167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B45167"/>
    <w:pPr>
      <w:ind w:left="57"/>
    </w:pPr>
    <w:rPr>
      <w:i/>
    </w:rPr>
  </w:style>
  <w:style w:type="paragraph" w:customStyle="1" w:styleId="phtablecell">
    <w:name w:val="ph_table_cell"/>
    <w:basedOn w:val="phbase"/>
    <w:rsid w:val="00B45167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B45167"/>
    <w:pPr>
      <w:jc w:val="center"/>
    </w:pPr>
  </w:style>
  <w:style w:type="paragraph" w:customStyle="1" w:styleId="phtablecellleft">
    <w:name w:val="ph_table_cellleft"/>
    <w:basedOn w:val="phtablecell"/>
    <w:link w:val="phtablecellleft0"/>
    <w:rsid w:val="00B45167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B45167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B45167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B45167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B45167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B45167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B45167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B45167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B45167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B45167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B45167"/>
  </w:style>
  <w:style w:type="paragraph" w:customStyle="1" w:styleId="phtitlepagesystemfull">
    <w:name w:val="ph_titlepage_system_full"/>
    <w:basedOn w:val="phtitlepage"/>
    <w:next w:val="phtitlepagesystemshort"/>
    <w:rsid w:val="00B45167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B45167"/>
    <w:rPr>
      <w:b/>
      <w:sz w:val="32"/>
    </w:rPr>
  </w:style>
  <w:style w:type="character" w:styleId="a3">
    <w:name w:val="Hyperlink"/>
    <w:uiPriority w:val="99"/>
    <w:rsid w:val="00B45167"/>
    <w:rPr>
      <w:color w:val="0000FF"/>
      <w:u w:val="single"/>
    </w:rPr>
  </w:style>
  <w:style w:type="paragraph" w:styleId="a4">
    <w:name w:val="header"/>
    <w:basedOn w:val="a"/>
    <w:link w:val="a5"/>
    <w:rsid w:val="00B45167"/>
    <w:pPr>
      <w:tabs>
        <w:tab w:val="center" w:pos="4677"/>
        <w:tab w:val="right" w:pos="9355"/>
      </w:tabs>
      <w:jc w:val="center"/>
    </w:pPr>
  </w:style>
  <w:style w:type="character" w:customStyle="1" w:styleId="a5">
    <w:name w:val="Верхний колонтитул Знак"/>
    <w:basedOn w:val="a0"/>
    <w:link w:val="a4"/>
    <w:rsid w:val="00035C59"/>
    <w:rPr>
      <w:rFonts w:ascii="Arial" w:eastAsia="Times New Roman" w:hAnsi="Arial" w:cs="Times New Roman"/>
      <w:sz w:val="24"/>
      <w:szCs w:val="20"/>
      <w:lang w:eastAsia="ru-RU"/>
    </w:rPr>
  </w:style>
  <w:style w:type="paragraph" w:styleId="HTML">
    <w:name w:val="HTML Address"/>
    <w:basedOn w:val="a"/>
    <w:link w:val="HTML0"/>
    <w:semiHidden/>
    <w:rsid w:val="00B45167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035C59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rsid w:val="00B4516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45167"/>
    <w:rPr>
      <w:rFonts w:ascii="Arial" w:eastAsia="Times New Roman" w:hAnsi="Arial" w:cs="Times New Roman"/>
      <w:sz w:val="24"/>
      <w:szCs w:val="20"/>
      <w:lang w:eastAsia="ru-RU"/>
    </w:rPr>
  </w:style>
  <w:style w:type="paragraph" w:styleId="21">
    <w:name w:val="toc 2"/>
    <w:basedOn w:val="a"/>
    <w:next w:val="a"/>
    <w:autoRedefine/>
    <w:uiPriority w:val="39"/>
    <w:rsid w:val="00B45167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B45167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B45167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B45167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B45167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B45167"/>
    <w:pPr>
      <w:ind w:left="1440"/>
    </w:pPr>
  </w:style>
  <w:style w:type="paragraph" w:styleId="81">
    <w:name w:val="toc 8"/>
    <w:basedOn w:val="a"/>
    <w:next w:val="a"/>
    <w:autoRedefine/>
    <w:rsid w:val="00B45167"/>
    <w:pPr>
      <w:ind w:left="1680"/>
    </w:pPr>
  </w:style>
  <w:style w:type="paragraph" w:styleId="91">
    <w:name w:val="toc 9"/>
    <w:basedOn w:val="a"/>
    <w:next w:val="a"/>
    <w:autoRedefine/>
    <w:rsid w:val="00B45167"/>
    <w:pPr>
      <w:ind w:left="1920"/>
    </w:pPr>
  </w:style>
  <w:style w:type="paragraph" w:styleId="a8">
    <w:name w:val="Body Text"/>
    <w:basedOn w:val="a"/>
    <w:link w:val="a9"/>
    <w:rsid w:val="00B45167"/>
  </w:style>
  <w:style w:type="character" w:customStyle="1" w:styleId="a9">
    <w:name w:val="Основной текст Знак"/>
    <w:basedOn w:val="a0"/>
    <w:link w:val="a8"/>
    <w:rsid w:val="00035C59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0"/>
    <w:next w:val="phnormal"/>
    <w:rsid w:val="00B45167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B45167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B45167"/>
    <w:rPr>
      <w:u w:val="single"/>
    </w:rPr>
  </w:style>
  <w:style w:type="paragraph" w:customStyle="1" w:styleId="phstampleft">
    <w:name w:val="ph_stamp_left"/>
    <w:basedOn w:val="phstamp"/>
    <w:rsid w:val="00B45167"/>
    <w:pPr>
      <w:jc w:val="left"/>
    </w:pPr>
    <w:rPr>
      <w:sz w:val="18"/>
    </w:rPr>
  </w:style>
  <w:style w:type="paragraph" w:styleId="aa">
    <w:name w:val="Document Map"/>
    <w:basedOn w:val="a"/>
    <w:link w:val="ab"/>
    <w:rsid w:val="00B45167"/>
    <w:pPr>
      <w:shd w:val="clear" w:color="auto" w:fill="000080"/>
    </w:pPr>
    <w:rPr>
      <w:rFonts w:ascii="Tahoma" w:hAnsi="Tahoma" w:cs="Tahoma"/>
      <w:sz w:val="20"/>
    </w:rPr>
  </w:style>
  <w:style w:type="character" w:customStyle="1" w:styleId="ab">
    <w:name w:val="Схема документа Знак"/>
    <w:basedOn w:val="a0"/>
    <w:link w:val="aa"/>
    <w:rsid w:val="00035C5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B45167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B45167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B4516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B4516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B4516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B45167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pagenumber">
    <w:name w:val="ph_pagenumber"/>
    <w:basedOn w:val="a6"/>
    <w:link w:val="phpagenumber0"/>
    <w:autoRedefine/>
    <w:qFormat/>
    <w:rsid w:val="00B45167"/>
    <w:pPr>
      <w:jc w:val="center"/>
    </w:pPr>
  </w:style>
  <w:style w:type="character" w:customStyle="1" w:styleId="phpagenumber0">
    <w:name w:val="ph_pagenumber Знак"/>
    <w:basedOn w:val="a7"/>
    <w:link w:val="phpagenumber"/>
    <w:rsid w:val="00B45167"/>
    <w:rPr>
      <w:rFonts w:ascii="Arial" w:eastAsia="Times New Roman" w:hAnsi="Arial" w:cs="Times New Roman"/>
      <w:sz w:val="24"/>
      <w:szCs w:val="20"/>
      <w:lang w:eastAsia="ru-RU"/>
    </w:rPr>
  </w:style>
  <w:style w:type="table" w:styleId="ac">
    <w:name w:val="Table Grid"/>
    <w:basedOn w:val="a1"/>
    <w:uiPriority w:val="59"/>
    <w:rsid w:val="00B45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B45167"/>
    <w:pPr>
      <w:numPr>
        <w:numId w:val="12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B45167"/>
    <w:pPr>
      <w:ind w:left="632" w:hanging="284"/>
    </w:pPr>
  </w:style>
  <w:style w:type="paragraph" w:customStyle="1" w:styleId="1">
    <w:name w:val="Список_1)"/>
    <w:basedOn w:val="a"/>
    <w:rsid w:val="00B45167"/>
    <w:pPr>
      <w:numPr>
        <w:numId w:val="4"/>
      </w:numPr>
    </w:pPr>
  </w:style>
  <w:style w:type="paragraph" w:customStyle="1" w:styleId="phtableorderedlist1">
    <w:name w:val="ph_table_orderedlist_1)"/>
    <w:basedOn w:val="phtablecellleft"/>
    <w:autoRedefine/>
    <w:qFormat/>
    <w:rsid w:val="00B45167"/>
    <w:pPr>
      <w:numPr>
        <w:numId w:val="13"/>
      </w:numPr>
      <w:spacing w:after="120"/>
    </w:pPr>
  </w:style>
  <w:style w:type="paragraph" w:customStyle="1" w:styleId="ad">
    <w:name w:val="Текст_программы"/>
    <w:rsid w:val="00B45167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B45167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B45167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B45167"/>
    <w:pPr>
      <w:numPr>
        <w:numId w:val="5"/>
      </w:numPr>
    </w:pPr>
  </w:style>
  <w:style w:type="paragraph" w:customStyle="1" w:styleId="phtableorderlist1">
    <w:name w:val="ph_table_orderlist_1_бок"/>
    <w:basedOn w:val="phtablecellleft"/>
    <w:autoRedefine/>
    <w:qFormat/>
    <w:rsid w:val="00B45167"/>
    <w:pPr>
      <w:numPr>
        <w:numId w:val="6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B45167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B45167"/>
    <w:pPr>
      <w:spacing w:after="20" w:line="240" w:lineRule="auto"/>
      <w:jc w:val="center"/>
    </w:pPr>
    <w:rPr>
      <w:i/>
    </w:rPr>
  </w:style>
  <w:style w:type="paragraph" w:styleId="ae">
    <w:name w:val="caption"/>
    <w:basedOn w:val="a"/>
    <w:next w:val="a"/>
    <w:link w:val="af"/>
    <w:uiPriority w:val="35"/>
    <w:unhideWhenUsed/>
    <w:qFormat/>
    <w:rsid w:val="00B45167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phlistitemized10">
    <w:name w:val="ph_list_itemized_1 Знак"/>
    <w:link w:val="phlistitemized1"/>
    <w:rsid w:val="00B45167"/>
    <w:rPr>
      <w:rFonts w:ascii="Arial" w:eastAsia="Times New Roman" w:hAnsi="Arial" w:cs="Arial"/>
      <w:sz w:val="24"/>
      <w:szCs w:val="20"/>
    </w:rPr>
  </w:style>
  <w:style w:type="character" w:customStyle="1" w:styleId="phnormal1">
    <w:name w:val="ph_normal Знак Знак"/>
    <w:rsid w:val="00B45167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B45167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0">
    <w:name w:val="_Табл_Текст"/>
    <w:basedOn w:val="a"/>
    <w:rsid w:val="00B45167"/>
  </w:style>
  <w:style w:type="character" w:styleId="af1">
    <w:name w:val="annotation reference"/>
    <w:basedOn w:val="a0"/>
    <w:uiPriority w:val="99"/>
    <w:semiHidden/>
    <w:unhideWhenUsed/>
    <w:rsid w:val="00B45167"/>
    <w:rPr>
      <w:sz w:val="16"/>
      <w:szCs w:val="16"/>
    </w:rPr>
  </w:style>
  <w:style w:type="paragraph" w:styleId="af2">
    <w:name w:val="annotation text"/>
    <w:aliases w:val="Примечания: текст"/>
    <w:basedOn w:val="a"/>
    <w:link w:val="af3"/>
    <w:uiPriority w:val="99"/>
    <w:unhideWhenUsed/>
    <w:rsid w:val="00B45167"/>
    <w:pPr>
      <w:spacing w:line="240" w:lineRule="auto"/>
    </w:pPr>
    <w:rPr>
      <w:sz w:val="20"/>
    </w:rPr>
  </w:style>
  <w:style w:type="character" w:customStyle="1" w:styleId="af3">
    <w:name w:val="Текст примечания Знак"/>
    <w:aliases w:val="Примечания: текст Знак"/>
    <w:basedOn w:val="a0"/>
    <w:link w:val="af2"/>
    <w:uiPriority w:val="99"/>
    <w:rsid w:val="00B45167"/>
    <w:rPr>
      <w:rFonts w:ascii="Arial" w:eastAsia="Times New Roman" w:hAnsi="Arial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unhideWhenUsed/>
    <w:rsid w:val="00B45167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rsid w:val="00B45167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B4516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451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semiHidden/>
    <w:rsid w:val="00D84D99"/>
    <w:rPr>
      <w:rFonts w:ascii="Times New Roman" w:eastAsiaTheme="majorEastAsia" w:hAnsi="Times New Roman" w:cstheme="majorBidi"/>
      <w:color w:val="7F7F7F" w:themeColor="text1" w:themeTint="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D84D99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customStyle="1" w:styleId="90">
    <w:name w:val="Заголовок 9 Знак"/>
    <w:basedOn w:val="a0"/>
    <w:link w:val="9"/>
    <w:semiHidden/>
    <w:rsid w:val="00D84D99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table" w:customStyle="1" w:styleId="ScrollTableNormal">
    <w:name w:val="Scroll Table Normal"/>
    <w:basedOn w:val="a1"/>
    <w:uiPriority w:val="99"/>
    <w:qFormat/>
    <w:rsid w:val="00D84D99"/>
    <w:pPr>
      <w:spacing w:after="0" w:line="240" w:lineRule="auto"/>
      <w:ind w:left="108" w:right="108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Note">
    <w:name w:val="Scroll Note"/>
    <w:basedOn w:val="a1"/>
    <w:uiPriority w:val="99"/>
    <w:qFormat/>
    <w:rsid w:val="00D84D99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character" w:customStyle="1" w:styleId="af">
    <w:name w:val="Название объекта Знак"/>
    <w:basedOn w:val="a0"/>
    <w:link w:val="ae"/>
    <w:uiPriority w:val="35"/>
    <w:rsid w:val="00D84D99"/>
    <w:rPr>
      <w:rFonts w:ascii="Arial" w:eastAsia="Times New Roman" w:hAnsi="Arial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ScrollListBullet">
    <w:name w:val="Scroll List Bullet"/>
    <w:basedOn w:val="a"/>
    <w:link w:val="ScrollListBullet0"/>
    <w:rsid w:val="00D84D99"/>
    <w:pPr>
      <w:tabs>
        <w:tab w:val="num" w:pos="1315"/>
      </w:tabs>
      <w:spacing w:before="0" w:after="0"/>
      <w:ind w:left="1316" w:hanging="465"/>
    </w:pPr>
    <w:rPr>
      <w:rFonts w:ascii="Times New Roman" w:hAnsi="Times New Roman" w:cs="Arial"/>
      <w:color w:val="000000" w:themeColor="text1"/>
      <w:szCs w:val="24"/>
      <w:lang w:eastAsia="en-US"/>
    </w:rPr>
  </w:style>
  <w:style w:type="paragraph" w:customStyle="1" w:styleId="ScrollListBullet2">
    <w:name w:val="Scroll List Bullet 2"/>
    <w:basedOn w:val="a"/>
    <w:link w:val="ScrollListBullet20"/>
    <w:rsid w:val="00D84D99"/>
    <w:pPr>
      <w:tabs>
        <w:tab w:val="num" w:pos="1780"/>
      </w:tabs>
      <w:spacing w:before="0" w:after="0"/>
      <w:ind w:left="1780" w:hanging="465"/>
    </w:pPr>
    <w:rPr>
      <w:rFonts w:ascii="Times New Roman" w:hAnsi="Times New Roman"/>
      <w:color w:val="000000" w:themeColor="text1"/>
      <w:szCs w:val="24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D84D99"/>
    <w:pPr>
      <w:tabs>
        <w:tab w:val="clear" w:pos="1780"/>
        <w:tab w:val="num" w:pos="360"/>
        <w:tab w:val="num" w:pos="1440"/>
        <w:tab w:val="left" w:pos="2127"/>
      </w:tabs>
      <w:ind w:left="2127" w:hanging="426"/>
    </w:pPr>
  </w:style>
  <w:style w:type="character" w:customStyle="1" w:styleId="ScrollListBullet20">
    <w:name w:val="Scroll List Bullet 2 Знак"/>
    <w:basedOn w:val="a0"/>
    <w:link w:val="ScrollListBullet2"/>
    <w:rsid w:val="00D84D99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ScrollListBullet0">
    <w:name w:val="Scroll List Bullet Знак"/>
    <w:link w:val="ScrollListBullet"/>
    <w:rsid w:val="00D84D99"/>
    <w:rPr>
      <w:rFonts w:ascii="Times New Roman" w:eastAsia="Times New Roman" w:hAnsi="Times New Roman" w:cs="Arial"/>
      <w:color w:val="000000" w:themeColor="text1"/>
      <w:sz w:val="24"/>
      <w:szCs w:val="24"/>
    </w:rPr>
  </w:style>
  <w:style w:type="paragraph" w:styleId="af8">
    <w:name w:val="Title"/>
    <w:basedOn w:val="a"/>
    <w:link w:val="af9"/>
    <w:autoRedefine/>
    <w:qFormat/>
    <w:rsid w:val="00454016"/>
    <w:pPr>
      <w:spacing w:before="0" w:after="0"/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customStyle="1" w:styleId="af9">
    <w:name w:val="Название Знак"/>
    <w:basedOn w:val="a0"/>
    <w:link w:val="af8"/>
    <w:rsid w:val="00454016"/>
    <w:rPr>
      <w:rFonts w:ascii="Tahoma" w:eastAsia="Times New Roman" w:hAnsi="Tahoma" w:cs="Arial"/>
      <w:b/>
      <w:bCs/>
      <w:color w:val="404040"/>
      <w:kern w:val="28"/>
      <w:sz w:val="40"/>
      <w:szCs w:val="32"/>
      <w:lang w:eastAsia="ru-RU"/>
    </w:rPr>
  </w:style>
  <w:style w:type="character" w:styleId="afa">
    <w:name w:val="page number"/>
    <w:basedOn w:val="a0"/>
    <w:rsid w:val="00454016"/>
    <w:rPr>
      <w:rFonts w:ascii="Arial" w:hAnsi="Arial"/>
      <w:sz w:val="20"/>
    </w:rPr>
  </w:style>
  <w:style w:type="numbering" w:styleId="111111">
    <w:name w:val="Outline List 2"/>
    <w:rsid w:val="00454016"/>
    <w:pPr>
      <w:numPr>
        <w:numId w:val="8"/>
      </w:numPr>
    </w:pPr>
  </w:style>
  <w:style w:type="paragraph" w:styleId="afb">
    <w:name w:val="TOC Heading"/>
    <w:next w:val="a"/>
    <w:uiPriority w:val="39"/>
    <w:unhideWhenUsed/>
    <w:qFormat/>
    <w:rsid w:val="00454016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table" w:customStyle="1" w:styleId="ScrollSectionColumn">
    <w:name w:val="Scroll Section Column"/>
    <w:basedOn w:val="a1"/>
    <w:uiPriority w:val="99"/>
    <w:rsid w:val="00454016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454016"/>
    <w:pPr>
      <w:spacing w:before="20" w:after="120" w:line="360" w:lineRule="auto"/>
      <w:ind w:firstLine="851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454016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454016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en-US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454016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Panel">
    <w:name w:val="Scroll Panel"/>
    <w:basedOn w:val="-1"/>
    <w:uiPriority w:val="99"/>
    <w:qFormat/>
    <w:rsid w:val="00454016"/>
    <w:pPr>
      <w:jc w:val="center"/>
    </w:pPr>
    <w:rPr>
      <w:color w:val="000000" w:themeColor="text1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Quote">
    <w:name w:val="Scroll Quote"/>
    <w:basedOn w:val="a1"/>
    <w:uiPriority w:val="99"/>
    <w:qFormat/>
    <w:rsid w:val="00454016"/>
    <w:pPr>
      <w:spacing w:after="0" w:line="240" w:lineRule="auto"/>
      <w:ind w:left="173" w:right="259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c">
    <w:name w:val="Plain Text"/>
    <w:basedOn w:val="a"/>
    <w:link w:val="afd"/>
    <w:rsid w:val="00454016"/>
    <w:pPr>
      <w:spacing w:before="0" w:after="0"/>
    </w:pPr>
    <w:rPr>
      <w:rFonts w:ascii="Courier New" w:hAnsi="Courier New" w:cs="Courier New"/>
      <w:color w:val="000000" w:themeColor="text1"/>
    </w:rPr>
  </w:style>
  <w:style w:type="character" w:customStyle="1" w:styleId="afd">
    <w:name w:val="Текст Знак"/>
    <w:basedOn w:val="a0"/>
    <w:link w:val="afc"/>
    <w:rsid w:val="00454016"/>
    <w:rPr>
      <w:rFonts w:ascii="Courier New" w:eastAsia="Times New Roman" w:hAnsi="Courier New" w:cs="Courier New"/>
      <w:color w:val="000000" w:themeColor="text1"/>
      <w:sz w:val="24"/>
      <w:szCs w:val="20"/>
      <w:lang w:eastAsia="ru-RU"/>
    </w:rPr>
  </w:style>
  <w:style w:type="paragraph" w:customStyle="1" w:styleId="SublineHeader">
    <w:name w:val="Subline Header"/>
    <w:basedOn w:val="af8"/>
    <w:qFormat/>
    <w:rsid w:val="0045401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454016"/>
    <w:rPr>
      <w:sz w:val="24"/>
      <w:szCs w:val="24"/>
    </w:rPr>
  </w:style>
  <w:style w:type="character" w:styleId="afe">
    <w:name w:val="Intense Emphasis"/>
    <w:basedOn w:val="a0"/>
    <w:rsid w:val="00454016"/>
    <w:rPr>
      <w:i/>
      <w:iCs/>
      <w:color w:val="7F7F7F" w:themeColor="text1" w:themeTint="80"/>
    </w:rPr>
  </w:style>
  <w:style w:type="paragraph" w:styleId="aff">
    <w:name w:val="Intense Quote"/>
    <w:basedOn w:val="a"/>
    <w:next w:val="a"/>
    <w:link w:val="aff0"/>
    <w:uiPriority w:val="30"/>
    <w:qFormat/>
    <w:rsid w:val="0045401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4F81BD" w:themeColor="accent1"/>
      <w:szCs w:val="24"/>
    </w:rPr>
  </w:style>
  <w:style w:type="character" w:customStyle="1" w:styleId="aff0">
    <w:name w:val="Выделенная цитата Знак"/>
    <w:basedOn w:val="a0"/>
    <w:link w:val="aff"/>
    <w:uiPriority w:val="30"/>
    <w:rsid w:val="00454016"/>
    <w:rPr>
      <w:rFonts w:ascii="Times New Roman" w:eastAsia="Times New Roman" w:hAnsi="Times New Roman" w:cs="Times New Roman"/>
      <w:i/>
      <w:iCs/>
      <w:color w:val="4F81BD" w:themeColor="accent1"/>
      <w:sz w:val="24"/>
      <w:szCs w:val="24"/>
      <w:lang w:eastAsia="ru-RU"/>
    </w:rPr>
  </w:style>
  <w:style w:type="character" w:styleId="aff1">
    <w:name w:val="Intense Reference"/>
    <w:basedOn w:val="a0"/>
    <w:rsid w:val="00454016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454016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rsid w:val="00454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454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styleId="13">
    <w:name w:val="index 1"/>
    <w:basedOn w:val="a"/>
    <w:next w:val="a"/>
    <w:autoRedefine/>
    <w:uiPriority w:val="99"/>
    <w:unhideWhenUsed/>
    <w:rsid w:val="00454016"/>
    <w:pPr>
      <w:spacing w:before="0" w:after="0"/>
      <w:ind w:left="200" w:hanging="200"/>
      <w:jc w:val="left"/>
    </w:pPr>
    <w:rPr>
      <w:rFonts w:ascii="Times New Roman" w:hAnsi="Times New Roman"/>
      <w:color w:val="000000" w:themeColor="text1"/>
      <w:szCs w:val="18"/>
    </w:rPr>
  </w:style>
  <w:style w:type="paragraph" w:styleId="22">
    <w:name w:val="index 2"/>
    <w:basedOn w:val="a"/>
    <w:next w:val="a"/>
    <w:autoRedefine/>
    <w:unhideWhenUsed/>
    <w:rsid w:val="00454016"/>
    <w:pPr>
      <w:spacing w:before="0" w:after="0"/>
      <w:ind w:left="4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32">
    <w:name w:val="index 3"/>
    <w:basedOn w:val="a"/>
    <w:next w:val="a"/>
    <w:autoRedefine/>
    <w:unhideWhenUsed/>
    <w:rsid w:val="00454016"/>
    <w:pPr>
      <w:spacing w:before="0" w:after="0"/>
      <w:ind w:left="6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42">
    <w:name w:val="index 4"/>
    <w:basedOn w:val="a"/>
    <w:next w:val="a"/>
    <w:autoRedefine/>
    <w:unhideWhenUsed/>
    <w:rsid w:val="00454016"/>
    <w:pPr>
      <w:spacing w:before="0" w:after="0"/>
      <w:ind w:left="8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52">
    <w:name w:val="index 5"/>
    <w:basedOn w:val="a"/>
    <w:next w:val="a"/>
    <w:autoRedefine/>
    <w:unhideWhenUsed/>
    <w:rsid w:val="00454016"/>
    <w:pPr>
      <w:spacing w:before="0" w:after="0"/>
      <w:ind w:left="10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62">
    <w:name w:val="index 6"/>
    <w:basedOn w:val="a"/>
    <w:next w:val="a"/>
    <w:autoRedefine/>
    <w:unhideWhenUsed/>
    <w:rsid w:val="00454016"/>
    <w:pPr>
      <w:spacing w:before="0" w:after="0"/>
      <w:ind w:left="12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72">
    <w:name w:val="index 7"/>
    <w:basedOn w:val="a"/>
    <w:next w:val="a"/>
    <w:autoRedefine/>
    <w:unhideWhenUsed/>
    <w:rsid w:val="00454016"/>
    <w:pPr>
      <w:spacing w:before="0" w:after="0"/>
      <w:ind w:left="14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82">
    <w:name w:val="index 8"/>
    <w:basedOn w:val="a"/>
    <w:next w:val="a"/>
    <w:autoRedefine/>
    <w:unhideWhenUsed/>
    <w:rsid w:val="00454016"/>
    <w:pPr>
      <w:spacing w:before="0" w:after="0"/>
      <w:ind w:left="16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92">
    <w:name w:val="index 9"/>
    <w:basedOn w:val="a"/>
    <w:next w:val="a"/>
    <w:autoRedefine/>
    <w:unhideWhenUsed/>
    <w:rsid w:val="00454016"/>
    <w:pPr>
      <w:spacing w:before="0" w:after="0"/>
      <w:ind w:left="18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aff2">
    <w:name w:val="index heading"/>
    <w:basedOn w:val="a"/>
    <w:next w:val="13"/>
    <w:unhideWhenUsed/>
    <w:rsid w:val="00454016"/>
    <w:pPr>
      <w:spacing w:before="240" w:after="0"/>
      <w:jc w:val="center"/>
    </w:pPr>
    <w:rPr>
      <w:rFonts w:asciiTheme="minorHAnsi" w:hAnsiTheme="minorHAnsi"/>
      <w:b/>
      <w:bCs/>
      <w:color w:val="000000" w:themeColor="text1"/>
      <w:sz w:val="26"/>
      <w:szCs w:val="26"/>
    </w:rPr>
  </w:style>
  <w:style w:type="paragraph" w:customStyle="1" w:styleId="aff3">
    <w:name w:val="Подпись к таблице"/>
    <w:basedOn w:val="ScrollTitleTable"/>
    <w:link w:val="aff4"/>
    <w:qFormat/>
    <w:rsid w:val="00454016"/>
  </w:style>
  <w:style w:type="character" w:customStyle="1" w:styleId="aff4">
    <w:name w:val="Подпись к таблице Знак"/>
    <w:basedOn w:val="af"/>
    <w:link w:val="aff3"/>
    <w:rsid w:val="00454016"/>
    <w:rPr>
      <w:rFonts w:ascii="Times New Roman" w:eastAsia="Times New Roman" w:hAnsi="Times New Roman" w:cs="Times New Roman"/>
      <w:b w:val="0"/>
      <w:bCs/>
      <w:color w:val="000000" w:themeColor="text1"/>
      <w:sz w:val="24"/>
      <w:szCs w:val="18"/>
      <w:lang w:eastAsia="ru-RU"/>
    </w:rPr>
  </w:style>
  <w:style w:type="paragraph" w:styleId="aff5">
    <w:name w:val="table of figures"/>
    <w:basedOn w:val="a"/>
    <w:next w:val="a"/>
    <w:uiPriority w:val="99"/>
    <w:unhideWhenUsed/>
    <w:rsid w:val="00454016"/>
    <w:pPr>
      <w:spacing w:before="0" w:after="0"/>
    </w:pPr>
    <w:rPr>
      <w:rFonts w:ascii="Times New Roman" w:hAnsi="Times New Roman"/>
      <w:color w:val="000000" w:themeColor="text1"/>
      <w:szCs w:val="24"/>
    </w:rPr>
  </w:style>
  <w:style w:type="paragraph" w:styleId="aff6">
    <w:name w:val="List Paragraph"/>
    <w:basedOn w:val="a"/>
    <w:uiPriority w:val="34"/>
    <w:qFormat/>
    <w:rsid w:val="00454016"/>
    <w:pPr>
      <w:spacing w:before="0" w:after="0"/>
      <w:ind w:left="720"/>
      <w:contextualSpacing/>
    </w:pPr>
    <w:rPr>
      <w:rFonts w:ascii="Times New Roman" w:hAnsi="Times New Roman"/>
      <w:color w:val="000000" w:themeColor="text1"/>
      <w:szCs w:val="24"/>
    </w:rPr>
  </w:style>
  <w:style w:type="paragraph" w:customStyle="1" w:styleId="4KP">
    <w:name w:val="Верхний_колонтитул_4KP"/>
    <w:link w:val="4KP0"/>
    <w:qFormat/>
    <w:rsid w:val="00454016"/>
    <w:pPr>
      <w:spacing w:after="0" w:line="240" w:lineRule="auto"/>
      <w:jc w:val="right"/>
    </w:pPr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customStyle="1" w:styleId="4KP0">
    <w:name w:val="Верхний_колонтитул_4KP Знак"/>
    <w:basedOn w:val="a5"/>
    <w:link w:val="4KP"/>
    <w:rsid w:val="00454016"/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styleId="aff7">
    <w:name w:val="Placeholder Text"/>
    <w:basedOn w:val="a0"/>
    <w:rsid w:val="00454016"/>
    <w:rPr>
      <w:color w:val="808080"/>
    </w:rPr>
  </w:style>
  <w:style w:type="paragraph" w:customStyle="1" w:styleId="4KP1">
    <w:name w:val="Нижний_колонтитул_4KP"/>
    <w:link w:val="4KP2"/>
    <w:qFormat/>
    <w:rsid w:val="00454016"/>
    <w:pPr>
      <w:spacing w:after="0" w:line="240" w:lineRule="auto"/>
    </w:pPr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character" w:customStyle="1" w:styleId="4KP2">
    <w:name w:val="Нижний_колонтитул_4KP Знак"/>
    <w:basedOn w:val="a7"/>
    <w:link w:val="4KP1"/>
    <w:rsid w:val="00454016"/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paragraph" w:customStyle="1" w:styleId="aff8">
    <w:name w:val="Предупреждение"/>
    <w:basedOn w:val="a"/>
    <w:link w:val="aff9"/>
    <w:qFormat/>
    <w:rsid w:val="00454016"/>
    <w:pPr>
      <w:shd w:val="clear" w:color="auto" w:fill="FEB19C"/>
      <w:spacing w:before="0" w:after="0"/>
    </w:pPr>
    <w:rPr>
      <w:rFonts w:ascii="Times New Roman" w:hAnsi="Times New Roman"/>
      <w:i/>
      <w:color w:val="000000" w:themeColor="text1"/>
      <w:szCs w:val="24"/>
    </w:rPr>
  </w:style>
  <w:style w:type="character" w:customStyle="1" w:styleId="aff9">
    <w:name w:val="Предупреждение Знак"/>
    <w:basedOn w:val="a0"/>
    <w:link w:val="aff8"/>
    <w:rsid w:val="00454016"/>
    <w:rPr>
      <w:rFonts w:ascii="Times New Roman" w:eastAsia="Times New Roman" w:hAnsi="Times New Roman" w:cs="Times New Roman"/>
      <w:i/>
      <w:color w:val="000000" w:themeColor="text1"/>
      <w:sz w:val="24"/>
      <w:szCs w:val="24"/>
      <w:shd w:val="clear" w:color="auto" w:fill="FEB19C"/>
      <w:lang w:eastAsia="ru-RU"/>
    </w:rPr>
  </w:style>
  <w:style w:type="paragraph" w:customStyle="1" w:styleId="affa">
    <w:name w:val="Примечание"/>
    <w:basedOn w:val="a"/>
    <w:link w:val="affb"/>
    <w:qFormat/>
    <w:rsid w:val="00454016"/>
    <w:pPr>
      <w:shd w:val="clear" w:color="auto" w:fill="D9D9D9" w:themeFill="background1" w:themeFillShade="D9"/>
      <w:spacing w:before="0" w:after="0"/>
    </w:pPr>
    <w:rPr>
      <w:rFonts w:ascii="Times New Roman" w:hAnsi="Times New Roman"/>
      <w:i/>
      <w:color w:val="000000" w:themeColor="text1"/>
      <w:szCs w:val="24"/>
    </w:rPr>
  </w:style>
  <w:style w:type="character" w:customStyle="1" w:styleId="affb">
    <w:name w:val="Примечание Знак"/>
    <w:basedOn w:val="a0"/>
    <w:link w:val="affa"/>
    <w:rsid w:val="00454016"/>
    <w:rPr>
      <w:rFonts w:ascii="Times New Roman" w:eastAsia="Times New Roman" w:hAnsi="Times New Roman" w:cs="Times New Roman"/>
      <w:i/>
      <w:color w:val="000000" w:themeColor="text1"/>
      <w:sz w:val="24"/>
      <w:szCs w:val="24"/>
      <w:shd w:val="clear" w:color="auto" w:fill="D9D9D9" w:themeFill="background1" w:themeFillShade="D9"/>
      <w:lang w:eastAsia="ru-RU"/>
    </w:rPr>
  </w:style>
  <w:style w:type="paragraph" w:customStyle="1" w:styleId="affc">
    <w:name w:val="Текст цитаты"/>
    <w:basedOn w:val="a"/>
    <w:link w:val="affd"/>
    <w:qFormat/>
    <w:rsid w:val="00454016"/>
    <w:pPr>
      <w:pBdr>
        <w:left w:val="single" w:sz="12" w:space="4" w:color="7F7F7F" w:themeColor="text1" w:themeTint="80"/>
      </w:pBdr>
      <w:spacing w:before="0" w:after="0"/>
      <w:ind w:left="284"/>
    </w:pPr>
    <w:rPr>
      <w:rFonts w:ascii="Times New Roman" w:hAnsi="Times New Roman"/>
      <w:i/>
      <w:color w:val="595959" w:themeColor="text1" w:themeTint="A6"/>
      <w:szCs w:val="24"/>
    </w:rPr>
  </w:style>
  <w:style w:type="character" w:customStyle="1" w:styleId="affd">
    <w:name w:val="Текст цитаты Знак"/>
    <w:basedOn w:val="a0"/>
    <w:link w:val="affc"/>
    <w:rsid w:val="00454016"/>
    <w:rPr>
      <w:rFonts w:ascii="Times New Roman" w:eastAsia="Times New Roman" w:hAnsi="Times New Roman" w:cs="Times New Roman"/>
      <w:i/>
      <w:color w:val="595959" w:themeColor="text1" w:themeTint="A6"/>
      <w:sz w:val="24"/>
      <w:szCs w:val="24"/>
      <w:lang w:eastAsia="ru-RU"/>
    </w:rPr>
  </w:style>
  <w:style w:type="paragraph" w:customStyle="1" w:styleId="affe">
    <w:name w:val="Титульный"/>
    <w:basedOn w:val="a"/>
    <w:link w:val="afff"/>
    <w:qFormat/>
    <w:rsid w:val="00454016"/>
    <w:pPr>
      <w:spacing w:before="0" w:after="0"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">
    <w:name w:val="Титульный Знак"/>
    <w:basedOn w:val="a0"/>
    <w:link w:val="affe"/>
    <w:rsid w:val="00454016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</w:rPr>
  </w:style>
  <w:style w:type="paragraph" w:customStyle="1" w:styleId="afff0">
    <w:name w:val="Фрагмент кода"/>
    <w:basedOn w:val="a"/>
    <w:link w:val="afff1"/>
    <w:qFormat/>
    <w:rsid w:val="00454016"/>
    <w:pPr>
      <w:pBdr>
        <w:left w:val="single" w:sz="8" w:space="4" w:color="7F7F7F" w:themeColor="text1" w:themeTint="80"/>
      </w:pBdr>
      <w:spacing w:before="0" w:after="0"/>
      <w:ind w:left="284"/>
    </w:pPr>
    <w:rPr>
      <w:rFonts w:ascii="Courier New" w:hAnsi="Courier New"/>
      <w:color w:val="595959" w:themeColor="text1" w:themeTint="A6"/>
      <w:szCs w:val="24"/>
    </w:rPr>
  </w:style>
  <w:style w:type="character" w:customStyle="1" w:styleId="afff1">
    <w:name w:val="Фрагмент кода Знак"/>
    <w:basedOn w:val="a0"/>
    <w:link w:val="afff0"/>
    <w:rsid w:val="00454016"/>
    <w:rPr>
      <w:rFonts w:ascii="Courier New" w:eastAsia="Times New Roman" w:hAnsi="Courier New" w:cs="Times New Roman"/>
      <w:color w:val="595959" w:themeColor="text1" w:themeTint="A6"/>
      <w:sz w:val="24"/>
      <w:szCs w:val="24"/>
      <w:lang w:eastAsia="ru-RU"/>
    </w:rPr>
  </w:style>
  <w:style w:type="paragraph" w:customStyle="1" w:styleId="43">
    <w:name w:val="Заголовок4"/>
    <w:basedOn w:val="3"/>
    <w:link w:val="44"/>
    <w:rsid w:val="00454016"/>
    <w:pPr>
      <w:numPr>
        <w:ilvl w:val="0"/>
        <w:numId w:val="0"/>
      </w:numPr>
      <w:tabs>
        <w:tab w:val="num" w:pos="360"/>
      </w:tabs>
      <w:spacing w:before="360"/>
      <w:ind w:left="360" w:right="0" w:hanging="360"/>
    </w:pPr>
    <w:rPr>
      <w:rFonts w:ascii="Times New Roman" w:hAnsi="Times New Roman"/>
      <w:szCs w:val="24"/>
    </w:rPr>
  </w:style>
  <w:style w:type="character" w:customStyle="1" w:styleId="44">
    <w:name w:val="Заголовок4 Знак"/>
    <w:basedOn w:val="30"/>
    <w:link w:val="43"/>
    <w:rsid w:val="004540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crollListNumber2">
    <w:name w:val="Scroll List Number 2"/>
    <w:basedOn w:val="ScrollPanelNormal"/>
    <w:rsid w:val="00454016"/>
    <w:pPr>
      <w:tabs>
        <w:tab w:val="num" w:pos="720"/>
      </w:tabs>
      <w:ind w:left="720" w:right="-2" w:hanging="360"/>
    </w:pPr>
  </w:style>
  <w:style w:type="paragraph" w:customStyle="1" w:styleId="ScrollListNumber">
    <w:name w:val="Scroll List Number"/>
    <w:basedOn w:val="ScrollPanelNormal"/>
    <w:rsid w:val="00454016"/>
    <w:pPr>
      <w:tabs>
        <w:tab w:val="num" w:pos="1208"/>
      </w:tabs>
      <w:ind w:left="1208" w:right="-2" w:hanging="357"/>
    </w:pPr>
  </w:style>
  <w:style w:type="paragraph" w:customStyle="1" w:styleId="ScrollPanelNormal">
    <w:name w:val="Scroll Panel Normal"/>
    <w:basedOn w:val="phbase"/>
    <w:link w:val="ScrollPanelNormal0"/>
    <w:rsid w:val="00454016"/>
    <w:rPr>
      <w:rFonts w:ascii="Times New Roman" w:hAnsi="Times New Roman"/>
      <w:color w:val="000000" w:themeColor="text1"/>
      <w:szCs w:val="24"/>
    </w:rPr>
  </w:style>
  <w:style w:type="paragraph" w:customStyle="1" w:styleId="ScrollListBullet4">
    <w:name w:val="Scroll List Bullet 4"/>
    <w:basedOn w:val="ScrollListBullet3"/>
    <w:autoRedefine/>
    <w:qFormat/>
    <w:rsid w:val="00454016"/>
    <w:pPr>
      <w:tabs>
        <w:tab w:val="clear" w:pos="360"/>
        <w:tab w:val="clear" w:pos="1440"/>
        <w:tab w:val="clear" w:pos="2127"/>
        <w:tab w:val="num" w:pos="2710"/>
      </w:tabs>
      <w:ind w:left="2710" w:hanging="465"/>
    </w:pPr>
    <w:rPr>
      <w:lang w:val="en-US"/>
    </w:rPr>
  </w:style>
  <w:style w:type="character" w:customStyle="1" w:styleId="ScrollPanelNormal0">
    <w:name w:val="Scroll Panel Normal Знак"/>
    <w:basedOn w:val="phbase0"/>
    <w:link w:val="ScrollPanelNormal"/>
    <w:rsid w:val="00454016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454016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14">
    <w:name w:val="Заголовок_1_Дополнительный"/>
    <w:basedOn w:val="phbase"/>
    <w:autoRedefine/>
    <w:qFormat/>
    <w:rsid w:val="00454016"/>
    <w:pPr>
      <w:keepNext/>
      <w:keepLines/>
      <w:pageBreakBefore/>
      <w:spacing w:before="360" w:after="360"/>
      <w:ind w:left="851"/>
    </w:pPr>
    <w:rPr>
      <w:rFonts w:ascii="Times New Roman" w:hAnsi="Times New Roman"/>
      <w:b/>
      <w:sz w:val="28"/>
      <w:szCs w:val="24"/>
    </w:rPr>
  </w:style>
  <w:style w:type="paragraph" w:styleId="afff2">
    <w:name w:val="No Spacing"/>
    <w:uiPriority w:val="1"/>
    <w:qFormat/>
    <w:rsid w:val="004540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3">
    <w:name w:val="Emphasis"/>
    <w:basedOn w:val="a0"/>
    <w:uiPriority w:val="20"/>
    <w:qFormat/>
    <w:rsid w:val="00454016"/>
    <w:rPr>
      <w:i/>
      <w:iCs/>
    </w:rPr>
  </w:style>
  <w:style w:type="character" w:styleId="afff4">
    <w:name w:val="Book Title"/>
    <w:basedOn w:val="a0"/>
    <w:uiPriority w:val="33"/>
    <w:qFormat/>
    <w:rsid w:val="00454016"/>
    <w:rPr>
      <w:b/>
      <w:bCs/>
      <w:i/>
      <w:iCs/>
      <w:spacing w:val="5"/>
    </w:rPr>
  </w:style>
  <w:style w:type="character" w:styleId="afff5">
    <w:name w:val="Strong"/>
    <w:basedOn w:val="a0"/>
    <w:uiPriority w:val="22"/>
    <w:qFormat/>
    <w:rsid w:val="00454016"/>
    <w:rPr>
      <w:b/>
      <w:bCs/>
    </w:rPr>
  </w:style>
  <w:style w:type="paragraph" w:customStyle="1" w:styleId="URL">
    <w:name w:val="Нижний колонтитул URL"/>
    <w:basedOn w:val="a6"/>
    <w:autoRedefine/>
    <w:qFormat/>
    <w:rsid w:val="00454016"/>
    <w:pPr>
      <w:spacing w:before="0" w:after="0"/>
      <w:jc w:val="center"/>
    </w:pPr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table" w:customStyle="1" w:styleId="15">
    <w:name w:val="Сетка таблицы светлая1"/>
    <w:basedOn w:val="a1"/>
    <w:rsid w:val="00454016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454016"/>
    <w:pPr>
      <w:spacing w:after="120"/>
    </w:pPr>
    <w:rPr>
      <w:rFonts w:ascii="Times New Roman" w:hAnsi="Times New Roman"/>
      <w:szCs w:val="24"/>
    </w:rPr>
  </w:style>
  <w:style w:type="paragraph" w:customStyle="1" w:styleId="ScrollPlainText">
    <w:name w:val="Scroll Plain Text"/>
    <w:basedOn w:val="a"/>
    <w:autoRedefine/>
    <w:qFormat/>
    <w:rsid w:val="00454016"/>
    <w:pPr>
      <w:spacing w:before="0" w:after="0"/>
    </w:pPr>
    <w:rPr>
      <w:rFonts w:ascii="Times New Roman" w:hAnsi="Times New Roman"/>
      <w:color w:val="000000" w:themeColor="text1"/>
      <w:szCs w:val="24"/>
    </w:rPr>
  </w:style>
  <w:style w:type="table" w:customStyle="1" w:styleId="510">
    <w:name w:val="Таблица простая 51"/>
    <w:basedOn w:val="a1"/>
    <w:rsid w:val="00454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454016"/>
    <w:pPr>
      <w:keepNext/>
      <w:spacing w:before="0" w:after="0"/>
      <w:jc w:val="center"/>
    </w:pPr>
    <w:rPr>
      <w:rFonts w:ascii="Times New Roman" w:hAnsi="Times New Roman"/>
      <w:noProof/>
      <w:color w:val="000000" w:themeColor="text1"/>
      <w:szCs w:val="24"/>
    </w:rPr>
  </w:style>
  <w:style w:type="paragraph" w:customStyle="1" w:styleId="ScrollTitle">
    <w:name w:val="Scroll Title"/>
    <w:basedOn w:val="ae"/>
    <w:autoRedefine/>
    <w:qFormat/>
    <w:rsid w:val="00454016"/>
    <w:pPr>
      <w:keepNext/>
      <w:spacing w:before="120"/>
      <w:jc w:val="center"/>
    </w:pPr>
    <w:rPr>
      <w:rFonts w:ascii="Times New Roman" w:hAnsi="Times New Roman"/>
      <w:b w:val="0"/>
      <w:color w:val="000000" w:themeColor="text1"/>
      <w:sz w:val="24"/>
      <w:szCs w:val="24"/>
    </w:rPr>
  </w:style>
  <w:style w:type="paragraph" w:customStyle="1" w:styleId="ScrollTitleTable">
    <w:name w:val="Scroll Title Table"/>
    <w:basedOn w:val="ae"/>
    <w:autoRedefine/>
    <w:qFormat/>
    <w:rsid w:val="00454016"/>
    <w:pPr>
      <w:keepNext/>
      <w:spacing w:after="0" w:line="360" w:lineRule="auto"/>
    </w:pPr>
    <w:rPr>
      <w:rFonts w:ascii="Times New Roman" w:hAnsi="Times New Roman"/>
      <w:b w:val="0"/>
      <w:color w:val="000000" w:themeColor="text1"/>
      <w:sz w:val="24"/>
    </w:rPr>
  </w:style>
  <w:style w:type="table" w:customStyle="1" w:styleId="310">
    <w:name w:val="Таблица простая 31"/>
    <w:basedOn w:val="a1"/>
    <w:rsid w:val="00454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45401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45401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45401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454016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table" w:customStyle="1" w:styleId="TableGrid0">
    <w:name w:val="Table Grid_0"/>
    <w:basedOn w:val="TableNormal0"/>
    <w:uiPriority w:val="59"/>
    <w:rsid w:val="00454016"/>
    <w:tblPr/>
  </w:style>
  <w:style w:type="table" w:customStyle="1" w:styleId="TableNormal0">
    <w:name w:val="Table Normal_0"/>
    <w:uiPriority w:val="99"/>
    <w:semiHidden/>
    <w:unhideWhenUsed/>
    <w:rsid w:val="00454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htablecellleft0">
    <w:name w:val="ph_table_cellleft Знак"/>
    <w:link w:val="phtablecellleft"/>
    <w:qFormat/>
    <w:rsid w:val="00B04AF9"/>
    <w:rPr>
      <w:rFonts w:ascii="Arial" w:eastAsia="Times New Roman" w:hAnsi="Arial" w:cs="Arial"/>
      <w:bCs/>
      <w:sz w:val="20"/>
      <w:szCs w:val="20"/>
      <w:lang w:eastAsia="ru-RU"/>
    </w:rPr>
  </w:style>
  <w:style w:type="character" w:styleId="afff6">
    <w:name w:val="FollowedHyperlink"/>
    <w:basedOn w:val="a0"/>
    <w:uiPriority w:val="99"/>
    <w:semiHidden/>
    <w:unhideWhenUsed/>
    <w:rsid w:val="008D7571"/>
    <w:rPr>
      <w:color w:val="800080" w:themeColor="followedHyperlink"/>
      <w:u w:val="single"/>
    </w:rPr>
  </w:style>
  <w:style w:type="paragraph" w:styleId="afff7">
    <w:name w:val="Revision"/>
    <w:hidden/>
    <w:uiPriority w:val="99"/>
    <w:semiHidden/>
    <w:rsid w:val="008D757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listordered1up">
    <w:name w:val="ph_list_ordered_1_up"/>
    <w:basedOn w:val="phlistordered1"/>
    <w:autoRedefine/>
    <w:qFormat/>
    <w:rsid w:val="00B45167"/>
    <w:pPr>
      <w:numPr>
        <w:ilvl w:val="0"/>
        <w:numId w:val="14"/>
      </w:numPr>
      <w:tabs>
        <w:tab w:val="left" w:pos="851"/>
      </w:tabs>
      <w:ind w:left="1276" w:hanging="425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0"/>
    <w:lsdException w:name="toc 9" w:uiPriority="0"/>
    <w:lsdException w:name="header" w:uiPriority="0"/>
    <w:lsdException w:name="index heading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Address" w:uiPriority="0"/>
    <w:lsdException w:name="Outline List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B45167"/>
    <w:pPr>
      <w:spacing w:before="20" w:after="12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0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1"/>
    <w:qFormat/>
    <w:rsid w:val="00B45167"/>
    <w:pPr>
      <w:keepNext/>
      <w:keepLines/>
      <w:pageBreakBefore/>
      <w:numPr>
        <w:numId w:val="3"/>
      </w:numPr>
      <w:spacing w:before="360" w:after="360"/>
      <w:ind w:right="-1"/>
      <w:outlineLvl w:val="0"/>
    </w:pPr>
    <w:rPr>
      <w:b/>
      <w:sz w:val="28"/>
      <w:szCs w:val="28"/>
      <w:shd w:val="clear" w:color="auto" w:fill="FFFFFF"/>
    </w:rPr>
  </w:style>
  <w:style w:type="paragraph" w:styleId="2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link w:val="20"/>
    <w:qFormat/>
    <w:rsid w:val="00B45167"/>
    <w:pPr>
      <w:keepNext/>
      <w:keepLines/>
      <w:numPr>
        <w:ilvl w:val="1"/>
        <w:numId w:val="10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0"/>
    <w:qFormat/>
    <w:rsid w:val="00B45167"/>
    <w:pPr>
      <w:keepNext/>
      <w:keepLines/>
      <w:numPr>
        <w:ilvl w:val="2"/>
        <w:numId w:val="10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"/>
    <w:next w:val="phnormal"/>
    <w:link w:val="40"/>
    <w:qFormat/>
    <w:rsid w:val="00B45167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"/>
    <w:next w:val="a"/>
    <w:link w:val="50"/>
    <w:uiPriority w:val="9"/>
    <w:unhideWhenUsed/>
    <w:qFormat/>
    <w:rsid w:val="00B45167"/>
    <w:pPr>
      <w:keepNext/>
      <w:numPr>
        <w:ilvl w:val="4"/>
        <w:numId w:val="10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"/>
    <w:next w:val="a"/>
    <w:link w:val="60"/>
    <w:uiPriority w:val="9"/>
    <w:unhideWhenUsed/>
    <w:qFormat/>
    <w:rsid w:val="00B45167"/>
    <w:pPr>
      <w:keepNext/>
      <w:keepLines/>
      <w:numPr>
        <w:ilvl w:val="5"/>
        <w:numId w:val="10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D84D99"/>
    <w:pPr>
      <w:keepNext/>
      <w:keepLines/>
      <w:spacing w:before="240" w:after="0"/>
      <w:ind w:left="1296" w:hanging="1296"/>
      <w:outlineLvl w:val="6"/>
    </w:pPr>
    <w:rPr>
      <w:rFonts w:ascii="Times New Roman" w:eastAsiaTheme="majorEastAsia" w:hAnsi="Times New Roman" w:cstheme="majorBidi"/>
      <w:color w:val="7F7F7F" w:themeColor="text1" w:themeTint="80"/>
      <w:szCs w:val="24"/>
    </w:rPr>
  </w:style>
  <w:style w:type="paragraph" w:styleId="8">
    <w:name w:val="heading 8"/>
    <w:basedOn w:val="a"/>
    <w:next w:val="a"/>
    <w:link w:val="80"/>
    <w:semiHidden/>
    <w:unhideWhenUsed/>
    <w:rsid w:val="00D84D99"/>
    <w:pPr>
      <w:keepNext/>
      <w:keepLines/>
      <w:spacing w:before="240" w:after="0"/>
      <w:ind w:left="1440" w:hanging="1440"/>
      <w:outlineLvl w:val="7"/>
    </w:pPr>
    <w:rPr>
      <w:rFonts w:ascii="Times New Roman" w:eastAsiaTheme="majorEastAsia" w:hAnsi="Times New Roman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D84D99"/>
    <w:pPr>
      <w:keepNext/>
      <w:keepLines/>
      <w:spacing w:before="240" w:after="0"/>
      <w:ind w:left="1584" w:hanging="1584"/>
      <w:outlineLvl w:val="8"/>
    </w:pPr>
    <w:rPr>
      <w:rFonts w:ascii="Times New Roman" w:eastAsiaTheme="majorEastAsia" w:hAnsi="Times New Roman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0"/>
    <w:rsid w:val="00B45167"/>
    <w:rPr>
      <w:rFonts w:ascii="Arial" w:eastAsia="Times New Roman" w:hAnsi="Arial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Scroll Heading 2 Знак,HD2 Знак,Indented Heading Знак,H21 Знак,H22 Знак,Indented Heading1 Знак,Indented Heading2 Знак,Indented Heading3 Знак,Indented Heading4 Знак,H23 Знак,H211 Знак,H221 Знак,Indented Heading5 Знак,H24 Знак,H212 Знак"/>
    <w:basedOn w:val="a0"/>
    <w:link w:val="2"/>
    <w:rsid w:val="00035C59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0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0"/>
    <w:link w:val="3"/>
    <w:rsid w:val="00035C59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0"/>
    <w:link w:val="4"/>
    <w:rsid w:val="00035C59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rsid w:val="00B45167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rsid w:val="00B45167"/>
    <w:rPr>
      <w:rFonts w:ascii="Arial" w:eastAsia="Times New Roman" w:hAnsi="Arial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B45167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B45167"/>
    <w:pPr>
      <w:keepNext/>
      <w:keepLines/>
      <w:pageBreakBefore/>
      <w:numPr>
        <w:numId w:val="7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B45167"/>
    <w:pPr>
      <w:keepNext/>
      <w:keepLines/>
      <w:numPr>
        <w:ilvl w:val="1"/>
        <w:numId w:val="7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B45167"/>
    <w:pPr>
      <w:keepNext/>
      <w:keepLines/>
      <w:numPr>
        <w:ilvl w:val="2"/>
        <w:numId w:val="7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B45167"/>
    <w:pPr>
      <w:numPr>
        <w:numId w:val="9"/>
      </w:numPr>
    </w:pPr>
  </w:style>
  <w:style w:type="paragraph" w:customStyle="1" w:styleId="phbibliography">
    <w:name w:val="ph_bibliography"/>
    <w:basedOn w:val="phbase"/>
    <w:rsid w:val="00B45167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B45167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B45167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B45167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B45167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B45167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B45167"/>
  </w:style>
  <w:style w:type="paragraph" w:customStyle="1" w:styleId="phconfirmstamptitle">
    <w:name w:val="ph_confirmstamp_title"/>
    <w:basedOn w:val="phconfirmstamp"/>
    <w:next w:val="phconfirmstampstamp"/>
    <w:rsid w:val="00B45167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B45167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2">
    <w:name w:val="toc 1"/>
    <w:basedOn w:val="a"/>
    <w:next w:val="a"/>
    <w:autoRedefine/>
    <w:uiPriority w:val="39"/>
    <w:rsid w:val="00B45167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customStyle="1" w:styleId="phexample">
    <w:name w:val="ph_example"/>
    <w:basedOn w:val="phbase"/>
    <w:rsid w:val="00B45167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B45167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B45167"/>
    <w:pPr>
      <w:spacing w:before="120"/>
    </w:pPr>
  </w:style>
  <w:style w:type="paragraph" w:customStyle="1" w:styleId="phfiguretitle">
    <w:name w:val="ph_figure_title"/>
    <w:basedOn w:val="phfigure"/>
    <w:next w:val="phnormal"/>
    <w:rsid w:val="00B45167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B45167"/>
    <w:pPr>
      <w:widowControl w:val="0"/>
    </w:pPr>
    <w:rPr>
      <w:sz w:val="18"/>
    </w:rPr>
  </w:style>
  <w:style w:type="character" w:customStyle="1" w:styleId="phinline">
    <w:name w:val="ph_inline"/>
    <w:basedOn w:val="a0"/>
    <w:rsid w:val="00B45167"/>
  </w:style>
  <w:style w:type="character" w:customStyle="1" w:styleId="phinline8">
    <w:name w:val="ph_inline_8"/>
    <w:rsid w:val="00B45167"/>
    <w:rPr>
      <w:sz w:val="16"/>
    </w:rPr>
  </w:style>
  <w:style w:type="character" w:customStyle="1" w:styleId="phinlinebolditalic">
    <w:name w:val="ph_inline_bolditalic"/>
    <w:rsid w:val="00B45167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B45167"/>
    <w:rPr>
      <w:rFonts w:ascii="Courier New" w:hAnsi="Courier New"/>
      <w:sz w:val="24"/>
    </w:rPr>
  </w:style>
  <w:style w:type="character" w:customStyle="1" w:styleId="phinlinefirstterm">
    <w:name w:val="ph_inline_firstterm"/>
    <w:rsid w:val="00B45167"/>
    <w:rPr>
      <w:i/>
      <w:sz w:val="24"/>
    </w:rPr>
  </w:style>
  <w:style w:type="character" w:customStyle="1" w:styleId="phinlineguiitem">
    <w:name w:val="ph_inline_guiitem"/>
    <w:rsid w:val="00B45167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B45167"/>
    <w:rPr>
      <w:b/>
      <w:smallCaps/>
      <w:sz w:val="24"/>
    </w:rPr>
  </w:style>
  <w:style w:type="character" w:customStyle="1" w:styleId="phinlinespace">
    <w:name w:val="ph_inline_space"/>
    <w:rsid w:val="00B45167"/>
    <w:rPr>
      <w:spacing w:val="60"/>
    </w:rPr>
  </w:style>
  <w:style w:type="character" w:customStyle="1" w:styleId="phinlinesuperline">
    <w:name w:val="ph_inline_superline"/>
    <w:rsid w:val="00B45167"/>
    <w:rPr>
      <w:vertAlign w:val="superscript"/>
    </w:rPr>
  </w:style>
  <w:style w:type="character" w:customStyle="1" w:styleId="phinlineunderline">
    <w:name w:val="ph_inline_underline"/>
    <w:rsid w:val="00B45167"/>
    <w:rPr>
      <w:u w:val="single"/>
      <w:lang w:val="ru-RU"/>
    </w:rPr>
  </w:style>
  <w:style w:type="character" w:customStyle="1" w:styleId="phinlineunderlineitalic">
    <w:name w:val="ph_inline_underlineitalic"/>
    <w:rsid w:val="00B45167"/>
    <w:rPr>
      <w:i/>
      <w:u w:val="single"/>
      <w:lang w:val="ru-RU"/>
    </w:rPr>
  </w:style>
  <w:style w:type="character" w:customStyle="1" w:styleId="phinlineuppercase">
    <w:name w:val="ph_inline_uppercase"/>
    <w:rsid w:val="00B45167"/>
    <w:rPr>
      <w:caps/>
      <w:lang w:val="ru-RU"/>
    </w:rPr>
  </w:style>
  <w:style w:type="paragraph" w:customStyle="1" w:styleId="phinset">
    <w:name w:val="ph_inset"/>
    <w:basedOn w:val="phnormal"/>
    <w:next w:val="phnormal"/>
    <w:rsid w:val="00B45167"/>
  </w:style>
  <w:style w:type="paragraph" w:customStyle="1" w:styleId="phinsetcaution">
    <w:name w:val="ph_inset_caution"/>
    <w:basedOn w:val="phinset"/>
    <w:rsid w:val="00B45167"/>
    <w:pPr>
      <w:keepLines/>
    </w:pPr>
  </w:style>
  <w:style w:type="paragraph" w:customStyle="1" w:styleId="phinsetnote">
    <w:name w:val="ph_inset_note"/>
    <w:basedOn w:val="phinset"/>
    <w:rsid w:val="00B45167"/>
    <w:pPr>
      <w:keepLines/>
    </w:pPr>
  </w:style>
  <w:style w:type="paragraph" w:customStyle="1" w:styleId="phinsettitle">
    <w:name w:val="ph_inset_title"/>
    <w:basedOn w:val="phinset"/>
    <w:next w:val="phinsetnote"/>
    <w:rsid w:val="00B45167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B45167"/>
    <w:pPr>
      <w:keepLines/>
    </w:pPr>
  </w:style>
  <w:style w:type="paragraph" w:customStyle="1" w:styleId="phlistitemized1">
    <w:name w:val="ph_list_itemized_1"/>
    <w:basedOn w:val="phnormal"/>
    <w:link w:val="phlistitemized10"/>
    <w:rsid w:val="00B45167"/>
    <w:pPr>
      <w:numPr>
        <w:numId w:val="11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B45167"/>
    <w:pPr>
      <w:numPr>
        <w:ilvl w:val="1"/>
        <w:numId w:val="11"/>
      </w:numPr>
    </w:pPr>
  </w:style>
  <w:style w:type="paragraph" w:customStyle="1" w:styleId="phlistitemizedtitle">
    <w:name w:val="ph_list_itemized_title"/>
    <w:basedOn w:val="phnormal"/>
    <w:next w:val="phlistitemized1"/>
    <w:rsid w:val="00B45167"/>
    <w:pPr>
      <w:keepNext/>
    </w:pPr>
  </w:style>
  <w:style w:type="paragraph" w:customStyle="1" w:styleId="phlistordered1">
    <w:name w:val="ph_list_ordered_1"/>
    <w:basedOn w:val="phnormal"/>
    <w:rsid w:val="00B45167"/>
    <w:pPr>
      <w:numPr>
        <w:ilvl w:val="1"/>
        <w:numId w:val="2"/>
      </w:numPr>
      <w:ind w:right="-2"/>
    </w:pPr>
  </w:style>
  <w:style w:type="paragraph" w:customStyle="1" w:styleId="phlistordereda">
    <w:name w:val="ph_list_ordered_aбв"/>
    <w:basedOn w:val="phnormal"/>
    <w:rsid w:val="00B45167"/>
    <w:pPr>
      <w:numPr>
        <w:numId w:val="2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B45167"/>
    <w:pPr>
      <w:keepNext/>
    </w:pPr>
  </w:style>
  <w:style w:type="paragraph" w:customStyle="1" w:styleId="phnormal">
    <w:name w:val="ph_normal"/>
    <w:basedOn w:val="phbase"/>
    <w:link w:val="phnormal0"/>
    <w:rsid w:val="00B45167"/>
    <w:pPr>
      <w:ind w:right="-1" w:firstLine="851"/>
    </w:pPr>
  </w:style>
  <w:style w:type="paragraph" w:customStyle="1" w:styleId="phstamp">
    <w:name w:val="ph_stamp"/>
    <w:basedOn w:val="phbase"/>
    <w:rsid w:val="00B45167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B45167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B45167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B45167"/>
    <w:pPr>
      <w:ind w:left="57"/>
    </w:pPr>
    <w:rPr>
      <w:i/>
    </w:rPr>
  </w:style>
  <w:style w:type="paragraph" w:customStyle="1" w:styleId="phtablecell">
    <w:name w:val="ph_table_cell"/>
    <w:basedOn w:val="phbase"/>
    <w:rsid w:val="00B45167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B45167"/>
    <w:pPr>
      <w:jc w:val="center"/>
    </w:pPr>
  </w:style>
  <w:style w:type="paragraph" w:customStyle="1" w:styleId="phtablecellleft">
    <w:name w:val="ph_table_cellleft"/>
    <w:basedOn w:val="phtablecell"/>
    <w:link w:val="phtablecellleft0"/>
    <w:rsid w:val="00B45167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B45167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B45167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B45167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B45167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B45167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B45167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B45167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B45167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B45167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B45167"/>
  </w:style>
  <w:style w:type="paragraph" w:customStyle="1" w:styleId="phtitlepagesystemfull">
    <w:name w:val="ph_titlepage_system_full"/>
    <w:basedOn w:val="phtitlepage"/>
    <w:next w:val="phtitlepagesystemshort"/>
    <w:rsid w:val="00B45167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B45167"/>
    <w:rPr>
      <w:b/>
      <w:sz w:val="32"/>
    </w:rPr>
  </w:style>
  <w:style w:type="character" w:styleId="a3">
    <w:name w:val="Hyperlink"/>
    <w:uiPriority w:val="99"/>
    <w:rsid w:val="00B45167"/>
    <w:rPr>
      <w:color w:val="0000FF"/>
      <w:u w:val="single"/>
    </w:rPr>
  </w:style>
  <w:style w:type="paragraph" w:styleId="a4">
    <w:name w:val="header"/>
    <w:basedOn w:val="a"/>
    <w:link w:val="a5"/>
    <w:rsid w:val="00B45167"/>
    <w:pPr>
      <w:tabs>
        <w:tab w:val="center" w:pos="4677"/>
        <w:tab w:val="right" w:pos="9355"/>
      </w:tabs>
      <w:jc w:val="center"/>
    </w:pPr>
  </w:style>
  <w:style w:type="character" w:customStyle="1" w:styleId="a5">
    <w:name w:val="Верхний колонтитул Знак"/>
    <w:basedOn w:val="a0"/>
    <w:link w:val="a4"/>
    <w:rsid w:val="00035C59"/>
    <w:rPr>
      <w:rFonts w:ascii="Arial" w:eastAsia="Times New Roman" w:hAnsi="Arial" w:cs="Times New Roman"/>
      <w:sz w:val="24"/>
      <w:szCs w:val="20"/>
      <w:lang w:eastAsia="ru-RU"/>
    </w:rPr>
  </w:style>
  <w:style w:type="paragraph" w:styleId="HTML">
    <w:name w:val="HTML Address"/>
    <w:basedOn w:val="a"/>
    <w:link w:val="HTML0"/>
    <w:semiHidden/>
    <w:rsid w:val="00B45167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035C59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rsid w:val="00B4516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45167"/>
    <w:rPr>
      <w:rFonts w:ascii="Arial" w:eastAsia="Times New Roman" w:hAnsi="Arial" w:cs="Times New Roman"/>
      <w:sz w:val="24"/>
      <w:szCs w:val="20"/>
      <w:lang w:eastAsia="ru-RU"/>
    </w:rPr>
  </w:style>
  <w:style w:type="paragraph" w:styleId="21">
    <w:name w:val="toc 2"/>
    <w:basedOn w:val="a"/>
    <w:next w:val="a"/>
    <w:autoRedefine/>
    <w:uiPriority w:val="39"/>
    <w:rsid w:val="00B45167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B45167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B45167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B45167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B45167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B45167"/>
    <w:pPr>
      <w:ind w:left="1440"/>
    </w:pPr>
  </w:style>
  <w:style w:type="paragraph" w:styleId="81">
    <w:name w:val="toc 8"/>
    <w:basedOn w:val="a"/>
    <w:next w:val="a"/>
    <w:autoRedefine/>
    <w:rsid w:val="00B45167"/>
    <w:pPr>
      <w:ind w:left="1680"/>
    </w:pPr>
  </w:style>
  <w:style w:type="paragraph" w:styleId="91">
    <w:name w:val="toc 9"/>
    <w:basedOn w:val="a"/>
    <w:next w:val="a"/>
    <w:autoRedefine/>
    <w:rsid w:val="00B45167"/>
    <w:pPr>
      <w:ind w:left="1920"/>
    </w:pPr>
  </w:style>
  <w:style w:type="paragraph" w:styleId="a8">
    <w:name w:val="Body Text"/>
    <w:basedOn w:val="a"/>
    <w:link w:val="a9"/>
    <w:rsid w:val="00B45167"/>
  </w:style>
  <w:style w:type="character" w:customStyle="1" w:styleId="a9">
    <w:name w:val="Основной текст Знак"/>
    <w:basedOn w:val="a0"/>
    <w:link w:val="a8"/>
    <w:rsid w:val="00035C59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0"/>
    <w:next w:val="phnormal"/>
    <w:rsid w:val="00B45167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B45167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B45167"/>
    <w:rPr>
      <w:u w:val="single"/>
    </w:rPr>
  </w:style>
  <w:style w:type="paragraph" w:customStyle="1" w:styleId="phstampleft">
    <w:name w:val="ph_stamp_left"/>
    <w:basedOn w:val="phstamp"/>
    <w:rsid w:val="00B45167"/>
    <w:pPr>
      <w:jc w:val="left"/>
    </w:pPr>
    <w:rPr>
      <w:sz w:val="18"/>
    </w:rPr>
  </w:style>
  <w:style w:type="paragraph" w:styleId="aa">
    <w:name w:val="Document Map"/>
    <w:basedOn w:val="a"/>
    <w:link w:val="ab"/>
    <w:rsid w:val="00B45167"/>
    <w:pPr>
      <w:shd w:val="clear" w:color="auto" w:fill="000080"/>
    </w:pPr>
    <w:rPr>
      <w:rFonts w:ascii="Tahoma" w:hAnsi="Tahoma" w:cs="Tahoma"/>
      <w:sz w:val="20"/>
    </w:rPr>
  </w:style>
  <w:style w:type="character" w:customStyle="1" w:styleId="ab">
    <w:name w:val="Схема документа Знак"/>
    <w:basedOn w:val="a0"/>
    <w:link w:val="aa"/>
    <w:rsid w:val="00035C5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B45167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B45167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B4516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B4516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B4516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B45167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pagenumber">
    <w:name w:val="ph_pagenumber"/>
    <w:basedOn w:val="a6"/>
    <w:link w:val="phpagenumber0"/>
    <w:autoRedefine/>
    <w:qFormat/>
    <w:rsid w:val="00B45167"/>
    <w:pPr>
      <w:jc w:val="center"/>
    </w:pPr>
  </w:style>
  <w:style w:type="character" w:customStyle="1" w:styleId="phpagenumber0">
    <w:name w:val="ph_pagenumber Знак"/>
    <w:basedOn w:val="a7"/>
    <w:link w:val="phpagenumber"/>
    <w:rsid w:val="00B45167"/>
    <w:rPr>
      <w:rFonts w:ascii="Arial" w:eastAsia="Times New Roman" w:hAnsi="Arial" w:cs="Times New Roman"/>
      <w:sz w:val="24"/>
      <w:szCs w:val="20"/>
      <w:lang w:eastAsia="ru-RU"/>
    </w:rPr>
  </w:style>
  <w:style w:type="table" w:styleId="ac">
    <w:name w:val="Table Grid"/>
    <w:basedOn w:val="a1"/>
    <w:uiPriority w:val="59"/>
    <w:rsid w:val="00B45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B45167"/>
    <w:pPr>
      <w:numPr>
        <w:numId w:val="12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B45167"/>
    <w:pPr>
      <w:ind w:left="632" w:hanging="284"/>
    </w:pPr>
  </w:style>
  <w:style w:type="paragraph" w:customStyle="1" w:styleId="1">
    <w:name w:val="Список_1)"/>
    <w:basedOn w:val="a"/>
    <w:rsid w:val="00B45167"/>
    <w:pPr>
      <w:numPr>
        <w:numId w:val="4"/>
      </w:numPr>
    </w:pPr>
  </w:style>
  <w:style w:type="paragraph" w:customStyle="1" w:styleId="phtableorderedlist1">
    <w:name w:val="ph_table_orderedlist_1)"/>
    <w:basedOn w:val="phtablecellleft"/>
    <w:autoRedefine/>
    <w:qFormat/>
    <w:rsid w:val="00B45167"/>
    <w:pPr>
      <w:numPr>
        <w:numId w:val="13"/>
      </w:numPr>
      <w:spacing w:after="120"/>
    </w:pPr>
  </w:style>
  <w:style w:type="paragraph" w:customStyle="1" w:styleId="ad">
    <w:name w:val="Текст_программы"/>
    <w:rsid w:val="00B45167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B45167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B45167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B45167"/>
    <w:pPr>
      <w:numPr>
        <w:numId w:val="5"/>
      </w:numPr>
    </w:pPr>
  </w:style>
  <w:style w:type="paragraph" w:customStyle="1" w:styleId="phtableorderlist1">
    <w:name w:val="ph_table_orderlist_1_бок"/>
    <w:basedOn w:val="phtablecellleft"/>
    <w:autoRedefine/>
    <w:qFormat/>
    <w:rsid w:val="00B45167"/>
    <w:pPr>
      <w:numPr>
        <w:numId w:val="6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B45167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B45167"/>
    <w:pPr>
      <w:spacing w:after="20" w:line="240" w:lineRule="auto"/>
      <w:jc w:val="center"/>
    </w:pPr>
    <w:rPr>
      <w:i/>
    </w:rPr>
  </w:style>
  <w:style w:type="paragraph" w:styleId="ae">
    <w:name w:val="caption"/>
    <w:basedOn w:val="a"/>
    <w:next w:val="a"/>
    <w:link w:val="af"/>
    <w:uiPriority w:val="35"/>
    <w:unhideWhenUsed/>
    <w:qFormat/>
    <w:rsid w:val="00B45167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phlistitemized10">
    <w:name w:val="ph_list_itemized_1 Знак"/>
    <w:link w:val="phlistitemized1"/>
    <w:rsid w:val="00B45167"/>
    <w:rPr>
      <w:rFonts w:ascii="Arial" w:eastAsia="Times New Roman" w:hAnsi="Arial" w:cs="Arial"/>
      <w:sz w:val="24"/>
      <w:szCs w:val="20"/>
    </w:rPr>
  </w:style>
  <w:style w:type="character" w:customStyle="1" w:styleId="phnormal1">
    <w:name w:val="ph_normal Знак Знак"/>
    <w:rsid w:val="00B45167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B45167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0">
    <w:name w:val="_Табл_Текст"/>
    <w:basedOn w:val="a"/>
    <w:rsid w:val="00B45167"/>
  </w:style>
  <w:style w:type="character" w:styleId="af1">
    <w:name w:val="annotation reference"/>
    <w:basedOn w:val="a0"/>
    <w:uiPriority w:val="99"/>
    <w:semiHidden/>
    <w:unhideWhenUsed/>
    <w:rsid w:val="00B45167"/>
    <w:rPr>
      <w:sz w:val="16"/>
      <w:szCs w:val="16"/>
    </w:rPr>
  </w:style>
  <w:style w:type="paragraph" w:styleId="af2">
    <w:name w:val="annotation text"/>
    <w:aliases w:val="Примечания: текст"/>
    <w:basedOn w:val="a"/>
    <w:link w:val="af3"/>
    <w:uiPriority w:val="99"/>
    <w:unhideWhenUsed/>
    <w:rsid w:val="00B45167"/>
    <w:pPr>
      <w:spacing w:line="240" w:lineRule="auto"/>
    </w:pPr>
    <w:rPr>
      <w:sz w:val="20"/>
    </w:rPr>
  </w:style>
  <w:style w:type="character" w:customStyle="1" w:styleId="af3">
    <w:name w:val="Текст примечания Знак"/>
    <w:aliases w:val="Примечания: текст Знак"/>
    <w:basedOn w:val="a0"/>
    <w:link w:val="af2"/>
    <w:uiPriority w:val="99"/>
    <w:rsid w:val="00B45167"/>
    <w:rPr>
      <w:rFonts w:ascii="Arial" w:eastAsia="Times New Roman" w:hAnsi="Arial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unhideWhenUsed/>
    <w:rsid w:val="00B45167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rsid w:val="00B45167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B4516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451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semiHidden/>
    <w:rsid w:val="00D84D99"/>
    <w:rPr>
      <w:rFonts w:ascii="Times New Roman" w:eastAsiaTheme="majorEastAsia" w:hAnsi="Times New Roman" w:cstheme="majorBidi"/>
      <w:color w:val="7F7F7F" w:themeColor="text1" w:themeTint="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D84D99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customStyle="1" w:styleId="90">
    <w:name w:val="Заголовок 9 Знак"/>
    <w:basedOn w:val="a0"/>
    <w:link w:val="9"/>
    <w:semiHidden/>
    <w:rsid w:val="00D84D99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table" w:customStyle="1" w:styleId="ScrollTableNormal">
    <w:name w:val="Scroll Table Normal"/>
    <w:basedOn w:val="a1"/>
    <w:uiPriority w:val="99"/>
    <w:qFormat/>
    <w:rsid w:val="00D84D99"/>
    <w:pPr>
      <w:spacing w:after="0" w:line="240" w:lineRule="auto"/>
      <w:ind w:left="108" w:right="108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Note">
    <w:name w:val="Scroll Note"/>
    <w:basedOn w:val="a1"/>
    <w:uiPriority w:val="99"/>
    <w:qFormat/>
    <w:rsid w:val="00D84D99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character" w:customStyle="1" w:styleId="af">
    <w:name w:val="Название объекта Знак"/>
    <w:basedOn w:val="a0"/>
    <w:link w:val="ae"/>
    <w:uiPriority w:val="35"/>
    <w:rsid w:val="00D84D99"/>
    <w:rPr>
      <w:rFonts w:ascii="Arial" w:eastAsia="Times New Roman" w:hAnsi="Arial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ScrollListBullet">
    <w:name w:val="Scroll List Bullet"/>
    <w:basedOn w:val="a"/>
    <w:link w:val="ScrollListBullet0"/>
    <w:rsid w:val="00D84D99"/>
    <w:pPr>
      <w:tabs>
        <w:tab w:val="num" w:pos="1315"/>
      </w:tabs>
      <w:spacing w:before="0" w:after="0"/>
      <w:ind w:left="1316" w:hanging="465"/>
    </w:pPr>
    <w:rPr>
      <w:rFonts w:ascii="Times New Roman" w:hAnsi="Times New Roman" w:cs="Arial"/>
      <w:color w:val="000000" w:themeColor="text1"/>
      <w:szCs w:val="24"/>
      <w:lang w:eastAsia="en-US"/>
    </w:rPr>
  </w:style>
  <w:style w:type="paragraph" w:customStyle="1" w:styleId="ScrollListBullet2">
    <w:name w:val="Scroll List Bullet 2"/>
    <w:basedOn w:val="a"/>
    <w:link w:val="ScrollListBullet20"/>
    <w:rsid w:val="00D84D99"/>
    <w:pPr>
      <w:tabs>
        <w:tab w:val="num" w:pos="1780"/>
      </w:tabs>
      <w:spacing w:before="0" w:after="0"/>
      <w:ind w:left="1780" w:hanging="465"/>
    </w:pPr>
    <w:rPr>
      <w:rFonts w:ascii="Times New Roman" w:hAnsi="Times New Roman"/>
      <w:color w:val="000000" w:themeColor="text1"/>
      <w:szCs w:val="24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D84D99"/>
    <w:pPr>
      <w:tabs>
        <w:tab w:val="clear" w:pos="1780"/>
        <w:tab w:val="num" w:pos="360"/>
        <w:tab w:val="num" w:pos="1440"/>
        <w:tab w:val="left" w:pos="2127"/>
      </w:tabs>
      <w:ind w:left="2127" w:hanging="426"/>
    </w:pPr>
  </w:style>
  <w:style w:type="character" w:customStyle="1" w:styleId="ScrollListBullet20">
    <w:name w:val="Scroll List Bullet 2 Знак"/>
    <w:basedOn w:val="a0"/>
    <w:link w:val="ScrollListBullet2"/>
    <w:rsid w:val="00D84D99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ScrollListBullet0">
    <w:name w:val="Scroll List Bullet Знак"/>
    <w:link w:val="ScrollListBullet"/>
    <w:rsid w:val="00D84D99"/>
    <w:rPr>
      <w:rFonts w:ascii="Times New Roman" w:eastAsia="Times New Roman" w:hAnsi="Times New Roman" w:cs="Arial"/>
      <w:color w:val="000000" w:themeColor="text1"/>
      <w:sz w:val="24"/>
      <w:szCs w:val="24"/>
    </w:rPr>
  </w:style>
  <w:style w:type="paragraph" w:styleId="af8">
    <w:name w:val="Title"/>
    <w:basedOn w:val="a"/>
    <w:link w:val="af9"/>
    <w:autoRedefine/>
    <w:qFormat/>
    <w:rsid w:val="00454016"/>
    <w:pPr>
      <w:spacing w:before="0" w:after="0"/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customStyle="1" w:styleId="af9">
    <w:name w:val="Название Знак"/>
    <w:basedOn w:val="a0"/>
    <w:link w:val="af8"/>
    <w:rsid w:val="00454016"/>
    <w:rPr>
      <w:rFonts w:ascii="Tahoma" w:eastAsia="Times New Roman" w:hAnsi="Tahoma" w:cs="Arial"/>
      <w:b/>
      <w:bCs/>
      <w:color w:val="404040"/>
      <w:kern w:val="28"/>
      <w:sz w:val="40"/>
      <w:szCs w:val="32"/>
      <w:lang w:eastAsia="ru-RU"/>
    </w:rPr>
  </w:style>
  <w:style w:type="character" w:styleId="afa">
    <w:name w:val="page number"/>
    <w:basedOn w:val="a0"/>
    <w:rsid w:val="00454016"/>
    <w:rPr>
      <w:rFonts w:ascii="Arial" w:hAnsi="Arial"/>
      <w:sz w:val="20"/>
    </w:rPr>
  </w:style>
  <w:style w:type="numbering" w:styleId="111111">
    <w:name w:val="Outline List 2"/>
    <w:rsid w:val="00454016"/>
    <w:pPr>
      <w:numPr>
        <w:numId w:val="8"/>
      </w:numPr>
    </w:pPr>
  </w:style>
  <w:style w:type="paragraph" w:styleId="afb">
    <w:name w:val="TOC Heading"/>
    <w:next w:val="a"/>
    <w:uiPriority w:val="39"/>
    <w:unhideWhenUsed/>
    <w:qFormat/>
    <w:rsid w:val="00454016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table" w:customStyle="1" w:styleId="ScrollSectionColumn">
    <w:name w:val="Scroll Section Column"/>
    <w:basedOn w:val="a1"/>
    <w:uiPriority w:val="99"/>
    <w:rsid w:val="00454016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454016"/>
    <w:pPr>
      <w:spacing w:before="20" w:after="120" w:line="360" w:lineRule="auto"/>
      <w:ind w:firstLine="851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454016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454016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en-US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454016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Panel">
    <w:name w:val="Scroll Panel"/>
    <w:basedOn w:val="-1"/>
    <w:uiPriority w:val="99"/>
    <w:qFormat/>
    <w:rsid w:val="00454016"/>
    <w:pPr>
      <w:jc w:val="center"/>
    </w:pPr>
    <w:rPr>
      <w:color w:val="000000" w:themeColor="text1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Quote">
    <w:name w:val="Scroll Quote"/>
    <w:basedOn w:val="a1"/>
    <w:uiPriority w:val="99"/>
    <w:qFormat/>
    <w:rsid w:val="00454016"/>
    <w:pPr>
      <w:spacing w:after="0" w:line="240" w:lineRule="auto"/>
      <w:ind w:left="173" w:right="259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c">
    <w:name w:val="Plain Text"/>
    <w:basedOn w:val="a"/>
    <w:link w:val="afd"/>
    <w:rsid w:val="00454016"/>
    <w:pPr>
      <w:spacing w:before="0" w:after="0"/>
    </w:pPr>
    <w:rPr>
      <w:rFonts w:ascii="Courier New" w:hAnsi="Courier New" w:cs="Courier New"/>
      <w:color w:val="000000" w:themeColor="text1"/>
    </w:rPr>
  </w:style>
  <w:style w:type="character" w:customStyle="1" w:styleId="afd">
    <w:name w:val="Текст Знак"/>
    <w:basedOn w:val="a0"/>
    <w:link w:val="afc"/>
    <w:rsid w:val="00454016"/>
    <w:rPr>
      <w:rFonts w:ascii="Courier New" w:eastAsia="Times New Roman" w:hAnsi="Courier New" w:cs="Courier New"/>
      <w:color w:val="000000" w:themeColor="text1"/>
      <w:sz w:val="24"/>
      <w:szCs w:val="20"/>
      <w:lang w:eastAsia="ru-RU"/>
    </w:rPr>
  </w:style>
  <w:style w:type="paragraph" w:customStyle="1" w:styleId="SublineHeader">
    <w:name w:val="Subline Header"/>
    <w:basedOn w:val="af8"/>
    <w:qFormat/>
    <w:rsid w:val="0045401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454016"/>
    <w:rPr>
      <w:sz w:val="24"/>
      <w:szCs w:val="24"/>
    </w:rPr>
  </w:style>
  <w:style w:type="character" w:styleId="afe">
    <w:name w:val="Intense Emphasis"/>
    <w:basedOn w:val="a0"/>
    <w:rsid w:val="00454016"/>
    <w:rPr>
      <w:i/>
      <w:iCs/>
      <w:color w:val="7F7F7F" w:themeColor="text1" w:themeTint="80"/>
    </w:rPr>
  </w:style>
  <w:style w:type="paragraph" w:styleId="aff">
    <w:name w:val="Intense Quote"/>
    <w:basedOn w:val="a"/>
    <w:next w:val="a"/>
    <w:link w:val="aff0"/>
    <w:uiPriority w:val="30"/>
    <w:qFormat/>
    <w:rsid w:val="0045401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4F81BD" w:themeColor="accent1"/>
      <w:szCs w:val="24"/>
    </w:rPr>
  </w:style>
  <w:style w:type="character" w:customStyle="1" w:styleId="aff0">
    <w:name w:val="Выделенная цитата Знак"/>
    <w:basedOn w:val="a0"/>
    <w:link w:val="aff"/>
    <w:uiPriority w:val="30"/>
    <w:rsid w:val="00454016"/>
    <w:rPr>
      <w:rFonts w:ascii="Times New Roman" w:eastAsia="Times New Roman" w:hAnsi="Times New Roman" w:cs="Times New Roman"/>
      <w:i/>
      <w:iCs/>
      <w:color w:val="4F81BD" w:themeColor="accent1"/>
      <w:sz w:val="24"/>
      <w:szCs w:val="24"/>
      <w:lang w:eastAsia="ru-RU"/>
    </w:rPr>
  </w:style>
  <w:style w:type="character" w:styleId="aff1">
    <w:name w:val="Intense Reference"/>
    <w:basedOn w:val="a0"/>
    <w:rsid w:val="00454016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454016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rsid w:val="00454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454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styleId="13">
    <w:name w:val="index 1"/>
    <w:basedOn w:val="a"/>
    <w:next w:val="a"/>
    <w:autoRedefine/>
    <w:uiPriority w:val="99"/>
    <w:unhideWhenUsed/>
    <w:rsid w:val="00454016"/>
    <w:pPr>
      <w:spacing w:before="0" w:after="0"/>
      <w:ind w:left="200" w:hanging="200"/>
      <w:jc w:val="left"/>
    </w:pPr>
    <w:rPr>
      <w:rFonts w:ascii="Times New Roman" w:hAnsi="Times New Roman"/>
      <w:color w:val="000000" w:themeColor="text1"/>
      <w:szCs w:val="18"/>
    </w:rPr>
  </w:style>
  <w:style w:type="paragraph" w:styleId="22">
    <w:name w:val="index 2"/>
    <w:basedOn w:val="a"/>
    <w:next w:val="a"/>
    <w:autoRedefine/>
    <w:unhideWhenUsed/>
    <w:rsid w:val="00454016"/>
    <w:pPr>
      <w:spacing w:before="0" w:after="0"/>
      <w:ind w:left="4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32">
    <w:name w:val="index 3"/>
    <w:basedOn w:val="a"/>
    <w:next w:val="a"/>
    <w:autoRedefine/>
    <w:unhideWhenUsed/>
    <w:rsid w:val="00454016"/>
    <w:pPr>
      <w:spacing w:before="0" w:after="0"/>
      <w:ind w:left="6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42">
    <w:name w:val="index 4"/>
    <w:basedOn w:val="a"/>
    <w:next w:val="a"/>
    <w:autoRedefine/>
    <w:unhideWhenUsed/>
    <w:rsid w:val="00454016"/>
    <w:pPr>
      <w:spacing w:before="0" w:after="0"/>
      <w:ind w:left="8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52">
    <w:name w:val="index 5"/>
    <w:basedOn w:val="a"/>
    <w:next w:val="a"/>
    <w:autoRedefine/>
    <w:unhideWhenUsed/>
    <w:rsid w:val="00454016"/>
    <w:pPr>
      <w:spacing w:before="0" w:after="0"/>
      <w:ind w:left="10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62">
    <w:name w:val="index 6"/>
    <w:basedOn w:val="a"/>
    <w:next w:val="a"/>
    <w:autoRedefine/>
    <w:unhideWhenUsed/>
    <w:rsid w:val="00454016"/>
    <w:pPr>
      <w:spacing w:before="0" w:after="0"/>
      <w:ind w:left="12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72">
    <w:name w:val="index 7"/>
    <w:basedOn w:val="a"/>
    <w:next w:val="a"/>
    <w:autoRedefine/>
    <w:unhideWhenUsed/>
    <w:rsid w:val="00454016"/>
    <w:pPr>
      <w:spacing w:before="0" w:after="0"/>
      <w:ind w:left="14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82">
    <w:name w:val="index 8"/>
    <w:basedOn w:val="a"/>
    <w:next w:val="a"/>
    <w:autoRedefine/>
    <w:unhideWhenUsed/>
    <w:rsid w:val="00454016"/>
    <w:pPr>
      <w:spacing w:before="0" w:after="0"/>
      <w:ind w:left="16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92">
    <w:name w:val="index 9"/>
    <w:basedOn w:val="a"/>
    <w:next w:val="a"/>
    <w:autoRedefine/>
    <w:unhideWhenUsed/>
    <w:rsid w:val="00454016"/>
    <w:pPr>
      <w:spacing w:before="0" w:after="0"/>
      <w:ind w:left="18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aff2">
    <w:name w:val="index heading"/>
    <w:basedOn w:val="a"/>
    <w:next w:val="13"/>
    <w:unhideWhenUsed/>
    <w:rsid w:val="00454016"/>
    <w:pPr>
      <w:spacing w:before="240" w:after="0"/>
      <w:jc w:val="center"/>
    </w:pPr>
    <w:rPr>
      <w:rFonts w:asciiTheme="minorHAnsi" w:hAnsiTheme="minorHAnsi"/>
      <w:b/>
      <w:bCs/>
      <w:color w:val="000000" w:themeColor="text1"/>
      <w:sz w:val="26"/>
      <w:szCs w:val="26"/>
    </w:rPr>
  </w:style>
  <w:style w:type="paragraph" w:customStyle="1" w:styleId="aff3">
    <w:name w:val="Подпись к таблице"/>
    <w:basedOn w:val="ScrollTitleTable"/>
    <w:link w:val="aff4"/>
    <w:qFormat/>
    <w:rsid w:val="00454016"/>
  </w:style>
  <w:style w:type="character" w:customStyle="1" w:styleId="aff4">
    <w:name w:val="Подпись к таблице Знак"/>
    <w:basedOn w:val="af"/>
    <w:link w:val="aff3"/>
    <w:rsid w:val="00454016"/>
    <w:rPr>
      <w:rFonts w:ascii="Times New Roman" w:eastAsia="Times New Roman" w:hAnsi="Times New Roman" w:cs="Times New Roman"/>
      <w:b w:val="0"/>
      <w:bCs/>
      <w:color w:val="000000" w:themeColor="text1"/>
      <w:sz w:val="24"/>
      <w:szCs w:val="18"/>
      <w:lang w:eastAsia="ru-RU"/>
    </w:rPr>
  </w:style>
  <w:style w:type="paragraph" w:styleId="aff5">
    <w:name w:val="table of figures"/>
    <w:basedOn w:val="a"/>
    <w:next w:val="a"/>
    <w:uiPriority w:val="99"/>
    <w:unhideWhenUsed/>
    <w:rsid w:val="00454016"/>
    <w:pPr>
      <w:spacing w:before="0" w:after="0"/>
    </w:pPr>
    <w:rPr>
      <w:rFonts w:ascii="Times New Roman" w:hAnsi="Times New Roman"/>
      <w:color w:val="000000" w:themeColor="text1"/>
      <w:szCs w:val="24"/>
    </w:rPr>
  </w:style>
  <w:style w:type="paragraph" w:styleId="aff6">
    <w:name w:val="List Paragraph"/>
    <w:basedOn w:val="a"/>
    <w:uiPriority w:val="34"/>
    <w:qFormat/>
    <w:rsid w:val="00454016"/>
    <w:pPr>
      <w:spacing w:before="0" w:after="0"/>
      <w:ind w:left="720"/>
      <w:contextualSpacing/>
    </w:pPr>
    <w:rPr>
      <w:rFonts w:ascii="Times New Roman" w:hAnsi="Times New Roman"/>
      <w:color w:val="000000" w:themeColor="text1"/>
      <w:szCs w:val="24"/>
    </w:rPr>
  </w:style>
  <w:style w:type="paragraph" w:customStyle="1" w:styleId="4KP">
    <w:name w:val="Верхний_колонтитул_4KP"/>
    <w:link w:val="4KP0"/>
    <w:qFormat/>
    <w:rsid w:val="00454016"/>
    <w:pPr>
      <w:spacing w:after="0" w:line="240" w:lineRule="auto"/>
      <w:jc w:val="right"/>
    </w:pPr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customStyle="1" w:styleId="4KP0">
    <w:name w:val="Верхний_колонтитул_4KP Знак"/>
    <w:basedOn w:val="a5"/>
    <w:link w:val="4KP"/>
    <w:rsid w:val="00454016"/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styleId="aff7">
    <w:name w:val="Placeholder Text"/>
    <w:basedOn w:val="a0"/>
    <w:rsid w:val="00454016"/>
    <w:rPr>
      <w:color w:val="808080"/>
    </w:rPr>
  </w:style>
  <w:style w:type="paragraph" w:customStyle="1" w:styleId="4KP1">
    <w:name w:val="Нижний_колонтитул_4KP"/>
    <w:link w:val="4KP2"/>
    <w:qFormat/>
    <w:rsid w:val="00454016"/>
    <w:pPr>
      <w:spacing w:after="0" w:line="240" w:lineRule="auto"/>
    </w:pPr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character" w:customStyle="1" w:styleId="4KP2">
    <w:name w:val="Нижний_колонтитул_4KP Знак"/>
    <w:basedOn w:val="a7"/>
    <w:link w:val="4KP1"/>
    <w:rsid w:val="00454016"/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paragraph" w:customStyle="1" w:styleId="aff8">
    <w:name w:val="Предупреждение"/>
    <w:basedOn w:val="a"/>
    <w:link w:val="aff9"/>
    <w:qFormat/>
    <w:rsid w:val="00454016"/>
    <w:pPr>
      <w:shd w:val="clear" w:color="auto" w:fill="FEB19C"/>
      <w:spacing w:before="0" w:after="0"/>
    </w:pPr>
    <w:rPr>
      <w:rFonts w:ascii="Times New Roman" w:hAnsi="Times New Roman"/>
      <w:i/>
      <w:color w:val="000000" w:themeColor="text1"/>
      <w:szCs w:val="24"/>
    </w:rPr>
  </w:style>
  <w:style w:type="character" w:customStyle="1" w:styleId="aff9">
    <w:name w:val="Предупреждение Знак"/>
    <w:basedOn w:val="a0"/>
    <w:link w:val="aff8"/>
    <w:rsid w:val="00454016"/>
    <w:rPr>
      <w:rFonts w:ascii="Times New Roman" w:eastAsia="Times New Roman" w:hAnsi="Times New Roman" w:cs="Times New Roman"/>
      <w:i/>
      <w:color w:val="000000" w:themeColor="text1"/>
      <w:sz w:val="24"/>
      <w:szCs w:val="24"/>
      <w:shd w:val="clear" w:color="auto" w:fill="FEB19C"/>
      <w:lang w:eastAsia="ru-RU"/>
    </w:rPr>
  </w:style>
  <w:style w:type="paragraph" w:customStyle="1" w:styleId="affa">
    <w:name w:val="Примечание"/>
    <w:basedOn w:val="a"/>
    <w:link w:val="affb"/>
    <w:qFormat/>
    <w:rsid w:val="00454016"/>
    <w:pPr>
      <w:shd w:val="clear" w:color="auto" w:fill="D9D9D9" w:themeFill="background1" w:themeFillShade="D9"/>
      <w:spacing w:before="0" w:after="0"/>
    </w:pPr>
    <w:rPr>
      <w:rFonts w:ascii="Times New Roman" w:hAnsi="Times New Roman"/>
      <w:i/>
      <w:color w:val="000000" w:themeColor="text1"/>
      <w:szCs w:val="24"/>
    </w:rPr>
  </w:style>
  <w:style w:type="character" w:customStyle="1" w:styleId="affb">
    <w:name w:val="Примечание Знак"/>
    <w:basedOn w:val="a0"/>
    <w:link w:val="affa"/>
    <w:rsid w:val="00454016"/>
    <w:rPr>
      <w:rFonts w:ascii="Times New Roman" w:eastAsia="Times New Roman" w:hAnsi="Times New Roman" w:cs="Times New Roman"/>
      <w:i/>
      <w:color w:val="000000" w:themeColor="text1"/>
      <w:sz w:val="24"/>
      <w:szCs w:val="24"/>
      <w:shd w:val="clear" w:color="auto" w:fill="D9D9D9" w:themeFill="background1" w:themeFillShade="D9"/>
      <w:lang w:eastAsia="ru-RU"/>
    </w:rPr>
  </w:style>
  <w:style w:type="paragraph" w:customStyle="1" w:styleId="affc">
    <w:name w:val="Текст цитаты"/>
    <w:basedOn w:val="a"/>
    <w:link w:val="affd"/>
    <w:qFormat/>
    <w:rsid w:val="00454016"/>
    <w:pPr>
      <w:pBdr>
        <w:left w:val="single" w:sz="12" w:space="4" w:color="7F7F7F" w:themeColor="text1" w:themeTint="80"/>
      </w:pBdr>
      <w:spacing w:before="0" w:after="0"/>
      <w:ind w:left="284"/>
    </w:pPr>
    <w:rPr>
      <w:rFonts w:ascii="Times New Roman" w:hAnsi="Times New Roman"/>
      <w:i/>
      <w:color w:val="595959" w:themeColor="text1" w:themeTint="A6"/>
      <w:szCs w:val="24"/>
    </w:rPr>
  </w:style>
  <w:style w:type="character" w:customStyle="1" w:styleId="affd">
    <w:name w:val="Текст цитаты Знак"/>
    <w:basedOn w:val="a0"/>
    <w:link w:val="affc"/>
    <w:rsid w:val="00454016"/>
    <w:rPr>
      <w:rFonts w:ascii="Times New Roman" w:eastAsia="Times New Roman" w:hAnsi="Times New Roman" w:cs="Times New Roman"/>
      <w:i/>
      <w:color w:val="595959" w:themeColor="text1" w:themeTint="A6"/>
      <w:sz w:val="24"/>
      <w:szCs w:val="24"/>
      <w:lang w:eastAsia="ru-RU"/>
    </w:rPr>
  </w:style>
  <w:style w:type="paragraph" w:customStyle="1" w:styleId="affe">
    <w:name w:val="Титульный"/>
    <w:basedOn w:val="a"/>
    <w:link w:val="afff"/>
    <w:qFormat/>
    <w:rsid w:val="00454016"/>
    <w:pPr>
      <w:spacing w:before="0" w:after="0"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">
    <w:name w:val="Титульный Знак"/>
    <w:basedOn w:val="a0"/>
    <w:link w:val="affe"/>
    <w:rsid w:val="00454016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</w:rPr>
  </w:style>
  <w:style w:type="paragraph" w:customStyle="1" w:styleId="afff0">
    <w:name w:val="Фрагмент кода"/>
    <w:basedOn w:val="a"/>
    <w:link w:val="afff1"/>
    <w:qFormat/>
    <w:rsid w:val="00454016"/>
    <w:pPr>
      <w:pBdr>
        <w:left w:val="single" w:sz="8" w:space="4" w:color="7F7F7F" w:themeColor="text1" w:themeTint="80"/>
      </w:pBdr>
      <w:spacing w:before="0" w:after="0"/>
      <w:ind w:left="284"/>
    </w:pPr>
    <w:rPr>
      <w:rFonts w:ascii="Courier New" w:hAnsi="Courier New"/>
      <w:color w:val="595959" w:themeColor="text1" w:themeTint="A6"/>
      <w:szCs w:val="24"/>
    </w:rPr>
  </w:style>
  <w:style w:type="character" w:customStyle="1" w:styleId="afff1">
    <w:name w:val="Фрагмент кода Знак"/>
    <w:basedOn w:val="a0"/>
    <w:link w:val="afff0"/>
    <w:rsid w:val="00454016"/>
    <w:rPr>
      <w:rFonts w:ascii="Courier New" w:eastAsia="Times New Roman" w:hAnsi="Courier New" w:cs="Times New Roman"/>
      <w:color w:val="595959" w:themeColor="text1" w:themeTint="A6"/>
      <w:sz w:val="24"/>
      <w:szCs w:val="24"/>
      <w:lang w:eastAsia="ru-RU"/>
    </w:rPr>
  </w:style>
  <w:style w:type="paragraph" w:customStyle="1" w:styleId="43">
    <w:name w:val="Заголовок4"/>
    <w:basedOn w:val="3"/>
    <w:link w:val="44"/>
    <w:rsid w:val="00454016"/>
    <w:pPr>
      <w:numPr>
        <w:ilvl w:val="0"/>
        <w:numId w:val="0"/>
      </w:numPr>
      <w:tabs>
        <w:tab w:val="num" w:pos="360"/>
      </w:tabs>
      <w:spacing w:before="360"/>
      <w:ind w:left="360" w:right="0" w:hanging="360"/>
    </w:pPr>
    <w:rPr>
      <w:rFonts w:ascii="Times New Roman" w:hAnsi="Times New Roman"/>
      <w:szCs w:val="24"/>
    </w:rPr>
  </w:style>
  <w:style w:type="character" w:customStyle="1" w:styleId="44">
    <w:name w:val="Заголовок4 Знак"/>
    <w:basedOn w:val="30"/>
    <w:link w:val="43"/>
    <w:rsid w:val="004540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crollListNumber2">
    <w:name w:val="Scroll List Number 2"/>
    <w:basedOn w:val="ScrollPanelNormal"/>
    <w:rsid w:val="00454016"/>
    <w:pPr>
      <w:tabs>
        <w:tab w:val="num" w:pos="720"/>
      </w:tabs>
      <w:ind w:left="720" w:right="-2" w:hanging="360"/>
    </w:pPr>
  </w:style>
  <w:style w:type="paragraph" w:customStyle="1" w:styleId="ScrollListNumber">
    <w:name w:val="Scroll List Number"/>
    <w:basedOn w:val="ScrollPanelNormal"/>
    <w:rsid w:val="00454016"/>
    <w:pPr>
      <w:tabs>
        <w:tab w:val="num" w:pos="1208"/>
      </w:tabs>
      <w:ind w:left="1208" w:right="-2" w:hanging="357"/>
    </w:pPr>
  </w:style>
  <w:style w:type="paragraph" w:customStyle="1" w:styleId="ScrollPanelNormal">
    <w:name w:val="Scroll Panel Normal"/>
    <w:basedOn w:val="phbase"/>
    <w:link w:val="ScrollPanelNormal0"/>
    <w:rsid w:val="00454016"/>
    <w:rPr>
      <w:rFonts w:ascii="Times New Roman" w:hAnsi="Times New Roman"/>
      <w:color w:val="000000" w:themeColor="text1"/>
      <w:szCs w:val="24"/>
    </w:rPr>
  </w:style>
  <w:style w:type="paragraph" w:customStyle="1" w:styleId="ScrollListBullet4">
    <w:name w:val="Scroll List Bullet 4"/>
    <w:basedOn w:val="ScrollListBullet3"/>
    <w:autoRedefine/>
    <w:qFormat/>
    <w:rsid w:val="00454016"/>
    <w:pPr>
      <w:tabs>
        <w:tab w:val="clear" w:pos="360"/>
        <w:tab w:val="clear" w:pos="1440"/>
        <w:tab w:val="clear" w:pos="2127"/>
        <w:tab w:val="num" w:pos="2710"/>
      </w:tabs>
      <w:ind w:left="2710" w:hanging="465"/>
    </w:pPr>
    <w:rPr>
      <w:lang w:val="en-US"/>
    </w:rPr>
  </w:style>
  <w:style w:type="character" w:customStyle="1" w:styleId="ScrollPanelNormal0">
    <w:name w:val="Scroll Panel Normal Знак"/>
    <w:basedOn w:val="phbase0"/>
    <w:link w:val="ScrollPanelNormal"/>
    <w:rsid w:val="00454016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454016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14">
    <w:name w:val="Заголовок_1_Дополнительный"/>
    <w:basedOn w:val="phbase"/>
    <w:autoRedefine/>
    <w:qFormat/>
    <w:rsid w:val="00454016"/>
    <w:pPr>
      <w:keepNext/>
      <w:keepLines/>
      <w:pageBreakBefore/>
      <w:spacing w:before="360" w:after="360"/>
      <w:ind w:left="851"/>
    </w:pPr>
    <w:rPr>
      <w:rFonts w:ascii="Times New Roman" w:hAnsi="Times New Roman"/>
      <w:b/>
      <w:sz w:val="28"/>
      <w:szCs w:val="24"/>
    </w:rPr>
  </w:style>
  <w:style w:type="paragraph" w:styleId="afff2">
    <w:name w:val="No Spacing"/>
    <w:uiPriority w:val="1"/>
    <w:qFormat/>
    <w:rsid w:val="004540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3">
    <w:name w:val="Emphasis"/>
    <w:basedOn w:val="a0"/>
    <w:uiPriority w:val="20"/>
    <w:qFormat/>
    <w:rsid w:val="00454016"/>
    <w:rPr>
      <w:i/>
      <w:iCs/>
    </w:rPr>
  </w:style>
  <w:style w:type="character" w:styleId="afff4">
    <w:name w:val="Book Title"/>
    <w:basedOn w:val="a0"/>
    <w:uiPriority w:val="33"/>
    <w:qFormat/>
    <w:rsid w:val="00454016"/>
    <w:rPr>
      <w:b/>
      <w:bCs/>
      <w:i/>
      <w:iCs/>
      <w:spacing w:val="5"/>
    </w:rPr>
  </w:style>
  <w:style w:type="character" w:styleId="afff5">
    <w:name w:val="Strong"/>
    <w:basedOn w:val="a0"/>
    <w:uiPriority w:val="22"/>
    <w:qFormat/>
    <w:rsid w:val="00454016"/>
    <w:rPr>
      <w:b/>
      <w:bCs/>
    </w:rPr>
  </w:style>
  <w:style w:type="paragraph" w:customStyle="1" w:styleId="URL">
    <w:name w:val="Нижний колонтитул URL"/>
    <w:basedOn w:val="a6"/>
    <w:autoRedefine/>
    <w:qFormat/>
    <w:rsid w:val="00454016"/>
    <w:pPr>
      <w:spacing w:before="0" w:after="0"/>
      <w:jc w:val="center"/>
    </w:pPr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table" w:customStyle="1" w:styleId="15">
    <w:name w:val="Сетка таблицы светлая1"/>
    <w:basedOn w:val="a1"/>
    <w:rsid w:val="00454016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454016"/>
    <w:pPr>
      <w:spacing w:after="120"/>
    </w:pPr>
    <w:rPr>
      <w:rFonts w:ascii="Times New Roman" w:hAnsi="Times New Roman"/>
      <w:szCs w:val="24"/>
    </w:rPr>
  </w:style>
  <w:style w:type="paragraph" w:customStyle="1" w:styleId="ScrollPlainText">
    <w:name w:val="Scroll Plain Text"/>
    <w:basedOn w:val="a"/>
    <w:autoRedefine/>
    <w:qFormat/>
    <w:rsid w:val="00454016"/>
    <w:pPr>
      <w:spacing w:before="0" w:after="0"/>
    </w:pPr>
    <w:rPr>
      <w:rFonts w:ascii="Times New Roman" w:hAnsi="Times New Roman"/>
      <w:color w:val="000000" w:themeColor="text1"/>
      <w:szCs w:val="24"/>
    </w:rPr>
  </w:style>
  <w:style w:type="table" w:customStyle="1" w:styleId="510">
    <w:name w:val="Таблица простая 51"/>
    <w:basedOn w:val="a1"/>
    <w:rsid w:val="00454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454016"/>
    <w:pPr>
      <w:keepNext/>
      <w:spacing w:before="0" w:after="0"/>
      <w:jc w:val="center"/>
    </w:pPr>
    <w:rPr>
      <w:rFonts w:ascii="Times New Roman" w:hAnsi="Times New Roman"/>
      <w:noProof/>
      <w:color w:val="000000" w:themeColor="text1"/>
      <w:szCs w:val="24"/>
    </w:rPr>
  </w:style>
  <w:style w:type="paragraph" w:customStyle="1" w:styleId="ScrollTitle">
    <w:name w:val="Scroll Title"/>
    <w:basedOn w:val="ae"/>
    <w:autoRedefine/>
    <w:qFormat/>
    <w:rsid w:val="00454016"/>
    <w:pPr>
      <w:keepNext/>
      <w:spacing w:before="120"/>
      <w:jc w:val="center"/>
    </w:pPr>
    <w:rPr>
      <w:rFonts w:ascii="Times New Roman" w:hAnsi="Times New Roman"/>
      <w:b w:val="0"/>
      <w:color w:val="000000" w:themeColor="text1"/>
      <w:sz w:val="24"/>
      <w:szCs w:val="24"/>
    </w:rPr>
  </w:style>
  <w:style w:type="paragraph" w:customStyle="1" w:styleId="ScrollTitleTable">
    <w:name w:val="Scroll Title Table"/>
    <w:basedOn w:val="ae"/>
    <w:autoRedefine/>
    <w:qFormat/>
    <w:rsid w:val="00454016"/>
    <w:pPr>
      <w:keepNext/>
      <w:spacing w:after="0" w:line="360" w:lineRule="auto"/>
    </w:pPr>
    <w:rPr>
      <w:rFonts w:ascii="Times New Roman" w:hAnsi="Times New Roman"/>
      <w:b w:val="0"/>
      <w:color w:val="000000" w:themeColor="text1"/>
      <w:sz w:val="24"/>
    </w:rPr>
  </w:style>
  <w:style w:type="table" w:customStyle="1" w:styleId="310">
    <w:name w:val="Таблица простая 31"/>
    <w:basedOn w:val="a1"/>
    <w:rsid w:val="00454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45401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45401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45401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454016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table" w:customStyle="1" w:styleId="TableGrid0">
    <w:name w:val="Table Grid_0"/>
    <w:basedOn w:val="TableNormal0"/>
    <w:uiPriority w:val="59"/>
    <w:rsid w:val="00454016"/>
    <w:tblPr/>
  </w:style>
  <w:style w:type="table" w:customStyle="1" w:styleId="TableNormal0">
    <w:name w:val="Table Normal_0"/>
    <w:uiPriority w:val="99"/>
    <w:semiHidden/>
    <w:unhideWhenUsed/>
    <w:rsid w:val="00454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htablecellleft0">
    <w:name w:val="ph_table_cellleft Знак"/>
    <w:link w:val="phtablecellleft"/>
    <w:qFormat/>
    <w:rsid w:val="00B04AF9"/>
    <w:rPr>
      <w:rFonts w:ascii="Arial" w:eastAsia="Times New Roman" w:hAnsi="Arial" w:cs="Arial"/>
      <w:bCs/>
      <w:sz w:val="20"/>
      <w:szCs w:val="20"/>
      <w:lang w:eastAsia="ru-RU"/>
    </w:rPr>
  </w:style>
  <w:style w:type="character" w:styleId="afff6">
    <w:name w:val="FollowedHyperlink"/>
    <w:basedOn w:val="a0"/>
    <w:uiPriority w:val="99"/>
    <w:semiHidden/>
    <w:unhideWhenUsed/>
    <w:rsid w:val="008D7571"/>
    <w:rPr>
      <w:color w:val="800080" w:themeColor="followedHyperlink"/>
      <w:u w:val="single"/>
    </w:rPr>
  </w:style>
  <w:style w:type="paragraph" w:styleId="afff7">
    <w:name w:val="Revision"/>
    <w:hidden/>
    <w:uiPriority w:val="99"/>
    <w:semiHidden/>
    <w:rsid w:val="008D757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listordered1up">
    <w:name w:val="ph_list_ordered_1_up"/>
    <w:basedOn w:val="phlistordered1"/>
    <w:autoRedefine/>
    <w:qFormat/>
    <w:rsid w:val="00B45167"/>
    <w:pPr>
      <w:numPr>
        <w:ilvl w:val="0"/>
        <w:numId w:val="14"/>
      </w:numPr>
      <w:tabs>
        <w:tab w:val="left" w:pos="851"/>
      </w:tabs>
      <w:ind w:left="1276" w:hanging="42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.zakirova\Desktop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36664-1B01-4450-9632-9A557FF0A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</Template>
  <TotalTime>1</TotalTime>
  <Pages>59</Pages>
  <Words>9870</Words>
  <Characters>56259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Жукова</dc:creator>
  <cp:lastModifiedBy>Будовская </cp:lastModifiedBy>
  <cp:revision>2</cp:revision>
  <dcterms:created xsi:type="dcterms:W3CDTF">2024-02-01T11:16:00Z</dcterms:created>
  <dcterms:modified xsi:type="dcterms:W3CDTF">2024-02-01T11:16:00Z</dcterms:modified>
</cp:coreProperties>
</file>