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E35F2" w14:textId="77777777" w:rsidR="00A711A0" w:rsidRDefault="00A711A0" w:rsidP="00A711A0">
      <w:pPr>
        <w:pStyle w:val="phtitlepageother"/>
        <w:rPr>
          <w:rFonts w:cs="Times New Roman"/>
          <w:lang w:val="en-US"/>
        </w:rPr>
      </w:pPr>
      <w:bookmarkStart w:id="0" w:name="scroll-bookmark-1"/>
      <w:bookmarkStart w:id="1" w:name="scroll-bookmark-2"/>
      <w:bookmarkStart w:id="2" w:name="_Toc118569010"/>
      <w:bookmarkEnd w:id="0"/>
    </w:p>
    <w:p w14:paraId="21586ECA" w14:textId="77777777" w:rsidR="00A711A0" w:rsidRDefault="00A711A0" w:rsidP="00A711A0">
      <w:pPr>
        <w:pStyle w:val="phtitlepageother"/>
        <w:rPr>
          <w:rFonts w:cs="Times New Roman"/>
        </w:rPr>
      </w:pPr>
    </w:p>
    <w:p w14:paraId="589F081C" w14:textId="77777777" w:rsidR="00A711A0" w:rsidRDefault="00A711A0" w:rsidP="00A711A0">
      <w:pPr>
        <w:pStyle w:val="phtitlepageother"/>
        <w:rPr>
          <w:rFonts w:cs="Times New Roman"/>
        </w:rPr>
      </w:pPr>
    </w:p>
    <w:p w14:paraId="6806F402" w14:textId="77777777" w:rsidR="00A711A0" w:rsidRDefault="00A711A0" w:rsidP="00A711A0">
      <w:pPr>
        <w:pStyle w:val="phtitlepageother"/>
        <w:rPr>
          <w:rFonts w:cs="Times New Roman"/>
        </w:rPr>
      </w:pPr>
    </w:p>
    <w:p w14:paraId="6DCBE8C2" w14:textId="77777777" w:rsidR="00A711A0" w:rsidRDefault="00A711A0" w:rsidP="00A711A0">
      <w:pPr>
        <w:pStyle w:val="phtitlepageother"/>
        <w:rPr>
          <w:rFonts w:cs="Times New Roman"/>
        </w:rPr>
      </w:pPr>
    </w:p>
    <w:p w14:paraId="42AD5A3B" w14:textId="77777777" w:rsidR="00A711A0" w:rsidRDefault="00A711A0" w:rsidP="00A711A0">
      <w:pPr>
        <w:pStyle w:val="phtitlepageother"/>
        <w:rPr>
          <w:rFonts w:cs="Times New Roman"/>
        </w:rPr>
      </w:pPr>
    </w:p>
    <w:p w14:paraId="0F6B57BD" w14:textId="77777777" w:rsidR="00A711A0" w:rsidRDefault="00A711A0" w:rsidP="00A711A0">
      <w:pPr>
        <w:pStyle w:val="phtitlepageother"/>
        <w:rPr>
          <w:rFonts w:cs="Times New Roman"/>
        </w:rPr>
      </w:pPr>
    </w:p>
    <w:p w14:paraId="24119A05" w14:textId="77777777" w:rsidR="00A711A0" w:rsidRDefault="00A711A0" w:rsidP="00A711A0">
      <w:pPr>
        <w:pStyle w:val="phtitlepageother"/>
        <w:rPr>
          <w:rFonts w:cs="Times New Roman"/>
        </w:rPr>
      </w:pPr>
    </w:p>
    <w:p w14:paraId="524E79AC" w14:textId="77777777" w:rsidR="00A711A0" w:rsidRDefault="00A711A0" w:rsidP="00A711A0">
      <w:pPr>
        <w:pStyle w:val="phtitlepageother"/>
        <w:rPr>
          <w:rFonts w:cs="Times New Roman"/>
        </w:rPr>
      </w:pPr>
    </w:p>
    <w:p w14:paraId="3FD347B2" w14:textId="77777777" w:rsidR="00497B7A" w:rsidRPr="00526F03" w:rsidRDefault="00497B7A" w:rsidP="00497B7A">
      <w:pPr>
        <w:pStyle w:val="phtitlepagesystemfull"/>
      </w:pPr>
      <w:r>
        <w:t>Единая государственная информационная система в сфере здравоохранения</w:t>
      </w:r>
    </w:p>
    <w:p w14:paraId="2772546D" w14:textId="77777777" w:rsidR="00497B7A" w:rsidRPr="00DD789A" w:rsidRDefault="00497B7A" w:rsidP="00497B7A">
      <w:pPr>
        <w:pStyle w:val="phtitlepagesystemshort"/>
      </w:pPr>
      <w:r>
        <w:t>(ЕГИСЗ)</w:t>
      </w:r>
    </w:p>
    <w:p w14:paraId="681DAE7D" w14:textId="77777777" w:rsidR="00497B7A" w:rsidRDefault="00497B7A" w:rsidP="00497B7A">
      <w:pPr>
        <w:pStyle w:val="phtitlepagesystemfull"/>
      </w:pPr>
      <w:r w:rsidRPr="00592559">
        <w:t>Информационное взаимодействие с ВИМИС «</w:t>
      </w:r>
      <w:r>
        <w:t>Профилактическая медицина</w:t>
      </w:r>
      <w:r w:rsidRPr="00592559">
        <w:t>»</w:t>
      </w:r>
    </w:p>
    <w:p w14:paraId="72F3E5FD" w14:textId="77777777" w:rsidR="00A711A0" w:rsidRDefault="00A711A0" w:rsidP="00A711A0">
      <w:pPr>
        <w:pStyle w:val="phtitlepagedocument"/>
      </w:pPr>
      <w:r>
        <w:t xml:space="preserve">Руководство </w:t>
      </w:r>
      <w:r w:rsidR="00081F28">
        <w:t>администратора</w:t>
      </w:r>
    </w:p>
    <w:p w14:paraId="11CB0696" w14:textId="77777777" w:rsidR="00A711A0" w:rsidRDefault="00A711A0" w:rsidP="00A711A0">
      <w:pPr>
        <w:pStyle w:val="phcontent"/>
        <w:rPr>
          <w:rFonts w:cs="Times New Roman"/>
        </w:rPr>
      </w:pPr>
      <w:r>
        <w:rPr>
          <w:rFonts w:cs="Times New Roman"/>
        </w:rPr>
        <w:lastRenderedPageBreak/>
        <w:t>Содержание</w:t>
      </w:r>
    </w:p>
    <w:p w14:paraId="45EC3702" w14:textId="75D347E4" w:rsidR="00E254E3" w:rsidRDefault="00A711A0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20524780" w:history="1">
        <w:r w:rsidR="00E254E3" w:rsidRPr="00685CB1">
          <w:rPr>
            <w:rStyle w:val="a5"/>
            <w:noProof/>
          </w:rPr>
          <w:t>Перечень терминов и сокращений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</w:t>
        </w:r>
        <w:r w:rsidR="00E254E3">
          <w:rPr>
            <w:noProof/>
            <w:webHidden/>
          </w:rPr>
          <w:fldChar w:fldCharType="end"/>
        </w:r>
      </w:hyperlink>
    </w:p>
    <w:p w14:paraId="120730EE" w14:textId="19A81D2F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78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Введение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</w:t>
        </w:r>
        <w:r w:rsidR="00E254E3">
          <w:rPr>
            <w:noProof/>
            <w:webHidden/>
          </w:rPr>
          <w:fldChar w:fldCharType="end"/>
        </w:r>
      </w:hyperlink>
    </w:p>
    <w:p w14:paraId="38ECCED6" w14:textId="6B606CD1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78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внешних систем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10</w:t>
        </w:r>
        <w:r w:rsidR="00E254E3">
          <w:rPr>
            <w:noProof/>
            <w:webHidden/>
          </w:rPr>
          <w:fldChar w:fldCharType="end"/>
        </w:r>
      </w:hyperlink>
    </w:p>
    <w:p w14:paraId="6FC7C04E" w14:textId="7D740848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8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внешней системы «vimis»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10</w:t>
        </w:r>
        <w:r w:rsidR="00E254E3">
          <w:rPr>
            <w:noProof/>
            <w:webHidden/>
          </w:rPr>
          <w:fldChar w:fldCharType="end"/>
        </w:r>
      </w:hyperlink>
    </w:p>
    <w:p w14:paraId="5D2964FF" w14:textId="65B9ADC2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8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внешней системы «vimis2/callback»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</w:t>
        </w:r>
        <w:r w:rsidR="00E254E3">
          <w:rPr>
            <w:noProof/>
            <w:webHidden/>
          </w:rPr>
          <w:fldChar w:fldCharType="end"/>
        </w:r>
      </w:hyperlink>
    </w:p>
    <w:p w14:paraId="181483CC" w14:textId="7D36FA90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78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2.2.1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сервисов внешней системы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</w:t>
        </w:r>
        <w:r w:rsidR="00E254E3">
          <w:rPr>
            <w:noProof/>
            <w:webHidden/>
          </w:rPr>
          <w:fldChar w:fldCharType="end"/>
        </w:r>
      </w:hyperlink>
    </w:p>
    <w:p w14:paraId="6610F7EF" w14:textId="6C616E7D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8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2.3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внешней системы «vimispm/mis»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</w:t>
        </w:r>
        <w:r w:rsidR="00E254E3">
          <w:rPr>
            <w:noProof/>
            <w:webHidden/>
          </w:rPr>
          <w:fldChar w:fldCharType="end"/>
        </w:r>
      </w:hyperlink>
    </w:p>
    <w:p w14:paraId="340468F6" w14:textId="28B036E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78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2.3.1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сервисов внешней системы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13</w:t>
        </w:r>
        <w:r w:rsidR="00E254E3">
          <w:rPr>
            <w:noProof/>
            <w:webHidden/>
          </w:rPr>
          <w:fldChar w:fldCharType="end"/>
        </w:r>
      </w:hyperlink>
    </w:p>
    <w:p w14:paraId="283B76BE" w14:textId="1255BA57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78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2.3.2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опций внешней системы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14</w:t>
        </w:r>
        <w:r w:rsidR="00E254E3">
          <w:rPr>
            <w:noProof/>
            <w:webHidden/>
          </w:rPr>
          <w:fldChar w:fldCharType="end"/>
        </w:r>
      </w:hyperlink>
    </w:p>
    <w:p w14:paraId="0C47148B" w14:textId="21451E3C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78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3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интеграционного пользователя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_Toc120524789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</w:t>
        </w:r>
        <w:r w:rsidR="00E254E3">
          <w:rPr>
            <w:noProof/>
            <w:webHidden/>
          </w:rPr>
          <w:fldChar w:fldCharType="end"/>
        </w:r>
      </w:hyperlink>
    </w:p>
    <w:p w14:paraId="1DEBD0D8" w14:textId="608D0756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3.1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Создание пользователя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</w:t>
        </w:r>
        <w:r w:rsidR="00E254E3">
          <w:rPr>
            <w:noProof/>
            <w:webHidden/>
          </w:rPr>
          <w:fldChar w:fldCharType="end"/>
        </w:r>
      </w:hyperlink>
    </w:p>
    <w:p w14:paraId="7AB7B8B8" w14:textId="7A178C2D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3.2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Назначение пользователю роли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18</w:t>
        </w:r>
        <w:r w:rsidR="00E254E3">
          <w:rPr>
            <w:noProof/>
            <w:webHidden/>
          </w:rPr>
          <w:fldChar w:fldCharType="end"/>
        </w:r>
      </w:hyperlink>
    </w:p>
    <w:p w14:paraId="75366B45" w14:textId="38F7097C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3.3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Назначение пользователю прав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19</w:t>
        </w:r>
        <w:r w:rsidR="00E254E3">
          <w:rPr>
            <w:noProof/>
            <w:webHidden/>
          </w:rPr>
          <w:fldChar w:fldCharType="end"/>
        </w:r>
      </w:hyperlink>
    </w:p>
    <w:p w14:paraId="43BE1CCB" w14:textId="3D117B86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3.4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конфигурационного файла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20</w:t>
        </w:r>
        <w:r w:rsidR="00E254E3">
          <w:rPr>
            <w:noProof/>
            <w:webHidden/>
          </w:rPr>
          <w:fldChar w:fldCharType="end"/>
        </w:r>
      </w:hyperlink>
    </w:p>
    <w:p w14:paraId="6F6372C8" w14:textId="5A5E6394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79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4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прав ролям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21</w:t>
        </w:r>
        <w:r w:rsidR="00E254E3">
          <w:rPr>
            <w:noProof/>
            <w:webHidden/>
          </w:rPr>
          <w:fldChar w:fldCharType="end"/>
        </w:r>
      </w:hyperlink>
    </w:p>
    <w:p w14:paraId="55375718" w14:textId="6D246041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79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5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пользовательских процедур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23</w:t>
        </w:r>
        <w:r w:rsidR="00E254E3">
          <w:rPr>
            <w:noProof/>
            <w:webHidden/>
          </w:rPr>
          <w:fldChar w:fldCharType="end"/>
        </w:r>
      </w:hyperlink>
    </w:p>
    <w:p w14:paraId="4715180C" w14:textId="002954B3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5.1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Создание пользовательской процедуры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23</w:t>
        </w:r>
        <w:r w:rsidR="00E254E3">
          <w:rPr>
            <w:noProof/>
            <w:webHidden/>
          </w:rPr>
          <w:fldChar w:fldCharType="end"/>
        </w:r>
      </w:hyperlink>
    </w:p>
    <w:p w14:paraId="0F486685" w14:textId="04E4FB31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5.2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связей пользовательских процедур с разделами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29</w:t>
        </w:r>
        <w:r w:rsidR="00E254E3">
          <w:rPr>
            <w:noProof/>
            <w:webHidden/>
          </w:rPr>
          <w:fldChar w:fldCharType="end"/>
        </w:r>
      </w:hyperlink>
    </w:p>
    <w:p w14:paraId="6791ADD8" w14:textId="3708ED8E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79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5.3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связей пользовательских процедур с действиями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30</w:t>
        </w:r>
        <w:r w:rsidR="00E254E3">
          <w:rPr>
            <w:noProof/>
            <w:webHidden/>
          </w:rPr>
          <w:fldChar w:fldCharType="end"/>
        </w:r>
      </w:hyperlink>
    </w:p>
    <w:p w14:paraId="5AC713C7" w14:textId="630C5FD9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79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6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пользовательских заданий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_Toc120524799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33</w:t>
        </w:r>
        <w:r w:rsidR="00E254E3">
          <w:rPr>
            <w:noProof/>
            <w:webHidden/>
          </w:rPr>
          <w:fldChar w:fldCharType="end"/>
        </w:r>
      </w:hyperlink>
    </w:p>
    <w:p w14:paraId="224EB11B" w14:textId="33B0696C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0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7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системных разделов «VIMIS» и «VIMIS_SEMD»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35</w:t>
        </w:r>
        <w:r w:rsidR="00E254E3">
          <w:rPr>
            <w:noProof/>
            <w:webHidden/>
          </w:rPr>
          <w:fldChar w:fldCharType="end"/>
        </w:r>
      </w:hyperlink>
    </w:p>
    <w:p w14:paraId="3FED1D4B" w14:textId="199DBA5E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0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7.1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методов показа и композиций вручную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35</w:t>
        </w:r>
        <w:r w:rsidR="00E254E3">
          <w:rPr>
            <w:noProof/>
            <w:webHidden/>
          </w:rPr>
          <w:fldChar w:fldCharType="end"/>
        </w:r>
      </w:hyperlink>
    </w:p>
    <w:p w14:paraId="0689A0D7" w14:textId="1AC39D3A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0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7.1.1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методов показа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35</w:t>
        </w:r>
        <w:r w:rsidR="00E254E3">
          <w:rPr>
            <w:noProof/>
            <w:webHidden/>
          </w:rPr>
          <w:fldChar w:fldCharType="end"/>
        </w:r>
      </w:hyperlink>
    </w:p>
    <w:p w14:paraId="68EBFC5E" w14:textId="7EE4F16A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0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7.1.2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композиций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40</w:t>
        </w:r>
        <w:r w:rsidR="00E254E3">
          <w:rPr>
            <w:noProof/>
            <w:webHidden/>
          </w:rPr>
          <w:fldChar w:fldCharType="end"/>
        </w:r>
      </w:hyperlink>
    </w:p>
    <w:p w14:paraId="403D9F0E" w14:textId="02C447D6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0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7.1.3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значений разделов «VIMIS» и «VIMIS_SEMD» вручную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43</w:t>
        </w:r>
        <w:r w:rsidR="00E254E3">
          <w:rPr>
            <w:noProof/>
            <w:webHidden/>
          </w:rPr>
          <w:fldChar w:fldCharType="end"/>
        </w:r>
      </w:hyperlink>
    </w:p>
    <w:p w14:paraId="170BAE0F" w14:textId="13366C36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0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8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пунктов главного меню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47</w:t>
        </w:r>
        <w:r w:rsidR="00E254E3">
          <w:rPr>
            <w:noProof/>
            <w:webHidden/>
          </w:rPr>
          <w:fldChar w:fldCharType="end"/>
        </w:r>
      </w:hyperlink>
    </w:p>
    <w:p w14:paraId="3621445A" w14:textId="7BB9FEDA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0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8.1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пунктов главного меню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47</w:t>
        </w:r>
        <w:r w:rsidR="00E254E3">
          <w:rPr>
            <w:noProof/>
            <w:webHidden/>
          </w:rPr>
          <w:fldChar w:fldCharType="end"/>
        </w:r>
      </w:hyperlink>
    </w:p>
    <w:p w14:paraId="3547EE70" w14:textId="2E4345F7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0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8.2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ролей доступа к пунктам главного меню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48</w:t>
        </w:r>
        <w:r w:rsidR="00E254E3">
          <w:rPr>
            <w:noProof/>
            <w:webHidden/>
          </w:rPr>
          <w:fldChar w:fldCharType="end"/>
        </w:r>
      </w:hyperlink>
    </w:p>
    <w:p w14:paraId="23930BF1" w14:textId="34120E78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0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9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системных опций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50</w:t>
        </w:r>
        <w:r w:rsidR="00E254E3">
          <w:rPr>
            <w:noProof/>
            <w:webHidden/>
          </w:rPr>
          <w:fldChar w:fldCharType="end"/>
        </w:r>
      </w:hyperlink>
    </w:p>
    <w:p w14:paraId="5B3DDA71" w14:textId="1F75D454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0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9.1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системной опции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_Toc120524809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50</w:t>
        </w:r>
        <w:r w:rsidR="00E254E3">
          <w:rPr>
            <w:noProof/>
            <w:webHidden/>
          </w:rPr>
          <w:fldChar w:fldCharType="end"/>
        </w:r>
      </w:hyperlink>
    </w:p>
    <w:p w14:paraId="6EF1FC3C" w14:textId="7A4E2594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1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9.2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переопределения значения системной опции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51</w:t>
        </w:r>
        <w:r w:rsidR="00E254E3">
          <w:rPr>
            <w:noProof/>
            <w:webHidden/>
          </w:rPr>
          <w:fldChar w:fldCharType="end"/>
        </w:r>
      </w:hyperlink>
    </w:p>
    <w:p w14:paraId="54668C2C" w14:textId="46C7E393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1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10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53</w:t>
        </w:r>
        <w:r w:rsidR="00E254E3">
          <w:rPr>
            <w:noProof/>
            <w:webHidden/>
          </w:rPr>
          <w:fldChar w:fldCharType="end"/>
        </w:r>
      </w:hyperlink>
    </w:p>
    <w:p w14:paraId="7D1C4FEB" w14:textId="147E5CBD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1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10.1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Загрузка справочников из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55</w:t>
        </w:r>
        <w:r w:rsidR="00E254E3">
          <w:rPr>
            <w:noProof/>
            <w:webHidden/>
          </w:rPr>
          <w:fldChar w:fldCharType="end"/>
        </w:r>
      </w:hyperlink>
    </w:p>
    <w:p w14:paraId="4232E5B4" w14:textId="10A3AFAE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1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10.2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Сопоставление справочников МИС и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56</w:t>
        </w:r>
        <w:r w:rsidR="00E254E3">
          <w:rPr>
            <w:noProof/>
            <w:webHidden/>
          </w:rPr>
          <w:fldChar w:fldCharType="end"/>
        </w:r>
      </w:hyperlink>
    </w:p>
    <w:p w14:paraId="35A303A2" w14:textId="1C9B5C06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1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11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словаря типов подписываемых документов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58</w:t>
        </w:r>
        <w:r w:rsidR="00E254E3">
          <w:rPr>
            <w:noProof/>
            <w:webHidden/>
          </w:rPr>
          <w:fldChar w:fldCharType="end"/>
        </w:r>
      </w:hyperlink>
    </w:p>
    <w:p w14:paraId="49CF1E24" w14:textId="409024DF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1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12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свойств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62</w:t>
        </w:r>
        <w:r w:rsidR="00E254E3">
          <w:rPr>
            <w:noProof/>
            <w:webHidden/>
          </w:rPr>
          <w:fldChar w:fldCharType="end"/>
        </w:r>
      </w:hyperlink>
    </w:p>
    <w:p w14:paraId="29C41F13" w14:textId="743C9252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1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12.1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связей дополнительных свойств с разделами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63</w:t>
        </w:r>
        <w:r w:rsidR="00E254E3">
          <w:rPr>
            <w:noProof/>
            <w:webHidden/>
          </w:rPr>
          <w:fldChar w:fldCharType="end"/>
        </w:r>
      </w:hyperlink>
    </w:p>
    <w:p w14:paraId="63E8E721" w14:textId="631D6492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1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13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отображения подписанного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66</w:t>
        </w:r>
        <w:r w:rsidR="00E254E3">
          <w:rPr>
            <w:noProof/>
            <w:webHidden/>
          </w:rPr>
          <w:fldChar w:fldCharType="end"/>
        </w:r>
      </w:hyperlink>
    </w:p>
    <w:p w14:paraId="78F7C4E9" w14:textId="6B2AB47A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1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13.1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Загрузка отчета из файла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66</w:t>
        </w:r>
        <w:r w:rsidR="00E254E3">
          <w:rPr>
            <w:noProof/>
            <w:webHidden/>
          </w:rPr>
          <w:fldChar w:fldCharType="end"/>
        </w:r>
      </w:hyperlink>
    </w:p>
    <w:p w14:paraId="544A1C60" w14:textId="1A335F5F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1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13.2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отчета вручную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_Toc120524819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67</w:t>
        </w:r>
        <w:r w:rsidR="00E254E3">
          <w:rPr>
            <w:noProof/>
            <w:webHidden/>
          </w:rPr>
          <w:fldChar w:fldCharType="end"/>
        </w:r>
      </w:hyperlink>
    </w:p>
    <w:p w14:paraId="3A2F60EC" w14:textId="16AEB631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13.2.1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параметров отчета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68</w:t>
        </w:r>
        <w:r w:rsidR="00E254E3">
          <w:rPr>
            <w:noProof/>
            <w:webHidden/>
          </w:rPr>
          <w:fldChar w:fldCharType="end"/>
        </w:r>
      </w:hyperlink>
    </w:p>
    <w:p w14:paraId="46A6139A" w14:textId="60DD696E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2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14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Просмотр логов импорта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70</w:t>
        </w:r>
        <w:r w:rsidR="00E254E3">
          <w:rPr>
            <w:noProof/>
            <w:webHidden/>
          </w:rPr>
          <w:fldChar w:fldCharType="end"/>
        </w:r>
      </w:hyperlink>
    </w:p>
    <w:p w14:paraId="6C4ADAED" w14:textId="64F12877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2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 xml:space="preserve">Настройки для формирования СЭМД </w:t>
        </w:r>
        <w:r w:rsidR="00E254E3" w:rsidRPr="00685CB1">
          <w:rPr>
            <w:rStyle w:val="a5"/>
            <w:noProof/>
            <w:lang w:val="en-US"/>
          </w:rPr>
          <w:t>beta</w:t>
        </w:r>
        <w:r w:rsidR="00E254E3" w:rsidRPr="00685CB1">
          <w:rPr>
            <w:rStyle w:val="a5"/>
            <w:noProof/>
          </w:rPr>
          <w:t>-версии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71</w:t>
        </w:r>
        <w:r w:rsidR="00E254E3">
          <w:rPr>
            <w:noProof/>
            <w:webHidden/>
          </w:rPr>
          <w:fldChar w:fldCharType="end"/>
        </w:r>
      </w:hyperlink>
    </w:p>
    <w:p w14:paraId="0EBDAA17" w14:textId="13C7B341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2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бетта «Прием (осмотр) врача-специалиста»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71</w:t>
        </w:r>
        <w:r w:rsidR="00E254E3">
          <w:rPr>
            <w:noProof/>
            <w:webHidden/>
          </w:rPr>
          <w:fldChar w:fldCharType="end"/>
        </w:r>
      </w:hyperlink>
    </w:p>
    <w:p w14:paraId="1D32EEBA" w14:textId="54157DC4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71</w:t>
        </w:r>
        <w:r w:rsidR="00E254E3">
          <w:rPr>
            <w:noProof/>
            <w:webHidden/>
          </w:rPr>
          <w:fldChar w:fldCharType="end"/>
        </w:r>
      </w:hyperlink>
    </w:p>
    <w:p w14:paraId="45FD1C27" w14:textId="34954381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словарей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75</w:t>
        </w:r>
        <w:r w:rsidR="00E254E3">
          <w:rPr>
            <w:noProof/>
            <w:webHidden/>
          </w:rPr>
          <w:fldChar w:fldCharType="end"/>
        </w:r>
      </w:hyperlink>
    </w:p>
    <w:p w14:paraId="1A2DE20E" w14:textId="2D75A05C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справочника «Степень тяжести состояния пациента»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78</w:t>
        </w:r>
        <w:r w:rsidR="00E254E3">
          <w:rPr>
            <w:noProof/>
            <w:webHidden/>
          </w:rPr>
          <w:fldChar w:fldCharType="end"/>
        </w:r>
      </w:hyperlink>
    </w:p>
    <w:p w14:paraId="6D45FD6A" w14:textId="03371A96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80</w:t>
        </w:r>
        <w:r w:rsidR="00E254E3">
          <w:rPr>
            <w:noProof/>
            <w:webHidden/>
          </w:rPr>
          <w:fldChar w:fldCharType="end"/>
        </w:r>
      </w:hyperlink>
    </w:p>
    <w:p w14:paraId="3117AC8B" w14:textId="2C1E068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15.1.5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шаблонов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82</w:t>
        </w:r>
        <w:r w:rsidR="00E254E3">
          <w:rPr>
            <w:noProof/>
            <w:webHidden/>
          </w:rPr>
          <w:fldChar w:fldCharType="end"/>
        </w:r>
      </w:hyperlink>
    </w:p>
    <w:p w14:paraId="74430CA9" w14:textId="00A3713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2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15.1.6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полей для выгрузки во внешние системы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_Toc120524829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87</w:t>
        </w:r>
        <w:r w:rsidR="00E254E3">
          <w:rPr>
            <w:noProof/>
            <w:webHidden/>
          </w:rPr>
          <w:fldChar w:fldCharType="end"/>
        </w:r>
      </w:hyperlink>
    </w:p>
    <w:p w14:paraId="4B49AA20" w14:textId="31E47BB7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15.1.7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90</w:t>
        </w:r>
        <w:r w:rsidR="00E254E3">
          <w:rPr>
            <w:noProof/>
            <w:webHidden/>
          </w:rPr>
          <w:fldChar w:fldCharType="end"/>
        </w:r>
      </w:hyperlink>
    </w:p>
    <w:p w14:paraId="64107BD8" w14:textId="581F90E6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3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бетта «Протокол анкетирования»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90</w:t>
        </w:r>
        <w:r w:rsidR="00E254E3">
          <w:rPr>
            <w:noProof/>
            <w:webHidden/>
          </w:rPr>
          <w:fldChar w:fldCharType="end"/>
        </w:r>
      </w:hyperlink>
    </w:p>
    <w:p w14:paraId="676BEEB9" w14:textId="3B740C71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90</w:t>
        </w:r>
        <w:r w:rsidR="00E254E3">
          <w:rPr>
            <w:noProof/>
            <w:webHidden/>
          </w:rPr>
          <w:fldChar w:fldCharType="end"/>
        </w:r>
      </w:hyperlink>
    </w:p>
    <w:p w14:paraId="32B22692" w14:textId="5E4E384D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пользовательских процедур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92</w:t>
        </w:r>
        <w:r w:rsidR="00E254E3">
          <w:rPr>
            <w:noProof/>
            <w:webHidden/>
          </w:rPr>
          <w:fldChar w:fldCharType="end"/>
        </w:r>
      </w:hyperlink>
    </w:p>
    <w:p w14:paraId="777E7013" w14:textId="7890CA02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услуги анкетирования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94</w:t>
        </w:r>
        <w:r w:rsidR="00E254E3">
          <w:rPr>
            <w:noProof/>
            <w:webHidden/>
          </w:rPr>
          <w:fldChar w:fldCharType="end"/>
        </w:r>
      </w:hyperlink>
    </w:p>
    <w:p w14:paraId="489E7C37" w14:textId="142A7930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шаблона услуги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95</w:t>
        </w:r>
        <w:r w:rsidR="00E254E3">
          <w:rPr>
            <w:noProof/>
            <w:webHidden/>
          </w:rPr>
          <w:fldChar w:fldCharType="end"/>
        </w:r>
      </w:hyperlink>
    </w:p>
    <w:p w14:paraId="031038CE" w14:textId="4B67E29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15.2.5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анкеты профилактического медицинского осмотра и диспансеризации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97</w:t>
        </w:r>
        <w:r w:rsidR="00E254E3">
          <w:rPr>
            <w:noProof/>
            <w:webHidden/>
          </w:rPr>
          <w:fldChar w:fldCharType="end"/>
        </w:r>
      </w:hyperlink>
    </w:p>
    <w:p w14:paraId="205FDCC0" w14:textId="403E6A8F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15.2.6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107</w:t>
        </w:r>
        <w:r w:rsidR="00E254E3">
          <w:rPr>
            <w:noProof/>
            <w:webHidden/>
          </w:rPr>
          <w:fldChar w:fldCharType="end"/>
        </w:r>
      </w:hyperlink>
    </w:p>
    <w:p w14:paraId="18A48826" w14:textId="2B22674D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3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бетта «Протокол медицинской манипуляции»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107</w:t>
        </w:r>
        <w:r w:rsidR="00E254E3">
          <w:rPr>
            <w:noProof/>
            <w:webHidden/>
          </w:rPr>
          <w:fldChar w:fldCharType="end"/>
        </w:r>
      </w:hyperlink>
    </w:p>
    <w:p w14:paraId="7B07CE7A" w14:textId="6295E0FF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3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_Toc120524839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107</w:t>
        </w:r>
        <w:r w:rsidR="00E254E3">
          <w:rPr>
            <w:noProof/>
            <w:webHidden/>
          </w:rPr>
          <w:fldChar w:fldCharType="end"/>
        </w:r>
      </w:hyperlink>
    </w:p>
    <w:p w14:paraId="758912C2" w14:textId="6C9F5D6F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пользовательской процедуры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110</w:t>
        </w:r>
        <w:r w:rsidR="00E254E3">
          <w:rPr>
            <w:noProof/>
            <w:webHidden/>
          </w:rPr>
          <w:fldChar w:fldCharType="end"/>
        </w:r>
      </w:hyperlink>
    </w:p>
    <w:p w14:paraId="26A180CF" w14:textId="67E8551C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Добавление связей пользовательской процедуры «vimis_vac_pm» с действиями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113</w:t>
        </w:r>
        <w:r w:rsidR="00E254E3">
          <w:rPr>
            <w:noProof/>
            <w:webHidden/>
          </w:rPr>
          <w:fldChar w:fldCharType="end"/>
        </w:r>
      </w:hyperlink>
    </w:p>
    <w:p w14:paraId="1CD74112" w14:textId="1E8E7D08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контейнеров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115</w:t>
        </w:r>
        <w:r w:rsidR="00E254E3">
          <w:rPr>
            <w:noProof/>
            <w:webHidden/>
          </w:rPr>
          <w:fldChar w:fldCharType="end"/>
        </w:r>
      </w:hyperlink>
    </w:p>
    <w:p w14:paraId="08E8080A" w14:textId="509A7958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15.3.5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словарей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116</w:t>
        </w:r>
        <w:r w:rsidR="00E254E3">
          <w:rPr>
            <w:noProof/>
            <w:webHidden/>
          </w:rPr>
          <w:fldChar w:fldCharType="end"/>
        </w:r>
      </w:hyperlink>
    </w:p>
    <w:p w14:paraId="48891976" w14:textId="34B3C0E3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15.3.6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справочников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117</w:t>
        </w:r>
        <w:r w:rsidR="00E254E3">
          <w:rPr>
            <w:noProof/>
            <w:webHidden/>
          </w:rPr>
          <w:fldChar w:fldCharType="end"/>
        </w:r>
      </w:hyperlink>
    </w:p>
    <w:p w14:paraId="4EA295B0" w14:textId="6EA974BB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15.3.7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118</w:t>
        </w:r>
        <w:r w:rsidR="00E254E3">
          <w:rPr>
            <w:noProof/>
            <w:webHidden/>
          </w:rPr>
          <w:fldChar w:fldCharType="end"/>
        </w:r>
      </w:hyperlink>
    </w:p>
    <w:p w14:paraId="4E556843" w14:textId="57C41207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15.3.8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шаблона услуги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118</w:t>
        </w:r>
        <w:r w:rsidR="00E254E3">
          <w:rPr>
            <w:noProof/>
            <w:webHidden/>
          </w:rPr>
          <w:fldChar w:fldCharType="end"/>
        </w:r>
      </w:hyperlink>
    </w:p>
    <w:p w14:paraId="3D8DBEB0" w14:textId="3BE7E365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15.3.9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119</w:t>
        </w:r>
        <w:r w:rsidR="00E254E3">
          <w:rPr>
            <w:noProof/>
            <w:webHidden/>
          </w:rPr>
          <w:fldChar w:fldCharType="end"/>
        </w:r>
      </w:hyperlink>
    </w:p>
    <w:p w14:paraId="01D93272" w14:textId="4F2CD61E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4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15.4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бетта «Эпикриз по результатам диспансеризации/профилактического медицинского осмотра»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120</w:t>
        </w:r>
        <w:r w:rsidR="00E254E3">
          <w:rPr>
            <w:noProof/>
            <w:webHidden/>
          </w:rPr>
          <w:fldChar w:fldCharType="end"/>
        </w:r>
      </w:hyperlink>
    </w:p>
    <w:p w14:paraId="0470DDFD" w14:textId="52B7FEF6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4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15.4.1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_Toc120524849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120</w:t>
        </w:r>
        <w:r w:rsidR="00E254E3">
          <w:rPr>
            <w:noProof/>
            <w:webHidden/>
          </w:rPr>
          <w:fldChar w:fldCharType="end"/>
        </w:r>
      </w:hyperlink>
    </w:p>
    <w:p w14:paraId="7900EA95" w14:textId="1BAF8B3A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15.4.2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шаблона услуги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122</w:t>
        </w:r>
        <w:r w:rsidR="00E254E3">
          <w:rPr>
            <w:noProof/>
            <w:webHidden/>
          </w:rPr>
          <w:fldChar w:fldCharType="end"/>
        </w:r>
      </w:hyperlink>
    </w:p>
    <w:p w14:paraId="33344564" w14:textId="1752FB4E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15.4.3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126</w:t>
        </w:r>
        <w:r w:rsidR="00E254E3">
          <w:rPr>
            <w:noProof/>
            <w:webHidden/>
          </w:rPr>
          <w:fldChar w:fldCharType="end"/>
        </w:r>
      </w:hyperlink>
    </w:p>
    <w:p w14:paraId="7756CDD7" w14:textId="1552E7FE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5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бетта «Выписной эпикриз из стационара по отдельным профилям медицинской помощи»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127</w:t>
        </w:r>
        <w:r w:rsidR="00E254E3">
          <w:rPr>
            <w:noProof/>
            <w:webHidden/>
          </w:rPr>
          <w:fldChar w:fldCharType="end"/>
        </w:r>
      </w:hyperlink>
    </w:p>
    <w:p w14:paraId="58239A01" w14:textId="31CA92B0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127</w:t>
        </w:r>
        <w:r w:rsidR="00E254E3">
          <w:rPr>
            <w:noProof/>
            <w:webHidden/>
          </w:rPr>
          <w:fldChar w:fldCharType="end"/>
        </w:r>
      </w:hyperlink>
    </w:p>
    <w:p w14:paraId="68D7FD97" w14:textId="17F08CC8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133</w:t>
        </w:r>
        <w:r w:rsidR="00E254E3">
          <w:rPr>
            <w:noProof/>
            <w:webHidden/>
          </w:rPr>
          <w:fldChar w:fldCharType="end"/>
        </w:r>
      </w:hyperlink>
    </w:p>
    <w:p w14:paraId="412872E8" w14:textId="39722B91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метода показа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137</w:t>
        </w:r>
        <w:r w:rsidR="00E254E3">
          <w:rPr>
            <w:noProof/>
            <w:webHidden/>
          </w:rPr>
          <w:fldChar w:fldCharType="end"/>
        </w:r>
      </w:hyperlink>
    </w:p>
    <w:p w14:paraId="47CCFB15" w14:textId="10BDAAEB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системной опции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138</w:t>
        </w:r>
        <w:r w:rsidR="00E254E3">
          <w:rPr>
            <w:noProof/>
            <w:webHidden/>
          </w:rPr>
          <w:fldChar w:fldCharType="end"/>
        </w:r>
      </w:hyperlink>
    </w:p>
    <w:p w14:paraId="1DC93570" w14:textId="3A788F8C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15.5.5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словарей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140</w:t>
        </w:r>
        <w:r w:rsidR="00E254E3">
          <w:rPr>
            <w:noProof/>
            <w:webHidden/>
          </w:rPr>
          <w:fldChar w:fldCharType="end"/>
        </w:r>
      </w:hyperlink>
    </w:p>
    <w:p w14:paraId="4B13D73D" w14:textId="7E3768E0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15.5.6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свойств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143</w:t>
        </w:r>
        <w:r w:rsidR="00E254E3">
          <w:rPr>
            <w:noProof/>
            <w:webHidden/>
          </w:rPr>
          <w:fldChar w:fldCharType="end"/>
        </w:r>
      </w:hyperlink>
    </w:p>
    <w:p w14:paraId="533518EC" w14:textId="2F223B0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5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15.5.7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_Toc120524859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147</w:t>
        </w:r>
        <w:r w:rsidR="00E254E3">
          <w:rPr>
            <w:noProof/>
            <w:webHidden/>
          </w:rPr>
          <w:fldChar w:fldCharType="end"/>
        </w:r>
      </w:hyperlink>
    </w:p>
    <w:p w14:paraId="370A06CD" w14:textId="46DA6874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15.5.8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шаблонов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151</w:t>
        </w:r>
        <w:r w:rsidR="00E254E3">
          <w:rPr>
            <w:noProof/>
            <w:webHidden/>
          </w:rPr>
          <w:fldChar w:fldCharType="end"/>
        </w:r>
      </w:hyperlink>
    </w:p>
    <w:p w14:paraId="16B3C3FC" w14:textId="12C9883A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15.5.9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полей для выгрузки во внешние системы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155</w:t>
        </w:r>
        <w:r w:rsidR="00E254E3">
          <w:rPr>
            <w:noProof/>
            <w:webHidden/>
          </w:rPr>
          <w:fldChar w:fldCharType="end"/>
        </w:r>
      </w:hyperlink>
    </w:p>
    <w:p w14:paraId="09726867" w14:textId="0E640BEC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15.5.10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157</w:t>
        </w:r>
        <w:r w:rsidR="00E254E3">
          <w:rPr>
            <w:noProof/>
            <w:webHidden/>
          </w:rPr>
          <w:fldChar w:fldCharType="end"/>
        </w:r>
      </w:hyperlink>
    </w:p>
    <w:p w14:paraId="051BE055" w14:textId="4915CB6A" w:rsidR="00E254E3" w:rsidRDefault="00784FCD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2052486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</w:t>
        </w:r>
        <w:r w:rsidR="00E254E3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159</w:t>
        </w:r>
        <w:r w:rsidR="00E254E3">
          <w:rPr>
            <w:noProof/>
            <w:webHidden/>
          </w:rPr>
          <w:fldChar w:fldCharType="end"/>
        </w:r>
      </w:hyperlink>
    </w:p>
    <w:p w14:paraId="1979D71A" w14:textId="25870237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6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16.1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«Направление на консультацию и во вспомогательные кабинеты»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159</w:t>
        </w:r>
        <w:r w:rsidR="00E254E3">
          <w:rPr>
            <w:noProof/>
            <w:webHidden/>
          </w:rPr>
          <w:fldChar w:fldCharType="end"/>
        </w:r>
      </w:hyperlink>
    </w:p>
    <w:p w14:paraId="723DB917" w14:textId="34CA928B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16.1.1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159</w:t>
        </w:r>
        <w:r w:rsidR="00E254E3">
          <w:rPr>
            <w:noProof/>
            <w:webHidden/>
          </w:rPr>
          <w:fldChar w:fldCharType="end"/>
        </w:r>
      </w:hyperlink>
    </w:p>
    <w:p w14:paraId="44F28D7C" w14:textId="3C996EE4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16.1.2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вида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161</w:t>
        </w:r>
        <w:r w:rsidR="00E254E3">
          <w:rPr>
            <w:noProof/>
            <w:webHidden/>
          </w:rPr>
          <w:fldChar w:fldCharType="end"/>
        </w:r>
      </w:hyperlink>
    </w:p>
    <w:p w14:paraId="282A97B4" w14:textId="113352E3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16.1.3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подписания СЭМД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162</w:t>
        </w:r>
        <w:r w:rsidR="00E254E3">
          <w:rPr>
            <w:noProof/>
            <w:webHidden/>
          </w:rPr>
          <w:fldChar w:fldCharType="end"/>
        </w:r>
      </w:hyperlink>
    </w:p>
    <w:p w14:paraId="050A9D13" w14:textId="2B87C65C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6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16.1.4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165</w:t>
        </w:r>
        <w:r w:rsidR="00E254E3">
          <w:rPr>
            <w:noProof/>
            <w:webHidden/>
          </w:rPr>
          <w:fldChar w:fldCharType="end"/>
        </w:r>
      </w:hyperlink>
    </w:p>
    <w:p w14:paraId="03389CBA" w14:textId="463A7DEC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6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16.2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«Протокол инструментального исследования»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_Toc120524869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166</w:t>
        </w:r>
        <w:r w:rsidR="00E254E3">
          <w:rPr>
            <w:noProof/>
            <w:webHidden/>
          </w:rPr>
          <w:fldChar w:fldCharType="end"/>
        </w:r>
      </w:hyperlink>
    </w:p>
    <w:p w14:paraId="2DE12F3D" w14:textId="5863D87D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16.2.1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словарей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166</w:t>
        </w:r>
        <w:r w:rsidR="00E254E3">
          <w:rPr>
            <w:noProof/>
            <w:webHidden/>
          </w:rPr>
          <w:fldChar w:fldCharType="end"/>
        </w:r>
      </w:hyperlink>
    </w:p>
    <w:p w14:paraId="32DDFC53" w14:textId="284AD481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16.2.2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169</w:t>
        </w:r>
        <w:r w:rsidR="00E254E3">
          <w:rPr>
            <w:noProof/>
            <w:webHidden/>
          </w:rPr>
          <w:fldChar w:fldCharType="end"/>
        </w:r>
      </w:hyperlink>
    </w:p>
    <w:p w14:paraId="0925B95F" w14:textId="33ADA1C5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16.2.3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шаблонов услуг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170</w:t>
        </w:r>
        <w:r w:rsidR="00E254E3">
          <w:rPr>
            <w:noProof/>
            <w:webHidden/>
          </w:rPr>
          <w:fldChar w:fldCharType="end"/>
        </w:r>
      </w:hyperlink>
    </w:p>
    <w:p w14:paraId="0745345A" w14:textId="281C8907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16.2.4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полей для выгрузки во внешние системы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173</w:t>
        </w:r>
        <w:r w:rsidR="00E254E3">
          <w:rPr>
            <w:noProof/>
            <w:webHidden/>
          </w:rPr>
          <w:fldChar w:fldCharType="end"/>
        </w:r>
      </w:hyperlink>
    </w:p>
    <w:p w14:paraId="04F61513" w14:textId="44D50432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16.2.5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174</w:t>
        </w:r>
        <w:r w:rsidR="00E254E3">
          <w:rPr>
            <w:noProof/>
            <w:webHidden/>
          </w:rPr>
          <w:fldChar w:fldCharType="end"/>
        </w:r>
      </w:hyperlink>
    </w:p>
    <w:p w14:paraId="6F932C1A" w14:textId="4B391DB3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7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16.3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«Протокол лабораторного исследования»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175</w:t>
        </w:r>
        <w:r w:rsidR="00E254E3">
          <w:rPr>
            <w:noProof/>
            <w:webHidden/>
          </w:rPr>
          <w:fldChar w:fldCharType="end"/>
        </w:r>
      </w:hyperlink>
    </w:p>
    <w:p w14:paraId="7C0FD61B" w14:textId="3B1E1990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16.3.1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175</w:t>
        </w:r>
        <w:r w:rsidR="00E254E3">
          <w:rPr>
            <w:noProof/>
            <w:webHidden/>
          </w:rPr>
          <w:fldChar w:fldCharType="end"/>
        </w:r>
      </w:hyperlink>
    </w:p>
    <w:p w14:paraId="0695C2F9" w14:textId="3BC38435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16.3.2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вида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177</w:t>
        </w:r>
        <w:r w:rsidR="00E254E3">
          <w:rPr>
            <w:noProof/>
            <w:webHidden/>
          </w:rPr>
          <w:fldChar w:fldCharType="end"/>
        </w:r>
      </w:hyperlink>
    </w:p>
    <w:p w14:paraId="3A6572FE" w14:textId="244B296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16.3.3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Создание отчета для хранения настроек подписания СЭМД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178</w:t>
        </w:r>
        <w:r w:rsidR="00E254E3">
          <w:rPr>
            <w:noProof/>
            <w:webHidden/>
          </w:rPr>
          <w:fldChar w:fldCharType="end"/>
        </w:r>
      </w:hyperlink>
    </w:p>
    <w:p w14:paraId="60F95E60" w14:textId="6A849B78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7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16.3.4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_Toc120524879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181</w:t>
        </w:r>
        <w:r w:rsidR="00E254E3">
          <w:rPr>
            <w:noProof/>
            <w:webHidden/>
          </w:rPr>
          <w:fldChar w:fldCharType="end"/>
        </w:r>
      </w:hyperlink>
    </w:p>
    <w:p w14:paraId="59A67C7D" w14:textId="5B4572B4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8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«Протокол цитологического исследования»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182</w:t>
        </w:r>
        <w:r w:rsidR="00E254E3">
          <w:rPr>
            <w:noProof/>
            <w:webHidden/>
          </w:rPr>
          <w:fldChar w:fldCharType="end"/>
        </w:r>
      </w:hyperlink>
    </w:p>
    <w:p w14:paraId="6302ABAA" w14:textId="6B3CB499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1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справочников ФРНСИ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_Toc120524881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182</w:t>
        </w:r>
        <w:r w:rsidR="00E254E3">
          <w:rPr>
            <w:noProof/>
            <w:webHidden/>
          </w:rPr>
          <w:fldChar w:fldCharType="end"/>
        </w:r>
      </w:hyperlink>
    </w:p>
    <w:p w14:paraId="788073F1" w14:textId="0427A07A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2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дополнительных словарей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_Toc120524882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184</w:t>
        </w:r>
        <w:r w:rsidR="00E254E3">
          <w:rPr>
            <w:noProof/>
            <w:webHidden/>
          </w:rPr>
          <w:fldChar w:fldCharType="end"/>
        </w:r>
      </w:hyperlink>
    </w:p>
    <w:p w14:paraId="72ECE6EC" w14:textId="1259672D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3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16.4.3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шаблона услуги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_Toc120524883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189</w:t>
        </w:r>
        <w:r w:rsidR="00E254E3">
          <w:rPr>
            <w:noProof/>
            <w:webHidden/>
          </w:rPr>
          <w:fldChar w:fldCharType="end"/>
        </w:r>
      </w:hyperlink>
    </w:p>
    <w:p w14:paraId="0563EE0A" w14:textId="5E001245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4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16.4.4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полей выгрузки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_Toc120524884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195</w:t>
        </w:r>
        <w:r w:rsidR="00E254E3">
          <w:rPr>
            <w:noProof/>
            <w:webHidden/>
          </w:rPr>
          <w:fldChar w:fldCharType="end"/>
        </w:r>
      </w:hyperlink>
    </w:p>
    <w:p w14:paraId="65AFA450" w14:textId="5AFE4A51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5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16.4.5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вида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_Toc120524885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197</w:t>
        </w:r>
        <w:r w:rsidR="00E254E3">
          <w:rPr>
            <w:noProof/>
            <w:webHidden/>
          </w:rPr>
          <w:fldChar w:fldCharType="end"/>
        </w:r>
      </w:hyperlink>
    </w:p>
    <w:p w14:paraId="1E3F711F" w14:textId="43B722CF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6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16.4.6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отчета для хранения настроек подписания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_Toc120524886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199</w:t>
        </w:r>
        <w:r w:rsidR="00E254E3">
          <w:rPr>
            <w:noProof/>
            <w:webHidden/>
          </w:rPr>
          <w:fldChar w:fldCharType="end"/>
        </w:r>
      </w:hyperlink>
    </w:p>
    <w:p w14:paraId="02E386DC" w14:textId="3109DA25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7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16.4.7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Настройка типа подписываемого документа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_Toc120524887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202</w:t>
        </w:r>
        <w:r w:rsidR="00E254E3">
          <w:rPr>
            <w:noProof/>
            <w:webHidden/>
          </w:rPr>
          <w:fldChar w:fldCharType="end"/>
        </w:r>
      </w:hyperlink>
    </w:p>
    <w:p w14:paraId="6DB95C2B" w14:textId="3050F79C" w:rsidR="00E254E3" w:rsidRDefault="00784FCD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0524888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16.5</w:t>
        </w:r>
        <w:r w:rsidR="00E254E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для формирования СЭМД «Медицинское свидетельство о смерти (CDA)»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_Toc120524888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203</w:t>
        </w:r>
        <w:r w:rsidR="00E254E3">
          <w:rPr>
            <w:noProof/>
            <w:webHidden/>
          </w:rPr>
          <w:fldChar w:fldCharType="end"/>
        </w:r>
      </w:hyperlink>
    </w:p>
    <w:p w14:paraId="7B11CAF1" w14:textId="35868F53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89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16.5.1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СЭМД «Медицинское свидетельство о смерти»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_Toc120524889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203</w:t>
        </w:r>
        <w:r w:rsidR="00E254E3">
          <w:rPr>
            <w:noProof/>
            <w:webHidden/>
          </w:rPr>
          <w:fldChar w:fldCharType="end"/>
        </w:r>
      </w:hyperlink>
    </w:p>
    <w:p w14:paraId="74A370EA" w14:textId="61CF7075" w:rsidR="00E254E3" w:rsidRDefault="00784FCD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0524890" w:history="1">
        <w:r w:rsidR="00E254E3" w:rsidRPr="00685CB1">
          <w:rPr>
            <w:rStyle w:val="a5"/>
            <w:rFonts w:ascii="Times New Roman Полужирный" w:hAnsi="Times New Roman Полужирный"/>
            <w:noProof/>
          </w:rPr>
          <w:t>16.5.2</w:t>
        </w:r>
        <w:r w:rsidR="00E254E3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254E3" w:rsidRPr="00685CB1">
          <w:rPr>
            <w:rStyle w:val="a5"/>
            <w:noProof/>
          </w:rPr>
          <w:t>Настройки СЭМД «Документ, подтверждающий содержание медицинского свидетельства о смерти в форме электронного документа»</w:t>
        </w:r>
        <w:r w:rsidR="00E254E3">
          <w:rPr>
            <w:noProof/>
            <w:webHidden/>
          </w:rPr>
          <w:tab/>
        </w:r>
        <w:r w:rsidR="00E254E3">
          <w:rPr>
            <w:noProof/>
            <w:webHidden/>
          </w:rPr>
          <w:fldChar w:fldCharType="begin"/>
        </w:r>
        <w:r w:rsidR="00E254E3">
          <w:rPr>
            <w:noProof/>
            <w:webHidden/>
          </w:rPr>
          <w:instrText xml:space="preserve"> PAGEREF _Toc120524890 \h </w:instrText>
        </w:r>
        <w:r w:rsidR="00E254E3">
          <w:rPr>
            <w:noProof/>
            <w:webHidden/>
          </w:rPr>
        </w:r>
        <w:r w:rsidR="00E254E3">
          <w:rPr>
            <w:noProof/>
            <w:webHidden/>
          </w:rPr>
          <w:fldChar w:fldCharType="separate"/>
        </w:r>
        <w:r w:rsidR="00E254E3">
          <w:rPr>
            <w:noProof/>
            <w:webHidden/>
          </w:rPr>
          <w:t>211</w:t>
        </w:r>
        <w:r w:rsidR="00E254E3">
          <w:rPr>
            <w:noProof/>
            <w:webHidden/>
          </w:rPr>
          <w:fldChar w:fldCharType="end"/>
        </w:r>
      </w:hyperlink>
    </w:p>
    <w:p w14:paraId="0CB9C5AB" w14:textId="506ECE46" w:rsidR="00A711A0" w:rsidRDefault="00A711A0" w:rsidP="00A711A0">
      <w:pPr>
        <w:pStyle w:val="phnormal"/>
      </w:pPr>
      <w:r>
        <w:fldChar w:fldCharType="end"/>
      </w:r>
    </w:p>
    <w:p w14:paraId="4DE0EB1D" w14:textId="77777777" w:rsidR="00DC0166" w:rsidRPr="000263B8" w:rsidRDefault="000263B8" w:rsidP="00264339">
      <w:pPr>
        <w:pStyle w:val="10"/>
        <w:numPr>
          <w:ilvl w:val="0"/>
          <w:numId w:val="0"/>
        </w:numPr>
        <w:ind w:left="851"/>
      </w:pPr>
      <w:bookmarkStart w:id="3" w:name="_Toc120524780"/>
      <w:r w:rsidRPr="000263B8">
        <w:lastRenderedPageBreak/>
        <w:t>Перечень т</w:t>
      </w:r>
      <w:r w:rsidR="00872ED0" w:rsidRPr="000263B8">
        <w:t>ермин</w:t>
      </w:r>
      <w:r w:rsidRPr="000263B8">
        <w:t>ов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сокращени</w:t>
      </w:r>
      <w:bookmarkEnd w:id="1"/>
      <w:bookmarkEnd w:id="2"/>
      <w:r w:rsidRPr="000263B8">
        <w:t>й</w:t>
      </w:r>
      <w:bookmarkEnd w:id="3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7"/>
        <w:gridCol w:w="7441"/>
      </w:tblGrid>
      <w:tr w:rsidR="00081F28" w:rsidRPr="000263B8" w14:paraId="43337C3B" w14:textId="77777777" w:rsidTr="00846EA2">
        <w:trPr>
          <w:tblHeader/>
        </w:trPr>
        <w:tc>
          <w:tcPr>
            <w:tcW w:w="1348" w:type="pct"/>
          </w:tcPr>
          <w:p w14:paraId="48A8A801" w14:textId="77777777" w:rsidR="00081F28" w:rsidRPr="000263B8" w:rsidRDefault="00081F28" w:rsidP="00355B18">
            <w:pPr>
              <w:pStyle w:val="phtablecolcaption"/>
            </w:pPr>
            <w:r w:rsidRPr="000263B8">
              <w:t>Термин, сокращение</w:t>
            </w:r>
          </w:p>
        </w:tc>
        <w:tc>
          <w:tcPr>
            <w:tcW w:w="3652" w:type="pct"/>
          </w:tcPr>
          <w:p w14:paraId="0941FA7E" w14:textId="77777777" w:rsidR="00081F28" w:rsidRPr="000263B8" w:rsidRDefault="00081F28" w:rsidP="00355B18">
            <w:pPr>
              <w:pStyle w:val="phtablecolcaption"/>
            </w:pPr>
            <w:r w:rsidRPr="000263B8">
              <w:t>Определение</w:t>
            </w:r>
          </w:p>
        </w:tc>
      </w:tr>
      <w:tr w:rsidR="00081F28" w:rsidRPr="00784FCD" w14:paraId="040FF8A1" w14:textId="77777777" w:rsidTr="00846EA2">
        <w:tc>
          <w:tcPr>
            <w:tcW w:w="1348" w:type="pct"/>
          </w:tcPr>
          <w:p w14:paraId="2931AFB6" w14:textId="77777777" w:rsidR="00081F28" w:rsidRPr="008742D6" w:rsidRDefault="00081F28" w:rsidP="008742D6">
            <w:pPr>
              <w:pStyle w:val="phtablecellleft"/>
            </w:pPr>
            <w:r w:rsidRPr="008742D6">
              <w:t>CDA</w:t>
            </w:r>
          </w:p>
        </w:tc>
        <w:tc>
          <w:tcPr>
            <w:tcW w:w="3652" w:type="pct"/>
          </w:tcPr>
          <w:p w14:paraId="722EAF82" w14:textId="77777777" w:rsidR="00081F28" w:rsidRPr="009028E4" w:rsidRDefault="00081F28" w:rsidP="008742D6">
            <w:pPr>
              <w:pStyle w:val="phtablecellleft"/>
              <w:rPr>
                <w:lang w:val="en-US"/>
              </w:rPr>
            </w:pPr>
            <w:r w:rsidRPr="009028E4">
              <w:rPr>
                <w:lang w:val="en-US"/>
              </w:rPr>
              <w:t xml:space="preserve">Clinical Document Architecture – </w:t>
            </w:r>
            <w:r w:rsidRPr="008742D6">
              <w:t>архитектура</w:t>
            </w:r>
            <w:r w:rsidRPr="009028E4">
              <w:rPr>
                <w:lang w:val="en-US"/>
              </w:rPr>
              <w:t xml:space="preserve"> </w:t>
            </w:r>
            <w:r w:rsidRPr="008742D6">
              <w:t>клинических</w:t>
            </w:r>
            <w:r w:rsidRPr="009028E4">
              <w:rPr>
                <w:lang w:val="en-US"/>
              </w:rPr>
              <w:t xml:space="preserve"> </w:t>
            </w:r>
            <w:r w:rsidRPr="008742D6">
              <w:t>документов</w:t>
            </w:r>
            <w:r w:rsidRPr="009028E4">
              <w:rPr>
                <w:lang w:val="en-US"/>
              </w:rPr>
              <w:t xml:space="preserve"> (</w:t>
            </w:r>
            <w:r w:rsidRPr="008742D6">
              <w:t>Стандарт</w:t>
            </w:r>
            <w:r w:rsidRPr="009028E4">
              <w:rPr>
                <w:lang w:val="en-US"/>
              </w:rPr>
              <w:t xml:space="preserve"> ISO/HL7 27932:2009 Data Exchange Standards -- HL7 Clinical Document Architecture, Release 2)</w:t>
            </w:r>
          </w:p>
        </w:tc>
      </w:tr>
      <w:tr w:rsidR="00081F28" w:rsidRPr="000263B8" w14:paraId="42AE48E5" w14:textId="77777777" w:rsidTr="00846EA2">
        <w:tc>
          <w:tcPr>
            <w:tcW w:w="1348" w:type="pct"/>
          </w:tcPr>
          <w:p w14:paraId="73C1E944" w14:textId="77777777" w:rsidR="00081F28" w:rsidRPr="008742D6" w:rsidRDefault="00081F28" w:rsidP="008742D6">
            <w:pPr>
              <w:pStyle w:val="phtablecellleft"/>
            </w:pPr>
            <w:r w:rsidRPr="008742D6">
              <w:t>OID</w:t>
            </w:r>
          </w:p>
        </w:tc>
        <w:tc>
          <w:tcPr>
            <w:tcW w:w="3652" w:type="pct"/>
          </w:tcPr>
          <w:p w14:paraId="711EB90E" w14:textId="77777777" w:rsidR="00081F28" w:rsidRPr="008742D6" w:rsidRDefault="00081F28" w:rsidP="008742D6">
            <w:pPr>
              <w:pStyle w:val="phtablecellleft"/>
            </w:pPr>
            <w:r w:rsidRPr="008742D6">
              <w:t>Object Identifier – числовой идентификатор объекта</w:t>
            </w:r>
          </w:p>
        </w:tc>
      </w:tr>
      <w:tr w:rsidR="00081F28" w:rsidRPr="000263B8" w14:paraId="508C6E56" w14:textId="77777777" w:rsidTr="00846EA2">
        <w:tc>
          <w:tcPr>
            <w:tcW w:w="1348" w:type="pct"/>
          </w:tcPr>
          <w:p w14:paraId="332F47F1" w14:textId="77777777" w:rsidR="00081F28" w:rsidRPr="008328F2" w:rsidRDefault="00081F28" w:rsidP="003767F4">
            <w:pPr>
              <w:pStyle w:val="phtablecellleft"/>
            </w:pPr>
            <w:r w:rsidRPr="008328F2">
              <w:t>АТ</w:t>
            </w:r>
          </w:p>
        </w:tc>
        <w:tc>
          <w:tcPr>
            <w:tcW w:w="3652" w:type="pct"/>
          </w:tcPr>
          <w:p w14:paraId="37E7BEB8" w14:textId="77777777" w:rsidR="00081F28" w:rsidRPr="008742D6" w:rsidRDefault="00081F28" w:rsidP="003767F4">
            <w:pPr>
              <w:pStyle w:val="phtablecellleft"/>
            </w:pPr>
            <w:r w:rsidRPr="00596E10">
              <w:t>Амбулаторный талон</w:t>
            </w:r>
          </w:p>
        </w:tc>
      </w:tr>
      <w:tr w:rsidR="00081F28" w:rsidRPr="000263B8" w14:paraId="1D770543" w14:textId="77777777" w:rsidTr="00846EA2">
        <w:tc>
          <w:tcPr>
            <w:tcW w:w="1348" w:type="pct"/>
          </w:tcPr>
          <w:p w14:paraId="3671BCBF" w14:textId="77777777" w:rsidR="00081F28" w:rsidRPr="008328F2" w:rsidRDefault="00081F28" w:rsidP="003767F4">
            <w:pPr>
              <w:pStyle w:val="phtablecellleft"/>
            </w:pPr>
            <w:r w:rsidRPr="008328F2">
              <w:t>БД</w:t>
            </w:r>
          </w:p>
        </w:tc>
        <w:tc>
          <w:tcPr>
            <w:tcW w:w="3652" w:type="pct"/>
          </w:tcPr>
          <w:p w14:paraId="4462CD9E" w14:textId="77777777" w:rsidR="00081F28" w:rsidRPr="008742D6" w:rsidRDefault="00081F28" w:rsidP="003767F4">
            <w:pPr>
              <w:pStyle w:val="phtablecellleft"/>
            </w:pPr>
            <w:r w:rsidRPr="00596E10">
              <w:t>База данных</w:t>
            </w:r>
          </w:p>
        </w:tc>
      </w:tr>
      <w:tr w:rsidR="00AF6D5A" w:rsidRPr="000263B8" w14:paraId="43939F5A" w14:textId="77777777" w:rsidTr="00846EA2">
        <w:tc>
          <w:tcPr>
            <w:tcW w:w="1348" w:type="pct"/>
          </w:tcPr>
          <w:p w14:paraId="4603A78D" w14:textId="7E2EBACA" w:rsidR="00AF6D5A" w:rsidRPr="008742D6" w:rsidRDefault="00AF6D5A" w:rsidP="00AF6D5A">
            <w:pPr>
              <w:pStyle w:val="phtablecellleft"/>
            </w:pPr>
            <w:r>
              <w:t>ВИМИС</w:t>
            </w:r>
          </w:p>
        </w:tc>
        <w:tc>
          <w:tcPr>
            <w:tcW w:w="3652" w:type="pct"/>
          </w:tcPr>
          <w:p w14:paraId="153F9714" w14:textId="472FF44C" w:rsidR="00AF6D5A" w:rsidRPr="008742D6" w:rsidRDefault="00AF6D5A" w:rsidP="008742D6">
            <w:pPr>
              <w:pStyle w:val="phtablecellleft"/>
            </w:pPr>
            <w:r w:rsidRPr="008742D6">
              <w:t>Вертикально интегрированная медицинская информационная система</w:t>
            </w:r>
          </w:p>
        </w:tc>
      </w:tr>
      <w:tr w:rsidR="00081F28" w:rsidRPr="000263B8" w14:paraId="4CEFE260" w14:textId="77777777" w:rsidTr="00846EA2">
        <w:tc>
          <w:tcPr>
            <w:tcW w:w="1348" w:type="pct"/>
          </w:tcPr>
          <w:p w14:paraId="7A118D2A" w14:textId="1AC93E94" w:rsidR="00081F28" w:rsidRPr="008742D6" w:rsidRDefault="00081F28" w:rsidP="00AF6D5A">
            <w:pPr>
              <w:pStyle w:val="phtablecellleft"/>
            </w:pPr>
            <w:r w:rsidRPr="008742D6">
              <w:t>ВИМИС «Профилактическая медицина»</w:t>
            </w:r>
          </w:p>
        </w:tc>
        <w:tc>
          <w:tcPr>
            <w:tcW w:w="3652" w:type="pct"/>
          </w:tcPr>
          <w:p w14:paraId="0E617C72" w14:textId="3F993A3E" w:rsidR="00081F28" w:rsidRPr="008742D6" w:rsidRDefault="00081F28" w:rsidP="008742D6">
            <w:pPr>
              <w:pStyle w:val="phtablecellleft"/>
            </w:pPr>
            <w:r w:rsidRPr="008742D6">
              <w:t xml:space="preserve">Вертикально интегрированная медицинская информационная система </w:t>
            </w:r>
            <w:r w:rsidR="00AF6D5A">
              <w:t xml:space="preserve">по профилю медицинской помощи </w:t>
            </w:r>
            <w:r w:rsidRPr="008742D6">
              <w:t>«Профилактическая медицина»</w:t>
            </w:r>
          </w:p>
        </w:tc>
      </w:tr>
      <w:tr w:rsidR="00081F28" w:rsidRPr="000263B8" w14:paraId="2EC2E88D" w14:textId="77777777" w:rsidTr="003767F4">
        <w:trPr>
          <w:trHeight w:val="70"/>
        </w:trPr>
        <w:tc>
          <w:tcPr>
            <w:tcW w:w="1348" w:type="pct"/>
          </w:tcPr>
          <w:p w14:paraId="29CC6939" w14:textId="77777777" w:rsidR="00081F28" w:rsidRPr="009C6E78" w:rsidRDefault="00081F28" w:rsidP="003767F4">
            <w:pPr>
              <w:pStyle w:val="phtablecellleft"/>
            </w:pPr>
            <w:r w:rsidRPr="009C6E78">
              <w:t>ДТП</w:t>
            </w:r>
          </w:p>
        </w:tc>
        <w:tc>
          <w:tcPr>
            <w:tcW w:w="3652" w:type="pct"/>
          </w:tcPr>
          <w:p w14:paraId="21ED7C36" w14:textId="77777777" w:rsidR="00081F28" w:rsidRPr="008742D6" w:rsidRDefault="00081F28" w:rsidP="003767F4">
            <w:pPr>
              <w:pStyle w:val="phtablecellleft"/>
            </w:pPr>
            <w:r w:rsidRPr="00596E10">
              <w:t>Дорожно-транспортное происшествие</w:t>
            </w:r>
          </w:p>
        </w:tc>
      </w:tr>
      <w:tr w:rsidR="00081F28" w:rsidRPr="000263B8" w14:paraId="61432E50" w14:textId="77777777" w:rsidTr="00846EA2">
        <w:tc>
          <w:tcPr>
            <w:tcW w:w="1348" w:type="pct"/>
          </w:tcPr>
          <w:p w14:paraId="06604743" w14:textId="77777777" w:rsidR="00081F28" w:rsidRPr="009C6E78" w:rsidRDefault="00081F28" w:rsidP="003767F4">
            <w:pPr>
              <w:pStyle w:val="phtablecellleft"/>
            </w:pPr>
            <w:r w:rsidRPr="009C6E78">
              <w:t>ЕСКЛП</w:t>
            </w:r>
          </w:p>
        </w:tc>
        <w:tc>
          <w:tcPr>
            <w:tcW w:w="3652" w:type="pct"/>
          </w:tcPr>
          <w:p w14:paraId="369A873E" w14:textId="77777777" w:rsidR="00081F28" w:rsidRPr="008742D6" w:rsidRDefault="00081F28" w:rsidP="003767F4">
            <w:pPr>
              <w:pStyle w:val="phtablecellleft"/>
            </w:pPr>
            <w:r w:rsidRPr="00596E10">
              <w:t>Единый структурированный справочник-каталог лекарственных препаратов</w:t>
            </w:r>
          </w:p>
        </w:tc>
      </w:tr>
      <w:tr w:rsidR="00081F28" w:rsidRPr="000263B8" w14:paraId="70F86D93" w14:textId="77777777" w:rsidTr="00846EA2">
        <w:tc>
          <w:tcPr>
            <w:tcW w:w="1348" w:type="pct"/>
          </w:tcPr>
          <w:p w14:paraId="69549644" w14:textId="77777777" w:rsidR="00081F28" w:rsidRPr="009C6E78" w:rsidRDefault="00081F28" w:rsidP="003767F4">
            <w:pPr>
              <w:pStyle w:val="phtablecellleft"/>
            </w:pPr>
            <w:r w:rsidRPr="009C6E78">
              <w:t>ЗВРП</w:t>
            </w:r>
          </w:p>
        </w:tc>
        <w:tc>
          <w:tcPr>
            <w:tcW w:w="3652" w:type="pct"/>
          </w:tcPr>
          <w:p w14:paraId="6D159B6C" w14:textId="77777777" w:rsidR="00081F28" w:rsidRPr="008742D6" w:rsidRDefault="00081F28" w:rsidP="003767F4">
            <w:pPr>
              <w:pStyle w:val="phtablecellleft"/>
            </w:pPr>
            <w:r w:rsidRPr="00596E10">
              <w:t>Задержка внутриутробного развития плода</w:t>
            </w:r>
          </w:p>
        </w:tc>
      </w:tr>
      <w:tr w:rsidR="00081F28" w:rsidRPr="000263B8" w14:paraId="1A9C69D2" w14:textId="77777777" w:rsidTr="00846EA2">
        <w:tc>
          <w:tcPr>
            <w:tcW w:w="1348" w:type="pct"/>
          </w:tcPr>
          <w:p w14:paraId="05909D9D" w14:textId="77777777" w:rsidR="00081F28" w:rsidRPr="008742D6" w:rsidRDefault="00081F28" w:rsidP="003767F4">
            <w:pPr>
              <w:pStyle w:val="phtablecellleft"/>
            </w:pPr>
            <w:r w:rsidRPr="008742D6">
              <w:t>ИПС</w:t>
            </w:r>
          </w:p>
        </w:tc>
        <w:tc>
          <w:tcPr>
            <w:tcW w:w="3652" w:type="pct"/>
          </w:tcPr>
          <w:p w14:paraId="17FB313B" w14:textId="77777777" w:rsidR="00081F28" w:rsidRPr="008742D6" w:rsidRDefault="00081F28" w:rsidP="003767F4">
            <w:pPr>
              <w:pStyle w:val="phtablecellleft"/>
            </w:pPr>
            <w:r w:rsidRPr="008742D6">
              <w:t>Интеграционная подсистема</w:t>
            </w:r>
          </w:p>
        </w:tc>
      </w:tr>
      <w:tr w:rsidR="00081F28" w:rsidRPr="000263B8" w14:paraId="7532DB9C" w14:textId="77777777" w:rsidTr="00846EA2">
        <w:tc>
          <w:tcPr>
            <w:tcW w:w="1348" w:type="pct"/>
          </w:tcPr>
          <w:p w14:paraId="7D945867" w14:textId="77777777" w:rsidR="00081F28" w:rsidRPr="00B07C55" w:rsidRDefault="00081F28" w:rsidP="003767F4">
            <w:pPr>
              <w:pStyle w:val="phtablecellleft"/>
            </w:pPr>
            <w:r w:rsidRPr="00B07C55">
              <w:t>КДЛ</w:t>
            </w:r>
          </w:p>
        </w:tc>
        <w:tc>
          <w:tcPr>
            <w:tcW w:w="3652" w:type="pct"/>
          </w:tcPr>
          <w:p w14:paraId="3F1073AF" w14:textId="77777777" w:rsidR="00081F28" w:rsidRPr="008742D6" w:rsidRDefault="00081F28" w:rsidP="00596E10">
            <w:pPr>
              <w:pStyle w:val="phtablecellleft"/>
            </w:pPr>
            <w:r>
              <w:t>Клинико-диагностическая лаборатория</w:t>
            </w:r>
          </w:p>
        </w:tc>
      </w:tr>
      <w:tr w:rsidR="00081F28" w:rsidRPr="000263B8" w14:paraId="0CF712A9" w14:textId="77777777" w:rsidTr="00846EA2">
        <w:tc>
          <w:tcPr>
            <w:tcW w:w="1348" w:type="pct"/>
          </w:tcPr>
          <w:p w14:paraId="3B1FE41C" w14:textId="77777777" w:rsidR="00081F28" w:rsidRPr="00B07C55" w:rsidRDefault="00081F28" w:rsidP="003767F4">
            <w:pPr>
              <w:pStyle w:val="phtablecellleft"/>
            </w:pPr>
            <w:r w:rsidRPr="00B07C55">
              <w:t>КЖ</w:t>
            </w:r>
          </w:p>
        </w:tc>
        <w:tc>
          <w:tcPr>
            <w:tcW w:w="3652" w:type="pct"/>
          </w:tcPr>
          <w:p w14:paraId="517EEA80" w14:textId="77777777" w:rsidR="00081F28" w:rsidRPr="008742D6" w:rsidRDefault="00081F28" w:rsidP="003767F4">
            <w:pPr>
              <w:pStyle w:val="phtablecellleft"/>
            </w:pPr>
            <w:r>
              <w:t>Качество жизни</w:t>
            </w:r>
          </w:p>
        </w:tc>
      </w:tr>
      <w:tr w:rsidR="00081F28" w:rsidRPr="000263B8" w14:paraId="1EE02DCF" w14:textId="77777777" w:rsidTr="00846EA2">
        <w:tc>
          <w:tcPr>
            <w:tcW w:w="1348" w:type="pct"/>
          </w:tcPr>
          <w:p w14:paraId="7D938EEB" w14:textId="77777777" w:rsidR="00081F28" w:rsidRPr="008742D6" w:rsidRDefault="00081F28" w:rsidP="003767F4">
            <w:pPr>
              <w:pStyle w:val="phtablecellleft"/>
            </w:pPr>
            <w:r w:rsidRPr="008742D6">
              <w:t>ЛПУ</w:t>
            </w:r>
          </w:p>
        </w:tc>
        <w:tc>
          <w:tcPr>
            <w:tcW w:w="3652" w:type="pct"/>
          </w:tcPr>
          <w:p w14:paraId="20DED00C" w14:textId="77777777" w:rsidR="00081F28" w:rsidRPr="008742D6" w:rsidRDefault="00081F28" w:rsidP="003767F4">
            <w:pPr>
              <w:pStyle w:val="phtablecellleft"/>
            </w:pPr>
            <w:r w:rsidRPr="008742D6">
              <w:t>Лечебно-профилактическое учреждение</w:t>
            </w:r>
          </w:p>
        </w:tc>
      </w:tr>
      <w:tr w:rsidR="00081F28" w:rsidRPr="000263B8" w14:paraId="398C0BE3" w14:textId="77777777" w:rsidTr="00846EA2">
        <w:tc>
          <w:tcPr>
            <w:tcW w:w="1348" w:type="pct"/>
          </w:tcPr>
          <w:p w14:paraId="194A22B0" w14:textId="77777777" w:rsidR="00081F28" w:rsidRPr="008742D6" w:rsidRDefault="00081F28" w:rsidP="003767F4">
            <w:pPr>
              <w:pStyle w:val="phtablecellleft"/>
            </w:pPr>
            <w:r>
              <w:t>МИС</w:t>
            </w:r>
          </w:p>
        </w:tc>
        <w:tc>
          <w:tcPr>
            <w:tcW w:w="3652" w:type="pct"/>
          </w:tcPr>
          <w:p w14:paraId="4C216E29" w14:textId="77777777" w:rsidR="00081F28" w:rsidRPr="008742D6" w:rsidRDefault="00081F28" w:rsidP="003767F4">
            <w:pPr>
              <w:pStyle w:val="phtablecellleft"/>
            </w:pPr>
            <w:r w:rsidRPr="008742D6">
              <w:t>Медицинская информационная система</w:t>
            </w:r>
          </w:p>
        </w:tc>
      </w:tr>
      <w:tr w:rsidR="00081F28" w:rsidRPr="000263B8" w14:paraId="4F2CB1ED" w14:textId="77777777" w:rsidTr="00846EA2">
        <w:tc>
          <w:tcPr>
            <w:tcW w:w="1348" w:type="pct"/>
          </w:tcPr>
          <w:p w14:paraId="4CB0DA02" w14:textId="77777777" w:rsidR="00081F28" w:rsidRPr="000263B8" w:rsidRDefault="00081F28" w:rsidP="003767F4">
            <w:pPr>
              <w:pStyle w:val="phtablecellleft"/>
            </w:pPr>
            <w:r w:rsidRPr="000263B8">
              <w:t>МО</w:t>
            </w:r>
          </w:p>
        </w:tc>
        <w:tc>
          <w:tcPr>
            <w:tcW w:w="3652" w:type="pct"/>
          </w:tcPr>
          <w:p w14:paraId="37A850B3" w14:textId="77777777" w:rsidR="00081F28" w:rsidRPr="000263B8" w:rsidRDefault="00081F28" w:rsidP="003767F4">
            <w:pPr>
              <w:pStyle w:val="phtablecellleft"/>
            </w:pPr>
            <w:r w:rsidRPr="000263B8">
              <w:t>Медицинская организация</w:t>
            </w:r>
          </w:p>
        </w:tc>
      </w:tr>
      <w:tr w:rsidR="00081F28" w:rsidRPr="000263B8" w14:paraId="070E9E56" w14:textId="77777777" w:rsidTr="00846EA2">
        <w:tc>
          <w:tcPr>
            <w:tcW w:w="1348" w:type="pct"/>
          </w:tcPr>
          <w:p w14:paraId="00B2B535" w14:textId="77777777" w:rsidR="00081F28" w:rsidRPr="003767F4" w:rsidRDefault="00081F28" w:rsidP="003767F4">
            <w:pPr>
              <w:pStyle w:val="phtablecellleft"/>
            </w:pPr>
            <w:r w:rsidRPr="003767F4">
              <w:t>НСИ</w:t>
            </w:r>
          </w:p>
        </w:tc>
        <w:tc>
          <w:tcPr>
            <w:tcW w:w="3652" w:type="pct"/>
          </w:tcPr>
          <w:p w14:paraId="62DE5924" w14:textId="77777777" w:rsidR="00081F28" w:rsidRPr="003767F4" w:rsidRDefault="00081F28" w:rsidP="003767F4">
            <w:pPr>
              <w:pStyle w:val="phtablecellleft"/>
            </w:pPr>
            <w:r w:rsidRPr="003767F4">
              <w:t>Нормативно-справочная информация</w:t>
            </w:r>
          </w:p>
        </w:tc>
      </w:tr>
      <w:tr w:rsidR="00081F28" w:rsidRPr="000263B8" w14:paraId="7E3B8CA4" w14:textId="77777777" w:rsidTr="00846EA2">
        <w:tc>
          <w:tcPr>
            <w:tcW w:w="1348" w:type="pct"/>
          </w:tcPr>
          <w:p w14:paraId="56DD0988" w14:textId="77777777" w:rsidR="00081F28" w:rsidRPr="003767F4" w:rsidRDefault="00081F28" w:rsidP="003767F4">
            <w:pPr>
              <w:pStyle w:val="phtablecellleft"/>
            </w:pPr>
            <w:r w:rsidRPr="003767F4">
              <w:t>ПП</w:t>
            </w:r>
          </w:p>
        </w:tc>
        <w:tc>
          <w:tcPr>
            <w:tcW w:w="3652" w:type="pct"/>
          </w:tcPr>
          <w:p w14:paraId="78C37A66" w14:textId="77777777" w:rsidR="00081F28" w:rsidRPr="003767F4" w:rsidRDefault="00081F28" w:rsidP="003767F4">
            <w:pPr>
              <w:pStyle w:val="phtablecellleft"/>
            </w:pPr>
            <w:r w:rsidRPr="003767F4">
              <w:t>Пользовательская процедура</w:t>
            </w:r>
          </w:p>
        </w:tc>
      </w:tr>
      <w:tr w:rsidR="00081F28" w:rsidRPr="000263B8" w14:paraId="6AEA9C38" w14:textId="77777777" w:rsidTr="00846EA2">
        <w:tc>
          <w:tcPr>
            <w:tcW w:w="1348" w:type="pct"/>
          </w:tcPr>
          <w:p w14:paraId="4D8F7DDE" w14:textId="77777777" w:rsidR="00081F28" w:rsidRPr="003767F4" w:rsidRDefault="00081F28" w:rsidP="003767F4">
            <w:pPr>
              <w:pStyle w:val="phtablecellleft"/>
            </w:pPr>
            <w:r w:rsidRPr="003767F4">
              <w:t>РМЖ</w:t>
            </w:r>
          </w:p>
        </w:tc>
        <w:tc>
          <w:tcPr>
            <w:tcW w:w="3652" w:type="pct"/>
          </w:tcPr>
          <w:p w14:paraId="14DC8518" w14:textId="77777777" w:rsidR="00081F28" w:rsidRPr="003767F4" w:rsidRDefault="00081F28" w:rsidP="003767F4">
            <w:pPr>
              <w:pStyle w:val="phtablecellleft"/>
            </w:pPr>
            <w:r w:rsidRPr="00596E10">
              <w:t>Рак молочной железы</w:t>
            </w:r>
          </w:p>
        </w:tc>
      </w:tr>
      <w:tr w:rsidR="00081F28" w:rsidRPr="000263B8" w14:paraId="0604F75D" w14:textId="77777777" w:rsidTr="00846EA2">
        <w:tc>
          <w:tcPr>
            <w:tcW w:w="1348" w:type="pct"/>
          </w:tcPr>
          <w:p w14:paraId="56793C9C" w14:textId="77777777" w:rsidR="00081F28" w:rsidRPr="003767F4" w:rsidRDefault="00081F28" w:rsidP="003767F4">
            <w:pPr>
              <w:pStyle w:val="phtablecellleft"/>
            </w:pPr>
            <w:r w:rsidRPr="003767F4">
              <w:t>РСП</w:t>
            </w:r>
          </w:p>
        </w:tc>
        <w:tc>
          <w:tcPr>
            <w:tcW w:w="3652" w:type="pct"/>
          </w:tcPr>
          <w:p w14:paraId="04171ECB" w14:textId="77777777" w:rsidR="00081F28" w:rsidRPr="003767F4" w:rsidRDefault="00081F28" w:rsidP="003767F4">
            <w:pPr>
              <w:pStyle w:val="phtablecellleft"/>
            </w:pPr>
            <w:r>
              <w:t>Работоспособность</w:t>
            </w:r>
          </w:p>
        </w:tc>
      </w:tr>
      <w:tr w:rsidR="00081F28" w:rsidRPr="000263B8" w14:paraId="782FE833" w14:textId="77777777" w:rsidTr="00846EA2">
        <w:tc>
          <w:tcPr>
            <w:tcW w:w="1348" w:type="pct"/>
          </w:tcPr>
          <w:p w14:paraId="0792654F" w14:textId="77777777" w:rsidR="00081F28" w:rsidRPr="003767F4" w:rsidRDefault="00081F28" w:rsidP="003767F4">
            <w:pPr>
              <w:pStyle w:val="phtablecellleft"/>
            </w:pPr>
            <w:r w:rsidRPr="003767F4">
              <w:t>РЭМД</w:t>
            </w:r>
          </w:p>
        </w:tc>
        <w:tc>
          <w:tcPr>
            <w:tcW w:w="3652" w:type="pct"/>
          </w:tcPr>
          <w:p w14:paraId="164535DC" w14:textId="77777777" w:rsidR="00081F28" w:rsidRPr="003767F4" w:rsidRDefault="00081F28" w:rsidP="003767F4">
            <w:pPr>
              <w:pStyle w:val="phtablecellleft"/>
            </w:pPr>
            <w:r>
              <w:t>Подсистема единой государственной информационной системы в сфере здравоохранения «Федеральный реестр электронных медицинских документов»</w:t>
            </w:r>
          </w:p>
        </w:tc>
      </w:tr>
      <w:tr w:rsidR="00081F28" w:rsidRPr="000263B8" w14:paraId="0732BDFC" w14:textId="77777777" w:rsidTr="00846EA2">
        <w:tc>
          <w:tcPr>
            <w:tcW w:w="1348" w:type="pct"/>
          </w:tcPr>
          <w:p w14:paraId="60EBDDF8" w14:textId="6E85196B" w:rsidR="00081F28" w:rsidRPr="003767F4" w:rsidRDefault="00081F28" w:rsidP="003767F4">
            <w:pPr>
              <w:pStyle w:val="phtablecellleft"/>
            </w:pPr>
            <w:r>
              <w:t>Система,</w:t>
            </w:r>
            <w:r>
              <w:rPr>
                <w:rFonts w:cs="Times New Roman"/>
              </w:rPr>
              <w:t xml:space="preserve"> </w:t>
            </w:r>
            <w:r w:rsidR="00497B7A">
              <w:rPr>
                <w:rFonts w:cs="Times New Roman"/>
              </w:rPr>
              <w:t>МИС</w:t>
            </w:r>
          </w:p>
        </w:tc>
        <w:tc>
          <w:tcPr>
            <w:tcW w:w="3652" w:type="pct"/>
          </w:tcPr>
          <w:p w14:paraId="53AF4D3B" w14:textId="2E938A37" w:rsidR="00081F28" w:rsidRPr="000263B8" w:rsidRDefault="00497B7A" w:rsidP="00497B7A">
            <w:pPr>
              <w:pStyle w:val="phtablecellleft"/>
            </w:pPr>
            <w:r>
              <w:t>М</w:t>
            </w:r>
            <w:r w:rsidR="00081F28">
              <w:t>ед</w:t>
            </w:r>
            <w:r>
              <w:t>ицинская информационная система</w:t>
            </w:r>
          </w:p>
        </w:tc>
      </w:tr>
      <w:tr w:rsidR="00081F28" w:rsidRPr="000263B8" w14:paraId="1249A44C" w14:textId="77777777" w:rsidTr="00846EA2">
        <w:tc>
          <w:tcPr>
            <w:tcW w:w="1348" w:type="pct"/>
          </w:tcPr>
          <w:p w14:paraId="40AF0F17" w14:textId="77777777" w:rsidR="00081F28" w:rsidRPr="003767F4" w:rsidRDefault="00081F28" w:rsidP="003767F4">
            <w:pPr>
              <w:pStyle w:val="phtablecellleft"/>
            </w:pPr>
            <w:r w:rsidRPr="003767F4">
              <w:t>СМНН</w:t>
            </w:r>
          </w:p>
        </w:tc>
        <w:tc>
          <w:tcPr>
            <w:tcW w:w="3652" w:type="pct"/>
          </w:tcPr>
          <w:p w14:paraId="16E2B515" w14:textId="77777777" w:rsidR="00081F28" w:rsidRPr="003767F4" w:rsidRDefault="00081F28" w:rsidP="003767F4">
            <w:pPr>
              <w:pStyle w:val="phtablecellleft"/>
            </w:pPr>
            <w:r w:rsidRPr="00A711A0">
              <w:t>Справочник международных непатентованных наименований</w:t>
            </w:r>
          </w:p>
        </w:tc>
      </w:tr>
      <w:tr w:rsidR="00081F28" w:rsidRPr="000263B8" w14:paraId="394619E4" w14:textId="77777777" w:rsidTr="00846EA2">
        <w:tc>
          <w:tcPr>
            <w:tcW w:w="1348" w:type="pct"/>
          </w:tcPr>
          <w:p w14:paraId="09BE65EE" w14:textId="77777777" w:rsidR="00081F28" w:rsidRPr="003767F4" w:rsidRDefault="00081F28" w:rsidP="003767F4">
            <w:pPr>
              <w:pStyle w:val="phtablecellleft"/>
            </w:pPr>
            <w:r w:rsidRPr="003767F4">
              <w:t>СЭМД и (или) СЭМД beta-версии</w:t>
            </w:r>
          </w:p>
        </w:tc>
        <w:tc>
          <w:tcPr>
            <w:tcW w:w="3652" w:type="pct"/>
          </w:tcPr>
          <w:p w14:paraId="6858FF46" w14:textId="77777777" w:rsidR="00081F28" w:rsidRPr="003767F4" w:rsidRDefault="00081F28" w:rsidP="003767F4">
            <w:pPr>
              <w:pStyle w:val="phtablecellleft"/>
            </w:pPr>
            <w:r w:rsidRPr="003767F4">
              <w:t>Структурированный электронный медицинский документ, формат обмена медицинскими документами на основе стандарта HL7 CDA R2 (beta-версия СЭМД включает расширение перечня передаваемых сведений для использования в ВИМИС)</w:t>
            </w:r>
          </w:p>
        </w:tc>
      </w:tr>
      <w:tr w:rsidR="00081F28" w:rsidRPr="000263B8" w14:paraId="12BC3C85" w14:textId="77777777" w:rsidTr="00846EA2">
        <w:tc>
          <w:tcPr>
            <w:tcW w:w="1348" w:type="pct"/>
          </w:tcPr>
          <w:p w14:paraId="515C0429" w14:textId="77777777" w:rsidR="00081F28" w:rsidRPr="003767F4" w:rsidRDefault="00081F28" w:rsidP="003767F4">
            <w:pPr>
              <w:pStyle w:val="phtablecellleft"/>
            </w:pPr>
            <w:r w:rsidRPr="003767F4">
              <w:t>ФРМО</w:t>
            </w:r>
          </w:p>
        </w:tc>
        <w:tc>
          <w:tcPr>
            <w:tcW w:w="3652" w:type="pct"/>
          </w:tcPr>
          <w:p w14:paraId="52188BE9" w14:textId="77777777" w:rsidR="00081F28" w:rsidRPr="003767F4" w:rsidRDefault="00081F28" w:rsidP="003767F4">
            <w:pPr>
              <w:pStyle w:val="phtablecellleft"/>
            </w:pPr>
            <w:r w:rsidRPr="003767F4">
              <w:t>Федеральный регистр медицинских организаций</w:t>
            </w:r>
          </w:p>
        </w:tc>
      </w:tr>
      <w:tr w:rsidR="00081F28" w:rsidRPr="000263B8" w14:paraId="050E4A2B" w14:textId="77777777" w:rsidTr="00846EA2">
        <w:tc>
          <w:tcPr>
            <w:tcW w:w="1348" w:type="pct"/>
          </w:tcPr>
          <w:p w14:paraId="5A6A69BF" w14:textId="77777777" w:rsidR="00081F28" w:rsidRPr="003767F4" w:rsidRDefault="00081F28" w:rsidP="003767F4">
            <w:pPr>
              <w:pStyle w:val="phtablecellleft"/>
            </w:pPr>
            <w:r w:rsidRPr="003767F4">
              <w:t>ФРМСС</w:t>
            </w:r>
          </w:p>
        </w:tc>
        <w:tc>
          <w:tcPr>
            <w:tcW w:w="3652" w:type="pct"/>
          </w:tcPr>
          <w:p w14:paraId="3F679D67" w14:textId="77777777" w:rsidR="00081F28" w:rsidRPr="003767F4" w:rsidRDefault="00081F28" w:rsidP="003767F4">
            <w:pPr>
              <w:pStyle w:val="phtablecellleft"/>
            </w:pPr>
            <w:r w:rsidRPr="00A711A0">
              <w:t>Федеральный реестр медицинских свидетельств о смерти</w:t>
            </w:r>
          </w:p>
        </w:tc>
      </w:tr>
      <w:tr w:rsidR="00081F28" w:rsidRPr="000263B8" w14:paraId="1FEC90FE" w14:textId="77777777" w:rsidTr="00846EA2">
        <w:tc>
          <w:tcPr>
            <w:tcW w:w="1348" w:type="pct"/>
          </w:tcPr>
          <w:p w14:paraId="10400D9E" w14:textId="77777777" w:rsidR="00081F28" w:rsidRPr="003767F4" w:rsidRDefault="00081F28" w:rsidP="003767F4">
            <w:pPr>
              <w:pStyle w:val="phtablecellleft"/>
            </w:pPr>
            <w:r w:rsidRPr="003767F4">
              <w:t>ФРНСИ, ФНСИ</w:t>
            </w:r>
          </w:p>
        </w:tc>
        <w:tc>
          <w:tcPr>
            <w:tcW w:w="3652" w:type="pct"/>
          </w:tcPr>
          <w:p w14:paraId="04573082" w14:textId="77777777" w:rsidR="00081F28" w:rsidRPr="003767F4" w:rsidRDefault="00081F28" w:rsidP="003767F4">
            <w:pPr>
              <w:pStyle w:val="phtablecellleft"/>
            </w:pPr>
            <w:r w:rsidRPr="00081F28">
              <w:t>Федеральный реестр нормативно-справочной информации в сфере здравоохранения</w:t>
            </w:r>
          </w:p>
        </w:tc>
      </w:tr>
      <w:tr w:rsidR="00081F28" w:rsidRPr="000263B8" w14:paraId="3497A003" w14:textId="77777777" w:rsidTr="00846EA2">
        <w:tc>
          <w:tcPr>
            <w:tcW w:w="1348" w:type="pct"/>
          </w:tcPr>
          <w:p w14:paraId="518328BA" w14:textId="77777777" w:rsidR="00081F28" w:rsidRPr="000263B8" w:rsidRDefault="00081F28" w:rsidP="003767F4">
            <w:pPr>
              <w:pStyle w:val="phtablecellleft"/>
            </w:pPr>
            <w:r w:rsidRPr="000263B8">
              <w:rPr>
                <w:rFonts w:cs="Times New Roman"/>
              </w:rPr>
              <w:t>Э</w:t>
            </w:r>
            <w:r>
              <w:rPr>
                <w:rFonts w:cs="Times New Roman"/>
              </w:rPr>
              <w:t>КГ</w:t>
            </w:r>
          </w:p>
        </w:tc>
        <w:tc>
          <w:tcPr>
            <w:tcW w:w="3652" w:type="pct"/>
          </w:tcPr>
          <w:p w14:paraId="2FBE5A36" w14:textId="77777777" w:rsidR="00081F28" w:rsidRPr="000263B8" w:rsidRDefault="00081F28" w:rsidP="00872ED0">
            <w:pPr>
              <w:pStyle w:val="phtablecellleft"/>
            </w:pPr>
            <w:r w:rsidRPr="00081F28">
              <w:t>Электрокардиография</w:t>
            </w:r>
          </w:p>
        </w:tc>
      </w:tr>
      <w:tr w:rsidR="00081F28" w:rsidRPr="000263B8" w14:paraId="728F6B8E" w14:textId="77777777" w:rsidTr="00846EA2">
        <w:tc>
          <w:tcPr>
            <w:tcW w:w="1348" w:type="pct"/>
          </w:tcPr>
          <w:p w14:paraId="37E25720" w14:textId="77777777" w:rsidR="00081F28" w:rsidRPr="000263B8" w:rsidRDefault="00081F28" w:rsidP="00872ED0">
            <w:pPr>
              <w:pStyle w:val="phtablecellleft"/>
            </w:pPr>
            <w:r w:rsidRPr="000263B8">
              <w:lastRenderedPageBreak/>
              <w:t>ЭМД</w:t>
            </w:r>
          </w:p>
        </w:tc>
        <w:tc>
          <w:tcPr>
            <w:tcW w:w="3652" w:type="pct"/>
          </w:tcPr>
          <w:p w14:paraId="01353DC5" w14:textId="77777777" w:rsidR="00081F28" w:rsidRPr="000263B8" w:rsidRDefault="00081F28" w:rsidP="00872ED0">
            <w:pPr>
              <w:pStyle w:val="phtablecellleft"/>
            </w:pPr>
            <w:r w:rsidRPr="000263B8">
              <w:t>Электронный медицинский документ</w:t>
            </w:r>
          </w:p>
        </w:tc>
      </w:tr>
      <w:tr w:rsidR="00081F28" w:rsidRPr="000263B8" w14:paraId="0F3D1387" w14:textId="77777777" w:rsidTr="00846EA2">
        <w:tc>
          <w:tcPr>
            <w:tcW w:w="1348" w:type="pct"/>
          </w:tcPr>
          <w:p w14:paraId="031E2140" w14:textId="77777777" w:rsidR="00081F28" w:rsidRPr="000263B8" w:rsidRDefault="00081F28" w:rsidP="00872ED0">
            <w:pPr>
              <w:pStyle w:val="phtablecellleft"/>
            </w:pPr>
            <w:r w:rsidRPr="000263B8">
              <w:rPr>
                <w:rFonts w:cs="Times New Roman"/>
              </w:rPr>
              <w:t>ЭП</w:t>
            </w:r>
          </w:p>
        </w:tc>
        <w:tc>
          <w:tcPr>
            <w:tcW w:w="3652" w:type="pct"/>
          </w:tcPr>
          <w:p w14:paraId="35EE3A3D" w14:textId="77777777" w:rsidR="00081F28" w:rsidRPr="000263B8" w:rsidRDefault="00081F28" w:rsidP="00872ED0">
            <w:pPr>
              <w:pStyle w:val="phtablecellleft"/>
            </w:pPr>
            <w:r w:rsidRPr="000263B8">
              <w:t>Электронная подпись</w:t>
            </w:r>
          </w:p>
        </w:tc>
      </w:tr>
    </w:tbl>
    <w:p w14:paraId="3522D299" w14:textId="77777777" w:rsidR="00E85BD7" w:rsidRPr="000263B8" w:rsidRDefault="00872ED0">
      <w:pPr>
        <w:pStyle w:val="10"/>
      </w:pPr>
      <w:bookmarkStart w:id="4" w:name="scroll-bookmark-3"/>
      <w:bookmarkStart w:id="5" w:name="_Toc118569011"/>
      <w:bookmarkStart w:id="6" w:name="_Toc120524781"/>
      <w:r w:rsidRPr="000263B8">
        <w:lastRenderedPageBreak/>
        <w:t>Введение</w:t>
      </w:r>
      <w:bookmarkEnd w:id="4"/>
      <w:bookmarkEnd w:id="5"/>
      <w:bookmarkEnd w:id="6"/>
    </w:p>
    <w:p w14:paraId="13F60609" w14:textId="77F295AE" w:rsidR="00872ED0" w:rsidRDefault="00872ED0" w:rsidP="00872ED0">
      <w:pPr>
        <w:pStyle w:val="phnormal"/>
      </w:pPr>
      <w:bookmarkStart w:id="7" w:name="scroll-bookmark-4"/>
      <w:r w:rsidRPr="000263B8">
        <w:t>Настоящее</w:t>
      </w:r>
      <w:r w:rsidR="0081618C" w:rsidRPr="000263B8">
        <w:t xml:space="preserve"> </w:t>
      </w:r>
      <w:r w:rsidRPr="000263B8">
        <w:t>руководство</w:t>
      </w:r>
      <w:r w:rsidR="0081618C" w:rsidRPr="000263B8">
        <w:t xml:space="preserve"> </w:t>
      </w:r>
      <w:r w:rsidRPr="000263B8">
        <w:t>администратора</w:t>
      </w:r>
      <w:r w:rsidR="0081618C" w:rsidRPr="000263B8">
        <w:t xml:space="preserve"> </w:t>
      </w:r>
      <w:r w:rsidR="00497B7A">
        <w:t>М</w:t>
      </w:r>
      <w:r w:rsidR="000263B8" w:rsidRPr="00AD0D79">
        <w:t xml:space="preserve">едицинской информационной системы </w:t>
      </w:r>
      <w:r w:rsidR="000263B8">
        <w:t>(далее – Система</w:t>
      </w:r>
      <w:r w:rsidR="00596E10">
        <w:t xml:space="preserve">, </w:t>
      </w:r>
      <w:r w:rsidR="00497B7A">
        <w:t>МИС</w:t>
      </w:r>
      <w:r w:rsidR="000263B8">
        <w:t>) содержит настройки</w:t>
      </w:r>
      <w:r w:rsidRPr="000263B8">
        <w:t>,</w:t>
      </w:r>
      <w:r w:rsidR="0081618C" w:rsidRPr="000263B8">
        <w:t xml:space="preserve"> </w:t>
      </w:r>
      <w:r w:rsidRPr="000263B8">
        <w:t>необходимые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обеспечения</w:t>
      </w:r>
      <w:r w:rsidR="0081618C" w:rsidRPr="000263B8">
        <w:t xml:space="preserve"> </w:t>
      </w:r>
      <w:r w:rsidRPr="000263B8">
        <w:t>информационного</w:t>
      </w:r>
      <w:r w:rsidR="0081618C" w:rsidRPr="000263B8">
        <w:t xml:space="preserve"> </w:t>
      </w:r>
      <w:r w:rsidRPr="000263B8">
        <w:t>взаимодействия</w:t>
      </w:r>
      <w:r w:rsidR="0081618C" w:rsidRPr="000263B8">
        <w:t xml:space="preserve"> </w:t>
      </w:r>
      <w:r w:rsid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Вертикально-интегрированной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информационной</w:t>
      </w:r>
      <w:r w:rsidR="0081618C" w:rsidRPr="000263B8">
        <w:t xml:space="preserve"> </w:t>
      </w:r>
      <w:r w:rsidRPr="000263B8">
        <w:t>системой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профилю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81618C" w:rsidRPr="000263B8">
        <w:t xml:space="preserve"> </w:t>
      </w:r>
      <w:r w:rsidRPr="000263B8">
        <w:t>«Профилактическая</w:t>
      </w:r>
      <w:r w:rsidR="0081618C" w:rsidRPr="000263B8">
        <w:t xml:space="preserve"> </w:t>
      </w:r>
      <w:r w:rsidRPr="000263B8">
        <w:t>медицина»</w:t>
      </w:r>
      <w:r w:rsidR="0081618C" w:rsidRPr="000263B8">
        <w:t xml:space="preserve"> </w:t>
      </w:r>
      <w:r w:rsidRPr="000263B8">
        <w:t>(далее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«Профилактическая</w:t>
      </w:r>
      <w:r w:rsidR="0081618C" w:rsidRPr="000263B8">
        <w:t xml:space="preserve"> </w:t>
      </w:r>
      <w:r w:rsidRPr="000263B8">
        <w:t>медицина»).</w:t>
      </w:r>
    </w:p>
    <w:p w14:paraId="60524190" w14:textId="77777777" w:rsidR="00E85BD7" w:rsidRPr="000263B8" w:rsidRDefault="00872ED0">
      <w:pPr>
        <w:pStyle w:val="10"/>
      </w:pPr>
      <w:bookmarkStart w:id="8" w:name="_Toc118569012"/>
      <w:bookmarkStart w:id="9" w:name="_Toc120524782"/>
      <w:r w:rsidRPr="000263B8">
        <w:lastRenderedPageBreak/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bookmarkEnd w:id="7"/>
      <w:bookmarkEnd w:id="8"/>
      <w:bookmarkEnd w:id="9"/>
    </w:p>
    <w:p w14:paraId="4EAA174A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взаимодействия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0263B8">
        <w:t>«</w:t>
      </w:r>
      <w:r w:rsidRPr="000263B8">
        <w:t>Профилактическая</w:t>
      </w:r>
      <w:r w:rsidR="0081618C" w:rsidRPr="000263B8">
        <w:t xml:space="preserve"> </w:t>
      </w:r>
      <w:r w:rsidRPr="000263B8">
        <w:t>медицина</w:t>
      </w:r>
      <w:r w:rsidR="000263B8">
        <w:t>»</w:t>
      </w:r>
      <w:r w:rsidR="0081618C" w:rsidRPr="000263B8">
        <w:t xml:space="preserve"> </w:t>
      </w:r>
      <w:r w:rsidRPr="000263B8">
        <w:t>настройте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параметры.</w:t>
      </w:r>
    </w:p>
    <w:p w14:paraId="6E4C53E3" w14:textId="77777777" w:rsidR="00E85BD7" w:rsidRPr="000263B8" w:rsidRDefault="00872ED0">
      <w:pPr>
        <w:pStyle w:val="2"/>
      </w:pPr>
      <w:bookmarkStart w:id="10" w:name="scroll-bookmark-5"/>
      <w:bookmarkStart w:id="11" w:name="_Toc118569013"/>
      <w:bookmarkStart w:id="12" w:name="_Toc120524783"/>
      <w:r w:rsidRPr="000263B8">
        <w:t>Добавление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bookmarkEnd w:id="10"/>
      <w:bookmarkEnd w:id="11"/>
      <w:bookmarkEnd w:id="12"/>
    </w:p>
    <w:p w14:paraId="013B1BC9" w14:textId="77777777" w:rsidR="00E85BD7" w:rsidRPr="000263B8" w:rsidRDefault="00872ED0" w:rsidP="00355B18">
      <w:pPr>
        <w:pStyle w:val="phnormal"/>
      </w:pP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используется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проверке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данных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приемов.</w:t>
      </w:r>
    </w:p>
    <w:p w14:paraId="53A5AC49" w14:textId="77777777" w:rsidR="00E85BD7" w:rsidRPr="000263B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15CF4431" w14:textId="07056CB9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_Ref119063330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1</w:t>
      </w:r>
      <w:r w:rsidR="007D0E94">
        <w:fldChar w:fldCharType="end"/>
      </w:r>
      <w:r w:rsidR="007D0E94">
        <w:t>)</w:t>
      </w:r>
      <w:r w:rsidRPr="000263B8">
        <w:t>;</w:t>
      </w:r>
    </w:p>
    <w:p w14:paraId="4B77B84F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7D443E8F" wp14:editId="3E20E551">
            <wp:extent cx="6295390" cy="3280385"/>
            <wp:effectExtent l="19050" t="19050" r="10160" b="15875"/>
            <wp:docPr id="100003" name="Рисунок 100003" descr="Форма настройки внешних 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403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803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E6847E" w14:textId="173DFB0B" w:rsidR="00E85BD7" w:rsidRPr="000263B8" w:rsidRDefault="00E15409" w:rsidP="00E24349">
      <w:pPr>
        <w:pStyle w:val="phfiguretitle"/>
      </w:pPr>
      <w:bookmarkStart w:id="13" w:name="_Ref11906333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</w:t>
      </w:r>
      <w:r w:rsidR="00872ED0" w:rsidRPr="000263B8">
        <w:fldChar w:fldCharType="end"/>
      </w:r>
      <w:bookmarkEnd w:id="13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внешних</w:t>
      </w:r>
      <w:r w:rsidR="0081618C" w:rsidRPr="000263B8">
        <w:t xml:space="preserve"> </w:t>
      </w:r>
      <w:r w:rsidR="00872ED0" w:rsidRPr="000263B8">
        <w:t>систем</w:t>
      </w:r>
    </w:p>
    <w:p w14:paraId="0875AECB" w14:textId="7488AC79" w:rsidR="00E85BD7" w:rsidRPr="000263B8" w:rsidRDefault="00872ED0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_Ref119063335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2</w:t>
      </w:r>
      <w:r w:rsidR="007D0E94">
        <w:fldChar w:fldCharType="end"/>
      </w:r>
      <w:r w:rsidR="007D0E94">
        <w:t>)</w:t>
      </w:r>
      <w:r w:rsidRPr="000263B8">
        <w:t>;</w:t>
      </w:r>
    </w:p>
    <w:p w14:paraId="25BF4D22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F0A2786" wp14:editId="139B0404">
            <wp:extent cx="3427012" cy="1283173"/>
            <wp:effectExtent l="19050" t="19050" r="21590" b="12700"/>
            <wp:docPr id="100004" name="Рисунок 100004" descr="Окно добавления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41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9714" cy="12916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FECB59" w14:textId="2EE60F80" w:rsidR="00E85BD7" w:rsidRPr="000263B8" w:rsidRDefault="00E15409" w:rsidP="00E24349">
      <w:pPr>
        <w:pStyle w:val="phfiguretitle"/>
      </w:pPr>
      <w:bookmarkStart w:id="14" w:name="_Ref11906333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</w:t>
      </w:r>
      <w:r w:rsidR="00872ED0" w:rsidRPr="000263B8">
        <w:fldChar w:fldCharType="end"/>
      </w:r>
      <w:bookmarkEnd w:id="14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7CBDF6F" w14:textId="40CF2AA0" w:rsidR="00E85BD7" w:rsidRPr="000263B8" w:rsidRDefault="00872ED0" w:rsidP="00355B18">
      <w:pPr>
        <w:pStyle w:val="phlistitemized1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_Ref119063346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1</w:t>
      </w:r>
      <w:r w:rsidR="007D0E94">
        <w:fldChar w:fldCharType="end"/>
      </w:r>
      <w:r w:rsidR="007D0E94">
        <w:t>)</w:t>
      </w:r>
      <w:r w:rsidRPr="000263B8">
        <w:t>;</w:t>
      </w:r>
    </w:p>
    <w:p w14:paraId="134797D1" w14:textId="16DFE97E" w:rsidR="00E85BD7" w:rsidRPr="000263B8" w:rsidRDefault="00E15409" w:rsidP="00E24349">
      <w:pPr>
        <w:pStyle w:val="phtabletitle"/>
      </w:pPr>
      <w:bookmarkStart w:id="15" w:name="_Ref119063346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</w:t>
      </w:r>
      <w:r w:rsidR="00872ED0" w:rsidRPr="000263B8">
        <w:fldChar w:fldCharType="end"/>
      </w:r>
      <w:bookmarkEnd w:id="15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80"/>
        <w:gridCol w:w="4739"/>
        <w:gridCol w:w="4169"/>
      </w:tblGrid>
      <w:tr w:rsidR="000263B8" w:rsidRPr="00E24349" w14:paraId="10D1CE64" w14:textId="77777777" w:rsidTr="00846EA2">
        <w:trPr>
          <w:tblHeader/>
        </w:trPr>
        <w:tc>
          <w:tcPr>
            <w:tcW w:w="628" w:type="pct"/>
          </w:tcPr>
          <w:p w14:paraId="3C97F562" w14:textId="77777777" w:rsidR="00E85BD7" w:rsidRPr="00E24349" w:rsidRDefault="00872ED0" w:rsidP="00355B18">
            <w:pPr>
              <w:pStyle w:val="phtablecolcaption"/>
            </w:pPr>
            <w:bookmarkStart w:id="16" w:name="scroll-bookmark-6"/>
            <w:r w:rsidRPr="00E24349">
              <w:t>Код</w:t>
            </w:r>
            <w:r w:rsidR="0081618C" w:rsidRPr="00E24349">
              <w:t xml:space="preserve"> </w:t>
            </w:r>
            <w:bookmarkEnd w:id="16"/>
          </w:p>
        </w:tc>
        <w:tc>
          <w:tcPr>
            <w:tcW w:w="2326" w:type="pct"/>
          </w:tcPr>
          <w:p w14:paraId="2CAD7CE1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2046" w:type="pct"/>
          </w:tcPr>
          <w:p w14:paraId="169C9A22" w14:textId="77777777" w:rsidR="00E85BD7" w:rsidRPr="00E24349" w:rsidRDefault="00872ED0" w:rsidP="00355B18">
            <w:pPr>
              <w:pStyle w:val="phtablecolcaption"/>
            </w:pPr>
            <w:r w:rsidRPr="00E24349">
              <w:t>Сервис</w:t>
            </w:r>
            <w:r w:rsidR="0081618C" w:rsidRPr="00E24349">
              <w:t xml:space="preserve"> </w:t>
            </w:r>
            <w:r w:rsidRPr="00E24349">
              <w:t>приостановлен</w:t>
            </w:r>
          </w:p>
        </w:tc>
      </w:tr>
      <w:tr w:rsidR="000263B8" w:rsidRPr="00E24349" w14:paraId="7C4A8152" w14:textId="77777777" w:rsidTr="00846EA2">
        <w:tc>
          <w:tcPr>
            <w:tcW w:w="628" w:type="pct"/>
          </w:tcPr>
          <w:p w14:paraId="5BE7831B" w14:textId="77777777" w:rsidR="00E85BD7" w:rsidRPr="00E24349" w:rsidRDefault="00872ED0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326" w:type="pct"/>
          </w:tcPr>
          <w:p w14:paraId="5B9D862A" w14:textId="77777777" w:rsidR="00E85BD7" w:rsidRPr="00E24349" w:rsidRDefault="00872ED0" w:rsidP="00E24349">
            <w:pPr>
              <w:pStyle w:val="phtablecellleft"/>
            </w:pPr>
            <w:r w:rsidRPr="00E24349">
              <w:t>Отправка</w:t>
            </w:r>
            <w:r w:rsidR="0081618C" w:rsidRPr="00E24349">
              <w:t xml:space="preserve"> </w:t>
            </w:r>
            <w:r w:rsidRPr="00E24349">
              <w:t>ЭМД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2046" w:type="pct"/>
          </w:tcPr>
          <w:p w14:paraId="4530CD8D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</w:tbl>
    <w:p w14:paraId="51502498" w14:textId="77777777" w:rsidR="008742D6" w:rsidRDefault="008742D6" w:rsidP="008742D6">
      <w:pPr>
        <w:pStyle w:val="phnormal"/>
      </w:pPr>
    </w:p>
    <w:p w14:paraId="0A98B42A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1F4453AD" w14:textId="77777777" w:rsidR="00E85BD7" w:rsidRPr="000263B8" w:rsidRDefault="00872ED0">
      <w:pPr>
        <w:pStyle w:val="2"/>
      </w:pPr>
      <w:bookmarkStart w:id="17" w:name="scroll-bookmark-7"/>
      <w:bookmarkStart w:id="18" w:name="_Toc118569014"/>
      <w:bookmarkStart w:id="19" w:name="_Toc120524784"/>
      <w:r w:rsidRPr="000263B8">
        <w:t>Добавление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bookmarkEnd w:id="17"/>
      <w:bookmarkEnd w:id="18"/>
      <w:bookmarkEnd w:id="19"/>
    </w:p>
    <w:p w14:paraId="1B4AD1F7" w14:textId="5649B4E2" w:rsidR="00E85BD7" w:rsidRPr="000263B8" w:rsidRDefault="00872ED0" w:rsidP="00355B18">
      <w:pPr>
        <w:pStyle w:val="phnormal"/>
      </w:pP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r w:rsidR="0081618C" w:rsidRPr="000263B8">
        <w:t xml:space="preserve"> </w:t>
      </w:r>
      <w:r w:rsidRPr="000263B8">
        <w:t>используется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передачи</w:t>
      </w:r>
      <w:r w:rsidR="0081618C" w:rsidRPr="000263B8">
        <w:t xml:space="preserve"> </w:t>
      </w:r>
      <w:r w:rsidRPr="000263B8">
        <w:t>данных</w:t>
      </w:r>
      <w:r w:rsidR="0081618C" w:rsidRPr="000263B8">
        <w:t xml:space="preserve"> </w:t>
      </w:r>
      <w:r w:rsidRPr="000263B8">
        <w:t>от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Сервис</w:t>
      </w:r>
      <w:r w:rsidR="0081618C" w:rsidRPr="000263B8">
        <w:t xml:space="preserve"> </w:t>
      </w:r>
      <w:r w:rsidRPr="000263B8">
        <w:t>обратного</w:t>
      </w:r>
      <w:r w:rsidR="0081618C" w:rsidRPr="000263B8">
        <w:t xml:space="preserve"> </w:t>
      </w:r>
      <w:r w:rsidRPr="000263B8">
        <w:t>вызова</w:t>
      </w:r>
      <w:r w:rsidR="0081618C" w:rsidRPr="000263B8">
        <w:t xml:space="preserve"> </w:t>
      </w:r>
      <w:r w:rsidRPr="000263B8">
        <w:t>общий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всех</w:t>
      </w:r>
      <w:r w:rsidR="0081618C" w:rsidRPr="000263B8">
        <w:t xml:space="preserve"> </w:t>
      </w:r>
      <w:r w:rsidRPr="000263B8">
        <w:t>сервисов</w:t>
      </w:r>
      <w:r w:rsidR="0081618C" w:rsidRPr="000263B8">
        <w:t xml:space="preserve"> </w:t>
      </w:r>
      <w:r w:rsidRPr="000263B8">
        <w:t>ВИМИС.</w:t>
      </w:r>
    </w:p>
    <w:p w14:paraId="2065BA76" w14:textId="77777777" w:rsidR="00E85BD7" w:rsidRPr="000263B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79AF1083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Pr="000263B8">
        <w:t>;</w:t>
      </w:r>
    </w:p>
    <w:p w14:paraId="4C197503" w14:textId="413E4616" w:rsidR="00E85BD7" w:rsidRPr="000263B8" w:rsidRDefault="00872ED0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_Ref119063352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3</w:t>
      </w:r>
      <w:r w:rsidR="007D0E94">
        <w:fldChar w:fldCharType="end"/>
      </w:r>
      <w:r w:rsidR="007D0E94">
        <w:t>)</w:t>
      </w:r>
      <w:r w:rsidRPr="000263B8">
        <w:t>;</w:t>
      </w:r>
    </w:p>
    <w:p w14:paraId="07AAE503" w14:textId="77777777" w:rsidR="00872ED0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CF5DA1B" wp14:editId="3EBD10AE">
            <wp:extent cx="3697356" cy="1384398"/>
            <wp:effectExtent l="19050" t="19050" r="17780" b="25400"/>
            <wp:docPr id="1" name="Рисунок 1" descr="Окно добавления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41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4030" cy="139064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204D4D" w14:textId="73D29A1A" w:rsidR="00872ED0" w:rsidRPr="000263B8" w:rsidRDefault="00E15409" w:rsidP="00872ED0">
      <w:pPr>
        <w:pStyle w:val="phfiguretitle"/>
      </w:pPr>
      <w:bookmarkStart w:id="20" w:name="_Ref11906335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</w:t>
      </w:r>
      <w:r w:rsidR="00872ED0" w:rsidRPr="000263B8">
        <w:fldChar w:fldCharType="end"/>
      </w:r>
      <w:bookmarkEnd w:id="20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C425910" w14:textId="4E2D5395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_Ref119063342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2</w:t>
      </w:r>
      <w:r w:rsidR="007D0E94">
        <w:fldChar w:fldCharType="end"/>
      </w:r>
      <w:r w:rsidR="007D0E94">
        <w:t>)</w:t>
      </w:r>
      <w:r w:rsidRPr="000263B8">
        <w:t>;</w:t>
      </w:r>
    </w:p>
    <w:p w14:paraId="485FAFB3" w14:textId="757B0A0A" w:rsidR="00E85BD7" w:rsidRPr="000263B8" w:rsidRDefault="00E15409" w:rsidP="00E24349">
      <w:pPr>
        <w:pStyle w:val="phtabletitle"/>
      </w:pPr>
      <w:bookmarkStart w:id="21" w:name="_Ref11906334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</w:t>
      </w:r>
      <w:r w:rsidR="00872ED0" w:rsidRPr="000263B8">
        <w:fldChar w:fldCharType="end"/>
      </w:r>
      <w:bookmarkEnd w:id="21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vimis2/callback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11"/>
        <w:gridCol w:w="4890"/>
        <w:gridCol w:w="2987"/>
      </w:tblGrid>
      <w:tr w:rsidR="000263B8" w:rsidRPr="00E24349" w14:paraId="145B9040" w14:textId="77777777" w:rsidTr="00846EA2">
        <w:trPr>
          <w:tblHeader/>
        </w:trPr>
        <w:tc>
          <w:tcPr>
            <w:tcW w:w="1134" w:type="pct"/>
          </w:tcPr>
          <w:p w14:paraId="19E44DA8" w14:textId="77777777" w:rsidR="00E85BD7" w:rsidRPr="00E24349" w:rsidRDefault="00872ED0" w:rsidP="00355B18">
            <w:pPr>
              <w:pStyle w:val="phtablecolcaption"/>
            </w:pPr>
            <w:bookmarkStart w:id="22" w:name="scroll-bookmark-8"/>
            <w:r w:rsidRPr="00E24349">
              <w:t>Код</w:t>
            </w:r>
            <w:r w:rsidR="0081618C" w:rsidRPr="00E24349">
              <w:t xml:space="preserve"> </w:t>
            </w:r>
            <w:bookmarkEnd w:id="22"/>
          </w:p>
        </w:tc>
        <w:tc>
          <w:tcPr>
            <w:tcW w:w="2400" w:type="pct"/>
          </w:tcPr>
          <w:p w14:paraId="6683E186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466" w:type="pct"/>
          </w:tcPr>
          <w:p w14:paraId="6C6FB40F" w14:textId="77777777" w:rsidR="00E85BD7" w:rsidRPr="00E24349" w:rsidRDefault="00872ED0" w:rsidP="00355B18">
            <w:pPr>
              <w:pStyle w:val="phtablecolcaption"/>
            </w:pPr>
            <w:r w:rsidRPr="00E24349">
              <w:t>Сервис</w:t>
            </w:r>
            <w:r w:rsidR="0081618C" w:rsidRPr="00E24349">
              <w:t xml:space="preserve"> </w:t>
            </w:r>
            <w:r w:rsidRPr="00E24349">
              <w:t>приостановлен</w:t>
            </w:r>
          </w:p>
        </w:tc>
      </w:tr>
      <w:tr w:rsidR="000263B8" w:rsidRPr="00E24349" w14:paraId="59A33677" w14:textId="77777777" w:rsidTr="00846EA2">
        <w:tc>
          <w:tcPr>
            <w:tcW w:w="1134" w:type="pct"/>
          </w:tcPr>
          <w:p w14:paraId="17B990D7" w14:textId="77777777" w:rsidR="00E85BD7" w:rsidRPr="00E24349" w:rsidRDefault="00872ED0" w:rsidP="00E24349">
            <w:pPr>
              <w:pStyle w:val="phtablecellleft"/>
            </w:pPr>
            <w:r w:rsidRPr="00E24349">
              <w:t>vimis2/callback</w:t>
            </w:r>
          </w:p>
        </w:tc>
        <w:tc>
          <w:tcPr>
            <w:tcW w:w="2400" w:type="pct"/>
          </w:tcPr>
          <w:p w14:paraId="44F63450" w14:textId="77777777" w:rsidR="00E85BD7" w:rsidRPr="00E24349" w:rsidRDefault="00872ED0" w:rsidP="00E24349">
            <w:pPr>
              <w:pStyle w:val="phtablecellleft"/>
            </w:pPr>
            <w:r w:rsidRPr="00E24349">
              <w:t>Передача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МИС</w:t>
            </w:r>
          </w:p>
        </w:tc>
        <w:tc>
          <w:tcPr>
            <w:tcW w:w="1466" w:type="pct"/>
          </w:tcPr>
          <w:p w14:paraId="3441C159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</w:tbl>
    <w:p w14:paraId="656D69D7" w14:textId="77777777" w:rsidR="008742D6" w:rsidRDefault="008742D6" w:rsidP="008742D6">
      <w:pPr>
        <w:pStyle w:val="phnormal"/>
      </w:pPr>
    </w:p>
    <w:p w14:paraId="31824B8D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</w:p>
    <w:p w14:paraId="6E993005" w14:textId="77777777" w:rsidR="00E85BD7" w:rsidRPr="000263B8" w:rsidRDefault="00872ED0">
      <w:pPr>
        <w:pStyle w:val="3"/>
      </w:pPr>
      <w:bookmarkStart w:id="23" w:name="scroll-bookmark-9"/>
      <w:bookmarkStart w:id="24" w:name="_Toc118569015"/>
      <w:bookmarkStart w:id="25" w:name="_Toc120524785"/>
      <w:r w:rsidRPr="000263B8">
        <w:lastRenderedPageBreak/>
        <w:t>Настройка</w:t>
      </w:r>
      <w:r w:rsidR="0081618C" w:rsidRPr="000263B8">
        <w:t xml:space="preserve"> </w:t>
      </w:r>
      <w:r w:rsidRPr="000263B8">
        <w:t>сервисов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bookmarkEnd w:id="23"/>
      <w:bookmarkEnd w:id="24"/>
      <w:bookmarkEnd w:id="25"/>
    </w:p>
    <w:p w14:paraId="05D41AD1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5158617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внешнюю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систем;</w:t>
      </w:r>
    </w:p>
    <w:p w14:paraId="15C5E2BF" w14:textId="449A0EC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81618C" w:rsidRPr="000263B8">
        <w:t xml:space="preserve"> </w:t>
      </w:r>
      <w:r w:rsidRPr="000263B8">
        <w:t>интеграции: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_Ref119063365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4</w:t>
      </w:r>
      <w:r w:rsidR="007D0E94">
        <w:fldChar w:fldCharType="end"/>
      </w:r>
      <w:r w:rsidR="007D0E94">
        <w:t>)</w:t>
      </w:r>
      <w:r w:rsidRPr="000263B8">
        <w:t>;</w:t>
      </w:r>
    </w:p>
    <w:p w14:paraId="63986A5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7635B900" wp14:editId="06073462">
            <wp:extent cx="3681454" cy="1786218"/>
            <wp:effectExtent l="19050" t="19050" r="14605" b="24130"/>
            <wp:docPr id="100005" name="Рисунок 100005" descr="_scroll_external/attachments/image2021-4-5_15-45-42-59d95fc08fe8e00755715d23d25df645d0570c29d86bb4616f5a21ac9dd43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9254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7239" cy="17890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33705A" w14:textId="72BCBE78" w:rsidR="00872ED0" w:rsidRPr="000263B8" w:rsidRDefault="00E15409" w:rsidP="00E24349">
      <w:pPr>
        <w:pStyle w:val="phfiguretitle"/>
      </w:pPr>
      <w:bookmarkStart w:id="26" w:name="_Ref119063365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865695">
        <w:rPr>
          <w:noProof/>
        </w:rPr>
        <w:t>4</w:t>
      </w:r>
      <w:r w:rsidR="00872ED0" w:rsidRPr="000263B8">
        <w:fldChar w:fldCharType="end"/>
      </w:r>
      <w:bookmarkEnd w:id="26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756A1F1C" w14:textId="52717182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сервиса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_Ref119063372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3</w:t>
      </w:r>
      <w:r w:rsidR="007D0E94">
        <w:fldChar w:fldCharType="end"/>
      </w:r>
      <w:r w:rsidR="007D0E94">
        <w:t>)</w:t>
      </w:r>
      <w:r w:rsidRPr="000263B8">
        <w:t>;</w:t>
      </w:r>
    </w:p>
    <w:p w14:paraId="03385D07" w14:textId="0F9DB0FA" w:rsidR="00E85BD7" w:rsidRPr="000263B8" w:rsidRDefault="00E15409" w:rsidP="00E24349">
      <w:pPr>
        <w:pStyle w:val="phtabletitle"/>
      </w:pPr>
      <w:bookmarkStart w:id="27" w:name="_Ref11906337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3</w:t>
      </w:r>
      <w:r w:rsidR="00872ED0" w:rsidRPr="000263B8">
        <w:fldChar w:fldCharType="end"/>
      </w:r>
      <w:bookmarkEnd w:id="27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vimis2/callback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026"/>
        <w:gridCol w:w="4138"/>
        <w:gridCol w:w="3024"/>
      </w:tblGrid>
      <w:tr w:rsidR="000263B8" w:rsidRPr="00E24349" w14:paraId="747F6FD9" w14:textId="77777777" w:rsidTr="00846EA2">
        <w:trPr>
          <w:tblHeader/>
        </w:trPr>
        <w:tc>
          <w:tcPr>
            <w:tcW w:w="1485" w:type="pct"/>
          </w:tcPr>
          <w:p w14:paraId="24557FBB" w14:textId="77777777" w:rsidR="00E85BD7" w:rsidRPr="00E24349" w:rsidRDefault="00872ED0" w:rsidP="00355B18">
            <w:pPr>
              <w:pStyle w:val="phtablecolcaption"/>
            </w:pPr>
            <w:bookmarkStart w:id="28" w:name="scroll-bookmark-10"/>
            <w:r w:rsidRPr="00E24349">
              <w:t>Код</w:t>
            </w:r>
            <w:bookmarkEnd w:id="28"/>
          </w:p>
        </w:tc>
        <w:tc>
          <w:tcPr>
            <w:tcW w:w="2031" w:type="pct"/>
          </w:tcPr>
          <w:p w14:paraId="7F11E686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484" w:type="pct"/>
          </w:tcPr>
          <w:p w14:paraId="6CC59F5C" w14:textId="77777777" w:rsidR="00E85BD7" w:rsidRPr="00E24349" w:rsidRDefault="00872ED0" w:rsidP="00355B18">
            <w:pPr>
              <w:pStyle w:val="phtablecolcaption"/>
            </w:pPr>
            <w:r w:rsidRPr="00E24349">
              <w:t>Статус</w:t>
            </w:r>
            <w:r w:rsidR="0081618C" w:rsidRPr="00E24349">
              <w:t xml:space="preserve"> </w:t>
            </w:r>
            <w:r w:rsidRPr="00E24349">
              <w:t>сервиса</w:t>
            </w:r>
          </w:p>
        </w:tc>
      </w:tr>
      <w:tr w:rsidR="000263B8" w:rsidRPr="00E24349" w14:paraId="725A29B8" w14:textId="77777777" w:rsidTr="00846EA2">
        <w:tc>
          <w:tcPr>
            <w:tcW w:w="1485" w:type="pct"/>
          </w:tcPr>
          <w:p w14:paraId="57F2D988" w14:textId="77777777" w:rsidR="00E85BD7" w:rsidRPr="00E24349" w:rsidRDefault="00872ED0" w:rsidP="00E24349">
            <w:pPr>
              <w:pStyle w:val="phtablecellleft"/>
            </w:pPr>
            <w:r w:rsidRPr="00E24349">
              <w:t>sendInterimMsg</w:t>
            </w:r>
          </w:p>
        </w:tc>
        <w:tc>
          <w:tcPr>
            <w:tcW w:w="2031" w:type="pct"/>
          </w:tcPr>
          <w:p w14:paraId="1A90206F" w14:textId="77777777" w:rsidR="00E85BD7" w:rsidRPr="00E24349" w:rsidRDefault="00872ED0" w:rsidP="00E24349">
            <w:pPr>
              <w:pStyle w:val="phtablecellleft"/>
            </w:pPr>
            <w:r w:rsidRPr="00E24349">
              <w:t>sendInterimMsg</w:t>
            </w:r>
          </w:p>
        </w:tc>
        <w:tc>
          <w:tcPr>
            <w:tcW w:w="1484" w:type="pct"/>
          </w:tcPr>
          <w:p w14:paraId="2638F6A0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  <w:tr w:rsidR="000263B8" w:rsidRPr="00E24349" w14:paraId="4F54EFE9" w14:textId="77777777" w:rsidTr="00846EA2">
        <w:tc>
          <w:tcPr>
            <w:tcW w:w="1485" w:type="pct"/>
          </w:tcPr>
          <w:p w14:paraId="07FF70A2" w14:textId="77777777" w:rsidR="00E85BD7" w:rsidRPr="00E24349" w:rsidRDefault="00872ED0" w:rsidP="00E24349">
            <w:pPr>
              <w:pStyle w:val="phtablecellleft"/>
            </w:pPr>
            <w:r w:rsidRPr="00E24349">
              <w:t>sendResult</w:t>
            </w:r>
          </w:p>
        </w:tc>
        <w:tc>
          <w:tcPr>
            <w:tcW w:w="2031" w:type="pct"/>
          </w:tcPr>
          <w:p w14:paraId="6D90A2D5" w14:textId="77777777" w:rsidR="00E85BD7" w:rsidRPr="00E24349" w:rsidRDefault="00872ED0" w:rsidP="00E24349">
            <w:pPr>
              <w:pStyle w:val="phtablecellleft"/>
            </w:pPr>
            <w:r w:rsidRPr="00E24349">
              <w:t>sendResult</w:t>
            </w:r>
          </w:p>
        </w:tc>
        <w:tc>
          <w:tcPr>
            <w:tcW w:w="1484" w:type="pct"/>
          </w:tcPr>
          <w:p w14:paraId="60C3B71E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</w:tbl>
    <w:p w14:paraId="08849AB6" w14:textId="77777777" w:rsidR="008742D6" w:rsidRDefault="008742D6" w:rsidP="008742D6">
      <w:pPr>
        <w:pStyle w:val="phnormal"/>
      </w:pPr>
    </w:p>
    <w:p w14:paraId="622FDC28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Добавленные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отобразятся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611DD288" w14:textId="77777777" w:rsidR="00E85BD7" w:rsidRPr="000263B8" w:rsidRDefault="00872ED0">
      <w:pPr>
        <w:pStyle w:val="2"/>
      </w:pPr>
      <w:bookmarkStart w:id="29" w:name="scroll-bookmark-11"/>
      <w:bookmarkStart w:id="30" w:name="_Toc118569016"/>
      <w:bookmarkStart w:id="31" w:name="_Toc120524786"/>
      <w:r w:rsidRPr="000263B8">
        <w:t>Добавление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vimispm/mis</w:t>
      </w:r>
      <w:r w:rsidR="000263B8">
        <w:t>»</w:t>
      </w:r>
      <w:bookmarkEnd w:id="29"/>
      <w:bookmarkEnd w:id="30"/>
      <w:bookmarkEnd w:id="31"/>
    </w:p>
    <w:p w14:paraId="502289BE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vimispm/mis</w:t>
      </w:r>
      <w:r w:rsidR="000263B8">
        <w:t>»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80B0BCC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Pr="000263B8">
        <w:t>;</w:t>
      </w:r>
    </w:p>
    <w:p w14:paraId="3AD07FC7" w14:textId="6780E445" w:rsidR="00E85BD7" w:rsidRPr="000263B8" w:rsidRDefault="00872ED0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_Ref119063377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5</w:t>
      </w:r>
      <w:r w:rsidR="007D0E94">
        <w:fldChar w:fldCharType="end"/>
      </w:r>
      <w:r w:rsidR="007D0E94">
        <w:t>)</w:t>
      </w:r>
      <w:r w:rsidRPr="000263B8">
        <w:t>;</w:t>
      </w:r>
    </w:p>
    <w:p w14:paraId="6BC2D9FF" w14:textId="77777777" w:rsidR="00872ED0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D713EFC" wp14:editId="5C8A29E7">
            <wp:extent cx="3681453" cy="1378444"/>
            <wp:effectExtent l="19050" t="19050" r="14605" b="12700"/>
            <wp:docPr id="2" name="Рисунок 2" descr="Окно добавления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9419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513" cy="13844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31EA46" w14:textId="5055009B" w:rsidR="00872ED0" w:rsidRPr="000263B8" w:rsidRDefault="00E15409" w:rsidP="00872ED0">
      <w:pPr>
        <w:pStyle w:val="phfiguretitle"/>
      </w:pPr>
      <w:bookmarkStart w:id="32" w:name="_Ref11906337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5</w:t>
      </w:r>
      <w:r w:rsidR="00872ED0" w:rsidRPr="000263B8">
        <w:fldChar w:fldCharType="end"/>
      </w:r>
      <w:bookmarkEnd w:id="32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EF542CA" w14:textId="4DC351C3" w:rsidR="00872ED0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_Ref119063385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4</w:t>
      </w:r>
      <w:r w:rsidR="007D0E94">
        <w:fldChar w:fldCharType="end"/>
      </w:r>
      <w:r w:rsidR="007D0E94">
        <w:t>)</w:t>
      </w:r>
      <w:r w:rsidRPr="000263B8">
        <w:t>;</w:t>
      </w:r>
    </w:p>
    <w:p w14:paraId="52102489" w14:textId="4D5C5FB1" w:rsidR="00E85BD7" w:rsidRPr="000263B8" w:rsidRDefault="00E15409" w:rsidP="00872ED0">
      <w:pPr>
        <w:pStyle w:val="phtabletitle"/>
      </w:pPr>
      <w:bookmarkStart w:id="33" w:name="_Ref119063385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4</w:t>
      </w:r>
      <w:r w:rsidR="00872ED0" w:rsidRPr="000263B8">
        <w:fldChar w:fldCharType="end"/>
      </w:r>
      <w:bookmarkEnd w:id="33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vimis2/callback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51"/>
        <w:gridCol w:w="2702"/>
        <w:gridCol w:w="3743"/>
        <w:gridCol w:w="2392"/>
      </w:tblGrid>
      <w:tr w:rsidR="000263B8" w:rsidRPr="00E24349" w14:paraId="081A5063" w14:textId="77777777" w:rsidTr="00846EA2">
        <w:trPr>
          <w:tblHeader/>
        </w:trPr>
        <w:tc>
          <w:tcPr>
            <w:tcW w:w="663" w:type="pct"/>
          </w:tcPr>
          <w:p w14:paraId="50567E00" w14:textId="77777777" w:rsidR="00E85BD7" w:rsidRPr="00E24349" w:rsidRDefault="00872ED0" w:rsidP="00355B18">
            <w:pPr>
              <w:pStyle w:val="phtablecolcaption"/>
            </w:pPr>
            <w:bookmarkStart w:id="34" w:name="scroll-bookmark-12"/>
            <w:r w:rsidRPr="00E24349">
              <w:t>Код</w:t>
            </w:r>
            <w:r w:rsidR="0081618C" w:rsidRPr="00E24349">
              <w:t xml:space="preserve"> </w:t>
            </w:r>
            <w:bookmarkEnd w:id="34"/>
          </w:p>
        </w:tc>
        <w:tc>
          <w:tcPr>
            <w:tcW w:w="1326" w:type="pct"/>
          </w:tcPr>
          <w:p w14:paraId="212CA4DD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837" w:type="pct"/>
          </w:tcPr>
          <w:p w14:paraId="48BD641D" w14:textId="77777777" w:rsidR="00E85BD7" w:rsidRPr="00E24349" w:rsidRDefault="00872ED0" w:rsidP="00355B18">
            <w:pPr>
              <w:pStyle w:val="phtablecolcaption"/>
            </w:pPr>
            <w:r w:rsidRPr="00E24349">
              <w:t>URL</w:t>
            </w:r>
          </w:p>
        </w:tc>
        <w:tc>
          <w:tcPr>
            <w:tcW w:w="1174" w:type="pct"/>
          </w:tcPr>
          <w:p w14:paraId="24B67E5C" w14:textId="77777777" w:rsidR="00E85BD7" w:rsidRPr="00E24349" w:rsidRDefault="00872ED0" w:rsidP="00355B18">
            <w:pPr>
              <w:pStyle w:val="phtablecolcaption"/>
            </w:pPr>
            <w:r w:rsidRPr="00E24349">
              <w:t>Сервис</w:t>
            </w:r>
            <w:r w:rsidR="0081618C" w:rsidRPr="00E24349">
              <w:t xml:space="preserve"> </w:t>
            </w:r>
            <w:r w:rsidRPr="00E24349">
              <w:t>приостановлен</w:t>
            </w:r>
          </w:p>
        </w:tc>
      </w:tr>
      <w:tr w:rsidR="000263B8" w:rsidRPr="00E24349" w14:paraId="5B4E40FC" w14:textId="77777777" w:rsidTr="00846EA2">
        <w:tc>
          <w:tcPr>
            <w:tcW w:w="663" w:type="pct"/>
          </w:tcPr>
          <w:p w14:paraId="748AABF2" w14:textId="77777777" w:rsidR="00E85BD7" w:rsidRPr="00E24349" w:rsidRDefault="00872ED0" w:rsidP="00E24349">
            <w:pPr>
              <w:pStyle w:val="phtablecellleft"/>
            </w:pPr>
            <w:r w:rsidRPr="00E24349">
              <w:t>vimispm/mis</w:t>
            </w:r>
          </w:p>
        </w:tc>
        <w:tc>
          <w:tcPr>
            <w:tcW w:w="1326" w:type="pct"/>
          </w:tcPr>
          <w:p w14:paraId="06F355C8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1837" w:type="pct"/>
          </w:tcPr>
          <w:p w14:paraId="402E9EAA" w14:textId="464EC55F" w:rsidR="00E85BD7" w:rsidRPr="008742D6" w:rsidRDefault="00784FCD" w:rsidP="008742D6">
            <w:pPr>
              <w:pStyle w:val="phtablecellleft"/>
            </w:pPr>
            <w:hyperlink r:id="rId11" w:history="1">
              <w:r w:rsidR="00872ED0" w:rsidRPr="008742D6">
                <w:rPr>
                  <w:rStyle w:val="a5"/>
                  <w:color w:val="auto"/>
                  <w:u w:val="none"/>
                </w:rPr>
                <w:t>http://ips-test.rosminzdrav.ru/9d15f52ee7f2c?wsdl</w:t>
              </w:r>
            </w:hyperlink>
          </w:p>
        </w:tc>
        <w:tc>
          <w:tcPr>
            <w:tcW w:w="1174" w:type="pct"/>
          </w:tcPr>
          <w:p w14:paraId="5789C4C3" w14:textId="77777777" w:rsidR="00E85BD7" w:rsidRPr="008742D6" w:rsidRDefault="00872ED0" w:rsidP="008742D6">
            <w:pPr>
              <w:pStyle w:val="phtablecellleft"/>
            </w:pPr>
            <w:r w:rsidRPr="008742D6">
              <w:t>Нет</w:t>
            </w:r>
          </w:p>
        </w:tc>
      </w:tr>
    </w:tbl>
    <w:p w14:paraId="641FDCB6" w14:textId="77777777" w:rsidR="008742D6" w:rsidRDefault="008742D6" w:rsidP="008742D6">
      <w:pPr>
        <w:pStyle w:val="phnormal"/>
      </w:pPr>
    </w:p>
    <w:p w14:paraId="356311CD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внешняя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34AEBD97" w14:textId="77777777" w:rsidR="00E85BD7" w:rsidRPr="000263B8" w:rsidRDefault="00872ED0">
      <w:pPr>
        <w:pStyle w:val="3"/>
      </w:pPr>
      <w:bookmarkStart w:id="35" w:name="scroll-bookmark-13"/>
      <w:bookmarkStart w:id="36" w:name="_Toc118569017"/>
      <w:bookmarkStart w:id="37" w:name="_Toc120524787"/>
      <w:r w:rsidRPr="000263B8">
        <w:t>Настройка</w:t>
      </w:r>
      <w:r w:rsidR="0081618C" w:rsidRPr="000263B8">
        <w:t xml:space="preserve"> </w:t>
      </w:r>
      <w:r w:rsidRPr="000263B8">
        <w:t>сервисов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bookmarkEnd w:id="35"/>
      <w:bookmarkEnd w:id="36"/>
      <w:bookmarkEnd w:id="37"/>
    </w:p>
    <w:p w14:paraId="2EAC14B6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AA34F34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внешнюю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="000263B8">
        <w:t>«</w:t>
      </w:r>
      <w:r w:rsidRPr="000263B8">
        <w:t>vimispm/mis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систем;</w:t>
      </w:r>
    </w:p>
    <w:p w14:paraId="06224381" w14:textId="16AAC2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81618C" w:rsidRPr="000263B8">
        <w:t xml:space="preserve"> </w:t>
      </w:r>
      <w:r w:rsidRPr="000263B8">
        <w:t>интеграции: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_Ref119063392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6</w:t>
      </w:r>
      <w:r w:rsidR="007D0E94">
        <w:fldChar w:fldCharType="end"/>
      </w:r>
      <w:r w:rsidR="007D0E94">
        <w:t>)</w:t>
      </w:r>
      <w:r w:rsidRPr="000263B8">
        <w:t>;</w:t>
      </w:r>
    </w:p>
    <w:p w14:paraId="6B845585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B767363" wp14:editId="4A356917">
            <wp:extent cx="3586038" cy="1739923"/>
            <wp:effectExtent l="19050" t="19050" r="14605" b="12700"/>
            <wp:docPr id="100006" name="Рисунок 100006" descr="_scroll_external/attachments/image2021-4-5_15-45-42-59d95fc08fe8e00755715d23d25df645d0570c29d86bb4616f5a21ac9dd43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81941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7619" cy="17455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D1CF38" w14:textId="52E3067F" w:rsidR="00872ED0" w:rsidRPr="000263B8" w:rsidRDefault="00E15409" w:rsidP="00E24349">
      <w:pPr>
        <w:pStyle w:val="phfiguretitle"/>
      </w:pPr>
      <w:bookmarkStart w:id="38" w:name="_Ref119063392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865695">
        <w:rPr>
          <w:noProof/>
        </w:rPr>
        <w:t>6</w:t>
      </w:r>
      <w:r w:rsidR="00872ED0" w:rsidRPr="000263B8">
        <w:fldChar w:fldCharType="end"/>
      </w:r>
      <w:bookmarkEnd w:id="38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62077394" w14:textId="0B935B4A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сервиса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_Ref119063401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5</w:t>
      </w:r>
      <w:r w:rsidR="007D0E94">
        <w:fldChar w:fldCharType="end"/>
      </w:r>
      <w:r w:rsidR="007D0E94">
        <w:t>)</w:t>
      </w:r>
      <w:r w:rsidRPr="000263B8">
        <w:t>;</w:t>
      </w:r>
    </w:p>
    <w:p w14:paraId="52E9E59B" w14:textId="2EAE4578" w:rsidR="00E85BD7" w:rsidRPr="000263B8" w:rsidRDefault="00E15409" w:rsidP="00E24349">
      <w:pPr>
        <w:pStyle w:val="phtabletitle"/>
      </w:pPr>
      <w:bookmarkStart w:id="39" w:name="_Ref119063401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5</w:t>
      </w:r>
      <w:r w:rsidR="00872ED0" w:rsidRPr="000263B8">
        <w:fldChar w:fldCharType="end"/>
      </w:r>
      <w:bookmarkEnd w:id="39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vimispm/mis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026"/>
        <w:gridCol w:w="4138"/>
        <w:gridCol w:w="3024"/>
      </w:tblGrid>
      <w:tr w:rsidR="000263B8" w:rsidRPr="00E24349" w14:paraId="7F189E98" w14:textId="77777777" w:rsidTr="00846EA2">
        <w:trPr>
          <w:tblHeader/>
        </w:trPr>
        <w:tc>
          <w:tcPr>
            <w:tcW w:w="1485" w:type="pct"/>
          </w:tcPr>
          <w:p w14:paraId="721A5A46" w14:textId="77777777" w:rsidR="00E85BD7" w:rsidRPr="00E24349" w:rsidRDefault="00872ED0" w:rsidP="00355B18">
            <w:pPr>
              <w:pStyle w:val="phtablecolcaption"/>
            </w:pPr>
            <w:bookmarkStart w:id="40" w:name="scroll-bookmark-14"/>
            <w:r w:rsidRPr="00E24349">
              <w:t>Код</w:t>
            </w:r>
            <w:bookmarkEnd w:id="40"/>
          </w:p>
        </w:tc>
        <w:tc>
          <w:tcPr>
            <w:tcW w:w="2031" w:type="pct"/>
          </w:tcPr>
          <w:p w14:paraId="78063001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484" w:type="pct"/>
          </w:tcPr>
          <w:p w14:paraId="206C8AE1" w14:textId="77777777" w:rsidR="00E85BD7" w:rsidRPr="00E24349" w:rsidRDefault="00872ED0" w:rsidP="00355B18">
            <w:pPr>
              <w:pStyle w:val="phtablecolcaption"/>
            </w:pPr>
            <w:r w:rsidRPr="00E24349">
              <w:t>Статус</w:t>
            </w:r>
            <w:r w:rsidR="0081618C" w:rsidRPr="00E24349">
              <w:t xml:space="preserve"> </w:t>
            </w:r>
            <w:r w:rsidRPr="00E24349">
              <w:t>сервиса</w:t>
            </w:r>
          </w:p>
        </w:tc>
      </w:tr>
      <w:tr w:rsidR="000263B8" w:rsidRPr="00E24349" w14:paraId="0CE39ADD" w14:textId="77777777" w:rsidTr="00846EA2">
        <w:tc>
          <w:tcPr>
            <w:tcW w:w="1485" w:type="pct"/>
          </w:tcPr>
          <w:p w14:paraId="6E892AA5" w14:textId="77777777" w:rsidR="00E85BD7" w:rsidRPr="00E24349" w:rsidRDefault="00872ED0" w:rsidP="00E24349">
            <w:pPr>
              <w:pStyle w:val="phtablecellleft"/>
            </w:pPr>
            <w:r w:rsidRPr="00E24349">
              <w:t>checkStatus</w:t>
            </w:r>
          </w:p>
        </w:tc>
        <w:tc>
          <w:tcPr>
            <w:tcW w:w="2031" w:type="pct"/>
          </w:tcPr>
          <w:p w14:paraId="1F35FED8" w14:textId="77777777" w:rsidR="00E85BD7" w:rsidRPr="00E24349" w:rsidRDefault="00872ED0" w:rsidP="00E24349">
            <w:pPr>
              <w:pStyle w:val="phtablecellleft"/>
            </w:pPr>
            <w:r w:rsidRPr="00E24349">
              <w:t>checkStatus</w:t>
            </w:r>
          </w:p>
        </w:tc>
        <w:tc>
          <w:tcPr>
            <w:tcW w:w="1484" w:type="pct"/>
          </w:tcPr>
          <w:p w14:paraId="757E6488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  <w:tr w:rsidR="000263B8" w:rsidRPr="00E24349" w14:paraId="2E19A0BC" w14:textId="77777777" w:rsidTr="00846EA2">
        <w:tc>
          <w:tcPr>
            <w:tcW w:w="1485" w:type="pct"/>
          </w:tcPr>
          <w:p w14:paraId="12B8C1AA" w14:textId="77777777" w:rsidR="00E85BD7" w:rsidRPr="00E24349" w:rsidRDefault="00872ED0" w:rsidP="00E24349">
            <w:pPr>
              <w:pStyle w:val="phtablecellleft"/>
            </w:pPr>
            <w:r w:rsidRPr="00E24349">
              <w:t>client</w:t>
            </w:r>
          </w:p>
        </w:tc>
        <w:tc>
          <w:tcPr>
            <w:tcW w:w="2031" w:type="pct"/>
          </w:tcPr>
          <w:p w14:paraId="54EA6522" w14:textId="77777777" w:rsidR="00E85BD7" w:rsidRPr="00E24349" w:rsidRDefault="00872ED0" w:rsidP="00E24349">
            <w:pPr>
              <w:pStyle w:val="phtablecellleft"/>
            </w:pPr>
            <w:r w:rsidRPr="00E24349">
              <w:t>client</w:t>
            </w:r>
          </w:p>
        </w:tc>
        <w:tc>
          <w:tcPr>
            <w:tcW w:w="1484" w:type="pct"/>
          </w:tcPr>
          <w:p w14:paraId="3F36A30B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  <w:tr w:rsidR="000263B8" w:rsidRPr="00E24349" w14:paraId="4E4A7F8E" w14:textId="77777777" w:rsidTr="00846EA2">
        <w:tc>
          <w:tcPr>
            <w:tcW w:w="1485" w:type="pct"/>
          </w:tcPr>
          <w:p w14:paraId="28380791" w14:textId="77777777" w:rsidR="00E85BD7" w:rsidRPr="00E24349" w:rsidRDefault="00872ED0" w:rsidP="00E24349">
            <w:pPr>
              <w:pStyle w:val="phtablecellleft"/>
            </w:pPr>
            <w:r w:rsidRPr="00E24349">
              <w:t>client/getPathFileName</w:t>
            </w:r>
          </w:p>
        </w:tc>
        <w:tc>
          <w:tcPr>
            <w:tcW w:w="2031" w:type="pct"/>
          </w:tcPr>
          <w:p w14:paraId="08871328" w14:textId="77777777" w:rsidR="00E85BD7" w:rsidRPr="00E24349" w:rsidRDefault="00872ED0" w:rsidP="00E24349">
            <w:pPr>
              <w:pStyle w:val="phtablecellleft"/>
            </w:pPr>
            <w:r w:rsidRPr="00E24349">
              <w:t>client/getPathFileName</w:t>
            </w:r>
          </w:p>
        </w:tc>
        <w:tc>
          <w:tcPr>
            <w:tcW w:w="1484" w:type="pct"/>
          </w:tcPr>
          <w:p w14:paraId="40F691F7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  <w:tr w:rsidR="000263B8" w:rsidRPr="00E24349" w14:paraId="05D482A8" w14:textId="77777777" w:rsidTr="00846EA2">
        <w:tc>
          <w:tcPr>
            <w:tcW w:w="1485" w:type="pct"/>
          </w:tcPr>
          <w:p w14:paraId="1B0C47B9" w14:textId="77777777" w:rsidR="00E85BD7" w:rsidRPr="00E24349" w:rsidRDefault="00872ED0" w:rsidP="00E24349">
            <w:pPr>
              <w:pStyle w:val="phtablecellleft"/>
            </w:pPr>
            <w:r w:rsidRPr="00E24349">
              <w:t>client/getUnitId</w:t>
            </w:r>
          </w:p>
        </w:tc>
        <w:tc>
          <w:tcPr>
            <w:tcW w:w="2031" w:type="pct"/>
          </w:tcPr>
          <w:p w14:paraId="41285594" w14:textId="77777777" w:rsidR="00E85BD7" w:rsidRPr="00E24349" w:rsidRDefault="00872ED0" w:rsidP="00E24349">
            <w:pPr>
              <w:pStyle w:val="phtablecellleft"/>
            </w:pPr>
            <w:r w:rsidRPr="00E24349">
              <w:t>client/getUnitId</w:t>
            </w:r>
          </w:p>
        </w:tc>
        <w:tc>
          <w:tcPr>
            <w:tcW w:w="1484" w:type="pct"/>
          </w:tcPr>
          <w:p w14:paraId="4367F2A5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  <w:tr w:rsidR="000263B8" w:rsidRPr="00E24349" w14:paraId="6D4125F6" w14:textId="77777777" w:rsidTr="00846EA2">
        <w:tc>
          <w:tcPr>
            <w:tcW w:w="1485" w:type="pct"/>
          </w:tcPr>
          <w:p w14:paraId="44A50AEC" w14:textId="77777777" w:rsidR="00E85BD7" w:rsidRPr="00E24349" w:rsidRDefault="00872ED0" w:rsidP="00E24349">
            <w:pPr>
              <w:pStyle w:val="phtablecellleft"/>
            </w:pPr>
            <w:r w:rsidRPr="00E24349">
              <w:t>client/sendDocument</w:t>
            </w:r>
          </w:p>
        </w:tc>
        <w:tc>
          <w:tcPr>
            <w:tcW w:w="2031" w:type="pct"/>
          </w:tcPr>
          <w:p w14:paraId="0AA0D9CD" w14:textId="77777777" w:rsidR="00E85BD7" w:rsidRPr="00E24349" w:rsidRDefault="00872ED0" w:rsidP="00E24349">
            <w:pPr>
              <w:pStyle w:val="phtablecellleft"/>
            </w:pPr>
            <w:r w:rsidRPr="00E24349">
              <w:t>client/sendDocument</w:t>
            </w:r>
          </w:p>
        </w:tc>
        <w:tc>
          <w:tcPr>
            <w:tcW w:w="1484" w:type="pct"/>
          </w:tcPr>
          <w:p w14:paraId="57D04DAF" w14:textId="77777777" w:rsidR="00E85BD7" w:rsidRPr="00E24349" w:rsidRDefault="00872ED0" w:rsidP="00E24349">
            <w:pPr>
              <w:pStyle w:val="phtablecellleft"/>
            </w:pPr>
            <w:r w:rsidRPr="00E24349">
              <w:t>Активен</w:t>
            </w:r>
          </w:p>
        </w:tc>
      </w:tr>
    </w:tbl>
    <w:p w14:paraId="775A4414" w14:textId="77777777" w:rsidR="008742D6" w:rsidRDefault="008742D6" w:rsidP="008742D6">
      <w:pPr>
        <w:pStyle w:val="phnormal"/>
      </w:pPr>
    </w:p>
    <w:p w14:paraId="5CF29AE4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Добавленные</w:t>
      </w:r>
      <w:r w:rsidR="0081618C" w:rsidRPr="000263B8">
        <w:t xml:space="preserve"> </w:t>
      </w:r>
      <w:r w:rsidRPr="000263B8">
        <w:t>сервисы</w:t>
      </w:r>
      <w:r w:rsidR="0081618C" w:rsidRPr="000263B8">
        <w:t xml:space="preserve"> </w:t>
      </w:r>
      <w:r w:rsidRPr="000263B8">
        <w:t>отобразятся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Сервисы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622CFEC2" w14:textId="77777777" w:rsidR="00E85BD7" w:rsidRPr="000263B8" w:rsidRDefault="00872ED0">
      <w:pPr>
        <w:pStyle w:val="3"/>
      </w:pPr>
      <w:bookmarkStart w:id="41" w:name="scroll-bookmark-15"/>
      <w:bookmarkStart w:id="42" w:name="_Toc118569018"/>
      <w:bookmarkStart w:id="43" w:name="_Toc120524788"/>
      <w:r w:rsidRPr="000263B8">
        <w:t>Добавление</w:t>
      </w:r>
      <w:r w:rsidR="0081618C" w:rsidRPr="000263B8">
        <w:t xml:space="preserve"> </w:t>
      </w:r>
      <w:r w:rsidRPr="000263B8">
        <w:t>опций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bookmarkEnd w:id="41"/>
      <w:bookmarkEnd w:id="42"/>
      <w:bookmarkEnd w:id="43"/>
    </w:p>
    <w:p w14:paraId="733641D3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vimispm/mis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сформировать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опций.</w:t>
      </w:r>
    </w:p>
    <w:p w14:paraId="03882455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опцию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8E67AEB" w14:textId="6F055E79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внешних</w:t>
      </w:r>
      <w:r w:rsidR="0081618C" w:rsidRPr="000263B8">
        <w:t xml:space="preserve"> </w:t>
      </w:r>
      <w:r w:rsidRPr="000263B8">
        <w:t>систем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_Ref119063410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7</w:t>
      </w:r>
      <w:r w:rsidR="007D0E94">
        <w:fldChar w:fldCharType="end"/>
      </w:r>
      <w:r w:rsidR="007D0E94">
        <w:t>)</w:t>
      </w:r>
      <w:r w:rsidRPr="000263B8">
        <w:t>;</w:t>
      </w:r>
    </w:p>
    <w:p w14:paraId="5D063906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7E0D862C" wp14:editId="67E1389F">
            <wp:extent cx="6295390" cy="4154799"/>
            <wp:effectExtent l="19050" t="19050" r="10160" b="17780"/>
            <wp:docPr id="100007" name="Рисунок 100007" descr="Форма настройки внешних сис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7667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5479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C68919" w14:textId="69994D7E" w:rsidR="00E85BD7" w:rsidRPr="000263B8" w:rsidRDefault="00E15409" w:rsidP="00E24349">
      <w:pPr>
        <w:pStyle w:val="phfiguretitle"/>
      </w:pPr>
      <w:bookmarkStart w:id="44" w:name="_Ref11906341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7</w:t>
      </w:r>
      <w:r w:rsidR="00872ED0" w:rsidRPr="000263B8">
        <w:fldChar w:fldCharType="end"/>
      </w:r>
      <w:bookmarkEnd w:id="44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внешних</w:t>
      </w:r>
      <w:r w:rsidR="0081618C" w:rsidRPr="000263B8">
        <w:t xml:space="preserve"> </w:t>
      </w:r>
      <w:r w:rsidR="00872ED0" w:rsidRPr="000263B8">
        <w:t>систем</w:t>
      </w:r>
    </w:p>
    <w:p w14:paraId="25866FD5" w14:textId="77777777" w:rsidR="00E85BD7" w:rsidRPr="000263B8" w:rsidRDefault="00872ED0" w:rsidP="00355B18">
      <w:pPr>
        <w:pStyle w:val="phlistitemized1"/>
      </w:pPr>
      <w:r w:rsidRPr="000263B8">
        <w:lastRenderedPageBreak/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настраиваемую</w:t>
      </w:r>
      <w:r w:rsidR="0081618C" w:rsidRPr="000263B8">
        <w:t xml:space="preserve"> </w:t>
      </w:r>
      <w:r w:rsidRPr="000263B8">
        <w:t>внешнюю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="000263B8">
        <w:t>«</w:t>
      </w:r>
      <w:r w:rsidRPr="000263B8">
        <w:t>vimispm/mis</w:t>
      </w:r>
      <w:r w:rsidR="000263B8">
        <w:t>»</w:t>
      </w:r>
      <w:r w:rsidRPr="000263B8">
        <w:t>;</w:t>
      </w:r>
    </w:p>
    <w:p w14:paraId="317CF980" w14:textId="1806977E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Опции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_Ref119063416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8</w:t>
      </w:r>
      <w:r w:rsidR="007D0E94">
        <w:fldChar w:fldCharType="end"/>
      </w:r>
      <w:r w:rsidR="007D0E94">
        <w:t>)</w:t>
      </w:r>
      <w:r w:rsidRPr="000263B8">
        <w:t>;</w:t>
      </w:r>
    </w:p>
    <w:p w14:paraId="227C630B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464628AB" wp14:editId="0C92FA19">
            <wp:extent cx="4778734" cy="1335723"/>
            <wp:effectExtent l="19050" t="19050" r="22225" b="17145"/>
            <wp:docPr id="100008" name="Рисунок 100008" descr="Окно добавления опции внешней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1257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3667" cy="13398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F051AC" w14:textId="4972E231" w:rsidR="00E85BD7" w:rsidRPr="000263B8" w:rsidRDefault="00E15409" w:rsidP="00E24349">
      <w:pPr>
        <w:pStyle w:val="phfiguretitle"/>
      </w:pPr>
      <w:bookmarkStart w:id="45" w:name="_Ref11906341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8</w:t>
      </w:r>
      <w:r w:rsidR="00872ED0" w:rsidRPr="000263B8">
        <w:fldChar w:fldCharType="end"/>
      </w:r>
      <w:bookmarkEnd w:id="45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опции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</w:p>
    <w:p w14:paraId="567A018F" w14:textId="3265716B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_Ref119063424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6</w:t>
      </w:r>
      <w:r w:rsidR="007D0E94">
        <w:fldChar w:fldCharType="end"/>
      </w:r>
      <w:r w:rsidR="007D0E94">
        <w:t>)</w:t>
      </w:r>
      <w:r w:rsidRPr="000263B8">
        <w:t>;</w:t>
      </w:r>
    </w:p>
    <w:p w14:paraId="219AAF21" w14:textId="27220C6E" w:rsidR="00E85BD7" w:rsidRPr="000263B8" w:rsidRDefault="00E15409" w:rsidP="00E24349">
      <w:pPr>
        <w:pStyle w:val="phtabletitle"/>
      </w:pPr>
      <w:bookmarkStart w:id="46" w:name="_Ref119063424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6</w:t>
      </w:r>
      <w:r w:rsidR="00872ED0" w:rsidRPr="000263B8">
        <w:fldChar w:fldCharType="end"/>
      </w:r>
      <w:bookmarkEnd w:id="46"/>
      <w:r w:rsidR="0081618C" w:rsidRPr="000263B8">
        <w:t xml:space="preserve"> </w:t>
      </w:r>
      <w:r w:rsidR="008742D6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опций</w:t>
      </w:r>
      <w:r w:rsidR="0081618C" w:rsidRPr="000263B8">
        <w:t xml:space="preserve"> </w:t>
      </w:r>
      <w:r w:rsidR="00872ED0" w:rsidRPr="000263B8">
        <w:t>внешней</w:t>
      </w:r>
      <w:r w:rsidR="0081618C" w:rsidRPr="000263B8">
        <w:t xml:space="preserve"> </w:t>
      </w:r>
      <w:r w:rsidR="00872ED0" w:rsidRPr="000263B8">
        <w:t>системы</w:t>
      </w:r>
      <w:r w:rsidR="0081618C" w:rsidRPr="000263B8">
        <w:t xml:space="preserve"> </w:t>
      </w:r>
      <w:r w:rsidR="000263B8">
        <w:t>«</w:t>
      </w:r>
      <w:r w:rsidR="00872ED0" w:rsidRPr="000263B8">
        <w:t>vimispm/mis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794"/>
        <w:gridCol w:w="4184"/>
        <w:gridCol w:w="4210"/>
      </w:tblGrid>
      <w:tr w:rsidR="000263B8" w:rsidRPr="00E24349" w14:paraId="48D63688" w14:textId="77777777" w:rsidTr="00846EA2">
        <w:trPr>
          <w:tblHeader/>
        </w:trPr>
        <w:tc>
          <w:tcPr>
            <w:tcW w:w="862" w:type="pct"/>
          </w:tcPr>
          <w:p w14:paraId="463D5935" w14:textId="77777777" w:rsidR="00E85BD7" w:rsidRPr="00E24349" w:rsidRDefault="00872ED0" w:rsidP="00355B18">
            <w:pPr>
              <w:pStyle w:val="phtablecolcaption"/>
            </w:pPr>
            <w:bookmarkStart w:id="47" w:name="scroll-bookmark-16"/>
            <w:r w:rsidRPr="00E24349">
              <w:t>Код</w:t>
            </w:r>
            <w:r w:rsidR="0081618C" w:rsidRPr="00E24349">
              <w:t xml:space="preserve"> </w:t>
            </w:r>
            <w:r w:rsidRPr="00E24349">
              <w:t>значения</w:t>
            </w:r>
            <w:bookmarkEnd w:id="47"/>
          </w:p>
        </w:tc>
        <w:tc>
          <w:tcPr>
            <w:tcW w:w="2117" w:type="pct"/>
          </w:tcPr>
          <w:p w14:paraId="3A942663" w14:textId="77777777" w:rsidR="00E85BD7" w:rsidRPr="00E24349" w:rsidRDefault="00872ED0" w:rsidP="00355B18">
            <w:pPr>
              <w:pStyle w:val="phtablecolcaption"/>
            </w:pPr>
            <w:r w:rsidRPr="00E24349">
              <w:t>Описание</w:t>
            </w:r>
          </w:p>
        </w:tc>
        <w:tc>
          <w:tcPr>
            <w:tcW w:w="2021" w:type="pct"/>
          </w:tcPr>
          <w:p w14:paraId="60917F87" w14:textId="77777777" w:rsidR="00E85BD7" w:rsidRPr="00E24349" w:rsidRDefault="00872ED0" w:rsidP="00355B18">
            <w:pPr>
              <w:pStyle w:val="phtablecolcaption"/>
            </w:pPr>
            <w:r w:rsidRPr="00E24349">
              <w:t>Пример</w:t>
            </w:r>
            <w:r w:rsidR="0081618C" w:rsidRPr="00E24349">
              <w:t xml:space="preserve"> </w:t>
            </w:r>
            <w:r w:rsidRPr="00E24349">
              <w:t>значения</w:t>
            </w:r>
          </w:p>
        </w:tc>
      </w:tr>
      <w:tr w:rsidR="000263B8" w:rsidRPr="00784FCD" w14:paraId="6322F4EA" w14:textId="77777777" w:rsidTr="00846EA2">
        <w:tc>
          <w:tcPr>
            <w:tcW w:w="862" w:type="pct"/>
          </w:tcPr>
          <w:p w14:paraId="5CF6ED1A" w14:textId="77777777" w:rsidR="00E85BD7" w:rsidRPr="00E24349" w:rsidRDefault="00872ED0" w:rsidP="00E24349">
            <w:pPr>
              <w:pStyle w:val="phtablecellleft"/>
            </w:pPr>
            <w:r w:rsidRPr="00E24349">
              <w:t>clientEntityId</w:t>
            </w:r>
          </w:p>
        </w:tc>
        <w:tc>
          <w:tcPr>
            <w:tcW w:w="2117" w:type="pct"/>
          </w:tcPr>
          <w:p w14:paraId="07F2D54A" w14:textId="77777777" w:rsidR="00E85BD7" w:rsidRPr="00E24349" w:rsidRDefault="00872ED0" w:rsidP="00E24349">
            <w:pPr>
              <w:pStyle w:val="phtablecellleft"/>
            </w:pPr>
            <w:r w:rsidRPr="00E24349">
              <w:t>Идентификатор</w:t>
            </w:r>
            <w:r w:rsidR="0081618C" w:rsidRPr="00E24349">
              <w:t xml:space="preserve"> </w:t>
            </w:r>
            <w:r w:rsidRPr="00E24349">
              <w:t>Системы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ИПС.</w:t>
            </w:r>
          </w:p>
          <w:p w14:paraId="09ED3F5E" w14:textId="77777777" w:rsidR="00E85BD7" w:rsidRPr="00E24349" w:rsidRDefault="00872ED0" w:rsidP="00E24349">
            <w:pPr>
              <w:pStyle w:val="phtablecellleft"/>
            </w:pPr>
            <w:r w:rsidRPr="00E24349">
              <w:t>Данный</w:t>
            </w:r>
            <w:r w:rsidR="0081618C" w:rsidRPr="00E24349">
              <w:t xml:space="preserve"> </w:t>
            </w:r>
            <w:r w:rsidRPr="00E24349">
              <w:t>идентификатор</w:t>
            </w:r>
            <w:r w:rsidR="0081618C" w:rsidRPr="00E24349">
              <w:t xml:space="preserve"> </w:t>
            </w:r>
            <w:r w:rsidRPr="00E24349">
              <w:t>выдается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Системы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ИПС</w:t>
            </w:r>
          </w:p>
        </w:tc>
        <w:tc>
          <w:tcPr>
            <w:tcW w:w="2021" w:type="pct"/>
          </w:tcPr>
          <w:p w14:paraId="6DA4B790" w14:textId="77777777" w:rsidR="00E85BD7" w:rsidRPr="00355B18" w:rsidRDefault="00872ED0" w:rsidP="00E24349">
            <w:pPr>
              <w:pStyle w:val="phtablecellleft"/>
              <w:rPr>
                <w:lang w:val="en-US"/>
              </w:rPr>
            </w:pPr>
            <w:r w:rsidRPr="00355B18">
              <w:rPr>
                <w:lang w:val="en-US"/>
              </w:rPr>
              <w:t>e5daa377-b705-64e2-52c4-3ddebea35d7b</w:t>
            </w:r>
          </w:p>
        </w:tc>
      </w:tr>
      <w:tr w:rsidR="000263B8" w:rsidRPr="00E24349" w14:paraId="0CA76D79" w14:textId="77777777" w:rsidTr="00846EA2">
        <w:tc>
          <w:tcPr>
            <w:tcW w:w="862" w:type="pct"/>
          </w:tcPr>
          <w:p w14:paraId="4F1A9A89" w14:textId="77777777" w:rsidR="00E85BD7" w:rsidRPr="00E24349" w:rsidRDefault="00872ED0" w:rsidP="00E24349">
            <w:pPr>
              <w:pStyle w:val="phtablecellleft"/>
            </w:pPr>
            <w:r w:rsidRPr="00E24349">
              <w:t>csp</w:t>
            </w:r>
          </w:p>
        </w:tc>
        <w:tc>
          <w:tcPr>
            <w:tcW w:w="2117" w:type="pct"/>
          </w:tcPr>
          <w:p w14:paraId="4AA75854" w14:textId="77777777" w:rsidR="00E85BD7" w:rsidRPr="00E24349" w:rsidRDefault="00872ED0" w:rsidP="00E24349">
            <w:pPr>
              <w:pStyle w:val="phtablecellleft"/>
            </w:pPr>
            <w:r w:rsidRPr="00E24349">
              <w:t>Криптопровайдер,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запросов/ответов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взаимодействии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2021" w:type="pct"/>
          </w:tcPr>
          <w:p w14:paraId="10F47133" w14:textId="77777777" w:rsidR="00E85BD7" w:rsidRPr="00E24349" w:rsidRDefault="00872ED0" w:rsidP="00E24349">
            <w:pPr>
              <w:pStyle w:val="phtablecellleft"/>
            </w:pPr>
            <w:r w:rsidRPr="00E24349">
              <w:t>openssl</w:t>
            </w:r>
          </w:p>
        </w:tc>
      </w:tr>
      <w:tr w:rsidR="000263B8" w:rsidRPr="00E24349" w14:paraId="74403C35" w14:textId="77777777" w:rsidTr="00846EA2">
        <w:tc>
          <w:tcPr>
            <w:tcW w:w="862" w:type="pct"/>
          </w:tcPr>
          <w:p w14:paraId="0E1F7A6D" w14:textId="77777777" w:rsidR="00E85BD7" w:rsidRPr="00E24349" w:rsidRDefault="00872ED0" w:rsidP="00E24349">
            <w:pPr>
              <w:pStyle w:val="phtablecellleft"/>
            </w:pPr>
            <w:r w:rsidRPr="00E24349">
              <w:t>csp_hashalg</w:t>
            </w:r>
          </w:p>
        </w:tc>
        <w:tc>
          <w:tcPr>
            <w:tcW w:w="2117" w:type="pct"/>
          </w:tcPr>
          <w:p w14:paraId="68A8554D" w14:textId="77777777" w:rsidR="00E85BD7" w:rsidRPr="00E24349" w:rsidRDefault="00872ED0" w:rsidP="00E24349">
            <w:pPr>
              <w:pStyle w:val="phtablecellleft"/>
            </w:pPr>
            <w:r w:rsidRPr="00E24349">
              <w:t>Алгоритм</w:t>
            </w:r>
            <w:r w:rsidR="0081618C" w:rsidRPr="00E24349">
              <w:t xml:space="preserve"> </w:t>
            </w:r>
            <w:r w:rsidRPr="00E24349">
              <w:t>хэширования</w:t>
            </w:r>
          </w:p>
        </w:tc>
        <w:tc>
          <w:tcPr>
            <w:tcW w:w="2021" w:type="pct"/>
          </w:tcPr>
          <w:p w14:paraId="1CDD6389" w14:textId="77777777" w:rsidR="00E85BD7" w:rsidRPr="008742D6" w:rsidRDefault="00872ED0" w:rsidP="008742D6">
            <w:pPr>
              <w:pStyle w:val="phtablecellleft"/>
            </w:pPr>
            <w:r w:rsidRPr="008742D6">
              <w:t>SHA1</w:t>
            </w:r>
          </w:p>
        </w:tc>
      </w:tr>
      <w:tr w:rsidR="000263B8" w:rsidRPr="00E24349" w14:paraId="0C2AFB1A" w14:textId="77777777" w:rsidTr="00846EA2">
        <w:tc>
          <w:tcPr>
            <w:tcW w:w="862" w:type="pct"/>
          </w:tcPr>
          <w:p w14:paraId="5F52BB5B" w14:textId="77777777" w:rsidR="00E85BD7" w:rsidRPr="00E24349" w:rsidRDefault="00872ED0" w:rsidP="00E24349">
            <w:pPr>
              <w:pStyle w:val="phtablecellleft"/>
            </w:pPr>
            <w:r w:rsidRPr="00E24349">
              <w:t>FaultTo</w:t>
            </w:r>
          </w:p>
        </w:tc>
        <w:tc>
          <w:tcPr>
            <w:tcW w:w="2117" w:type="pct"/>
          </w:tcPr>
          <w:p w14:paraId="03EA86E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2021" w:type="pct"/>
          </w:tcPr>
          <w:p w14:paraId="5744F9AB" w14:textId="5BC02B2C" w:rsidR="00E85BD7" w:rsidRPr="008742D6" w:rsidRDefault="00784FCD" w:rsidP="008742D6">
            <w:pPr>
              <w:pStyle w:val="phtablecellleft"/>
            </w:pPr>
            <w:hyperlink r:id="rId14" w:history="1">
              <w:r w:rsidR="00872ED0" w:rsidRPr="008742D6">
                <w:rPr>
                  <w:rStyle w:val="a5"/>
                  <w:color w:val="auto"/>
                  <w:u w:val="none"/>
                </w:rPr>
                <w:t>https://ips-test.rosminzdrav.ru/b6789b2b47581</w:t>
              </w:r>
            </w:hyperlink>
          </w:p>
        </w:tc>
      </w:tr>
      <w:tr w:rsidR="000263B8" w:rsidRPr="00E24349" w14:paraId="710EA975" w14:textId="77777777" w:rsidTr="00846EA2">
        <w:tc>
          <w:tcPr>
            <w:tcW w:w="862" w:type="pct"/>
          </w:tcPr>
          <w:p w14:paraId="67EFD016" w14:textId="77777777" w:rsidR="00E85BD7" w:rsidRPr="00E24349" w:rsidRDefault="00872ED0" w:rsidP="00E24349">
            <w:pPr>
              <w:pStyle w:val="phtablecellleft"/>
            </w:pPr>
            <w:r w:rsidRPr="00E24349">
              <w:t>logLevel</w:t>
            </w:r>
          </w:p>
        </w:tc>
        <w:tc>
          <w:tcPr>
            <w:tcW w:w="2117" w:type="pct"/>
          </w:tcPr>
          <w:p w14:paraId="760ECC4F" w14:textId="77777777" w:rsidR="00E85BD7" w:rsidRPr="00E24349" w:rsidRDefault="0059486A" w:rsidP="00E24349">
            <w:pPr>
              <w:pStyle w:val="phtablecellleft"/>
            </w:pPr>
            <w:r>
              <w:t>Уровень логирования</w:t>
            </w:r>
          </w:p>
        </w:tc>
        <w:tc>
          <w:tcPr>
            <w:tcW w:w="2021" w:type="pct"/>
          </w:tcPr>
          <w:p w14:paraId="30C0D741" w14:textId="77777777" w:rsidR="00E85BD7" w:rsidRPr="008742D6" w:rsidRDefault="00872ED0" w:rsidP="008742D6">
            <w:pPr>
              <w:pStyle w:val="phtablecellleft"/>
            </w:pPr>
            <w:r w:rsidRPr="008742D6">
              <w:t>2</w:t>
            </w:r>
          </w:p>
        </w:tc>
      </w:tr>
      <w:tr w:rsidR="000263B8" w:rsidRPr="00E24349" w14:paraId="28859E08" w14:textId="77777777" w:rsidTr="00846EA2">
        <w:tc>
          <w:tcPr>
            <w:tcW w:w="862" w:type="pct"/>
          </w:tcPr>
          <w:p w14:paraId="5A87ED55" w14:textId="77777777" w:rsidR="00E85BD7" w:rsidRPr="00E24349" w:rsidRDefault="00872ED0" w:rsidP="00E24349">
            <w:pPr>
              <w:pStyle w:val="phtablecellleft"/>
            </w:pPr>
            <w:r w:rsidRPr="00E24349">
              <w:t>pem_key</w:t>
            </w:r>
          </w:p>
        </w:tc>
        <w:tc>
          <w:tcPr>
            <w:tcW w:w="2117" w:type="pct"/>
          </w:tcPr>
          <w:p w14:paraId="2BA8AB39" w14:textId="77777777" w:rsidR="00E85BD7" w:rsidRPr="00E24349" w:rsidRDefault="00872ED0" w:rsidP="00E24349">
            <w:pPr>
              <w:pStyle w:val="phtablecellleft"/>
            </w:pPr>
            <w:r w:rsidRPr="00E24349">
              <w:t>Путь</w:t>
            </w:r>
            <w:r w:rsidR="0081618C" w:rsidRPr="00E24349">
              <w:t xml:space="preserve"> </w:t>
            </w:r>
            <w:r w:rsidRPr="00E24349">
              <w:t>до</w:t>
            </w:r>
            <w:r w:rsidR="0081618C" w:rsidRPr="00E24349">
              <w:t xml:space="preserve"> </w:t>
            </w:r>
            <w:r w:rsidRPr="00E24349">
              <w:t>pem-файла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подписи.</w:t>
            </w:r>
          </w:p>
          <w:p w14:paraId="00BD7F48" w14:textId="77777777" w:rsidR="00E85BD7" w:rsidRPr="00E24349" w:rsidRDefault="00872ED0" w:rsidP="000E2BA0">
            <w:pPr>
              <w:pStyle w:val="phtablecellleft"/>
            </w:pPr>
            <w:r w:rsidRPr="00E24349">
              <w:t>Опция</w:t>
            </w:r>
            <w:r w:rsidR="0081618C" w:rsidRPr="00E24349">
              <w:t xml:space="preserve"> </w:t>
            </w:r>
            <w:r w:rsidRPr="00E24349">
              <w:t>добавляется,</w:t>
            </w:r>
            <w:r w:rsidR="0081618C" w:rsidRPr="00E24349">
              <w:t xml:space="preserve"> </w:t>
            </w:r>
            <w:r w:rsidRPr="00E24349">
              <w:t>если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качестве</w:t>
            </w:r>
            <w:r w:rsidR="0081618C" w:rsidRPr="00E24349">
              <w:t xml:space="preserve"> </w:t>
            </w:r>
            <w:r w:rsidRPr="00E24349">
              <w:t>значения</w:t>
            </w:r>
            <w:r w:rsidR="0081618C" w:rsidRPr="00E24349">
              <w:t xml:space="preserve"> </w:t>
            </w:r>
            <w:r w:rsidRPr="00E24349">
              <w:t>опции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csp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указан</w:t>
            </w:r>
            <w:r w:rsidR="0081618C" w:rsidRPr="00E24349">
              <w:t xml:space="preserve"> </w:t>
            </w:r>
            <w:r w:rsidRPr="00E24349">
              <w:t>криптопровайдер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openssl</w:t>
            </w:r>
            <w:r w:rsidR="000263B8" w:rsidRPr="00E24349">
              <w:t>»</w:t>
            </w:r>
          </w:p>
        </w:tc>
        <w:tc>
          <w:tcPr>
            <w:tcW w:w="2021" w:type="pct"/>
          </w:tcPr>
          <w:p w14:paraId="00C88AE8" w14:textId="77777777" w:rsidR="00E85BD7" w:rsidRPr="008742D6" w:rsidRDefault="00872ED0" w:rsidP="008742D6">
            <w:pPr>
              <w:pStyle w:val="phtablecellleft"/>
            </w:pPr>
            <w:r w:rsidRPr="008742D6">
              <w:t>/var/www/html/med2des/Etc/cert_key_vimis.pem</w:t>
            </w:r>
          </w:p>
        </w:tc>
      </w:tr>
      <w:tr w:rsidR="000263B8" w:rsidRPr="00E24349" w14:paraId="3524F2C5" w14:textId="77777777" w:rsidTr="00846EA2">
        <w:tc>
          <w:tcPr>
            <w:tcW w:w="862" w:type="pct"/>
          </w:tcPr>
          <w:p w14:paraId="290C5D47" w14:textId="77777777" w:rsidR="00E85BD7" w:rsidRPr="00E24349" w:rsidRDefault="00872ED0" w:rsidP="00E24349">
            <w:pPr>
              <w:pStyle w:val="phtablecellleft"/>
            </w:pPr>
            <w:r w:rsidRPr="00E24349">
              <w:t>processingTimeOut</w:t>
            </w:r>
          </w:p>
        </w:tc>
        <w:tc>
          <w:tcPr>
            <w:tcW w:w="2117" w:type="pct"/>
          </w:tcPr>
          <w:p w14:paraId="5A63391B" w14:textId="77777777" w:rsidR="00E85BD7" w:rsidRPr="00E24349" w:rsidRDefault="00872ED0" w:rsidP="00E24349">
            <w:pPr>
              <w:pStyle w:val="phtablecellleft"/>
            </w:pPr>
            <w:r w:rsidRPr="00E24349">
              <w:t>Время</w:t>
            </w:r>
            <w:r w:rsidR="0081618C" w:rsidRPr="00E24349">
              <w:t xml:space="preserve"> </w:t>
            </w:r>
            <w:r w:rsidRPr="00E24349">
              <w:t>ожидания</w:t>
            </w:r>
            <w:r w:rsidR="0081618C" w:rsidRPr="00E24349">
              <w:t xml:space="preserve"> </w:t>
            </w:r>
            <w:r w:rsidRPr="00E24349">
              <w:t>ответа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2021" w:type="pct"/>
          </w:tcPr>
          <w:p w14:paraId="2B92ADDE" w14:textId="77777777" w:rsidR="00E85BD7" w:rsidRPr="008742D6" w:rsidRDefault="00872ED0" w:rsidP="008742D6">
            <w:pPr>
              <w:pStyle w:val="phtablecellleft"/>
            </w:pPr>
            <w:r w:rsidRPr="008742D6">
              <w:t>0</w:t>
            </w:r>
          </w:p>
        </w:tc>
      </w:tr>
      <w:tr w:rsidR="000263B8" w:rsidRPr="00E24349" w14:paraId="27A0A681" w14:textId="77777777" w:rsidTr="00846EA2">
        <w:tc>
          <w:tcPr>
            <w:tcW w:w="862" w:type="pct"/>
          </w:tcPr>
          <w:p w14:paraId="6582303A" w14:textId="77777777" w:rsidR="00E85BD7" w:rsidRPr="00E24349" w:rsidRDefault="00872ED0" w:rsidP="00E24349">
            <w:pPr>
              <w:pStyle w:val="phtablecellleft"/>
            </w:pPr>
            <w:r w:rsidRPr="00E24349">
              <w:t>ReplyTo</w:t>
            </w:r>
          </w:p>
        </w:tc>
        <w:tc>
          <w:tcPr>
            <w:tcW w:w="2117" w:type="pct"/>
          </w:tcPr>
          <w:p w14:paraId="4E8117E8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2021" w:type="pct"/>
          </w:tcPr>
          <w:p w14:paraId="497EFC44" w14:textId="7645171D" w:rsidR="00E85BD7" w:rsidRPr="008742D6" w:rsidRDefault="00784FCD" w:rsidP="008742D6">
            <w:pPr>
              <w:pStyle w:val="phtablecellleft"/>
            </w:pPr>
            <w:hyperlink r:id="rId15" w:history="1">
              <w:r w:rsidR="00872ED0" w:rsidRPr="008742D6">
                <w:rPr>
                  <w:rStyle w:val="a5"/>
                  <w:color w:val="auto"/>
                  <w:u w:val="none"/>
                </w:rPr>
                <w:t>https://ips-test.rosminzdrav.ru/b6789b2b47581</w:t>
              </w:r>
            </w:hyperlink>
          </w:p>
        </w:tc>
      </w:tr>
      <w:tr w:rsidR="000263B8" w:rsidRPr="00E24349" w14:paraId="49ACECC8" w14:textId="77777777" w:rsidTr="00846EA2">
        <w:tc>
          <w:tcPr>
            <w:tcW w:w="862" w:type="pct"/>
          </w:tcPr>
          <w:p w14:paraId="5920689F" w14:textId="77777777" w:rsidR="00E85BD7" w:rsidRPr="00E24349" w:rsidRDefault="00872ED0" w:rsidP="00E24349">
            <w:pPr>
              <w:pStyle w:val="phtablecellleft"/>
            </w:pPr>
            <w:r w:rsidRPr="00E24349">
              <w:t>useImpLogs</w:t>
            </w:r>
          </w:p>
        </w:tc>
        <w:tc>
          <w:tcPr>
            <w:tcW w:w="2117" w:type="pct"/>
          </w:tcPr>
          <w:p w14:paraId="4B5A79B9" w14:textId="77777777" w:rsidR="00E85BD7" w:rsidRPr="00E24349" w:rsidRDefault="00872ED0" w:rsidP="00E24349">
            <w:pPr>
              <w:pStyle w:val="phtablecellleft"/>
            </w:pPr>
            <w:r w:rsidRPr="00E24349">
              <w:t>Хранение</w:t>
            </w:r>
            <w:r w:rsidR="0081618C" w:rsidRPr="00E24349">
              <w:t xml:space="preserve"> </w:t>
            </w:r>
            <w:r w:rsidRPr="00E24349">
              <w:t>логов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документов</w:t>
            </w:r>
            <w:r w:rsidR="0081618C" w:rsidRPr="00E24349">
              <w:t xml:space="preserve"> </w:t>
            </w:r>
            <w:r w:rsidRPr="00E24349">
              <w:t>ВИМИС.</w:t>
            </w:r>
          </w:p>
          <w:p w14:paraId="68FC7F81" w14:textId="77777777" w:rsidR="00E85BD7" w:rsidRPr="00E24349" w:rsidRDefault="00872ED0" w:rsidP="00E24349">
            <w:pPr>
              <w:pStyle w:val="phtablecellleft"/>
            </w:pPr>
            <w:r w:rsidRPr="00E24349">
              <w:t>Возможные</w:t>
            </w:r>
            <w:r w:rsidR="0081618C" w:rsidRPr="00E24349">
              <w:t xml:space="preserve"> </w:t>
            </w:r>
            <w:r w:rsidRPr="00E24349">
              <w:t>значения:</w:t>
            </w:r>
          </w:p>
          <w:p w14:paraId="39B454C6" w14:textId="77777777" w:rsidR="00E85BD7" w:rsidRPr="00E24349" w:rsidRDefault="000263B8" w:rsidP="008742D6">
            <w:pPr>
              <w:pStyle w:val="phtableitemizedlist1"/>
            </w:pPr>
            <w:r w:rsidRPr="00E24349">
              <w:t>«</w:t>
            </w:r>
            <w:r w:rsidR="00872ED0" w:rsidRPr="00E24349">
              <w:t>0</w:t>
            </w:r>
            <w:r w:rsidRPr="00E24349">
              <w:t>»</w:t>
            </w:r>
            <w:r w:rsidR="0081618C" w:rsidRPr="00E24349">
              <w:t xml:space="preserve"> </w:t>
            </w:r>
            <w:r w:rsidR="00872ED0" w:rsidRPr="00E24349">
              <w:t>–</w:t>
            </w:r>
            <w:r w:rsidR="0081618C" w:rsidRPr="00E24349">
              <w:t xml:space="preserve"> </w:t>
            </w:r>
            <w:r w:rsidR="00872ED0" w:rsidRPr="00E24349">
              <w:t>логирование</w:t>
            </w:r>
            <w:r w:rsidR="0081618C" w:rsidRPr="00E24349">
              <w:t xml:space="preserve"> </w:t>
            </w:r>
            <w:r w:rsidR="00872ED0" w:rsidRPr="00E24349">
              <w:t>выполняется</w:t>
            </w:r>
            <w:r w:rsidR="0081618C" w:rsidRPr="00E24349">
              <w:t xml:space="preserve"> </w:t>
            </w:r>
            <w:r w:rsidR="00872ED0" w:rsidRPr="00E24349">
              <w:t>в</w:t>
            </w:r>
            <w:r w:rsidR="0081618C" w:rsidRPr="00E24349">
              <w:t xml:space="preserve"> </w:t>
            </w:r>
            <w:r w:rsidR="00872ED0" w:rsidRPr="00E24349">
              <w:t>новый</w:t>
            </w:r>
            <w:r w:rsidR="0081618C" w:rsidRPr="00E24349">
              <w:t xml:space="preserve"> </w:t>
            </w:r>
            <w:r w:rsidR="00872ED0" w:rsidRPr="00E24349">
              <w:t>раздел</w:t>
            </w:r>
            <w:r w:rsidR="0081618C" w:rsidRPr="00E24349">
              <w:t xml:space="preserve"> </w:t>
            </w:r>
            <w:r w:rsidRPr="00E24349">
              <w:t>«</w:t>
            </w:r>
            <w:r w:rsidR="00872ED0" w:rsidRPr="00E24349">
              <w:t>Журнал</w:t>
            </w:r>
            <w:r w:rsidR="0081618C" w:rsidRPr="00E24349">
              <w:t xml:space="preserve"> </w:t>
            </w:r>
            <w:r w:rsidR="00872ED0" w:rsidRPr="00E24349">
              <w:t>хранения</w:t>
            </w:r>
            <w:r w:rsidR="0081618C" w:rsidRPr="00E24349">
              <w:t xml:space="preserve"> </w:t>
            </w:r>
            <w:r w:rsidR="00872ED0" w:rsidRPr="00E24349">
              <w:t>логов</w:t>
            </w:r>
            <w:r w:rsidR="0081618C" w:rsidRPr="00E24349">
              <w:t xml:space="preserve"> </w:t>
            </w:r>
            <w:r w:rsidR="00872ED0" w:rsidRPr="00E24349">
              <w:t>формирования</w:t>
            </w:r>
            <w:r w:rsidR="0081618C" w:rsidRPr="00E24349">
              <w:t xml:space="preserve"> </w:t>
            </w:r>
            <w:r w:rsidR="00872ED0" w:rsidRPr="00E24349">
              <w:t>документов</w:t>
            </w:r>
            <w:r w:rsidR="0081618C" w:rsidRPr="00E24349">
              <w:t xml:space="preserve"> </w:t>
            </w:r>
            <w:r w:rsidR="00872ED0" w:rsidRPr="00E24349">
              <w:t>ВИМИС</w:t>
            </w:r>
            <w:r w:rsidRPr="00E24349">
              <w:t>»</w:t>
            </w:r>
            <w:r w:rsidR="0081618C" w:rsidRPr="00E24349">
              <w:t xml:space="preserve"> </w:t>
            </w:r>
            <w:r w:rsidR="00872ED0" w:rsidRPr="00E24349">
              <w:t>(</w:t>
            </w:r>
            <w:r w:rsidRPr="00E24349">
              <w:t>«</w:t>
            </w:r>
            <w:r w:rsidR="00872ED0" w:rsidRPr="00E24349">
              <w:t>VIMIS_LOG</w:t>
            </w:r>
            <w:r w:rsidRPr="00E24349">
              <w:t>»</w:t>
            </w:r>
            <w:r w:rsidR="00872ED0" w:rsidRPr="00E24349">
              <w:t>);</w:t>
            </w:r>
          </w:p>
          <w:p w14:paraId="562512C2" w14:textId="77777777" w:rsidR="00E85BD7" w:rsidRPr="00E24349" w:rsidRDefault="00872ED0" w:rsidP="008742D6">
            <w:pPr>
              <w:pStyle w:val="phtableitemizedlist1"/>
            </w:pP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значение</w:t>
            </w:r>
            <w:r w:rsidR="0081618C" w:rsidRPr="00E24349">
              <w:t xml:space="preserve"> </w:t>
            </w:r>
            <w:r w:rsidRPr="00E24349">
              <w:t>(</w:t>
            </w:r>
            <w:r w:rsidR="000263B8" w:rsidRPr="00E24349">
              <w:t>«</w:t>
            </w:r>
            <w:r w:rsidRPr="00E24349">
              <w:t>1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больше)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логирование</w:t>
            </w:r>
            <w:r w:rsidR="0081618C" w:rsidRPr="00E24349">
              <w:t xml:space="preserve"> </w:t>
            </w:r>
            <w:r w:rsidRPr="00E24349">
              <w:t>выполняется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хранения</w:t>
            </w:r>
            <w:r w:rsidR="0081618C" w:rsidRPr="00E24349">
              <w:t xml:space="preserve"> </w:t>
            </w:r>
            <w:r w:rsidRPr="00E24349">
              <w:t>логов</w:t>
            </w:r>
            <w:r w:rsidR="0081618C" w:rsidRPr="00E24349">
              <w:t xml:space="preserve"> </w:t>
            </w:r>
            <w:r w:rsidRPr="00E24349">
              <w:t>импорта</w:t>
            </w:r>
            <w:r w:rsidR="0081618C" w:rsidRPr="00E24349">
              <w:t xml:space="preserve"> </w:t>
            </w:r>
            <w:r w:rsidRPr="00E24349">
              <w:t>(</w:t>
            </w:r>
            <w:r w:rsidR="000263B8" w:rsidRPr="00E24349">
              <w:t>«</w:t>
            </w:r>
            <w:r w:rsidRPr="00E24349">
              <w:t>IMP_LOG</w:t>
            </w:r>
            <w:r w:rsidR="000263B8" w:rsidRPr="00E24349">
              <w:t>»</w:t>
            </w:r>
            <w:r w:rsidRPr="00E24349">
              <w:t>).</w:t>
            </w:r>
          </w:p>
          <w:p w14:paraId="674D8CB8" w14:textId="77777777" w:rsidR="00E85BD7" w:rsidRPr="00E24349" w:rsidRDefault="00872ED0" w:rsidP="008742D6">
            <w:pPr>
              <w:pStyle w:val="phtablecellleft"/>
            </w:pPr>
            <w:r w:rsidRPr="008742D6">
              <w:rPr>
                <w:b/>
              </w:rPr>
              <w:lastRenderedPageBreak/>
              <w:t>Примечание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Отсутствие</w:t>
            </w:r>
            <w:r w:rsidR="0081618C" w:rsidRPr="00E24349">
              <w:t xml:space="preserve"> </w:t>
            </w:r>
            <w:r w:rsidRPr="00E24349">
              <w:t>опции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useImpLogs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равносильно</w:t>
            </w:r>
            <w:r w:rsidR="0081618C" w:rsidRPr="00E24349">
              <w:t xml:space="preserve"> </w:t>
            </w:r>
            <w:r w:rsidRPr="00E24349">
              <w:t>установленному</w:t>
            </w:r>
            <w:r w:rsidR="0081618C" w:rsidRPr="00E24349">
              <w:t xml:space="preserve"> </w:t>
            </w:r>
            <w:r w:rsidRPr="00E24349">
              <w:t>ей</w:t>
            </w:r>
            <w:r w:rsidR="0081618C" w:rsidRPr="00E24349">
              <w:t xml:space="preserve"> </w:t>
            </w:r>
            <w:r w:rsidRPr="00E24349">
              <w:t>значению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0</w:t>
            </w:r>
            <w:r w:rsidR="000263B8" w:rsidRPr="00E24349">
              <w:t>»</w:t>
            </w:r>
          </w:p>
        </w:tc>
        <w:tc>
          <w:tcPr>
            <w:tcW w:w="2021" w:type="pct"/>
          </w:tcPr>
          <w:p w14:paraId="251C4C6E" w14:textId="77777777" w:rsidR="00E85BD7" w:rsidRPr="008742D6" w:rsidRDefault="00872ED0" w:rsidP="008742D6">
            <w:pPr>
              <w:pStyle w:val="phtablecellleft"/>
            </w:pPr>
            <w:r w:rsidRPr="008742D6">
              <w:lastRenderedPageBreak/>
              <w:t>0</w:t>
            </w:r>
          </w:p>
        </w:tc>
      </w:tr>
    </w:tbl>
    <w:p w14:paraId="0A047FD0" w14:textId="77777777" w:rsidR="008742D6" w:rsidRDefault="008742D6" w:rsidP="008742D6">
      <w:pPr>
        <w:pStyle w:val="phnormal"/>
      </w:pPr>
    </w:p>
    <w:p w14:paraId="69A80927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опция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Опции</w:t>
      </w:r>
      <w:r w:rsidR="000263B8">
        <w:t>»</w:t>
      </w:r>
      <w:r w:rsidRPr="000263B8">
        <w:t>.</w:t>
      </w:r>
    </w:p>
    <w:p w14:paraId="6E741F04" w14:textId="77777777" w:rsidR="00E85BD7" w:rsidRPr="000263B8" w:rsidRDefault="00872ED0">
      <w:pPr>
        <w:pStyle w:val="10"/>
      </w:pPr>
      <w:bookmarkStart w:id="48" w:name="scroll-bookmark-17"/>
      <w:bookmarkStart w:id="49" w:name="_Toc118569019"/>
      <w:bookmarkStart w:id="50" w:name="_Toc120524789"/>
      <w:r w:rsidRPr="000263B8">
        <w:lastRenderedPageBreak/>
        <w:t>Настройка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</w:t>
      </w:r>
      <w:bookmarkEnd w:id="48"/>
      <w:bookmarkEnd w:id="49"/>
      <w:bookmarkEnd w:id="50"/>
    </w:p>
    <w:p w14:paraId="77D6D456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корректной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создайте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="000263B8">
        <w:t>«</w:t>
      </w:r>
      <w:r w:rsidRPr="000263B8">
        <w:t>Минимальная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назначьте</w:t>
      </w:r>
      <w:r w:rsidR="0081618C" w:rsidRPr="000263B8">
        <w:t xml:space="preserve"> </w:t>
      </w:r>
      <w:r w:rsidRPr="000263B8">
        <w:t>ему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разделам</w:t>
      </w:r>
      <w:r w:rsidR="0081618C" w:rsidRPr="000263B8">
        <w:t xml:space="preserve"> </w:t>
      </w:r>
      <w:r w:rsidRPr="000263B8">
        <w:t>Системы.</w:t>
      </w:r>
    </w:p>
    <w:p w14:paraId="079CD910" w14:textId="77777777" w:rsidR="00E85BD7" w:rsidRPr="000263B8" w:rsidRDefault="00872ED0">
      <w:pPr>
        <w:pStyle w:val="2"/>
      </w:pPr>
      <w:bookmarkStart w:id="51" w:name="scroll-bookmark-18"/>
      <w:bookmarkStart w:id="52" w:name="_Toc118569020"/>
      <w:bookmarkStart w:id="53" w:name="_Toc120524790"/>
      <w:r w:rsidRPr="000263B8">
        <w:t>Создание</w:t>
      </w:r>
      <w:r w:rsidR="0081618C" w:rsidRPr="000263B8">
        <w:t xml:space="preserve"> </w:t>
      </w:r>
      <w:r w:rsidRPr="000263B8">
        <w:t>пользователя</w:t>
      </w:r>
      <w:bookmarkEnd w:id="51"/>
      <w:bookmarkEnd w:id="52"/>
      <w:bookmarkEnd w:id="53"/>
    </w:p>
    <w:p w14:paraId="273FEAFE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A26E43E" w14:textId="2E4A8B26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Администратор</w:t>
      </w:r>
      <w:r w:rsidR="00355B18">
        <w:t xml:space="preserve">/ </w:t>
      </w:r>
      <w:r w:rsidRPr="000263B8">
        <w:t>Пользователи\роли</w:t>
      </w:r>
      <w:r w:rsidR="0081618C" w:rsidRPr="000263B8">
        <w:t xml:space="preserve"> </w:t>
      </w:r>
      <w:r w:rsidRPr="000263B8">
        <w:t>пользователей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пользователей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_Ref119063438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9</w:t>
      </w:r>
      <w:r w:rsidR="007D0E94">
        <w:fldChar w:fldCharType="end"/>
      </w:r>
      <w:r w:rsidR="007D0E94">
        <w:t>)</w:t>
      </w:r>
      <w:r w:rsidRPr="000263B8">
        <w:t>;</w:t>
      </w:r>
    </w:p>
    <w:p w14:paraId="210F13CA" w14:textId="77777777" w:rsidR="00E85BD7" w:rsidRPr="000263B8" w:rsidRDefault="007D0E94" w:rsidP="000263B8">
      <w:pPr>
        <w:pStyle w:val="phfigure"/>
      </w:pPr>
      <w:r>
        <w:rPr>
          <w:noProof/>
        </w:rPr>
        <w:drawing>
          <wp:inline distT="0" distB="0" distL="0" distR="0" wp14:anchorId="7D91399D" wp14:editId="475C4681">
            <wp:extent cx="6152515" cy="3427095"/>
            <wp:effectExtent l="19050" t="19050" r="19685" b="209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2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76EA1F" w14:textId="360D2F35" w:rsidR="00E85BD7" w:rsidRPr="000263B8" w:rsidRDefault="00E15409" w:rsidP="00E24349">
      <w:pPr>
        <w:pStyle w:val="phfiguretitle"/>
      </w:pPr>
      <w:bookmarkStart w:id="54" w:name="_Ref11906343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9</w:t>
      </w:r>
      <w:r w:rsidR="00872ED0" w:rsidRPr="000263B8">
        <w:fldChar w:fldCharType="end"/>
      </w:r>
      <w:bookmarkEnd w:id="54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пользователей</w:t>
      </w:r>
    </w:p>
    <w:p w14:paraId="1F009AE1" w14:textId="2438E613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пользователя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_Ref119063480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10</w:t>
      </w:r>
      <w:r w:rsidR="007D0E94">
        <w:fldChar w:fldCharType="end"/>
      </w:r>
      <w:r w:rsidR="007D0E94">
        <w:t>)</w:t>
      </w:r>
      <w:r w:rsidRPr="000263B8">
        <w:t>;</w:t>
      </w:r>
    </w:p>
    <w:p w14:paraId="754267A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A09901D" wp14:editId="1BEA8CCB">
            <wp:extent cx="4174435" cy="1660196"/>
            <wp:effectExtent l="19050" t="19050" r="17145" b="16510"/>
            <wp:docPr id="100010" name="Рисунок 100010" descr="Окно добавления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95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8030" cy="16656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8E66AE" w14:textId="54839074" w:rsidR="00E85BD7" w:rsidRPr="000263B8" w:rsidRDefault="00E15409" w:rsidP="00E24349">
      <w:pPr>
        <w:pStyle w:val="phfiguretitle"/>
      </w:pPr>
      <w:bookmarkStart w:id="55" w:name="_Ref11906348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</w:t>
      </w:r>
      <w:r w:rsidR="00872ED0" w:rsidRPr="000263B8">
        <w:fldChar w:fldCharType="end"/>
      </w:r>
      <w:bookmarkEnd w:id="55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пользователя</w:t>
      </w:r>
    </w:p>
    <w:p w14:paraId="6505D6EF" w14:textId="488686A1" w:rsidR="00E85BD7" w:rsidRPr="000263B8" w:rsidRDefault="00872ED0" w:rsidP="00355B18">
      <w:pPr>
        <w:pStyle w:val="phlistitemized1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0E22D8">
        <w:fldChar w:fldCharType="begin"/>
      </w:r>
      <w:r w:rsidR="000E22D8">
        <w:instrText xml:space="preserve"> REF _Ref119063506 \h </w:instrText>
      </w:r>
      <w:r w:rsidR="000E22D8">
        <w:fldChar w:fldCharType="separate"/>
      </w:r>
      <w:r w:rsidR="00865695">
        <w:t>Таблица </w:t>
      </w:r>
      <w:r w:rsidR="00865695">
        <w:rPr>
          <w:noProof/>
        </w:rPr>
        <w:t>7</w:t>
      </w:r>
      <w:r w:rsidR="000E22D8">
        <w:fldChar w:fldCharType="end"/>
      </w:r>
      <w:r w:rsidR="007D0E94">
        <w:t>)</w:t>
      </w:r>
      <w:r w:rsidRPr="000263B8">
        <w:t>;</w:t>
      </w:r>
    </w:p>
    <w:p w14:paraId="2C1371BB" w14:textId="4FAC741A" w:rsidR="00E85BD7" w:rsidRPr="000263B8" w:rsidRDefault="00E15409" w:rsidP="00E24349">
      <w:pPr>
        <w:pStyle w:val="phtabletitle"/>
      </w:pPr>
      <w:bookmarkStart w:id="56" w:name="_Ref119063506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7</w:t>
      </w:r>
      <w:r w:rsidR="00872ED0" w:rsidRPr="000263B8">
        <w:fldChar w:fldCharType="end"/>
      </w:r>
      <w:bookmarkEnd w:id="56"/>
      <w:r w:rsidR="0081618C" w:rsidRPr="000263B8">
        <w:t xml:space="preserve"> </w:t>
      </w:r>
      <w:r w:rsidR="008742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сервиса</w:t>
      </w:r>
      <w:r w:rsidR="0081618C" w:rsidRPr="000263B8">
        <w:t xml:space="preserve"> </w:t>
      </w:r>
      <w:r w:rsidR="00872ED0" w:rsidRPr="000263B8">
        <w:t>интеграции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404"/>
        <w:gridCol w:w="1674"/>
        <w:gridCol w:w="4110"/>
      </w:tblGrid>
      <w:tr w:rsidR="000263B8" w:rsidRPr="00E24349" w14:paraId="678EFE99" w14:textId="77777777" w:rsidTr="00846EA2">
        <w:trPr>
          <w:tblHeader/>
        </w:trPr>
        <w:tc>
          <w:tcPr>
            <w:tcW w:w="2164" w:type="pct"/>
          </w:tcPr>
          <w:p w14:paraId="00FEE3C9" w14:textId="77777777" w:rsidR="00E85BD7" w:rsidRPr="00E24349" w:rsidRDefault="00872ED0" w:rsidP="00355B18">
            <w:pPr>
              <w:pStyle w:val="phtablecolcaption"/>
            </w:pPr>
            <w:bookmarkStart w:id="57" w:name="scroll-bookmark-19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7"/>
          </w:p>
        </w:tc>
        <w:tc>
          <w:tcPr>
            <w:tcW w:w="817" w:type="pct"/>
          </w:tcPr>
          <w:p w14:paraId="4D75491F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Обязательность</w:t>
            </w:r>
          </w:p>
        </w:tc>
        <w:tc>
          <w:tcPr>
            <w:tcW w:w="2019" w:type="pct"/>
          </w:tcPr>
          <w:p w14:paraId="2782FF75" w14:textId="77777777" w:rsidR="00E85BD7" w:rsidRPr="00E24349" w:rsidRDefault="00872ED0" w:rsidP="00355B18">
            <w:pPr>
              <w:pStyle w:val="phtablecolcaption"/>
            </w:pPr>
            <w:r w:rsidRPr="00E24349">
              <w:t>Пояснение</w:t>
            </w:r>
          </w:p>
        </w:tc>
      </w:tr>
      <w:tr w:rsidR="000263B8" w:rsidRPr="00E24349" w14:paraId="79B53C33" w14:textId="77777777" w:rsidTr="00846EA2">
        <w:tc>
          <w:tcPr>
            <w:tcW w:w="2164" w:type="pct"/>
          </w:tcPr>
          <w:p w14:paraId="73CA1E47" w14:textId="77777777" w:rsidR="00E85BD7" w:rsidRPr="00E24349" w:rsidRDefault="00872ED0" w:rsidP="00E24349">
            <w:pPr>
              <w:pStyle w:val="phtablecellleft"/>
            </w:pPr>
            <w:r w:rsidRPr="00E24349">
              <w:t>Имя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  <w:tc>
          <w:tcPr>
            <w:tcW w:w="817" w:type="pct"/>
          </w:tcPr>
          <w:p w14:paraId="2BF87CCF" w14:textId="77777777" w:rsidR="00E85BD7" w:rsidRPr="00E24349" w:rsidRDefault="00872ED0" w:rsidP="008742D6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1027FC93" wp14:editId="6911490C">
                  <wp:extent cx="152213" cy="152297"/>
                  <wp:effectExtent l="0" t="0" r="0" b="0"/>
                  <wp:docPr id="100011" name="Рисунок 10001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207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</w:tcPr>
          <w:p w14:paraId="76D8E424" w14:textId="77777777" w:rsidR="00E85BD7" w:rsidRPr="00E24349" w:rsidRDefault="00872ED0" w:rsidP="00E24349">
            <w:pPr>
              <w:pStyle w:val="phtablecellleft"/>
            </w:pPr>
            <w:r w:rsidRPr="00E24349">
              <w:t>Введите</w:t>
            </w:r>
            <w:r w:rsidR="0081618C" w:rsidRPr="00E24349">
              <w:t xml:space="preserve"> </w:t>
            </w:r>
            <w:r w:rsidRPr="00E24349">
              <w:t>произвольный</w:t>
            </w:r>
            <w:r w:rsidR="0081618C" w:rsidRPr="00E24349">
              <w:t xml:space="preserve"> </w:t>
            </w:r>
            <w:r w:rsidRPr="00E24349">
              <w:t>логин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</w:tr>
      <w:tr w:rsidR="000263B8" w:rsidRPr="00E24349" w14:paraId="6BB3E42A" w14:textId="77777777" w:rsidTr="00846EA2">
        <w:tc>
          <w:tcPr>
            <w:tcW w:w="2164" w:type="pct"/>
          </w:tcPr>
          <w:p w14:paraId="38D36BEF" w14:textId="77777777" w:rsidR="00E85BD7" w:rsidRPr="00E24349" w:rsidRDefault="00872ED0" w:rsidP="00E24349">
            <w:pPr>
              <w:pStyle w:val="phtablecellleft"/>
            </w:pPr>
            <w:r w:rsidRPr="00E24349">
              <w:t>Полное</w:t>
            </w:r>
            <w:r w:rsidR="0081618C" w:rsidRPr="00E24349">
              <w:t xml:space="preserve"> </w:t>
            </w:r>
            <w:r w:rsidRPr="00E24349">
              <w:t>имя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  <w:tc>
          <w:tcPr>
            <w:tcW w:w="817" w:type="pct"/>
          </w:tcPr>
          <w:p w14:paraId="21E08FF6" w14:textId="77777777" w:rsidR="00E85BD7" w:rsidRPr="00E24349" w:rsidRDefault="00872ED0" w:rsidP="008742D6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572C53A9" wp14:editId="5A924F5D">
                  <wp:extent cx="152213" cy="152297"/>
                  <wp:effectExtent l="0" t="0" r="0" b="0"/>
                  <wp:docPr id="100012" name="Рисунок 10001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2557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</w:tcPr>
          <w:p w14:paraId="3EFF8591" w14:textId="77777777" w:rsidR="00E85BD7" w:rsidRPr="00E24349" w:rsidRDefault="00872ED0" w:rsidP="00E24349">
            <w:pPr>
              <w:pStyle w:val="phtablecellleft"/>
            </w:pPr>
            <w:r w:rsidRPr="00E24349">
              <w:t>Введите</w:t>
            </w:r>
            <w:r w:rsidR="0081618C" w:rsidRPr="00E24349">
              <w:t xml:space="preserve"> </w:t>
            </w:r>
            <w:r w:rsidRPr="00E24349">
              <w:t>полное</w:t>
            </w:r>
            <w:r w:rsidR="0081618C" w:rsidRPr="00E24349">
              <w:t xml:space="preserve"> </w:t>
            </w:r>
            <w:r w:rsidRPr="00E24349">
              <w:t>имя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</w:tr>
      <w:tr w:rsidR="000263B8" w:rsidRPr="00E24349" w14:paraId="4ABE86B1" w14:textId="77777777" w:rsidTr="00846EA2">
        <w:tc>
          <w:tcPr>
            <w:tcW w:w="2164" w:type="pct"/>
          </w:tcPr>
          <w:p w14:paraId="6F450CF3" w14:textId="77777777" w:rsidR="00E85BD7" w:rsidRPr="00E24349" w:rsidRDefault="00872ED0" w:rsidP="00E24349">
            <w:pPr>
              <w:pStyle w:val="phtablecellleft"/>
            </w:pPr>
            <w:r w:rsidRPr="00E24349">
              <w:t>Пароль</w:t>
            </w:r>
          </w:p>
        </w:tc>
        <w:tc>
          <w:tcPr>
            <w:tcW w:w="817" w:type="pct"/>
          </w:tcPr>
          <w:p w14:paraId="470EC37B" w14:textId="77777777" w:rsidR="00E85BD7" w:rsidRPr="00E24349" w:rsidRDefault="00E85BD7" w:rsidP="008742D6">
            <w:pPr>
              <w:pStyle w:val="phtablecellleft"/>
              <w:jc w:val="center"/>
            </w:pPr>
          </w:p>
        </w:tc>
        <w:tc>
          <w:tcPr>
            <w:tcW w:w="2019" w:type="pct"/>
          </w:tcPr>
          <w:p w14:paraId="1C6E339B" w14:textId="77777777" w:rsidR="00E85BD7" w:rsidRPr="00E24349" w:rsidRDefault="00872ED0" w:rsidP="00E24349">
            <w:pPr>
              <w:pStyle w:val="phtablecellleft"/>
            </w:pPr>
            <w:r w:rsidRPr="00E24349">
              <w:t>Введите</w:t>
            </w:r>
            <w:r w:rsidR="0081618C" w:rsidRPr="00E24349">
              <w:t xml:space="preserve"> </w:t>
            </w:r>
            <w:r w:rsidRPr="00E24349">
              <w:t>произвольный</w:t>
            </w:r>
            <w:r w:rsidR="0081618C" w:rsidRPr="00E24349">
              <w:t xml:space="preserve"> </w:t>
            </w:r>
            <w:r w:rsidRPr="00E24349">
              <w:t>пароль</w:t>
            </w:r>
            <w:r w:rsidR="0081618C" w:rsidRPr="00E24349">
              <w:t xml:space="preserve"> </w:t>
            </w:r>
            <w:r w:rsidRPr="00E24349">
              <w:t>пользователя</w:t>
            </w:r>
          </w:p>
        </w:tc>
      </w:tr>
      <w:tr w:rsidR="000263B8" w:rsidRPr="00E24349" w14:paraId="4C9796FC" w14:textId="77777777" w:rsidTr="00846EA2">
        <w:tc>
          <w:tcPr>
            <w:tcW w:w="2164" w:type="pct"/>
          </w:tcPr>
          <w:p w14:paraId="0A4215C9" w14:textId="77777777" w:rsidR="00E85BD7" w:rsidRPr="00E24349" w:rsidRDefault="00872ED0" w:rsidP="00E24349">
            <w:pPr>
              <w:pStyle w:val="phtablecellleft"/>
            </w:pPr>
            <w:r w:rsidRPr="00E24349">
              <w:t>Максимальное</w:t>
            </w:r>
            <w:r w:rsidR="0081618C" w:rsidRPr="00E24349">
              <w:t xml:space="preserve"> </w:t>
            </w:r>
            <w:r w:rsidRPr="00E24349">
              <w:t>количество</w:t>
            </w:r>
            <w:r w:rsidR="0081618C" w:rsidRPr="00E24349">
              <w:t xml:space="preserve"> </w:t>
            </w:r>
            <w:r w:rsidRPr="00E24349">
              <w:t>одновременных</w:t>
            </w:r>
            <w:r w:rsidR="0081618C" w:rsidRPr="00E24349">
              <w:t xml:space="preserve"> </w:t>
            </w:r>
            <w:r w:rsidRPr="00E24349">
              <w:t>сеансов</w:t>
            </w:r>
          </w:p>
        </w:tc>
        <w:tc>
          <w:tcPr>
            <w:tcW w:w="817" w:type="pct"/>
          </w:tcPr>
          <w:p w14:paraId="244A7F90" w14:textId="77777777" w:rsidR="00E85BD7" w:rsidRPr="00E24349" w:rsidRDefault="00872ED0" w:rsidP="008742D6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39FB7BE0" wp14:editId="7FCC1916">
                  <wp:extent cx="152213" cy="152297"/>
                  <wp:effectExtent l="0" t="0" r="0" b="0"/>
                  <wp:docPr id="100013" name="Рисунок 10001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14261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pct"/>
          </w:tcPr>
          <w:p w14:paraId="590C6BFC" w14:textId="77777777" w:rsidR="00E85BD7" w:rsidRPr="00E24349" w:rsidRDefault="00872ED0" w:rsidP="00E24349">
            <w:pPr>
              <w:pStyle w:val="phtablecellleft"/>
            </w:pPr>
            <w:r w:rsidRPr="00E24349">
              <w:t>Выберите</w:t>
            </w:r>
            <w:r w:rsidR="0081618C" w:rsidRPr="00E24349">
              <w:t xml:space="preserve"> </w:t>
            </w:r>
            <w:r w:rsidRPr="00E24349">
              <w:t>значение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Неограниченный</w:t>
            </w:r>
            <w:r w:rsidR="0081618C" w:rsidRPr="00E24349">
              <w:t xml:space="preserve"> </w:t>
            </w:r>
            <w:r w:rsidRPr="00E24349">
              <w:t>доступ</w:t>
            </w:r>
            <w:r w:rsidR="000263B8" w:rsidRPr="00E24349">
              <w:t>»</w:t>
            </w:r>
          </w:p>
        </w:tc>
      </w:tr>
      <w:tr w:rsidR="000263B8" w:rsidRPr="00E24349" w14:paraId="51F75897" w14:textId="77777777" w:rsidTr="00846EA2">
        <w:tc>
          <w:tcPr>
            <w:tcW w:w="2164" w:type="pct"/>
          </w:tcPr>
          <w:p w14:paraId="6E8825B9" w14:textId="77777777" w:rsidR="00E85BD7" w:rsidRPr="00E24349" w:rsidRDefault="00872ED0" w:rsidP="00E24349">
            <w:pPr>
              <w:pStyle w:val="phtablecellleft"/>
            </w:pPr>
            <w:r w:rsidRPr="00E24349">
              <w:t>Интеграционный</w:t>
            </w:r>
            <w:r w:rsidR="0081618C" w:rsidRPr="00E24349">
              <w:t xml:space="preserve"> </w:t>
            </w:r>
            <w:r w:rsidRPr="00E24349">
              <w:t>пользователь</w:t>
            </w:r>
          </w:p>
        </w:tc>
        <w:tc>
          <w:tcPr>
            <w:tcW w:w="817" w:type="pct"/>
          </w:tcPr>
          <w:p w14:paraId="781C24C9" w14:textId="77777777" w:rsidR="00E85BD7" w:rsidRPr="00E24349" w:rsidRDefault="00E85BD7" w:rsidP="008742D6">
            <w:pPr>
              <w:pStyle w:val="phtablecellleft"/>
              <w:jc w:val="center"/>
            </w:pPr>
          </w:p>
        </w:tc>
        <w:tc>
          <w:tcPr>
            <w:tcW w:w="2019" w:type="pct"/>
          </w:tcPr>
          <w:p w14:paraId="6ABC3983" w14:textId="77777777" w:rsidR="00E85BD7" w:rsidRPr="00E24349" w:rsidRDefault="00872ED0" w:rsidP="00E24349">
            <w:pPr>
              <w:pStyle w:val="phtablecellleft"/>
            </w:pPr>
            <w:r w:rsidRPr="00E24349">
              <w:t>Установите</w:t>
            </w:r>
            <w:r w:rsidR="0081618C" w:rsidRPr="00E24349">
              <w:t xml:space="preserve"> </w:t>
            </w:r>
            <w:r w:rsidRPr="00E24349">
              <w:t>флажок</w:t>
            </w:r>
          </w:p>
        </w:tc>
      </w:tr>
    </w:tbl>
    <w:p w14:paraId="190E7851" w14:textId="77777777" w:rsidR="008742D6" w:rsidRDefault="008742D6" w:rsidP="008742D6">
      <w:pPr>
        <w:pStyle w:val="phnormal"/>
      </w:pPr>
    </w:p>
    <w:p w14:paraId="5B2A7EA3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пользователь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Пользователи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</w:p>
    <w:p w14:paraId="08490A6F" w14:textId="77777777" w:rsidR="00E85BD7" w:rsidRPr="000263B8" w:rsidRDefault="00872ED0">
      <w:pPr>
        <w:pStyle w:val="2"/>
      </w:pPr>
      <w:bookmarkStart w:id="58" w:name="scroll-bookmark-20"/>
      <w:bookmarkStart w:id="59" w:name="_Toc118569021"/>
      <w:bookmarkStart w:id="60" w:name="_Toc120524791"/>
      <w:r w:rsidRPr="000263B8">
        <w:t>Назначение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роли</w:t>
      </w:r>
      <w:bookmarkEnd w:id="58"/>
      <w:bookmarkEnd w:id="59"/>
      <w:bookmarkEnd w:id="60"/>
    </w:p>
    <w:p w14:paraId="75220848" w14:textId="77777777" w:rsidR="00355B18" w:rsidRDefault="00872ED0" w:rsidP="00355B18">
      <w:pPr>
        <w:pStyle w:val="phlistitemizedtitle"/>
      </w:pPr>
      <w:r w:rsidRPr="000263B8">
        <w:t>Назначьте</w:t>
      </w:r>
      <w:r w:rsidR="0081618C" w:rsidRPr="000263B8">
        <w:t xml:space="preserve"> </w:t>
      </w:r>
      <w:r w:rsidRPr="000263B8">
        <w:t>созданному</w:t>
      </w:r>
      <w:r w:rsidR="0081618C" w:rsidRPr="000263B8">
        <w:t xml:space="preserve"> </w:t>
      </w:r>
      <w:r w:rsidRPr="000263B8">
        <w:t>интеграционному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="000263B8">
        <w:t>«</w:t>
      </w:r>
      <w:r w:rsidRPr="000263B8">
        <w:t>Минимальная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5A4A8B2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созданного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Пользователи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;</w:t>
      </w:r>
    </w:p>
    <w:p w14:paraId="08E875EE" w14:textId="4804EB3E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="000263B8">
        <w:t>«</w:t>
      </w:r>
      <w:r w:rsidRPr="000263B8">
        <w:t>Показать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столбце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пользователи</w:t>
      </w:r>
      <w:r w:rsidR="000263B8">
        <w:t>»</w:t>
      </w:r>
      <w:r w:rsidR="000E22D8">
        <w:t xml:space="preserve"> (</w:t>
      </w:r>
      <w:r w:rsidR="000E22D8">
        <w:fldChar w:fldCharType="begin"/>
      </w:r>
      <w:r w:rsidR="000E22D8">
        <w:instrText xml:space="preserve"> REF _Ref119063514 \h </w:instrText>
      </w:r>
      <w:r w:rsidR="000E22D8">
        <w:fldChar w:fldCharType="separate"/>
      </w:r>
      <w:r w:rsidR="00865695">
        <w:t>Рисунок </w:t>
      </w:r>
      <w:r w:rsidR="00865695">
        <w:rPr>
          <w:noProof/>
        </w:rPr>
        <w:t>11</w:t>
      </w:r>
      <w:r w:rsidR="000E22D8">
        <w:fldChar w:fldCharType="end"/>
      </w:r>
      <w:r w:rsidR="000E22D8">
        <w:t>)</w:t>
      </w:r>
      <w:r w:rsidRPr="000263B8">
        <w:t>;</w:t>
      </w:r>
    </w:p>
    <w:p w14:paraId="5900E6F4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53EB6397" wp14:editId="085888C7">
            <wp:extent cx="3943847" cy="2997934"/>
            <wp:effectExtent l="19050" t="19050" r="19050" b="12065"/>
            <wp:docPr id="100014" name="Рисунок 100014" descr="Окно ролей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0125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3783" cy="30054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A90106" w14:textId="66EC91CF" w:rsidR="00E85BD7" w:rsidRPr="000263B8" w:rsidRDefault="00E15409" w:rsidP="00E24349">
      <w:pPr>
        <w:pStyle w:val="phfiguretitle"/>
      </w:pPr>
      <w:bookmarkStart w:id="61" w:name="_Ref11906351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11</w:t>
      </w:r>
      <w:r w:rsidR="00872ED0" w:rsidRPr="000263B8">
        <w:fldChar w:fldCharType="end"/>
      </w:r>
      <w:bookmarkEnd w:id="61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ролей</w:t>
      </w:r>
      <w:r w:rsidR="0081618C" w:rsidRPr="000263B8">
        <w:t xml:space="preserve"> </w:t>
      </w:r>
      <w:r w:rsidR="00872ED0" w:rsidRPr="000263B8">
        <w:t>пользователя</w:t>
      </w:r>
    </w:p>
    <w:p w14:paraId="7899099C" w14:textId="02407923" w:rsidR="00E85BD7" w:rsidRPr="000263B8" w:rsidRDefault="00872ED0" w:rsidP="00355B18">
      <w:pPr>
        <w:pStyle w:val="phlistitemized1"/>
      </w:pPr>
      <w:r w:rsidRPr="000263B8">
        <w:lastRenderedPageBreak/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роли</w:t>
      </w:r>
      <w:r w:rsidR="000E22D8">
        <w:t xml:space="preserve"> (</w:t>
      </w:r>
      <w:r w:rsidR="000E22D8">
        <w:fldChar w:fldCharType="begin"/>
      </w:r>
      <w:r w:rsidR="000E22D8">
        <w:instrText xml:space="preserve"> REF _Ref119063519 \h </w:instrText>
      </w:r>
      <w:r w:rsidR="000E22D8">
        <w:fldChar w:fldCharType="separate"/>
      </w:r>
      <w:r w:rsidR="00865695">
        <w:t>Рисунок </w:t>
      </w:r>
      <w:r w:rsidR="00865695">
        <w:rPr>
          <w:noProof/>
        </w:rPr>
        <w:t>12</w:t>
      </w:r>
      <w:r w:rsidR="000E22D8">
        <w:fldChar w:fldCharType="end"/>
      </w:r>
      <w:r w:rsidR="000E22D8">
        <w:t>)</w:t>
      </w:r>
      <w:r w:rsidRPr="000263B8">
        <w:t>;</w:t>
      </w:r>
    </w:p>
    <w:p w14:paraId="22129BFC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4783E381" wp14:editId="29BBA1F5">
            <wp:extent cx="4723075" cy="2670560"/>
            <wp:effectExtent l="19050" t="19050" r="20955" b="15875"/>
            <wp:docPr id="100015" name="Рисунок 100015" descr="Окно выбора роли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4565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7790" cy="26788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F6E531" w14:textId="7D0B59F1" w:rsidR="00E85BD7" w:rsidRPr="000263B8" w:rsidRDefault="00E15409" w:rsidP="00E24349">
      <w:pPr>
        <w:pStyle w:val="phfiguretitle"/>
      </w:pPr>
      <w:bookmarkStart w:id="62" w:name="_Ref11906351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12</w:t>
      </w:r>
      <w:r w:rsidR="00872ED0" w:rsidRPr="000263B8">
        <w:fldChar w:fldCharType="end"/>
      </w:r>
      <w:bookmarkEnd w:id="62"/>
      <w:r w:rsidR="0081618C" w:rsidRPr="000263B8">
        <w:t xml:space="preserve"> </w:t>
      </w:r>
      <w:r w:rsidR="009233F0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выбора</w:t>
      </w:r>
      <w:r w:rsidR="0081618C" w:rsidRPr="000263B8">
        <w:t xml:space="preserve"> 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пользователя</w:t>
      </w:r>
    </w:p>
    <w:p w14:paraId="20C3700E" w14:textId="77777777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="000263B8">
        <w:t>«</w:t>
      </w:r>
      <w:r w:rsidRPr="000263B8">
        <w:t>Минимальная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рядом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Pr="000263B8">
        <w:t>флажок;</w:t>
      </w:r>
    </w:p>
    <w:p w14:paraId="04AE881B" w14:textId="1FB28C41" w:rsidR="00E85BD7" w:rsidRPr="000263B8" w:rsidRDefault="00587FA9" w:rsidP="00355B18">
      <w:pPr>
        <w:pStyle w:val="phlistitemized1"/>
      </w:pPr>
      <w:r>
        <w:t xml:space="preserve">нажмите </w:t>
      </w:r>
      <w:r w:rsidR="00872ED0" w:rsidRPr="000263B8">
        <w:t>на</w:t>
      </w:r>
      <w:r w:rsidR="0081618C" w:rsidRPr="000263B8">
        <w:t xml:space="preserve"> </w:t>
      </w:r>
      <w:r w:rsidR="00872ED0" w:rsidRPr="000263B8">
        <w:t>кнопку</w:t>
      </w:r>
      <w:r w:rsidR="0081618C" w:rsidRPr="000263B8">
        <w:t xml:space="preserve"> </w:t>
      </w:r>
      <w:r w:rsidR="000263B8">
        <w:t>«</w:t>
      </w:r>
      <w:r w:rsidR="00872ED0" w:rsidRPr="000263B8">
        <w:t>ОК</w:t>
      </w:r>
      <w:r w:rsidR="000263B8">
        <w:t>»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выбора</w:t>
      </w:r>
      <w:r w:rsidR="0081618C" w:rsidRPr="000263B8">
        <w:t xml:space="preserve"> </w:t>
      </w:r>
      <w:r w:rsidR="00872ED0" w:rsidRPr="000263B8">
        <w:t>отмеченной</w:t>
      </w:r>
      <w:r w:rsidR="0081618C" w:rsidRPr="000263B8">
        <w:t xml:space="preserve"> 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назначения</w:t>
      </w:r>
      <w:r w:rsidR="0081618C" w:rsidRPr="000263B8">
        <w:t xml:space="preserve"> </w:t>
      </w:r>
      <w:r w:rsidR="00872ED0" w:rsidRPr="000263B8">
        <w:t>её</w:t>
      </w:r>
      <w:r w:rsidR="0081618C" w:rsidRPr="000263B8">
        <w:t xml:space="preserve"> </w:t>
      </w:r>
      <w:r w:rsidR="00872ED0" w:rsidRPr="000263B8">
        <w:t>интеграционному</w:t>
      </w:r>
      <w:r w:rsidR="0081618C" w:rsidRPr="000263B8">
        <w:t xml:space="preserve"> </w:t>
      </w:r>
      <w:r>
        <w:t>пользователю;</w:t>
      </w:r>
    </w:p>
    <w:p w14:paraId="36A81E12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пользователя</w:t>
      </w:r>
      <w:r w:rsidR="000263B8">
        <w:t>»</w:t>
      </w:r>
      <w:r w:rsidRPr="000263B8">
        <w:t>.</w:t>
      </w:r>
    </w:p>
    <w:p w14:paraId="6A965D19" w14:textId="77777777" w:rsidR="00E85BD7" w:rsidRPr="000263B8" w:rsidRDefault="00872ED0">
      <w:pPr>
        <w:pStyle w:val="2"/>
      </w:pPr>
      <w:bookmarkStart w:id="63" w:name="scroll-bookmark-21"/>
      <w:bookmarkStart w:id="64" w:name="_Toc118569022"/>
      <w:bookmarkStart w:id="65" w:name="_Toc120524792"/>
      <w:r w:rsidRPr="000263B8">
        <w:t>Назначение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прав</w:t>
      </w:r>
      <w:bookmarkEnd w:id="63"/>
      <w:bookmarkEnd w:id="64"/>
      <w:bookmarkEnd w:id="65"/>
    </w:p>
    <w:p w14:paraId="257E69A4" w14:textId="77777777" w:rsidR="00355B18" w:rsidRDefault="00872ED0" w:rsidP="00355B18">
      <w:pPr>
        <w:pStyle w:val="phlistitemizedtitle"/>
      </w:pPr>
      <w:r w:rsidRPr="000263B8">
        <w:t>Назначьте</w:t>
      </w:r>
      <w:r w:rsidR="0081618C" w:rsidRPr="000263B8">
        <w:t xml:space="preserve"> </w:t>
      </w:r>
      <w:r w:rsidRPr="000263B8">
        <w:t>интеграционному</w:t>
      </w:r>
      <w:r w:rsidR="0081618C" w:rsidRPr="000263B8">
        <w:t xml:space="preserve"> </w:t>
      </w:r>
      <w:r w:rsidRPr="000263B8">
        <w:t>пользователю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действия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данным</w:t>
      </w:r>
      <w:r w:rsidR="0081618C" w:rsidRPr="000263B8">
        <w:t xml:space="preserve"> </w:t>
      </w:r>
      <w:r w:rsidRPr="000263B8">
        <w:t>разделом.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DA77F15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Администратор</w:t>
      </w:r>
      <w:r w:rsidR="00355B18">
        <w:t xml:space="preserve">/ </w:t>
      </w:r>
      <w:r w:rsidRPr="000263B8">
        <w:t>Назначение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пользователям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назначения</w:t>
      </w:r>
      <w:r w:rsidR="0081618C" w:rsidRPr="000263B8">
        <w:t xml:space="preserve"> </w:t>
      </w:r>
      <w:r w:rsidRPr="000263B8">
        <w:t>пользователям</w:t>
      </w:r>
      <w:r w:rsidR="0081618C" w:rsidRPr="000263B8">
        <w:t xml:space="preserve"> </w:t>
      </w:r>
      <w:r w:rsidRPr="000263B8">
        <w:t>прав;</w:t>
      </w:r>
    </w:p>
    <w:p w14:paraId="1DC345E9" w14:textId="4619A023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Пользователь</w:t>
      </w:r>
      <w:r w:rsidR="000263B8">
        <w:t>»</w:t>
      </w:r>
      <w:r w:rsidR="0081618C" w:rsidRPr="000263B8">
        <w:t xml:space="preserve"> </w:t>
      </w:r>
      <w:r w:rsidRPr="000263B8">
        <w:t>созданного</w:t>
      </w:r>
      <w:r w:rsidR="0081618C" w:rsidRPr="000263B8">
        <w:t xml:space="preserve"> </w:t>
      </w:r>
      <w:r w:rsidRPr="000263B8">
        <w:t>интеграционного</w:t>
      </w:r>
      <w:r w:rsidR="0081618C" w:rsidRPr="000263B8">
        <w:t xml:space="preserve"> </w:t>
      </w:r>
      <w:r w:rsidRPr="000263B8">
        <w:t>пользователя,</w:t>
      </w:r>
      <w:r w:rsidR="000E22D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ЛПУ</w:t>
      </w:r>
      <w:r w:rsidR="000263B8">
        <w:t>»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0263B8">
        <w:t>»</w:t>
      </w:r>
      <w:r w:rsidR="000E22D8">
        <w:t xml:space="preserve"> (</w:t>
      </w:r>
      <w:r w:rsidR="000E22D8">
        <w:fldChar w:fldCharType="begin"/>
      </w:r>
      <w:r w:rsidR="000E22D8">
        <w:instrText xml:space="preserve"> REF _Ref119063544 \h </w:instrText>
      </w:r>
      <w:r w:rsidR="000E22D8">
        <w:fldChar w:fldCharType="separate"/>
      </w:r>
      <w:r w:rsidR="00865695">
        <w:t>Рисунок </w:t>
      </w:r>
      <w:r w:rsidR="00865695">
        <w:rPr>
          <w:noProof/>
        </w:rPr>
        <w:t>13</w:t>
      </w:r>
      <w:r w:rsidR="000E22D8">
        <w:fldChar w:fldCharType="end"/>
      </w:r>
      <w:r w:rsidR="000E22D8">
        <w:t>)</w:t>
      </w:r>
      <w:r w:rsidRPr="000263B8">
        <w:t>;</w:t>
      </w:r>
    </w:p>
    <w:p w14:paraId="675DCA18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E410288" wp14:editId="3F0ADCAB">
            <wp:extent cx="5947576" cy="3394246"/>
            <wp:effectExtent l="19050" t="19050" r="15240" b="15875"/>
            <wp:docPr id="100016" name="Рисунок 100016" descr="Форма назначения прав доступа пользоват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96658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4761" cy="33983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1EDB61" w14:textId="0BC3FD68" w:rsidR="00E85BD7" w:rsidRPr="000263B8" w:rsidRDefault="00E15409" w:rsidP="00E24349">
      <w:pPr>
        <w:pStyle w:val="phfiguretitle"/>
      </w:pPr>
      <w:bookmarkStart w:id="66" w:name="_Ref11906354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13</w:t>
      </w:r>
      <w:r w:rsidR="00872ED0" w:rsidRPr="000263B8">
        <w:fldChar w:fldCharType="end"/>
      </w:r>
      <w:bookmarkEnd w:id="66"/>
      <w:r w:rsidR="000E22D8">
        <w:t xml:space="preserve"> –</w:t>
      </w:r>
      <w:r w:rsidR="0081618C" w:rsidRPr="000263B8">
        <w:t xml:space="preserve">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назначения</w:t>
      </w:r>
      <w:r w:rsidR="0081618C" w:rsidRPr="000263B8">
        <w:t xml:space="preserve"> </w:t>
      </w:r>
      <w:r w:rsidR="00872ED0" w:rsidRPr="000263B8">
        <w:t>прав</w:t>
      </w:r>
      <w:r w:rsidR="0081618C" w:rsidRPr="000263B8">
        <w:t xml:space="preserve"> </w:t>
      </w:r>
      <w:r w:rsidR="00872ED0" w:rsidRPr="000263B8">
        <w:t>доступа</w:t>
      </w:r>
      <w:r w:rsidR="0081618C" w:rsidRPr="000263B8">
        <w:t xml:space="preserve"> </w:t>
      </w:r>
      <w:r w:rsidR="00872ED0" w:rsidRPr="000263B8">
        <w:t>пользователю</w:t>
      </w:r>
    </w:p>
    <w:p w14:paraId="7ED2D7D9" w14:textId="77777777" w:rsidR="00E85BD7" w:rsidRPr="000263B8" w:rsidRDefault="00872ED0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рядом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="000263B8">
        <w:t>«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рядом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каждым</w:t>
      </w:r>
      <w:r w:rsidR="0081618C" w:rsidRPr="000263B8">
        <w:t xml:space="preserve"> </w:t>
      </w:r>
      <w:r w:rsidRPr="000263B8">
        <w:t>действием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данного</w:t>
      </w:r>
      <w:r w:rsidR="0081618C" w:rsidRPr="000263B8">
        <w:t xml:space="preserve"> </w:t>
      </w:r>
      <w:r w:rsidRPr="000263B8">
        <w:t>раздела.</w:t>
      </w:r>
    </w:p>
    <w:p w14:paraId="79AFA833" w14:textId="77777777" w:rsidR="00E85BD7" w:rsidRPr="000263B8" w:rsidRDefault="00872ED0">
      <w:pPr>
        <w:pStyle w:val="2"/>
      </w:pPr>
      <w:bookmarkStart w:id="67" w:name="scroll-bookmark-22"/>
      <w:bookmarkStart w:id="68" w:name="_Toc118569023"/>
      <w:bookmarkStart w:id="69" w:name="_Toc120524793"/>
      <w:r w:rsidRPr="000263B8">
        <w:t>Настройка</w:t>
      </w:r>
      <w:r w:rsidR="0081618C" w:rsidRPr="000263B8">
        <w:t xml:space="preserve"> </w:t>
      </w:r>
      <w:r w:rsidRPr="000263B8">
        <w:t>конфигурационного</w:t>
      </w:r>
      <w:r w:rsidR="0081618C" w:rsidRPr="000263B8">
        <w:t xml:space="preserve"> </w:t>
      </w:r>
      <w:r w:rsidRPr="000263B8">
        <w:t>файла</w:t>
      </w:r>
      <w:bookmarkEnd w:id="67"/>
      <w:bookmarkEnd w:id="68"/>
      <w:bookmarkEnd w:id="69"/>
    </w:p>
    <w:p w14:paraId="62D49CD8" w14:textId="77777777" w:rsidR="00E85BD7" w:rsidRDefault="00872ED0" w:rsidP="00355B18">
      <w:pPr>
        <w:pStyle w:val="phnormal"/>
      </w:pPr>
      <w:r w:rsidRPr="000263B8">
        <w:t>Созданный</w:t>
      </w:r>
      <w:r w:rsidR="0081618C" w:rsidRPr="000263B8">
        <w:t xml:space="preserve"> </w:t>
      </w:r>
      <w:r w:rsidRPr="000263B8">
        <w:t>интеграционный</w:t>
      </w:r>
      <w:r w:rsidR="0081618C" w:rsidRPr="000263B8">
        <w:t xml:space="preserve"> </w:t>
      </w:r>
      <w:r w:rsidRPr="000263B8">
        <w:t>пользователь,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логин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пароль</w:t>
      </w:r>
      <w:r w:rsidR="0081618C" w:rsidRPr="000263B8">
        <w:t xml:space="preserve"> </w:t>
      </w:r>
      <w:r w:rsidRPr="000263B8">
        <w:t>должны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указаны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конфигурационном</w:t>
      </w:r>
      <w:r w:rsidR="0081618C" w:rsidRPr="000263B8">
        <w:t xml:space="preserve"> </w:t>
      </w:r>
      <w:r w:rsidRPr="000263B8">
        <w:t>файле</w:t>
      </w:r>
      <w:r w:rsidR="0081618C" w:rsidRPr="000263B8">
        <w:t xml:space="preserve"> </w:t>
      </w:r>
      <w:r w:rsidRPr="000263B8">
        <w:t>WebServices/conf.inc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внешней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vimis2/callback</w:t>
      </w:r>
      <w:r w:rsidR="000263B8">
        <w:t>»</w:t>
      </w:r>
      <w:r w:rsidRPr="000263B8">
        <w:t>.</w:t>
      </w:r>
    </w:p>
    <w:p w14:paraId="1191EF1A" w14:textId="77777777" w:rsidR="00807FDB" w:rsidRPr="00872ED0" w:rsidRDefault="00807FDB" w:rsidP="007D2A6C">
      <w:pPr>
        <w:pStyle w:val="phlistitemizedtitle"/>
        <w:rPr>
          <w:lang w:val="en-US"/>
        </w:rPr>
      </w:pPr>
      <w:r w:rsidRPr="007D2A6C">
        <w:rPr>
          <w:b/>
        </w:rPr>
        <w:t>Пример</w:t>
      </w:r>
    </w:p>
    <w:p w14:paraId="268E69C0" w14:textId="77777777" w:rsidR="00807FDB" w:rsidRPr="00872ED0" w:rsidRDefault="00807FDB" w:rsidP="007D2A6C">
      <w:pPr>
        <w:pStyle w:val="affa"/>
      </w:pPr>
      <w:r w:rsidRPr="00872ED0">
        <w:t>'vimis2/callback'</w:t>
      </w:r>
      <w:r>
        <w:t xml:space="preserve"> </w:t>
      </w:r>
      <w:r w:rsidRPr="00872ED0">
        <w:t>=&gt;</w:t>
      </w:r>
      <w:r>
        <w:t xml:space="preserve"> </w:t>
      </w:r>
      <w:proofErr w:type="gramStart"/>
      <w:r w:rsidRPr="00872ED0">
        <w:t>array(</w:t>
      </w:r>
      <w:proofErr w:type="gramEnd"/>
    </w:p>
    <w:p w14:paraId="407BB228" w14:textId="77777777" w:rsidR="00807FDB" w:rsidRPr="00872ED0" w:rsidRDefault="00807FDB" w:rsidP="007D2A6C">
      <w:pPr>
        <w:pStyle w:val="affa"/>
      </w:pPr>
      <w:r>
        <w:t xml:space="preserve">            </w:t>
      </w:r>
      <w:r w:rsidRPr="00872ED0">
        <w:t>'DBLogin'</w:t>
      </w:r>
      <w:r>
        <w:t xml:space="preserve"> </w:t>
      </w:r>
      <w:r w:rsidRPr="00872ED0">
        <w:t>=&gt;</w:t>
      </w:r>
      <w:r>
        <w:t xml:space="preserve"> </w:t>
      </w:r>
      <w:r w:rsidRPr="00872ED0">
        <w:t>'</w:t>
      </w:r>
      <w:r>
        <w:t>логин</w:t>
      </w:r>
      <w:r w:rsidRPr="00872ED0">
        <w:t>',</w:t>
      </w:r>
    </w:p>
    <w:p w14:paraId="646E8657" w14:textId="77777777" w:rsidR="00807FDB" w:rsidRDefault="00807FDB" w:rsidP="007D2A6C">
      <w:pPr>
        <w:pStyle w:val="affa"/>
      </w:pPr>
      <w:r>
        <w:t xml:space="preserve">            'DBPassword' =&gt; 'пароль',</w:t>
      </w:r>
    </w:p>
    <w:p w14:paraId="7F24A153" w14:textId="77777777" w:rsidR="00807FDB" w:rsidRDefault="00807FDB" w:rsidP="007D2A6C">
      <w:pPr>
        <w:pStyle w:val="affa"/>
      </w:pPr>
      <w:r>
        <w:t xml:space="preserve">            'LPU' =&gt; 10903,</w:t>
      </w:r>
    </w:p>
    <w:p w14:paraId="3B4DF8AB" w14:textId="77777777" w:rsidR="007D2A6C" w:rsidRPr="007D2A6C" w:rsidRDefault="00807FDB" w:rsidP="0059486A">
      <w:pPr>
        <w:pStyle w:val="affa"/>
        <w:rPr>
          <w:lang w:val="ru-RU"/>
        </w:rPr>
      </w:pPr>
      <w:r>
        <w:t xml:space="preserve">    ),</w:t>
      </w:r>
    </w:p>
    <w:p w14:paraId="39499A5A" w14:textId="77777777" w:rsidR="00E85BD7" w:rsidRPr="000263B8" w:rsidRDefault="00872ED0">
      <w:pPr>
        <w:pStyle w:val="10"/>
      </w:pPr>
      <w:bookmarkStart w:id="70" w:name="scroll-bookmark-23"/>
      <w:bookmarkStart w:id="71" w:name="_Toc118569024"/>
      <w:bookmarkStart w:id="72" w:name="_Toc120524794"/>
      <w:r w:rsidRPr="000263B8">
        <w:lastRenderedPageBreak/>
        <w:t>Настройка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ролям</w:t>
      </w:r>
      <w:bookmarkEnd w:id="70"/>
      <w:bookmarkEnd w:id="71"/>
      <w:bookmarkEnd w:id="72"/>
    </w:p>
    <w:p w14:paraId="57B34D8E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возможности</w:t>
      </w:r>
      <w:r w:rsidR="0081618C" w:rsidRPr="000263B8">
        <w:t xml:space="preserve"> </w:t>
      </w:r>
      <w:r w:rsidRPr="000263B8">
        <w:t>отправки</w:t>
      </w:r>
      <w:r w:rsidR="0081618C" w:rsidRPr="000263B8">
        <w:t xml:space="preserve"> </w:t>
      </w:r>
      <w:r w:rsidRPr="000263B8">
        <w:t>документов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0263B8">
        <w:t>«</w:t>
      </w:r>
      <w:r w:rsidRPr="000263B8">
        <w:t>Профилактическая</w:t>
      </w:r>
      <w:r w:rsidR="0081618C" w:rsidRPr="000263B8">
        <w:t xml:space="preserve"> </w:t>
      </w:r>
      <w:r w:rsidRPr="000263B8">
        <w:t>медицина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мониторинга</w:t>
      </w:r>
      <w:r w:rsidR="0081618C" w:rsidRPr="000263B8">
        <w:t xml:space="preserve"> </w:t>
      </w:r>
      <w:r w:rsidRPr="000263B8">
        <w:t>процесса</w:t>
      </w:r>
      <w:r w:rsidR="0081618C" w:rsidRPr="000263B8">
        <w:t xml:space="preserve"> </w:t>
      </w:r>
      <w:r w:rsidRPr="000263B8">
        <w:t>отправки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доступа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разделам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пользователя,</w:t>
      </w:r>
      <w:r w:rsidR="0081618C" w:rsidRPr="000263B8">
        <w:t xml:space="preserve"> </w:t>
      </w:r>
      <w:r w:rsidRPr="000263B8">
        <w:t>выполняющего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интеграции</w:t>
      </w:r>
      <w:r w:rsidR="00355B18">
        <w:t>:</w:t>
      </w:r>
    </w:p>
    <w:p w14:paraId="14B318C8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ВИМИС</w:t>
      </w:r>
      <w:r>
        <w:t>»</w:t>
      </w:r>
      <w:r w:rsidR="00872ED0" w:rsidRPr="000263B8">
        <w:t>;</w:t>
      </w:r>
    </w:p>
    <w:p w14:paraId="35CA5C1E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формирования</w:t>
      </w:r>
      <w:r w:rsidR="0081618C" w:rsidRPr="000263B8">
        <w:t xml:space="preserve"> </w:t>
      </w:r>
      <w:r w:rsidR="00872ED0" w:rsidRPr="000263B8">
        <w:t>СЭМД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регистрации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ВИМИС</w:t>
      </w:r>
      <w:r>
        <w:t>»</w:t>
      </w:r>
      <w:r w:rsidR="00872ED0" w:rsidRPr="000263B8">
        <w:t>;</w:t>
      </w:r>
    </w:p>
    <w:p w14:paraId="2F3CABDD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Журнал</w:t>
      </w:r>
      <w:r w:rsidR="0081618C" w:rsidRPr="000263B8">
        <w:t xml:space="preserve"> </w:t>
      </w:r>
      <w:r w:rsidR="00872ED0" w:rsidRPr="000263B8">
        <w:t>хранения</w:t>
      </w:r>
      <w:r w:rsidR="0081618C" w:rsidRPr="000263B8">
        <w:t xml:space="preserve"> </w:t>
      </w:r>
      <w:r w:rsidR="00872ED0" w:rsidRPr="000263B8">
        <w:t>логов</w:t>
      </w:r>
      <w:r w:rsidR="0081618C" w:rsidRPr="000263B8">
        <w:t xml:space="preserve"> </w:t>
      </w:r>
      <w:r w:rsidR="00872ED0" w:rsidRPr="000263B8">
        <w:t>формирования</w:t>
      </w:r>
      <w:r w:rsidR="0081618C" w:rsidRPr="000263B8">
        <w:t xml:space="preserve"> </w:t>
      </w:r>
      <w:r w:rsidR="00872ED0" w:rsidRPr="000263B8">
        <w:t>документов</w:t>
      </w:r>
      <w:r w:rsidR="0081618C" w:rsidRPr="000263B8">
        <w:t xml:space="preserve"> </w:t>
      </w:r>
      <w:r w:rsidR="00872ED0" w:rsidRPr="000263B8">
        <w:t>ВИМИС</w:t>
      </w:r>
      <w:r>
        <w:t>»</w:t>
      </w:r>
      <w:r w:rsidR="00872ED0" w:rsidRPr="000263B8">
        <w:t>;</w:t>
      </w:r>
    </w:p>
    <w:p w14:paraId="459A0345" w14:textId="77777777" w:rsidR="00E85BD7" w:rsidRPr="000263B8" w:rsidRDefault="000263B8" w:rsidP="00355B18">
      <w:pPr>
        <w:pStyle w:val="phlistitemized1"/>
      </w:pPr>
      <w:r>
        <w:t>«</w:t>
      </w:r>
      <w:r w:rsidR="00872ED0" w:rsidRPr="000263B8">
        <w:t>Архив</w:t>
      </w:r>
      <w:r w:rsidR="0081618C" w:rsidRPr="000263B8">
        <w:t xml:space="preserve"> </w:t>
      </w:r>
      <w:r w:rsidR="00872ED0" w:rsidRPr="000263B8">
        <w:t>медицинских</w:t>
      </w:r>
      <w:r w:rsidR="0081618C" w:rsidRPr="000263B8">
        <w:t xml:space="preserve"> </w:t>
      </w:r>
      <w:r w:rsidR="00872ED0" w:rsidRPr="000263B8">
        <w:t>документов</w:t>
      </w:r>
      <w:r>
        <w:t>»</w:t>
      </w:r>
      <w:r w:rsidR="00872ED0" w:rsidRPr="000263B8">
        <w:t>.</w:t>
      </w:r>
    </w:p>
    <w:p w14:paraId="407C3A92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назначить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роли,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8DFB7F8" w14:textId="2802B57E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Администратор</w:t>
      </w:r>
      <w:r w:rsidR="00355B18">
        <w:t xml:space="preserve">/ </w:t>
      </w:r>
      <w:r w:rsidRPr="000263B8">
        <w:t>Назначение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ролям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назначения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пользовательским</w:t>
      </w:r>
      <w:r w:rsidR="0081618C" w:rsidRPr="000263B8">
        <w:t xml:space="preserve"> </w:t>
      </w:r>
      <w:r w:rsidRPr="000263B8">
        <w:t>ролям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_Ref119065795 \h </w:instrText>
      </w:r>
      <w:r w:rsidR="007D2A6C">
        <w:fldChar w:fldCharType="separate"/>
      </w:r>
      <w:r w:rsidR="00865695">
        <w:t>Рисунок </w:t>
      </w:r>
      <w:r w:rsidR="00865695">
        <w:rPr>
          <w:noProof/>
        </w:rPr>
        <w:t>14</w:t>
      </w:r>
      <w:r w:rsidR="007D2A6C">
        <w:fldChar w:fldCharType="end"/>
      </w:r>
      <w:r w:rsidR="007D2A6C">
        <w:t>)</w:t>
      </w:r>
      <w:r w:rsidRPr="000263B8">
        <w:t>;</w:t>
      </w:r>
    </w:p>
    <w:p w14:paraId="39A1A97E" w14:textId="77777777" w:rsidR="00E85BD7" w:rsidRPr="000263B8" w:rsidRDefault="0059486A" w:rsidP="000263B8">
      <w:pPr>
        <w:pStyle w:val="phfigure"/>
      </w:pPr>
      <w:r>
        <w:rPr>
          <w:noProof/>
        </w:rPr>
        <w:drawing>
          <wp:inline distT="0" distB="0" distL="0" distR="0" wp14:anchorId="1EC06DFB" wp14:editId="5747F233">
            <wp:extent cx="5709036" cy="3647222"/>
            <wp:effectExtent l="19050" t="19050" r="25400" b="107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766" cy="36515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01F1E" w14:textId="39DB9ABA" w:rsidR="00E85BD7" w:rsidRPr="000263B8" w:rsidRDefault="00E15409" w:rsidP="00E24349">
      <w:pPr>
        <w:pStyle w:val="phfiguretitle"/>
      </w:pPr>
      <w:bookmarkStart w:id="73" w:name="_Ref11906579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</w:t>
      </w:r>
      <w:r w:rsidR="00872ED0" w:rsidRPr="000263B8">
        <w:fldChar w:fldCharType="end"/>
      </w:r>
      <w:bookmarkEnd w:id="73"/>
      <w:r w:rsidR="0081618C" w:rsidRPr="000263B8">
        <w:t xml:space="preserve"> </w:t>
      </w:r>
      <w:r w:rsidR="007D2A6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назначения</w:t>
      </w:r>
      <w:r w:rsidR="0081618C" w:rsidRPr="000263B8">
        <w:t xml:space="preserve"> </w:t>
      </w:r>
      <w:r w:rsidR="00872ED0" w:rsidRPr="000263B8">
        <w:t>прав</w:t>
      </w:r>
      <w:r w:rsidR="0081618C" w:rsidRPr="000263B8">
        <w:t xml:space="preserve"> </w:t>
      </w:r>
      <w:r w:rsidR="00872ED0" w:rsidRPr="000263B8">
        <w:t>пользователям</w:t>
      </w:r>
    </w:p>
    <w:p w14:paraId="5BE67B4B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выпадающем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Роль</w:t>
      </w:r>
      <w:r w:rsidR="000263B8">
        <w:t>»</w:t>
      </w:r>
      <w:r w:rsidR="0081618C" w:rsidRPr="000263B8">
        <w:t xml:space="preserve"> </w:t>
      </w:r>
      <w:r w:rsidRPr="000263B8">
        <w:t>настраиваемую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роль.</w:t>
      </w:r>
    </w:p>
    <w:p w14:paraId="3414CB55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выпадающем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ЛПУ</w:t>
      </w:r>
      <w:r w:rsidR="000263B8">
        <w:t>»</w:t>
      </w:r>
      <w:r w:rsidR="0081618C" w:rsidRPr="000263B8">
        <w:t xml:space="preserve"> </w:t>
      </w:r>
      <w:r w:rsidRPr="000263B8">
        <w:t>значение:</w:t>
      </w:r>
    </w:p>
    <w:p w14:paraId="1CC9429D" w14:textId="77777777" w:rsidR="00E85BD7" w:rsidRPr="000263B8" w:rsidRDefault="000263B8" w:rsidP="00355B18">
      <w:pPr>
        <w:pStyle w:val="phlistitemized2"/>
      </w:pPr>
      <w:r>
        <w:t>«</w:t>
      </w:r>
      <w:r w:rsidR="0059486A">
        <w:t>-</w:t>
      </w:r>
      <w:r w:rsidR="00872ED0" w:rsidRPr="000263B8">
        <w:t>Система</w:t>
      </w:r>
      <w:r w:rsidR="0059486A">
        <w:t>-</w:t>
      </w:r>
      <w:r>
        <w:t>»</w:t>
      </w:r>
      <w:r w:rsidR="0081618C" w:rsidRPr="000263B8">
        <w:t xml:space="preserve"> </w:t>
      </w:r>
      <w:r w:rsidR="00872ED0" w:rsidRPr="000263B8">
        <w:t>–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прав</w:t>
      </w:r>
      <w:r w:rsidR="0081618C" w:rsidRPr="000263B8">
        <w:t xml:space="preserve"> </w:t>
      </w:r>
      <w:r w:rsidR="00872ED0" w:rsidRPr="000263B8">
        <w:t>на</w:t>
      </w:r>
      <w:r w:rsidR="0081618C" w:rsidRPr="000263B8">
        <w:t xml:space="preserve"> </w:t>
      </w:r>
      <w:r w:rsidR="00872ED0" w:rsidRPr="000263B8">
        <w:t>системные</w:t>
      </w:r>
      <w:r w:rsidR="0081618C" w:rsidRPr="000263B8">
        <w:t xml:space="preserve"> </w:t>
      </w:r>
      <w:r w:rsidR="00872ED0" w:rsidRPr="000263B8">
        <w:t>разделы;</w:t>
      </w:r>
    </w:p>
    <w:p w14:paraId="700D467E" w14:textId="77777777" w:rsidR="00E85BD7" w:rsidRPr="000263B8" w:rsidRDefault="00872ED0" w:rsidP="00355B18">
      <w:pPr>
        <w:pStyle w:val="phlistitemized2"/>
      </w:pPr>
      <w:r w:rsidRPr="000263B8">
        <w:t>конкретная</w:t>
      </w:r>
      <w:r w:rsidR="0081618C" w:rsidRPr="000263B8">
        <w:t xml:space="preserve"> </w:t>
      </w:r>
      <w:r w:rsidRPr="000263B8">
        <w:t>МО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прав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разделы</w:t>
      </w:r>
      <w:r w:rsidR="0081618C" w:rsidRPr="000263B8">
        <w:t xml:space="preserve"> </w:t>
      </w:r>
      <w:r w:rsidRPr="000263B8">
        <w:t>МО;</w:t>
      </w:r>
    </w:p>
    <w:p w14:paraId="48563839" w14:textId="77777777" w:rsidR="00E85BD7" w:rsidRPr="000263B8" w:rsidRDefault="00872ED0" w:rsidP="00355B18">
      <w:pPr>
        <w:pStyle w:val="phlistitemized1"/>
      </w:pPr>
      <w:r w:rsidRPr="000263B8">
        <w:t>назначьте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разделы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действия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разделами,</w:t>
      </w:r>
      <w:r w:rsidR="0081618C" w:rsidRPr="000263B8">
        <w:t xml:space="preserve"> </w:t>
      </w:r>
      <w:r w:rsidRPr="000263B8">
        <w:t>установив</w:t>
      </w:r>
      <w:r w:rsidR="0081618C" w:rsidRPr="000263B8">
        <w:t xml:space="preserve"> </w:t>
      </w:r>
      <w:r w:rsidRPr="000263B8">
        <w:t>соответствующие</w:t>
      </w:r>
      <w:r w:rsidR="0081618C" w:rsidRPr="000263B8">
        <w:t xml:space="preserve"> </w:t>
      </w:r>
      <w:r w:rsidRPr="000263B8">
        <w:t>им</w:t>
      </w:r>
      <w:r w:rsidR="0081618C" w:rsidRPr="000263B8">
        <w:t xml:space="preserve"> </w:t>
      </w:r>
      <w:r w:rsidRPr="000263B8">
        <w:t>флажки:</w:t>
      </w:r>
    </w:p>
    <w:p w14:paraId="2EB7C4A4" w14:textId="77777777" w:rsidR="00E85BD7" w:rsidRPr="000263B8" w:rsidRDefault="00872ED0" w:rsidP="00355B18">
      <w:pPr>
        <w:pStyle w:val="phlistitemized2"/>
      </w:pPr>
      <w:r w:rsidRPr="000263B8">
        <w:lastRenderedPageBreak/>
        <w:t>чтобы</w:t>
      </w:r>
      <w:r w:rsidR="0081618C" w:rsidRPr="000263B8">
        <w:t xml:space="preserve"> </w:t>
      </w:r>
      <w:r w:rsidRPr="000263B8">
        <w:t>предоставить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право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просмотр</w:t>
      </w:r>
      <w:r w:rsidR="0081618C" w:rsidRPr="000263B8">
        <w:t xml:space="preserve"> </w:t>
      </w:r>
      <w:r w:rsidRPr="000263B8">
        <w:t>раздела/каталога,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наименования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раздела/каталога.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будет</w:t>
      </w:r>
      <w:r w:rsidR="0081618C" w:rsidRPr="000263B8">
        <w:t xml:space="preserve"> </w:t>
      </w:r>
      <w:r w:rsidRPr="000263B8">
        <w:t>право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просмотр</w:t>
      </w:r>
      <w:r w:rsidR="0081618C" w:rsidRPr="000263B8">
        <w:t xml:space="preserve"> </w:t>
      </w:r>
      <w:r w:rsidRPr="000263B8">
        <w:t>данного</w:t>
      </w:r>
      <w:r w:rsidR="0081618C" w:rsidRPr="000263B8">
        <w:t xml:space="preserve"> </w:t>
      </w:r>
      <w:r w:rsidRPr="000263B8">
        <w:t>раздела/каталога,</w:t>
      </w:r>
      <w:r w:rsidR="0081618C" w:rsidRPr="000263B8">
        <w:t xml:space="preserve"> </w:t>
      </w:r>
      <w:r w:rsidRPr="000263B8">
        <w:t>но</w:t>
      </w:r>
      <w:r w:rsidR="0081618C" w:rsidRPr="000263B8">
        <w:t xml:space="preserve"> </w:t>
      </w:r>
      <w:r w:rsidRPr="000263B8">
        <w:t>никаких</w:t>
      </w:r>
      <w:r w:rsidR="0081618C" w:rsidRPr="000263B8">
        <w:t xml:space="preserve"> </w:t>
      </w:r>
      <w:r w:rsidRPr="000263B8">
        <w:t>действий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разделе/каталоге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совершать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сможет;</w:t>
      </w:r>
    </w:p>
    <w:p w14:paraId="5AFF8A90" w14:textId="77777777" w:rsidR="00E85BD7" w:rsidRPr="000263B8" w:rsidRDefault="00872ED0" w:rsidP="00355B18">
      <w:pPr>
        <w:pStyle w:val="phlistitemized2"/>
      </w:pPr>
      <w:r w:rsidRPr="000263B8">
        <w:t>чтобы</w:t>
      </w:r>
      <w:r w:rsidR="0081618C" w:rsidRPr="000263B8">
        <w:t xml:space="preserve"> </w:t>
      </w:r>
      <w:r w:rsidRPr="000263B8">
        <w:t>предоставить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действия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разделе/каталоге,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раздел/каталог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левой</w:t>
      </w:r>
      <w:r w:rsidR="0081618C" w:rsidRPr="000263B8">
        <w:t xml:space="preserve"> </w:t>
      </w:r>
      <w:r w:rsidRPr="000263B8">
        <w:t>части</w:t>
      </w:r>
      <w:r w:rsidR="0081618C" w:rsidRPr="000263B8">
        <w:t xml:space="preserve"> </w:t>
      </w:r>
      <w:r w:rsidRPr="000263B8">
        <w:t>формы.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правой</w:t>
      </w:r>
      <w:r w:rsidR="0081618C" w:rsidRPr="000263B8">
        <w:t xml:space="preserve"> </w:t>
      </w:r>
      <w:r w:rsidRPr="000263B8">
        <w:t>части</w:t>
      </w:r>
      <w:r w:rsidR="0081618C" w:rsidRPr="000263B8">
        <w:t xml:space="preserve"> </w:t>
      </w:r>
      <w:r w:rsidRPr="000263B8">
        <w:t>формы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действий</w:t>
      </w:r>
      <w:r w:rsidR="0081618C" w:rsidRPr="000263B8">
        <w:t xml:space="preserve"> </w:t>
      </w:r>
      <w:r w:rsidRPr="000263B8">
        <w:t>данного</w:t>
      </w:r>
      <w:r w:rsidR="0081618C" w:rsidRPr="000263B8">
        <w:t xml:space="preserve"> </w:t>
      </w:r>
      <w:r w:rsidRPr="000263B8">
        <w:t>раздела/каталога.</w:t>
      </w:r>
      <w:r w:rsidR="0081618C" w:rsidRPr="000263B8">
        <w:t xml:space="preserve"> </w:t>
      </w:r>
      <w:r w:rsidRPr="000263B8">
        <w:t>Чтобы</w:t>
      </w:r>
      <w:r w:rsidR="0081618C" w:rsidRPr="000263B8">
        <w:t xml:space="preserve"> </w:t>
      </w:r>
      <w:r w:rsidRPr="000263B8">
        <w:t>предоставить</w:t>
      </w:r>
      <w:r w:rsidR="0081618C" w:rsidRPr="000263B8">
        <w:t xml:space="preserve"> </w:t>
      </w:r>
      <w:r w:rsidRPr="000263B8">
        <w:t>право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действие,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подходящего</w:t>
      </w:r>
      <w:r w:rsidR="0081618C" w:rsidRPr="000263B8">
        <w:t xml:space="preserve"> </w:t>
      </w:r>
      <w:r w:rsidRPr="000263B8">
        <w:t>действия.</w:t>
      </w:r>
    </w:p>
    <w:p w14:paraId="18739EFD" w14:textId="77777777" w:rsidR="00E85BD7" w:rsidRPr="000263B8" w:rsidRDefault="00872ED0">
      <w:pPr>
        <w:pStyle w:val="10"/>
      </w:pPr>
      <w:bookmarkStart w:id="74" w:name="scroll-bookmark-24"/>
      <w:bookmarkStart w:id="75" w:name="_Toc118569025"/>
      <w:bookmarkStart w:id="76" w:name="_Toc120524795"/>
      <w:r w:rsidRPr="000263B8">
        <w:lastRenderedPageBreak/>
        <w:t>Настройка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процедур</w:t>
      </w:r>
      <w:bookmarkEnd w:id="74"/>
      <w:bookmarkEnd w:id="75"/>
      <w:bookmarkEnd w:id="76"/>
    </w:p>
    <w:p w14:paraId="26A7203C" w14:textId="4527B33E" w:rsidR="00E85BD7" w:rsidRPr="000263B8" w:rsidRDefault="00872ED0" w:rsidP="00355B18">
      <w:pPr>
        <w:pStyle w:val="phnormal"/>
      </w:pPr>
      <w:r w:rsidRPr="000263B8">
        <w:t>Создайте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0263B8">
        <w:t>«</w:t>
      </w:r>
      <w:r w:rsidRPr="000263B8">
        <w:t>Профилактическая</w:t>
      </w:r>
      <w:r w:rsidR="0081618C" w:rsidRPr="000263B8">
        <w:t xml:space="preserve"> </w:t>
      </w:r>
      <w:r w:rsidRPr="000263B8">
        <w:t>медицина</w:t>
      </w:r>
      <w:r w:rsidR="000263B8">
        <w:t>»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2A6C">
        <w:t xml:space="preserve"> (</w:t>
      </w:r>
      <w:r w:rsidR="009233F0">
        <w:fldChar w:fldCharType="begin"/>
      </w:r>
      <w:r w:rsidR="009233F0">
        <w:instrText xml:space="preserve"> REF _Ref119154706 \h </w:instrText>
      </w:r>
      <w:r w:rsidR="009233F0">
        <w:fldChar w:fldCharType="separate"/>
      </w:r>
      <w:r w:rsidR="00865695">
        <w:t>Таблица </w:t>
      </w:r>
      <w:r w:rsidR="00865695">
        <w:rPr>
          <w:noProof/>
        </w:rPr>
        <w:t>8</w:t>
      </w:r>
      <w:r w:rsidR="009233F0">
        <w:fldChar w:fldCharType="end"/>
      </w:r>
      <w:r w:rsidR="007D2A6C">
        <w:t>)</w:t>
      </w:r>
      <w:r w:rsidRPr="000263B8">
        <w:t>.</w:t>
      </w:r>
    </w:p>
    <w:p w14:paraId="748C6CD8" w14:textId="6935825A" w:rsidR="00E85BD7" w:rsidRPr="000263B8" w:rsidRDefault="00E15409" w:rsidP="00E24349">
      <w:pPr>
        <w:pStyle w:val="phtabletitle"/>
      </w:pPr>
      <w:bookmarkStart w:id="77" w:name="_Ref119154706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8</w:t>
      </w:r>
      <w:r w:rsidR="00872ED0" w:rsidRPr="000263B8">
        <w:fldChar w:fldCharType="end"/>
      </w:r>
      <w:bookmarkEnd w:id="77"/>
      <w:r w:rsidR="0081618C" w:rsidRPr="000263B8">
        <w:t xml:space="preserve"> </w:t>
      </w:r>
      <w:r w:rsidR="007D2A6C">
        <w:t xml:space="preserve">– </w:t>
      </w:r>
      <w:r w:rsidR="00872ED0" w:rsidRPr="000263B8">
        <w:t>Перечень</w:t>
      </w:r>
      <w:r w:rsidR="0081618C" w:rsidRPr="000263B8">
        <w:t xml:space="preserve"> </w:t>
      </w:r>
      <w:r w:rsidR="00872ED0" w:rsidRPr="000263B8">
        <w:t>настраиваемых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процедур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3572"/>
        <w:gridCol w:w="6616"/>
      </w:tblGrid>
      <w:tr w:rsidR="000263B8" w:rsidRPr="00E24349" w14:paraId="3ED48C54" w14:textId="77777777" w:rsidTr="00081F28">
        <w:trPr>
          <w:tblHeader/>
        </w:trPr>
        <w:tc>
          <w:tcPr>
            <w:tcW w:w="1753" w:type="pct"/>
          </w:tcPr>
          <w:p w14:paraId="4A388C82" w14:textId="77777777" w:rsidR="00E85BD7" w:rsidRPr="00E24349" w:rsidRDefault="00872ED0" w:rsidP="00355B18">
            <w:pPr>
              <w:pStyle w:val="phtablecolcaption"/>
            </w:pPr>
            <w:bookmarkStart w:id="78" w:name="scroll-bookmark-25"/>
            <w:r w:rsidRPr="00E24349">
              <w:t>Код</w:t>
            </w:r>
            <w:r w:rsidR="0081618C" w:rsidRPr="00E24349">
              <w:t xml:space="preserve"> </w:t>
            </w:r>
            <w:r w:rsidRPr="00E24349">
              <w:t>процедуры</w:t>
            </w:r>
            <w:bookmarkEnd w:id="78"/>
          </w:p>
        </w:tc>
        <w:tc>
          <w:tcPr>
            <w:tcW w:w="3247" w:type="pct"/>
          </w:tcPr>
          <w:p w14:paraId="767342BF" w14:textId="77777777" w:rsidR="00E85BD7" w:rsidRPr="00E24349" w:rsidRDefault="00872ED0" w:rsidP="00355B18">
            <w:pPr>
              <w:pStyle w:val="phtablecolcaption"/>
            </w:pPr>
            <w:r w:rsidRPr="00E24349">
              <w:t>Назначение</w:t>
            </w:r>
          </w:p>
        </w:tc>
      </w:tr>
      <w:tr w:rsidR="000263B8" w:rsidRPr="00E24349" w14:paraId="68909397" w14:textId="77777777" w:rsidTr="00081F28">
        <w:tc>
          <w:tcPr>
            <w:tcW w:w="1753" w:type="pct"/>
          </w:tcPr>
          <w:p w14:paraId="7B183E91" w14:textId="77777777" w:rsidR="00E85BD7" w:rsidRPr="00E24349" w:rsidRDefault="00872ED0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3247" w:type="pct"/>
          </w:tcPr>
          <w:p w14:paraId="6C252886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документов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17266CC4" w14:textId="77777777" w:rsidTr="00081F28">
        <w:tc>
          <w:tcPr>
            <w:tcW w:w="1753" w:type="pct"/>
          </w:tcPr>
          <w:p w14:paraId="0D7AEBE3" w14:textId="77777777" w:rsidR="00E85BD7" w:rsidRPr="00355B18" w:rsidRDefault="00872ED0" w:rsidP="00E24349">
            <w:pPr>
              <w:pStyle w:val="phtablecellleft"/>
              <w:rPr>
                <w:lang w:val="en-US"/>
              </w:rPr>
            </w:pPr>
            <w:r w:rsidRPr="00355B18">
              <w:rPr>
                <w:lang w:val="en-US"/>
              </w:rPr>
              <w:t>VIMIS_RESENDING_DOCS_BY_ERRORS_SYNC</w:t>
            </w:r>
            <w:r w:rsidR="0081618C" w:rsidRPr="00355B18">
              <w:rPr>
                <w:lang w:val="en-US"/>
              </w:rPr>
              <w:t xml:space="preserve"> </w:t>
            </w:r>
            <w:r w:rsidRPr="00355B18">
              <w:rPr>
                <w:lang w:val="en-US"/>
              </w:rPr>
              <w:t>(</w:t>
            </w:r>
            <w:r w:rsidRPr="00E24349">
              <w:t>ранее</w:t>
            </w:r>
            <w:r w:rsidR="0081618C" w:rsidRPr="00355B18">
              <w:rPr>
                <w:lang w:val="en-US"/>
              </w:rPr>
              <w:t xml:space="preserve"> </w:t>
            </w:r>
            <w:r w:rsidRPr="00E24349">
              <w:t>ПП</w:t>
            </w:r>
            <w:r w:rsidR="0081618C" w:rsidRPr="00355B18">
              <w:rPr>
                <w:lang w:val="en-US"/>
              </w:rPr>
              <w:t xml:space="preserve"> </w:t>
            </w:r>
            <w:r w:rsidRPr="00E24349">
              <w:t>называлась</w:t>
            </w:r>
            <w:r w:rsidR="0081618C" w:rsidRPr="00355B18">
              <w:rPr>
                <w:lang w:val="en-US"/>
              </w:rPr>
              <w:t xml:space="preserve"> </w:t>
            </w:r>
            <w:r w:rsidR="000263B8" w:rsidRPr="00355B18">
              <w:rPr>
                <w:lang w:val="en-US"/>
              </w:rPr>
              <w:t>«</w:t>
            </w:r>
            <w:r w:rsidRPr="00355B18">
              <w:rPr>
                <w:lang w:val="en-US"/>
              </w:rPr>
              <w:t>VIMIS_EX_DATA_PREPARE_LOG</w:t>
            </w:r>
            <w:r w:rsidR="000263B8" w:rsidRPr="00355B18">
              <w:rPr>
                <w:lang w:val="en-US"/>
              </w:rPr>
              <w:t>»</w:t>
            </w:r>
            <w:r w:rsidRPr="00355B18">
              <w:rPr>
                <w:lang w:val="en-US"/>
              </w:rPr>
              <w:t>)</w:t>
            </w:r>
          </w:p>
        </w:tc>
        <w:tc>
          <w:tcPr>
            <w:tcW w:w="3247" w:type="pct"/>
          </w:tcPr>
          <w:p w14:paraId="3FB829BF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повторной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beta-версии,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которым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пришел</w:t>
            </w:r>
            <w:r w:rsidR="0081618C" w:rsidRPr="00E24349">
              <w:t xml:space="preserve"> </w:t>
            </w:r>
            <w:r w:rsidRPr="00E24349">
              <w:t>ответ,</w:t>
            </w:r>
            <w:r w:rsidR="0081618C" w:rsidRPr="00E24349">
              <w:t xml:space="preserve"> </w:t>
            </w:r>
            <w:r w:rsidRPr="00E24349">
              <w:t>содержащий</w:t>
            </w:r>
            <w:r w:rsidR="0081618C" w:rsidRPr="00E24349">
              <w:t xml:space="preserve"> </w:t>
            </w:r>
            <w:r w:rsidRPr="00E24349">
              <w:t>ошибки</w:t>
            </w:r>
            <w:r w:rsidR="0081618C" w:rsidRPr="00E24349">
              <w:t xml:space="preserve"> </w:t>
            </w:r>
            <w:r w:rsidRPr="00E24349">
              <w:t>(для</w:t>
            </w:r>
            <w:r w:rsidR="0081618C" w:rsidRPr="00E24349">
              <w:t xml:space="preserve"> </w:t>
            </w:r>
            <w:r w:rsidRPr="00E24349">
              <w:t>синхронных</w:t>
            </w:r>
            <w:r w:rsidR="0081618C" w:rsidRPr="00E24349">
              <w:t xml:space="preserve"> </w:t>
            </w:r>
            <w:r w:rsidRPr="00E24349">
              <w:t>запросов)</w:t>
            </w:r>
          </w:p>
        </w:tc>
      </w:tr>
      <w:tr w:rsidR="000263B8" w:rsidRPr="00E24349" w14:paraId="252D2A12" w14:textId="77777777" w:rsidTr="00081F28">
        <w:tc>
          <w:tcPr>
            <w:tcW w:w="1753" w:type="pct"/>
          </w:tcPr>
          <w:p w14:paraId="38274FA7" w14:textId="77777777" w:rsidR="00E85BD7" w:rsidRPr="00355B18" w:rsidRDefault="00872ED0" w:rsidP="00E24349">
            <w:pPr>
              <w:pStyle w:val="phtablecellleft"/>
              <w:rPr>
                <w:lang w:val="en-US"/>
              </w:rPr>
            </w:pPr>
            <w:r w:rsidRPr="00355B18">
              <w:rPr>
                <w:lang w:val="en-US"/>
              </w:rPr>
              <w:t>VIMIS_EX_DATA_PREPARE_LOG_ASYNC</w:t>
            </w:r>
          </w:p>
        </w:tc>
        <w:tc>
          <w:tcPr>
            <w:tcW w:w="3247" w:type="pct"/>
          </w:tcPr>
          <w:p w14:paraId="57279933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повторной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beta-версии,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которым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пришел</w:t>
            </w:r>
            <w:r w:rsidR="0081618C" w:rsidRPr="00E24349">
              <w:t xml:space="preserve"> </w:t>
            </w:r>
            <w:r w:rsidRPr="00E24349">
              <w:t>ответ,</w:t>
            </w:r>
            <w:r w:rsidR="0081618C" w:rsidRPr="00E24349">
              <w:t xml:space="preserve"> </w:t>
            </w:r>
            <w:r w:rsidRPr="00E24349">
              <w:t>содержащий</w:t>
            </w:r>
            <w:r w:rsidR="0081618C" w:rsidRPr="00E24349">
              <w:t xml:space="preserve"> </w:t>
            </w:r>
            <w:r w:rsidRPr="00E24349">
              <w:t>ошибки</w:t>
            </w:r>
            <w:r w:rsidR="0081618C" w:rsidRPr="00E24349">
              <w:t xml:space="preserve"> </w:t>
            </w:r>
            <w:r w:rsidRPr="00E24349">
              <w:t>(для</w:t>
            </w:r>
            <w:r w:rsidR="0081618C" w:rsidRPr="00E24349">
              <w:t xml:space="preserve"> </w:t>
            </w:r>
            <w:r w:rsidRPr="00E24349">
              <w:t>асинхронных</w:t>
            </w:r>
            <w:r w:rsidR="0081618C" w:rsidRPr="00E24349">
              <w:t xml:space="preserve"> </w:t>
            </w:r>
            <w:r w:rsidRPr="00E24349">
              <w:t>запросов)</w:t>
            </w:r>
          </w:p>
        </w:tc>
      </w:tr>
      <w:tr w:rsidR="000263B8" w:rsidRPr="00E24349" w14:paraId="0CFCF9E1" w14:textId="77777777" w:rsidTr="00081F28">
        <w:tc>
          <w:tcPr>
            <w:tcW w:w="1753" w:type="pct"/>
          </w:tcPr>
          <w:p w14:paraId="50B3C7A2" w14:textId="77777777" w:rsidR="00E85BD7" w:rsidRPr="00E24349" w:rsidRDefault="00872ED0" w:rsidP="00E24349">
            <w:pPr>
              <w:pStyle w:val="phtablecellleft"/>
            </w:pPr>
            <w:r w:rsidRPr="00E24349">
              <w:t>vimis_vac_pm</w:t>
            </w:r>
          </w:p>
        </w:tc>
        <w:tc>
          <w:tcPr>
            <w:tcW w:w="3247" w:type="pct"/>
          </w:tcPr>
          <w:p w14:paraId="1BFE7C8D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манипуляции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вакцинации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125BBB3B" w14:textId="77777777" w:rsidTr="00081F28">
        <w:tc>
          <w:tcPr>
            <w:tcW w:w="1753" w:type="pct"/>
          </w:tcPr>
          <w:p w14:paraId="600AD93E" w14:textId="77777777" w:rsidR="00E85BD7" w:rsidRPr="00E24349" w:rsidRDefault="00872ED0" w:rsidP="00E24349">
            <w:pPr>
              <w:pStyle w:val="phtablecellleft"/>
            </w:pPr>
            <w:r w:rsidRPr="00E24349">
              <w:t>vimis_emergencyjournal_pm</w:t>
            </w:r>
          </w:p>
        </w:tc>
        <w:tc>
          <w:tcPr>
            <w:tcW w:w="3247" w:type="pct"/>
          </w:tcPr>
          <w:p w14:paraId="1B3D1BAF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журнала</w:t>
            </w:r>
            <w:r w:rsidR="0081618C" w:rsidRPr="00E24349">
              <w:t xml:space="preserve"> </w:t>
            </w:r>
            <w:r w:rsidRPr="00E24349">
              <w:t>неотложной</w:t>
            </w:r>
            <w:r w:rsidR="0081618C" w:rsidRPr="00E24349">
              <w:t xml:space="preserve"> </w:t>
            </w:r>
            <w:r w:rsidRPr="00E24349">
              <w:t>помощи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53519D9F" w14:textId="77777777" w:rsidTr="00081F28">
        <w:tc>
          <w:tcPr>
            <w:tcW w:w="1753" w:type="pct"/>
          </w:tcPr>
          <w:p w14:paraId="642A71D1" w14:textId="77777777" w:rsidR="00E85BD7" w:rsidRPr="00E24349" w:rsidRDefault="00872ED0" w:rsidP="00E24349">
            <w:pPr>
              <w:pStyle w:val="phtablecellleft"/>
            </w:pPr>
            <w:r w:rsidRPr="00E24349">
              <w:t>vimis_pc_pm</w:t>
            </w:r>
          </w:p>
        </w:tc>
        <w:tc>
          <w:tcPr>
            <w:tcW w:w="3247" w:type="pct"/>
          </w:tcPr>
          <w:p w14:paraId="4B5D3F48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карт</w:t>
            </w:r>
            <w:r w:rsidR="0081618C" w:rsidRPr="00E24349">
              <w:t xml:space="preserve"> </w:t>
            </w:r>
            <w:r w:rsidRPr="00E24349">
              <w:t>профосмотров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446FB3E4" w14:textId="77777777" w:rsidTr="00081F28">
        <w:tc>
          <w:tcPr>
            <w:tcW w:w="1753" w:type="pct"/>
          </w:tcPr>
          <w:p w14:paraId="7D18CF40" w14:textId="77777777" w:rsidR="00E85BD7" w:rsidRPr="00E24349" w:rsidRDefault="00872ED0" w:rsidP="00E24349">
            <w:pPr>
              <w:pStyle w:val="phtablecellleft"/>
            </w:pPr>
            <w:r w:rsidRPr="00E24349">
              <w:t>vimis_pac_vac_pm</w:t>
            </w:r>
          </w:p>
        </w:tc>
        <w:tc>
          <w:tcPr>
            <w:tcW w:w="3247" w:type="pct"/>
          </w:tcPr>
          <w:p w14:paraId="3BD3B912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иммунизации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18BA6600" w14:textId="77777777" w:rsidTr="00081F28">
        <w:tc>
          <w:tcPr>
            <w:tcW w:w="1753" w:type="pct"/>
          </w:tcPr>
          <w:p w14:paraId="0C550F31" w14:textId="77777777" w:rsidR="00E85BD7" w:rsidRPr="00E24349" w:rsidRDefault="00872ED0" w:rsidP="00E24349">
            <w:pPr>
              <w:pStyle w:val="phtablecellleft"/>
            </w:pPr>
            <w:r w:rsidRPr="00E24349">
              <w:t>vimis_direction_pm</w:t>
            </w:r>
          </w:p>
        </w:tc>
        <w:tc>
          <w:tcPr>
            <w:tcW w:w="3247" w:type="pct"/>
          </w:tcPr>
          <w:p w14:paraId="36348AB7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направлений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60A99EEA" w14:textId="77777777" w:rsidTr="00081F28">
        <w:tc>
          <w:tcPr>
            <w:tcW w:w="1753" w:type="pct"/>
          </w:tcPr>
          <w:p w14:paraId="41E7C778" w14:textId="77777777" w:rsidR="00E85BD7" w:rsidRPr="00E24349" w:rsidRDefault="00872ED0" w:rsidP="00E24349">
            <w:pPr>
              <w:pStyle w:val="phtablecellleft"/>
            </w:pPr>
            <w:r w:rsidRPr="00E24349">
              <w:t>vimis_cfDeathContent_pm</w:t>
            </w:r>
          </w:p>
        </w:tc>
        <w:tc>
          <w:tcPr>
            <w:tcW w:w="3247" w:type="pct"/>
          </w:tcPr>
          <w:p w14:paraId="73DC2CA5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1C26FD5C" w14:textId="77777777" w:rsidTr="00081F28">
        <w:tc>
          <w:tcPr>
            <w:tcW w:w="1753" w:type="pct"/>
          </w:tcPr>
          <w:p w14:paraId="66426347" w14:textId="77777777" w:rsidR="00E85BD7" w:rsidRPr="00E24349" w:rsidRDefault="00872ED0" w:rsidP="00E24349">
            <w:pPr>
              <w:pStyle w:val="phtablecellleft"/>
            </w:pPr>
            <w:r w:rsidRPr="00E24349">
              <w:t>vimis_hh_pm</w:t>
            </w:r>
          </w:p>
        </w:tc>
        <w:tc>
          <w:tcPr>
            <w:tcW w:w="3247" w:type="pct"/>
          </w:tcPr>
          <w:p w14:paraId="1BE786B1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историй</w:t>
            </w:r>
            <w:r w:rsidR="0081618C" w:rsidRPr="00E24349">
              <w:t xml:space="preserve"> </w:t>
            </w:r>
            <w:r w:rsidRPr="00E24349">
              <w:t>болезни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5AE274E2" w14:textId="77777777" w:rsidTr="00081F28">
        <w:tc>
          <w:tcPr>
            <w:tcW w:w="1753" w:type="pct"/>
          </w:tcPr>
          <w:p w14:paraId="1ED269B9" w14:textId="77777777" w:rsidR="00E85BD7" w:rsidRPr="00E24349" w:rsidRDefault="00872ED0" w:rsidP="00E24349">
            <w:pPr>
              <w:pStyle w:val="phtablecellleft"/>
            </w:pPr>
            <w:r w:rsidRPr="00E24349">
              <w:t>vimis_hpk_plan_pm</w:t>
            </w:r>
          </w:p>
        </w:tc>
        <w:tc>
          <w:tcPr>
            <w:tcW w:w="3247" w:type="pct"/>
          </w:tcPr>
          <w:p w14:paraId="092E93A2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журнала</w:t>
            </w:r>
            <w:r w:rsidR="0081618C" w:rsidRPr="00E24349">
              <w:t xml:space="preserve"> </w:t>
            </w:r>
            <w:r w:rsidRPr="00E24349">
              <w:t>госпитализации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7DAC8729" w14:textId="77777777" w:rsidTr="00081F28">
        <w:tc>
          <w:tcPr>
            <w:tcW w:w="1753" w:type="pct"/>
          </w:tcPr>
          <w:p w14:paraId="3CAAE36F" w14:textId="77777777" w:rsidR="00E85BD7" w:rsidRPr="00E24349" w:rsidRDefault="00872ED0" w:rsidP="00E24349">
            <w:pPr>
              <w:pStyle w:val="phtablecellleft"/>
            </w:pPr>
            <w:r w:rsidRPr="00E24349">
              <w:t>vimis_hhd_pm</w:t>
            </w:r>
          </w:p>
        </w:tc>
        <w:tc>
          <w:tcPr>
            <w:tcW w:w="3247" w:type="pct"/>
          </w:tcPr>
          <w:p w14:paraId="02E3F14B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историй</w:t>
            </w:r>
            <w:r w:rsidR="0081618C" w:rsidRPr="00E24349">
              <w:t xml:space="preserve"> </w:t>
            </w:r>
            <w:r w:rsidRPr="00E24349">
              <w:t>болезни,</w:t>
            </w:r>
            <w:r w:rsidR="0081618C" w:rsidRPr="00E24349">
              <w:t xml:space="preserve"> </w:t>
            </w:r>
            <w:r w:rsidRPr="00E24349">
              <w:t>диагнозов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7B4409ED" w14:textId="77777777" w:rsidTr="00081F28">
        <w:tc>
          <w:tcPr>
            <w:tcW w:w="1753" w:type="pct"/>
          </w:tcPr>
          <w:p w14:paraId="5ECA2396" w14:textId="77777777" w:rsidR="00E85BD7" w:rsidRPr="00E24349" w:rsidRDefault="00872ED0" w:rsidP="00E24349">
            <w:pPr>
              <w:pStyle w:val="phtablecellleft"/>
            </w:pPr>
            <w:r w:rsidRPr="00E24349">
              <w:t>vimis_cc_pm</w:t>
            </w:r>
          </w:p>
        </w:tc>
        <w:tc>
          <w:tcPr>
            <w:tcW w:w="3247" w:type="pct"/>
          </w:tcPr>
          <w:p w14:paraId="0BC40D6F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контрольных</w:t>
            </w:r>
            <w:r w:rsidR="0081618C" w:rsidRPr="00E24349">
              <w:t xml:space="preserve"> </w:t>
            </w:r>
            <w:r w:rsidRPr="00E24349">
              <w:t>карт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  <w:tr w:rsidR="000263B8" w:rsidRPr="00E24349" w14:paraId="62AB305E" w14:textId="77777777" w:rsidTr="00081F28">
        <w:tc>
          <w:tcPr>
            <w:tcW w:w="1753" w:type="pct"/>
          </w:tcPr>
          <w:p w14:paraId="7C3DC88C" w14:textId="77777777" w:rsidR="00E85BD7" w:rsidRPr="00E24349" w:rsidRDefault="00872ED0" w:rsidP="00E24349">
            <w:pPr>
              <w:pStyle w:val="phtablecellleft"/>
            </w:pPr>
            <w:r w:rsidRPr="00E24349">
              <w:t>vimis_bbc_pm</w:t>
            </w:r>
          </w:p>
        </w:tc>
        <w:tc>
          <w:tcPr>
            <w:tcW w:w="3247" w:type="pct"/>
          </w:tcPr>
          <w:p w14:paraId="6943A203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больничных</w:t>
            </w:r>
            <w:r w:rsidR="0081618C" w:rsidRPr="00E24349">
              <w:t xml:space="preserve"> </w:t>
            </w:r>
            <w:r w:rsidRPr="00E24349">
              <w:t>листов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Профилактическая</w:t>
            </w:r>
            <w:r w:rsidR="0081618C" w:rsidRPr="00E24349">
              <w:t xml:space="preserve"> </w:t>
            </w:r>
            <w:r w:rsidRPr="00E24349">
              <w:t>медицина</w:t>
            </w:r>
            <w:r w:rsidR="000263B8" w:rsidRPr="00E24349">
              <w:t>»</w:t>
            </w:r>
          </w:p>
        </w:tc>
      </w:tr>
    </w:tbl>
    <w:p w14:paraId="5C6B79D6" w14:textId="77777777" w:rsidR="00E85BD7" w:rsidRPr="000263B8" w:rsidRDefault="00872ED0">
      <w:pPr>
        <w:pStyle w:val="2"/>
      </w:pPr>
      <w:bookmarkStart w:id="79" w:name="scroll-bookmark-26"/>
      <w:bookmarkStart w:id="80" w:name="_Toc118569026"/>
      <w:bookmarkStart w:id="81" w:name="_Toc120524796"/>
      <w:r w:rsidRPr="000263B8">
        <w:t>Создание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bookmarkEnd w:id="79"/>
      <w:bookmarkEnd w:id="80"/>
      <w:bookmarkEnd w:id="81"/>
    </w:p>
    <w:p w14:paraId="222DF1F7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7A867CC" w14:textId="657B0721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процедур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_Ref119065830 \h </w:instrText>
      </w:r>
      <w:r w:rsidR="007D2A6C">
        <w:fldChar w:fldCharType="separate"/>
      </w:r>
      <w:r w:rsidR="00865695">
        <w:t>Рисунок </w:t>
      </w:r>
      <w:r w:rsidR="00865695">
        <w:rPr>
          <w:noProof/>
        </w:rPr>
        <w:t>15</w:t>
      </w:r>
      <w:r w:rsidR="007D2A6C">
        <w:fldChar w:fldCharType="end"/>
      </w:r>
      <w:r w:rsidR="007D2A6C">
        <w:t>)</w:t>
      </w:r>
      <w:r w:rsidRPr="000263B8">
        <w:t>;</w:t>
      </w:r>
    </w:p>
    <w:p w14:paraId="72A2D97E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E237B52" wp14:editId="323EEF1A">
            <wp:extent cx="6295390" cy="4274076"/>
            <wp:effectExtent l="19050" t="19050" r="10160" b="12700"/>
            <wp:docPr id="100018" name="Рисунок 100018" descr="Форма настройки пользовательских процед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3578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740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C7EB58D" w14:textId="09B7CFE3" w:rsidR="00E85BD7" w:rsidRPr="000263B8" w:rsidRDefault="00E15409" w:rsidP="00E24349">
      <w:pPr>
        <w:pStyle w:val="phfiguretitle"/>
      </w:pPr>
      <w:bookmarkStart w:id="82" w:name="_Ref11906583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15</w:t>
      </w:r>
      <w:r w:rsidR="00872ED0" w:rsidRPr="000263B8">
        <w:fldChar w:fldCharType="end"/>
      </w:r>
      <w:bookmarkEnd w:id="82"/>
      <w:r w:rsidR="0081618C" w:rsidRPr="000263B8">
        <w:t xml:space="preserve"> </w:t>
      </w:r>
      <w:r w:rsidR="007D2A6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процедур</w:t>
      </w:r>
    </w:p>
    <w:p w14:paraId="5407C8F3" w14:textId="4CDFE634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_Ref119065838 \h </w:instrText>
      </w:r>
      <w:r w:rsidR="007D2A6C">
        <w:fldChar w:fldCharType="separate"/>
      </w:r>
      <w:r w:rsidR="00865695">
        <w:t>Рисунок </w:t>
      </w:r>
      <w:r w:rsidR="00865695">
        <w:rPr>
          <w:noProof/>
        </w:rPr>
        <w:t>16</w:t>
      </w:r>
      <w:r w:rsidR="007D2A6C">
        <w:fldChar w:fldCharType="end"/>
      </w:r>
      <w:r w:rsidR="007D2A6C">
        <w:t>)</w:t>
      </w:r>
      <w:r w:rsidRPr="000263B8">
        <w:t>;</w:t>
      </w:r>
    </w:p>
    <w:p w14:paraId="49B4ED51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3678B18" wp14:editId="264FD89C">
            <wp:extent cx="4167659" cy="2122999"/>
            <wp:effectExtent l="19050" t="19050" r="23495" b="10795"/>
            <wp:docPr id="100019" name="Рисунок 100019" descr="Окно создания пользовательской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0644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76486" cy="21274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010A80" w14:textId="47430276" w:rsidR="00E85BD7" w:rsidRPr="000263B8" w:rsidRDefault="00E15409" w:rsidP="00E24349">
      <w:pPr>
        <w:pStyle w:val="phfiguretitle"/>
      </w:pPr>
      <w:bookmarkStart w:id="83" w:name="_Ref11906583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16</w:t>
      </w:r>
      <w:r w:rsidR="00872ED0" w:rsidRPr="000263B8">
        <w:fldChar w:fldCharType="end"/>
      </w:r>
      <w:bookmarkEnd w:id="83"/>
      <w:r w:rsidR="0081618C" w:rsidRPr="000263B8">
        <w:t xml:space="preserve"> </w:t>
      </w:r>
      <w:r w:rsidR="007D2A6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создания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</w:p>
    <w:p w14:paraId="6BFCB4AD" w14:textId="2143A437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2A6C">
        <w:t xml:space="preserve"> (</w:t>
      </w:r>
      <w:r w:rsidR="007D2A6C">
        <w:fldChar w:fldCharType="begin"/>
      </w:r>
      <w:r w:rsidR="007D2A6C">
        <w:instrText xml:space="preserve"> REF _Ref119065857 \h </w:instrText>
      </w:r>
      <w:r w:rsidR="007D2A6C">
        <w:fldChar w:fldCharType="separate"/>
      </w:r>
      <w:r w:rsidR="00865695">
        <w:t>Таблица </w:t>
      </w:r>
      <w:r w:rsidR="00865695">
        <w:rPr>
          <w:noProof/>
        </w:rPr>
        <w:t>9</w:t>
      </w:r>
      <w:r w:rsidR="007D2A6C">
        <w:fldChar w:fldCharType="end"/>
      </w:r>
      <w:r w:rsidR="007D2A6C">
        <w:t>)</w:t>
      </w:r>
      <w:r w:rsidRPr="000263B8">
        <w:t>;</w:t>
      </w:r>
    </w:p>
    <w:p w14:paraId="58AC4B6E" w14:textId="76471A2C" w:rsidR="00E85BD7" w:rsidRPr="000263B8" w:rsidRDefault="00E15409" w:rsidP="00E24349">
      <w:pPr>
        <w:pStyle w:val="phtabletitle"/>
      </w:pPr>
      <w:bookmarkStart w:id="84" w:name="_Ref119065857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9</w:t>
      </w:r>
      <w:r w:rsidR="00872ED0" w:rsidRPr="000263B8">
        <w:fldChar w:fldCharType="end"/>
      </w:r>
      <w:bookmarkEnd w:id="84"/>
      <w:r w:rsidR="0081618C" w:rsidRPr="000263B8">
        <w:t xml:space="preserve"> </w:t>
      </w:r>
      <w:r w:rsidR="009233F0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1770"/>
        <w:gridCol w:w="2217"/>
        <w:gridCol w:w="972"/>
        <w:gridCol w:w="1665"/>
        <w:gridCol w:w="3564"/>
      </w:tblGrid>
      <w:tr w:rsidR="000263B8" w:rsidRPr="00E24349" w14:paraId="3F2E36EE" w14:textId="77777777" w:rsidTr="009233F0">
        <w:trPr>
          <w:tblHeader/>
        </w:trPr>
        <w:tc>
          <w:tcPr>
            <w:tcW w:w="869" w:type="pct"/>
          </w:tcPr>
          <w:p w14:paraId="64D69B18" w14:textId="77777777" w:rsidR="00E85BD7" w:rsidRPr="00E24349" w:rsidRDefault="00872ED0" w:rsidP="00355B18">
            <w:pPr>
              <w:pStyle w:val="phtablecolcaption"/>
            </w:pPr>
            <w:bookmarkStart w:id="85" w:name="scroll-bookmark-27"/>
            <w:r w:rsidRPr="00E24349">
              <w:t>Код</w:t>
            </w:r>
            <w:bookmarkEnd w:id="85"/>
          </w:p>
        </w:tc>
        <w:tc>
          <w:tcPr>
            <w:tcW w:w="1088" w:type="pct"/>
          </w:tcPr>
          <w:p w14:paraId="1808C349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477" w:type="pct"/>
          </w:tcPr>
          <w:p w14:paraId="233879A6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</w:p>
        </w:tc>
        <w:tc>
          <w:tcPr>
            <w:tcW w:w="817" w:type="pct"/>
          </w:tcPr>
          <w:p w14:paraId="489F9CA3" w14:textId="77777777" w:rsidR="00E85BD7" w:rsidRPr="00E24349" w:rsidRDefault="00872ED0" w:rsidP="00355B18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запуска</w:t>
            </w:r>
          </w:p>
        </w:tc>
        <w:tc>
          <w:tcPr>
            <w:tcW w:w="1749" w:type="pct"/>
          </w:tcPr>
          <w:p w14:paraId="2E48F00F" w14:textId="77777777" w:rsidR="00E85BD7" w:rsidRPr="00E24349" w:rsidRDefault="00872ED0" w:rsidP="00355B18">
            <w:pPr>
              <w:pStyle w:val="phtablecolcaption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</w:tr>
      <w:tr w:rsidR="000263B8" w:rsidRPr="00E24349" w14:paraId="5E67FFE6" w14:textId="77777777" w:rsidTr="009233F0">
        <w:tc>
          <w:tcPr>
            <w:tcW w:w="869" w:type="pct"/>
          </w:tcPr>
          <w:p w14:paraId="6AFE2D3D" w14:textId="77777777" w:rsidR="00E85BD7" w:rsidRPr="00E24349" w:rsidRDefault="00872ED0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1088" w:type="pct"/>
          </w:tcPr>
          <w:p w14:paraId="341A62C4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визита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734BB85D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3AECCCB5" w14:textId="1602670E" w:rsidR="00E85BD7" w:rsidRPr="00E24349" w:rsidRDefault="00587FA9" w:rsidP="00E24349">
            <w:pPr>
              <w:pStyle w:val="phtablecellleft"/>
            </w:pPr>
            <w:r>
              <w:t>Автоматический</w:t>
            </w:r>
          </w:p>
        </w:tc>
        <w:tc>
          <w:tcPr>
            <w:tcW w:w="1749" w:type="pct"/>
          </w:tcPr>
          <w:p w14:paraId="29761E96" w14:textId="77777777" w:rsidR="007D2A6C" w:rsidRPr="00F4154F" w:rsidRDefault="007D2A6C" w:rsidP="007D2A6C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begin</w:t>
            </w:r>
          </w:p>
          <w:p w14:paraId="33802A5F" w14:textId="77777777" w:rsidR="007D2A6C" w:rsidRPr="00F4154F" w:rsidRDefault="007D2A6C" w:rsidP="007D2A6C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D_PKG_EX_DATA_PREPARE_LOG.VIMIS_PROCESSING_</w:t>
            </w:r>
            <w:proofErr w:type="gramStart"/>
            <w:r w:rsidRPr="00F4154F">
              <w:rPr>
                <w:lang w:val="en-US"/>
              </w:rPr>
              <w:t>SHEDULE(</w:t>
            </w:r>
            <w:proofErr w:type="gramEnd"/>
            <w:r w:rsidRPr="00F4154F">
              <w:rPr>
                <w:lang w:val="en-US"/>
              </w:rPr>
              <w:t>'VISITS', &lt;DOC_ID&gt;, &lt;LPU&gt;, 'pm', 5, 1);</w:t>
            </w:r>
          </w:p>
          <w:p w14:paraId="56E65C19" w14:textId="77777777" w:rsidR="00E85BD7" w:rsidRPr="00E24349" w:rsidRDefault="007D2A6C" w:rsidP="007D2A6C">
            <w:pPr>
              <w:pStyle w:val="affa"/>
            </w:pPr>
            <w:r>
              <w:t>end;</w:t>
            </w:r>
          </w:p>
        </w:tc>
      </w:tr>
      <w:tr w:rsidR="0034169A" w:rsidRPr="00E24349" w14:paraId="07FD7A2E" w14:textId="77777777" w:rsidTr="00784FCD">
        <w:tc>
          <w:tcPr>
            <w:tcW w:w="869" w:type="pct"/>
          </w:tcPr>
          <w:p w14:paraId="2F049F4B" w14:textId="77777777" w:rsidR="0034169A" w:rsidRPr="00CF6677" w:rsidRDefault="0034169A" w:rsidP="00784FC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VIMIS_RESENDING_DOCS_BY_ERRORS</w:t>
            </w:r>
            <w:r w:rsidRPr="00CF6677">
              <w:rPr>
                <w:lang w:val="en-US"/>
              </w:rPr>
              <w:t xml:space="preserve"> (</w:t>
            </w:r>
            <w:r w:rsidRPr="00CF6677">
              <w:t>ранее</w:t>
            </w:r>
            <w:r w:rsidRPr="00CF6677">
              <w:rPr>
                <w:lang w:val="en-US"/>
              </w:rPr>
              <w:t xml:space="preserve"> </w:t>
            </w:r>
            <w:r w:rsidRPr="00CF6677">
              <w:t>ПП</w:t>
            </w:r>
            <w:r w:rsidRPr="00CF6677">
              <w:rPr>
                <w:lang w:val="en-US"/>
              </w:rPr>
              <w:t xml:space="preserve"> </w:t>
            </w:r>
            <w:r w:rsidRPr="00CF6677">
              <w:t>называлась</w:t>
            </w:r>
            <w:r w:rsidRPr="00CF6677">
              <w:rPr>
                <w:lang w:val="en-US"/>
              </w:rPr>
              <w:t xml:space="preserve"> "VIMIS_EX_DATA_PREPARE_LOG")</w:t>
            </w:r>
          </w:p>
        </w:tc>
        <w:tc>
          <w:tcPr>
            <w:tcW w:w="1088" w:type="pct"/>
          </w:tcPr>
          <w:p w14:paraId="5F5FD896" w14:textId="77777777" w:rsidR="0034169A" w:rsidRPr="00E24349" w:rsidRDefault="0034169A" w:rsidP="00784FCD">
            <w:pPr>
              <w:pStyle w:val="phtablecellleft"/>
            </w:pPr>
            <w:r w:rsidRPr="00E24349">
              <w:t>Повторная выгрузка СЭМД beta-версии в ВИМИС</w:t>
            </w:r>
          </w:p>
        </w:tc>
        <w:tc>
          <w:tcPr>
            <w:tcW w:w="477" w:type="pct"/>
          </w:tcPr>
          <w:p w14:paraId="7B04D23F" w14:textId="77777777" w:rsidR="0034169A" w:rsidRPr="00E24349" w:rsidRDefault="0034169A" w:rsidP="00784FCD">
            <w:pPr>
              <w:pStyle w:val="phtablecellleft"/>
            </w:pPr>
            <w:r w:rsidRPr="00E24349">
              <w:t>Неименованный блок</w:t>
            </w:r>
          </w:p>
        </w:tc>
        <w:tc>
          <w:tcPr>
            <w:tcW w:w="817" w:type="pct"/>
          </w:tcPr>
          <w:p w14:paraId="0302C057" w14:textId="77777777" w:rsidR="0034169A" w:rsidRPr="00E24349" w:rsidRDefault="0034169A" w:rsidP="00784FCD">
            <w:pPr>
              <w:pStyle w:val="phtablecellleft"/>
            </w:pPr>
            <w:r w:rsidRPr="00E24349">
              <w:t>Вручную</w:t>
            </w:r>
          </w:p>
        </w:tc>
        <w:tc>
          <w:tcPr>
            <w:tcW w:w="1749" w:type="pct"/>
          </w:tcPr>
          <w:p w14:paraId="1B996A0D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>declare</w:t>
            </w:r>
          </w:p>
          <w:p w14:paraId="67864126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cERRORS D_CL_</w:t>
            </w:r>
            <w:proofErr w:type="gramStart"/>
            <w:r w:rsidRPr="00CF6677">
              <w:rPr>
                <w:lang w:val="en-US"/>
              </w:rPr>
              <w:t>STR :</w:t>
            </w:r>
            <w:proofErr w:type="gramEnd"/>
            <w:r w:rsidRPr="00CF6677">
              <w:rPr>
                <w:lang w:val="en-US"/>
              </w:rPr>
              <w:t>= D_CL_STR('ns0:Server.GW-005 - Ошибка при обмене данными: NoHttpResponseException: The target server failed to respond',</w:t>
            </w:r>
          </w:p>
          <w:p w14:paraId="247E4A23" w14:textId="77777777" w:rsidR="0034169A" w:rsidRPr="00CF6677" w:rsidRDefault="0034169A" w:rsidP="00784FCD">
            <w:pPr>
              <w:pStyle w:val="affa"/>
            </w:pPr>
            <w:r w:rsidRPr="00CF6677">
              <w:rPr>
                <w:lang w:val="en-US"/>
              </w:rPr>
              <w:t xml:space="preserve">                               </w:t>
            </w:r>
            <w:r w:rsidRPr="00CF6677">
              <w:t>'</w:t>
            </w:r>
            <w:r w:rsidRPr="00CF6677">
              <w:rPr>
                <w:lang w:val="en-US"/>
              </w:rPr>
              <w:t>Init</w:t>
            </w:r>
            <w:r w:rsidRPr="00CF6677">
              <w:t xml:space="preserve"> - Невозможно получить описание сервиса. Отсутствует связь с </w:t>
            </w:r>
            <w:r w:rsidRPr="00CF6677">
              <w:rPr>
                <w:lang w:val="en-US"/>
              </w:rPr>
              <w:t>ips</w:t>
            </w:r>
            <w:r w:rsidRPr="00CF6677">
              <w:t>-</w:t>
            </w:r>
            <w:r w:rsidRPr="00CF6677">
              <w:rPr>
                <w:lang w:val="en-US"/>
              </w:rPr>
              <w:t>test</w:t>
            </w:r>
            <w:r w:rsidRPr="00CF6677">
              <w:t>.</w:t>
            </w:r>
            <w:r w:rsidRPr="00CF6677">
              <w:rPr>
                <w:lang w:val="en-US"/>
              </w:rPr>
              <w:t>rosminzdrav</w:t>
            </w:r>
            <w:r w:rsidRPr="00CF6677">
              <w:t>.</w:t>
            </w:r>
            <w:r w:rsidRPr="00CF6677">
              <w:rPr>
                <w:lang w:val="en-US"/>
              </w:rPr>
              <w:t>ru</w:t>
            </w:r>
            <w:r w:rsidRPr="00CF6677">
              <w:t>. Проверьте настройки сетевой связности.',</w:t>
            </w:r>
          </w:p>
          <w:p w14:paraId="1BEEF9CF" w14:textId="77777777" w:rsidR="0034169A" w:rsidRPr="00CF6677" w:rsidRDefault="0034169A" w:rsidP="00784FCD">
            <w:pPr>
              <w:pStyle w:val="affa"/>
            </w:pPr>
            <w:r w:rsidRPr="00CF6677">
              <w:t xml:space="preserve">                               'Недопустимое сочетание параметров </w:t>
            </w:r>
            <w:r w:rsidRPr="00CF6677">
              <w:rPr>
                <w:lang w:val="en-US"/>
              </w:rPr>
              <w:t>docType</w:t>
            </w:r>
            <w:r w:rsidRPr="00CF6677">
              <w:t xml:space="preserve"> и </w:t>
            </w:r>
            <w:r w:rsidRPr="00CF6677">
              <w:rPr>
                <w:lang w:val="en-US"/>
              </w:rPr>
              <w:t>docTypeVersion</w:t>
            </w:r>
            <w:r w:rsidRPr="00CF6677">
              <w:t>'/* Добавлять при необходимости */);</w:t>
            </w:r>
          </w:p>
          <w:p w14:paraId="39F22C8D" w14:textId="77777777" w:rsidR="0034169A" w:rsidRPr="00CF6677" w:rsidRDefault="0034169A" w:rsidP="00784FCD">
            <w:pPr>
              <w:pStyle w:val="affa"/>
            </w:pPr>
            <w:r w:rsidRPr="00CF6677">
              <w:rPr>
                <w:lang w:val="en-US"/>
              </w:rPr>
              <w:t>begin</w:t>
            </w:r>
          </w:p>
          <w:p w14:paraId="1AA3F976" w14:textId="77777777" w:rsidR="0034169A" w:rsidRPr="00CF6677" w:rsidRDefault="0034169A" w:rsidP="00784FCD">
            <w:pPr>
              <w:pStyle w:val="affa"/>
            </w:pPr>
            <w:r w:rsidRPr="00CF6677">
              <w:t xml:space="preserve">  /* Если не указать </w:t>
            </w:r>
            <w:r w:rsidRPr="00CF6677">
              <w:rPr>
                <w:lang w:val="en-US"/>
              </w:rPr>
              <w:t>psEX</w:t>
            </w:r>
            <w:r w:rsidRPr="00CF6677">
              <w:t>_</w:t>
            </w:r>
            <w:r w:rsidRPr="00CF6677">
              <w:rPr>
                <w:lang w:val="en-US"/>
              </w:rPr>
              <w:t>SYSTEM</w:t>
            </w:r>
            <w:r w:rsidRPr="00CF6677">
              <w:t xml:space="preserve"> = поиск будет производиться по системе </w:t>
            </w:r>
            <w:r w:rsidRPr="00CF6677">
              <w:rPr>
                <w:lang w:val="en-US"/>
              </w:rPr>
              <w:t>vimis</w:t>
            </w:r>
            <w:r w:rsidRPr="00CF6677">
              <w:t>/</w:t>
            </w:r>
            <w:r w:rsidRPr="00CF6677">
              <w:rPr>
                <w:lang w:val="en-US"/>
              </w:rPr>
              <w:t>mis</w:t>
            </w:r>
          </w:p>
          <w:p w14:paraId="1FA5EE59" w14:textId="77777777" w:rsidR="0034169A" w:rsidRPr="00CF6677" w:rsidRDefault="0034169A" w:rsidP="00784FCD">
            <w:pPr>
              <w:pStyle w:val="affa"/>
            </w:pPr>
            <w:r w:rsidRPr="00CF6677">
              <w:t xml:space="preserve">     Опционально:</w:t>
            </w:r>
          </w:p>
          <w:p w14:paraId="3BB594F0" w14:textId="77777777" w:rsidR="0034169A" w:rsidRPr="00CF6677" w:rsidRDefault="0034169A" w:rsidP="00784FCD">
            <w:pPr>
              <w:pStyle w:val="affa"/>
            </w:pPr>
            <w:r w:rsidRPr="00CF6677">
              <w:t xml:space="preserve">     * </w:t>
            </w:r>
            <w:r w:rsidRPr="00CF6677">
              <w:rPr>
                <w:lang w:val="en-US"/>
              </w:rPr>
              <w:t>psCODE</w:t>
            </w:r>
            <w:r w:rsidRPr="00CF6677">
              <w:t>_</w:t>
            </w:r>
            <w:r w:rsidRPr="00CF6677">
              <w:rPr>
                <w:lang w:val="en-US"/>
              </w:rPr>
              <w:t>LPU</w:t>
            </w:r>
            <w:r w:rsidRPr="00CF6677">
              <w:t xml:space="preserve"> - код МО, в рамках которого ищем</w:t>
            </w:r>
          </w:p>
          <w:p w14:paraId="401F9567" w14:textId="77777777" w:rsidR="0034169A" w:rsidRPr="00CF6677" w:rsidRDefault="0034169A" w:rsidP="00784FCD">
            <w:pPr>
              <w:pStyle w:val="affa"/>
            </w:pPr>
            <w:r w:rsidRPr="00CF6677">
              <w:t xml:space="preserve">     * </w:t>
            </w:r>
            <w:r w:rsidRPr="00CF6677">
              <w:rPr>
                <w:lang w:val="en-US"/>
              </w:rPr>
              <w:t>pcERRORS</w:t>
            </w:r>
            <w:r w:rsidRPr="00CF6677">
              <w:t xml:space="preserve"> - список ошибок. Если не указаны, смотрим по всем</w:t>
            </w:r>
          </w:p>
          <w:p w14:paraId="16B35E92" w14:textId="77777777" w:rsidR="0034169A" w:rsidRPr="0034169A" w:rsidRDefault="0034169A" w:rsidP="00784FCD">
            <w:pPr>
              <w:pStyle w:val="affa"/>
            </w:pPr>
            <w:r w:rsidRPr="00CF6677">
              <w:t xml:space="preserve">     </w:t>
            </w:r>
            <w:r w:rsidRPr="0034169A">
              <w:t xml:space="preserve">* </w:t>
            </w:r>
            <w:r w:rsidRPr="00CF6677">
              <w:rPr>
                <w:lang w:val="en-US"/>
              </w:rPr>
              <w:t>pnLIMIT</w:t>
            </w:r>
            <w:r w:rsidRPr="0034169A">
              <w:t xml:space="preserve"> - кол-во записей для обработки</w:t>
            </w:r>
          </w:p>
          <w:p w14:paraId="7A3FCBD2" w14:textId="77777777" w:rsidR="0034169A" w:rsidRPr="0034169A" w:rsidRDefault="0034169A" w:rsidP="00784FCD">
            <w:pPr>
              <w:pStyle w:val="affa"/>
            </w:pPr>
            <w:r w:rsidRPr="0034169A">
              <w:t xml:space="preserve">     * </w:t>
            </w:r>
            <w:r w:rsidRPr="00CF6677">
              <w:rPr>
                <w:lang w:val="en-US"/>
              </w:rPr>
              <w:t>pdDATE</w:t>
            </w:r>
            <w:r w:rsidRPr="0034169A">
              <w:t>_</w:t>
            </w:r>
            <w:r w:rsidRPr="00CF6677">
              <w:rPr>
                <w:lang w:val="en-US"/>
              </w:rPr>
              <w:t>BEGIN</w:t>
            </w:r>
            <w:r w:rsidRPr="0034169A">
              <w:t xml:space="preserve"> - дата, с которой ищем, может быть пустой отдельно от </w:t>
            </w:r>
            <w:r w:rsidRPr="00CF6677">
              <w:rPr>
                <w:lang w:val="en-US"/>
              </w:rPr>
              <w:t>pdDATE</w:t>
            </w:r>
            <w:r w:rsidRPr="0034169A">
              <w:t>_</w:t>
            </w:r>
            <w:r w:rsidRPr="00CF6677">
              <w:rPr>
                <w:lang w:val="en-US"/>
              </w:rPr>
              <w:t>BEGIN</w:t>
            </w:r>
            <w:r w:rsidRPr="0034169A">
              <w:t xml:space="preserve"> (указание только начала периода)</w:t>
            </w:r>
          </w:p>
          <w:p w14:paraId="7C7B2DBF" w14:textId="77777777" w:rsidR="0034169A" w:rsidRPr="0034169A" w:rsidRDefault="0034169A" w:rsidP="00784FCD">
            <w:pPr>
              <w:pStyle w:val="affa"/>
            </w:pPr>
            <w:r w:rsidRPr="0034169A">
              <w:t xml:space="preserve">     * </w:t>
            </w:r>
            <w:r w:rsidRPr="00CF6677">
              <w:rPr>
                <w:lang w:val="en-US"/>
              </w:rPr>
              <w:t>pdDATE</w:t>
            </w:r>
            <w:r w:rsidRPr="0034169A">
              <w:t>_</w:t>
            </w:r>
            <w:r w:rsidRPr="00CF6677">
              <w:rPr>
                <w:lang w:val="en-US"/>
              </w:rPr>
              <w:t>END</w:t>
            </w:r>
            <w:r w:rsidRPr="0034169A">
              <w:t xml:space="preserve"> - дата по которую ищем, может быть пустой отдельно от </w:t>
            </w:r>
            <w:r w:rsidRPr="00CF6677">
              <w:rPr>
                <w:lang w:val="en-US"/>
              </w:rPr>
              <w:t>pdDATE</w:t>
            </w:r>
            <w:r w:rsidRPr="0034169A">
              <w:t>_</w:t>
            </w:r>
            <w:r w:rsidRPr="00CF6677">
              <w:rPr>
                <w:lang w:val="en-US"/>
              </w:rPr>
              <w:t>BEGIN</w:t>
            </w:r>
            <w:r w:rsidRPr="0034169A">
              <w:t xml:space="preserve"> (указание только конца периода)</w:t>
            </w:r>
          </w:p>
          <w:p w14:paraId="1C96FF56" w14:textId="77777777" w:rsidR="0034169A" w:rsidRPr="0034169A" w:rsidRDefault="0034169A" w:rsidP="00784FCD">
            <w:pPr>
              <w:pStyle w:val="affa"/>
            </w:pPr>
            <w:r w:rsidRPr="0034169A">
              <w:t xml:space="preserve">  */</w:t>
            </w:r>
          </w:p>
          <w:p w14:paraId="67CE3EF6" w14:textId="77777777" w:rsidR="0034169A" w:rsidRPr="0034169A" w:rsidRDefault="0034169A" w:rsidP="00784FCD">
            <w:pPr>
              <w:pStyle w:val="affa"/>
            </w:pPr>
            <w:r w:rsidRPr="0034169A">
              <w:t xml:space="preserve">  /* ВАЖНО. Стоит указывать хоть какое-то ограничение, иначе скрипт будет выполняться очень долго из-за большого кол-ва данных</w:t>
            </w:r>
          </w:p>
          <w:p w14:paraId="6E525076" w14:textId="77777777" w:rsidR="0034169A" w:rsidRPr="0034169A" w:rsidRDefault="0034169A" w:rsidP="00784FCD">
            <w:pPr>
              <w:pStyle w:val="affa"/>
            </w:pPr>
            <w:r w:rsidRPr="0034169A">
              <w:t xml:space="preserve">     Лучше всего указывать </w:t>
            </w:r>
            <w:r w:rsidRPr="00CF6677">
              <w:rPr>
                <w:lang w:val="en-US"/>
              </w:rPr>
              <w:t>pnLIMIT</w:t>
            </w:r>
            <w:r w:rsidRPr="0034169A">
              <w:t xml:space="preserve"> и даты. </w:t>
            </w:r>
            <w:r w:rsidRPr="0034169A">
              <w:lastRenderedPageBreak/>
              <w:t>Ограничение по ошибкам в меньшей мере позволит ускорить скорость выполнения и нагрузку</w:t>
            </w:r>
          </w:p>
          <w:p w14:paraId="66E5AAB0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34169A">
              <w:t xml:space="preserve">  </w:t>
            </w:r>
            <w:r w:rsidRPr="00CF6677">
              <w:rPr>
                <w:lang w:val="en-US"/>
              </w:rPr>
              <w:t>*/</w:t>
            </w:r>
          </w:p>
          <w:p w14:paraId="13D20A77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D_PKG_EX_DATA_PREPARE_LOG.RESENDING_DOCS_BY_</w:t>
            </w:r>
            <w:proofErr w:type="gramStart"/>
            <w:r w:rsidRPr="00CF6677">
              <w:rPr>
                <w:lang w:val="en-US"/>
              </w:rPr>
              <w:t>ERRORS(</w:t>
            </w:r>
            <w:proofErr w:type="gramEnd"/>
            <w:r w:rsidRPr="00CF6677">
              <w:rPr>
                <w:lang w:val="en-US"/>
              </w:rPr>
              <w:t>psEX_SYSTEM         =&gt; 'vimis/mis',</w:t>
            </w:r>
          </w:p>
          <w:p w14:paraId="7BE8399D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                                                   psCODE_LPU          =&gt; '6202',</w:t>
            </w:r>
          </w:p>
          <w:p w14:paraId="16F739B1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                                                   pdDATE_BEGIN        =&gt; to_</w:t>
            </w:r>
            <w:proofErr w:type="gramStart"/>
            <w:r w:rsidRPr="00CF6677">
              <w:rPr>
                <w:lang w:val="en-US"/>
              </w:rPr>
              <w:t>date(</w:t>
            </w:r>
            <w:proofErr w:type="gramEnd"/>
            <w:r w:rsidRPr="00CF6677">
              <w:rPr>
                <w:lang w:val="en-US"/>
              </w:rPr>
              <w:t>'20.05.2022', 'dd.mm.yyyy'),</w:t>
            </w:r>
          </w:p>
          <w:p w14:paraId="256D064E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                                                   pnLIMIT             =&gt; 2,</w:t>
            </w:r>
          </w:p>
          <w:p w14:paraId="6297B15B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                                                   pnSEND_ASYNC_ERRORS =&gt; 1);</w:t>
            </w:r>
          </w:p>
          <w:p w14:paraId="707BD3C9" w14:textId="77777777" w:rsidR="0034169A" w:rsidRPr="00CF6677" w:rsidRDefault="0034169A" w:rsidP="00784FCD">
            <w:pPr>
              <w:pStyle w:val="affa"/>
              <w:rPr>
                <w:lang w:val="en-US"/>
              </w:rPr>
            </w:pPr>
            <w:r w:rsidRPr="00CF6677">
              <w:rPr>
                <w:lang w:val="en-US"/>
              </w:rPr>
              <w:t xml:space="preserve">  exception when others then null;</w:t>
            </w:r>
          </w:p>
          <w:p w14:paraId="5978BD28" w14:textId="77777777" w:rsidR="0034169A" w:rsidRPr="00E24349" w:rsidRDefault="0034169A" w:rsidP="00784FCD">
            <w:pPr>
              <w:pStyle w:val="affa"/>
            </w:pPr>
            <w:r w:rsidRPr="00CF6677">
              <w:rPr>
                <w:lang w:val="en-US"/>
              </w:rPr>
              <w:t>end;</w:t>
            </w:r>
          </w:p>
        </w:tc>
      </w:tr>
      <w:tr w:rsidR="000263B8" w:rsidRPr="00E24349" w14:paraId="1BAFE8EE" w14:textId="77777777" w:rsidTr="009233F0">
        <w:tc>
          <w:tcPr>
            <w:tcW w:w="869" w:type="pct"/>
          </w:tcPr>
          <w:p w14:paraId="56D74AEA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vimis_vac_pm</w:t>
            </w:r>
          </w:p>
        </w:tc>
        <w:tc>
          <w:tcPr>
            <w:tcW w:w="1088" w:type="pct"/>
          </w:tcPr>
          <w:p w14:paraId="1C61E414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манипуляции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вакцинации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</w:t>
            </w:r>
          </w:p>
        </w:tc>
        <w:tc>
          <w:tcPr>
            <w:tcW w:w="477" w:type="pct"/>
          </w:tcPr>
          <w:p w14:paraId="72778A69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6F05D25B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1DCC2AB6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>declare</w:t>
            </w:r>
          </w:p>
          <w:p w14:paraId="3C8F4C27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nVis </w:t>
            </w:r>
            <w:proofErr w:type="gramStart"/>
            <w:r w:rsidRPr="00FC34DA">
              <w:rPr>
                <w:lang w:val="en-US"/>
              </w:rPr>
              <w:t>number(</w:t>
            </w:r>
            <w:proofErr w:type="gramEnd"/>
            <w:r w:rsidRPr="00FC34DA">
              <w:rPr>
                <w:lang w:val="en-US"/>
              </w:rPr>
              <w:t>17);</w:t>
            </w:r>
          </w:p>
          <w:p w14:paraId="60694B4F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>begin</w:t>
            </w:r>
          </w:p>
          <w:p w14:paraId="427AF90E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>select v.id</w:t>
            </w:r>
          </w:p>
          <w:p w14:paraId="02B16262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into nVis</w:t>
            </w:r>
          </w:p>
          <w:p w14:paraId="6A180A56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from D_V_VISITS_BASE v</w:t>
            </w:r>
          </w:p>
          <w:p w14:paraId="3751830D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join D_V_PMC_VACCINATIONES_BASE pv</w:t>
            </w:r>
          </w:p>
          <w:p w14:paraId="4D1D533A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on </w:t>
            </w:r>
            <w:proofErr w:type="gramStart"/>
            <w:r w:rsidRPr="00FC34DA">
              <w:rPr>
                <w:lang w:val="en-US"/>
              </w:rPr>
              <w:t>pv.VISIT</w:t>
            </w:r>
            <w:proofErr w:type="gramEnd"/>
            <w:r w:rsidRPr="00FC34DA">
              <w:rPr>
                <w:lang w:val="en-US"/>
              </w:rPr>
              <w:t xml:space="preserve"> = v.ID</w:t>
            </w:r>
          </w:p>
          <w:p w14:paraId="790EB92D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and pv.VAC_STATUS between 1 and 7</w:t>
            </w:r>
          </w:p>
          <w:p w14:paraId="44E2DCC6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where pv.ID = &lt;DOC_ID&gt;;</w:t>
            </w:r>
          </w:p>
          <w:p w14:paraId="4E3C6149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and exists (select null</w:t>
            </w:r>
          </w:p>
          <w:p w14:paraId="7D6D00B0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from D_V_DIRECTION_SERVICES_BASE ds</w:t>
            </w:r>
          </w:p>
          <w:p w14:paraId="59C0519A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join D_V_SERVICES_BASE s</w:t>
            </w:r>
          </w:p>
          <w:p w14:paraId="42076FEA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  on s.ID = </w:t>
            </w:r>
            <w:proofErr w:type="gramStart"/>
            <w:r w:rsidRPr="00FC34DA">
              <w:rPr>
                <w:lang w:val="en-US"/>
              </w:rPr>
              <w:t>ds.SERVICE</w:t>
            </w:r>
            <w:proofErr w:type="gramEnd"/>
          </w:p>
          <w:p w14:paraId="325D3E39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join D_V_FED_SERVICES fs</w:t>
            </w:r>
          </w:p>
          <w:p w14:paraId="3E28DEDC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  on fs.ID = s.FED_SERVICE_ID</w:t>
            </w:r>
          </w:p>
          <w:p w14:paraId="40FA62B5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 and </w:t>
            </w:r>
            <w:proofErr w:type="gramStart"/>
            <w:r w:rsidRPr="00FC34DA">
              <w:rPr>
                <w:lang w:val="en-US"/>
              </w:rPr>
              <w:t>fs.FS</w:t>
            </w:r>
            <w:proofErr w:type="gramEnd"/>
            <w:r w:rsidRPr="00FC34DA">
              <w:rPr>
                <w:lang w:val="en-US"/>
              </w:rPr>
              <w:t>_CODE = 'B04.014.004')</w:t>
            </w:r>
          </w:p>
          <w:p w14:paraId="60A989DA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and not exists (select null</w:t>
            </w:r>
          </w:p>
          <w:p w14:paraId="631A50B3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from D_V_DISEASECASES_BASE d</w:t>
            </w:r>
          </w:p>
          <w:p w14:paraId="0396E16F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 join D_V_HOSP_HISTORIES_BASE hh</w:t>
            </w:r>
          </w:p>
          <w:p w14:paraId="4E532335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lastRenderedPageBreak/>
              <w:t xml:space="preserve">              on </w:t>
            </w:r>
            <w:proofErr w:type="gramStart"/>
            <w:r w:rsidRPr="00FC34DA">
              <w:rPr>
                <w:lang w:val="en-US"/>
              </w:rPr>
              <w:t>hh.DISEASECASE</w:t>
            </w:r>
            <w:proofErr w:type="gramEnd"/>
            <w:r w:rsidRPr="00FC34DA">
              <w:rPr>
                <w:lang w:val="en-US"/>
              </w:rPr>
              <w:t xml:space="preserve"> = d.ID</w:t>
            </w:r>
          </w:p>
          <w:p w14:paraId="667A97D2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         where </w:t>
            </w:r>
            <w:proofErr w:type="gramStart"/>
            <w:r w:rsidRPr="00FC34DA">
              <w:rPr>
                <w:lang w:val="en-US"/>
              </w:rPr>
              <w:t>d.VISIT</w:t>
            </w:r>
            <w:proofErr w:type="gramEnd"/>
            <w:r w:rsidRPr="00FC34DA">
              <w:rPr>
                <w:lang w:val="en-US"/>
              </w:rPr>
              <w:t xml:space="preserve"> = v.ID);</w:t>
            </w:r>
          </w:p>
          <w:p w14:paraId="081F3EE4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 D_PKG_EX_DATA_PREPARE_LOG.VIMIS_PROCESSING_</w:t>
            </w:r>
            <w:proofErr w:type="gramStart"/>
            <w:r w:rsidRPr="00FC34DA">
              <w:rPr>
                <w:lang w:val="en-US"/>
              </w:rPr>
              <w:t>SHEDULE(</w:t>
            </w:r>
            <w:proofErr w:type="gramEnd"/>
            <w:r w:rsidRPr="00FC34DA">
              <w:rPr>
                <w:lang w:val="en-US"/>
              </w:rPr>
              <w:t>'VISITS', nVis, &lt;LPU&gt;, 'pm', 10);</w:t>
            </w:r>
          </w:p>
          <w:p w14:paraId="31BC5E03" w14:textId="77777777" w:rsidR="00FC34DA" w:rsidRPr="00FC34DA" w:rsidRDefault="00FC34DA" w:rsidP="00FC34DA">
            <w:pPr>
              <w:pStyle w:val="affa"/>
              <w:rPr>
                <w:lang w:val="en-US"/>
              </w:rPr>
            </w:pPr>
            <w:r w:rsidRPr="00FC34DA">
              <w:rPr>
                <w:lang w:val="en-US"/>
              </w:rPr>
              <w:t xml:space="preserve"> exception when others then null;</w:t>
            </w:r>
          </w:p>
          <w:p w14:paraId="79786B0E" w14:textId="226F60E0" w:rsidR="00E85BD7" w:rsidRPr="00E24349" w:rsidRDefault="00FC34DA" w:rsidP="00FC34DA">
            <w:pPr>
              <w:pStyle w:val="affa"/>
            </w:pPr>
            <w:r w:rsidRPr="00FC34DA">
              <w:rPr>
                <w:lang w:val="en-US"/>
              </w:rPr>
              <w:t>end;</w:t>
            </w:r>
          </w:p>
        </w:tc>
      </w:tr>
      <w:tr w:rsidR="000263B8" w:rsidRPr="00E24349" w14:paraId="2CA9B042" w14:textId="77777777" w:rsidTr="009233F0">
        <w:tc>
          <w:tcPr>
            <w:tcW w:w="869" w:type="pct"/>
          </w:tcPr>
          <w:p w14:paraId="4687BB37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vimis_emergencyjournal_pm</w:t>
            </w:r>
          </w:p>
        </w:tc>
        <w:tc>
          <w:tcPr>
            <w:tcW w:w="1088" w:type="pct"/>
          </w:tcPr>
          <w:p w14:paraId="60261521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журнала</w:t>
            </w:r>
            <w:r w:rsidR="0081618C" w:rsidRPr="00E24349">
              <w:t xml:space="preserve"> </w:t>
            </w:r>
            <w:r w:rsidRPr="00E24349">
              <w:t>неотложной</w:t>
            </w:r>
            <w:r w:rsidR="0081618C" w:rsidRPr="00E24349">
              <w:t xml:space="preserve"> </w:t>
            </w:r>
            <w:r w:rsidRPr="00E24349">
              <w:t>помощи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30057F43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5DEFF2DF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5945446E" w14:textId="77777777" w:rsidR="00396392" w:rsidRPr="00396392" w:rsidRDefault="00396392" w:rsidP="00396392">
            <w:pPr>
              <w:pStyle w:val="affa"/>
              <w:rPr>
                <w:lang w:val="en-US"/>
              </w:rPr>
            </w:pPr>
            <w:r w:rsidRPr="00396392">
              <w:rPr>
                <w:lang w:val="en-US"/>
              </w:rPr>
              <w:t>begin</w:t>
            </w:r>
          </w:p>
          <w:p w14:paraId="515F0D9F" w14:textId="77777777" w:rsidR="00396392" w:rsidRPr="00396392" w:rsidRDefault="00396392" w:rsidP="00396392">
            <w:pPr>
              <w:pStyle w:val="affa"/>
              <w:rPr>
                <w:lang w:val="en-US"/>
              </w:rPr>
            </w:pPr>
            <w:r w:rsidRPr="00396392">
              <w:rPr>
                <w:lang w:val="en-US"/>
              </w:rPr>
              <w:t xml:space="preserve">  D_PKG_EX_DATA_PREPARE_LOG.VIMIS_PROCESSING_</w:t>
            </w:r>
            <w:proofErr w:type="gramStart"/>
            <w:r w:rsidRPr="00396392">
              <w:rPr>
                <w:lang w:val="en-US"/>
              </w:rPr>
              <w:t>SHEDULE(</w:t>
            </w:r>
            <w:proofErr w:type="gramEnd"/>
            <w:r w:rsidRPr="00396392">
              <w:rPr>
                <w:lang w:val="en-US"/>
              </w:rPr>
              <w:t>'EMERGENCYJOURNAL', &lt;DOC_ID&gt;, &lt;LPU&gt;, 'pm', 5, 1);</w:t>
            </w:r>
          </w:p>
          <w:p w14:paraId="469A688C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  <w:tr w:rsidR="000263B8" w:rsidRPr="00E24349" w14:paraId="257F799A" w14:textId="77777777" w:rsidTr="009233F0">
        <w:tc>
          <w:tcPr>
            <w:tcW w:w="869" w:type="pct"/>
          </w:tcPr>
          <w:p w14:paraId="04DB8EF3" w14:textId="77777777" w:rsidR="00E85BD7" w:rsidRPr="00E24349" w:rsidRDefault="00872ED0" w:rsidP="00E24349">
            <w:pPr>
              <w:pStyle w:val="phtablecellleft"/>
            </w:pPr>
            <w:r w:rsidRPr="00E24349">
              <w:t>vimis_pc_pm</w:t>
            </w:r>
          </w:p>
        </w:tc>
        <w:tc>
          <w:tcPr>
            <w:tcW w:w="1088" w:type="pct"/>
          </w:tcPr>
          <w:p w14:paraId="7607B1E0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проф</w:t>
            </w:r>
            <w:r w:rsidR="0081618C" w:rsidRPr="00E24349">
              <w:t xml:space="preserve"> </w:t>
            </w:r>
            <w:r w:rsidRPr="00E24349">
              <w:t>карт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203FE805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4EB4D537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0A64912D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begin</w:t>
            </w:r>
          </w:p>
          <w:p w14:paraId="4F2217EE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D_PKG_EX_DATA_PREPARE_LOG.VIMIS_PROCESSING_</w:t>
            </w:r>
            <w:proofErr w:type="gramStart"/>
            <w:r w:rsidRPr="00F4154F">
              <w:rPr>
                <w:lang w:val="en-US"/>
              </w:rPr>
              <w:t>SHEDULE(</w:t>
            </w:r>
            <w:proofErr w:type="gramEnd"/>
            <w:r w:rsidRPr="00F4154F">
              <w:rPr>
                <w:lang w:val="en-US"/>
              </w:rPr>
              <w:t>'PROF_CARD', &lt;DOC_ID&gt;, &lt;LPU&gt;, 'pm', 5, 1);</w:t>
            </w:r>
          </w:p>
          <w:p w14:paraId="69FCE238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  <w:tr w:rsidR="000263B8" w:rsidRPr="00E24349" w14:paraId="40B83BF7" w14:textId="77777777" w:rsidTr="009233F0">
        <w:tc>
          <w:tcPr>
            <w:tcW w:w="869" w:type="pct"/>
          </w:tcPr>
          <w:p w14:paraId="2668DB12" w14:textId="77777777" w:rsidR="00E85BD7" w:rsidRPr="00E24349" w:rsidRDefault="00872ED0" w:rsidP="00E24349">
            <w:pPr>
              <w:pStyle w:val="phtablecellleft"/>
            </w:pPr>
            <w:r w:rsidRPr="00E24349">
              <w:t>vimis_pac_vac_pm</w:t>
            </w:r>
          </w:p>
        </w:tc>
        <w:tc>
          <w:tcPr>
            <w:tcW w:w="1088" w:type="pct"/>
          </w:tcPr>
          <w:p w14:paraId="1FA8F804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иммунизации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Профилактики</w:t>
            </w:r>
          </w:p>
        </w:tc>
        <w:tc>
          <w:tcPr>
            <w:tcW w:w="477" w:type="pct"/>
          </w:tcPr>
          <w:p w14:paraId="303F66F4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0B5D6CA5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1A1DACCB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begin</w:t>
            </w:r>
          </w:p>
          <w:p w14:paraId="7F7A99B8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D_PKG_EX_DATA_PREPARE_LOG.VIMIS_PROCESSING_</w:t>
            </w:r>
            <w:proofErr w:type="gramStart"/>
            <w:r w:rsidRPr="00F4154F">
              <w:rPr>
                <w:lang w:val="en-US"/>
              </w:rPr>
              <w:t>SHEDULE(</w:t>
            </w:r>
            <w:proofErr w:type="gramEnd"/>
            <w:r w:rsidRPr="00F4154F">
              <w:rPr>
                <w:lang w:val="en-US"/>
              </w:rPr>
              <w:t>'PMC_VACCINATIONES', &lt;DOC_ID&gt;, &lt;LPU&gt;, 'pm', 5, 1);</w:t>
            </w:r>
          </w:p>
          <w:p w14:paraId="1D682DF8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  <w:tr w:rsidR="000263B8" w:rsidRPr="00E24349" w14:paraId="1AA964D3" w14:textId="77777777" w:rsidTr="009233F0">
        <w:tc>
          <w:tcPr>
            <w:tcW w:w="869" w:type="pct"/>
          </w:tcPr>
          <w:p w14:paraId="76E14765" w14:textId="77777777" w:rsidR="00E85BD7" w:rsidRPr="00E24349" w:rsidRDefault="00872ED0" w:rsidP="00E24349">
            <w:pPr>
              <w:pStyle w:val="phtablecellleft"/>
            </w:pPr>
            <w:r w:rsidRPr="00E24349">
              <w:t>vimis_direction_pm</w:t>
            </w:r>
          </w:p>
        </w:tc>
        <w:tc>
          <w:tcPr>
            <w:tcW w:w="1088" w:type="pct"/>
          </w:tcPr>
          <w:p w14:paraId="3B7CF7A3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Направлений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4434EB20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3D2D0C55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36ACE33E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declare nDIR_SER </w:t>
            </w:r>
            <w:proofErr w:type="gramStart"/>
            <w:r w:rsidRPr="00553BD9">
              <w:rPr>
                <w:lang w:val="en-US"/>
              </w:rPr>
              <w:t>number(</w:t>
            </w:r>
            <w:proofErr w:type="gramEnd"/>
            <w:r w:rsidRPr="00553BD9">
              <w:rPr>
                <w:lang w:val="en-US"/>
              </w:rPr>
              <w:t xml:space="preserve">17); </w:t>
            </w:r>
          </w:p>
          <w:p w14:paraId="21968B7B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begin </w:t>
            </w:r>
          </w:p>
          <w:p w14:paraId="2771ABE0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begin </w:t>
            </w:r>
          </w:p>
          <w:p w14:paraId="4EDB8112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  select ds.ID </w:t>
            </w:r>
          </w:p>
          <w:p w14:paraId="55F3816E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  into nDIR_SER </w:t>
            </w:r>
          </w:p>
          <w:p w14:paraId="79B93665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  from D_V_DIRECTIONS_BASE d </w:t>
            </w:r>
          </w:p>
          <w:p w14:paraId="5168ADF0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    join D_V_DIRECTION_SERVICES_BASE ds on ds.PID = d.ID </w:t>
            </w:r>
          </w:p>
          <w:p w14:paraId="37E5A3BC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where d.DIR_FORM = 1 </w:t>
            </w:r>
          </w:p>
          <w:p w14:paraId="7FC72B13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    and d.ID = &lt;DOC_ID</w:t>
            </w:r>
            <w:proofErr w:type="gramStart"/>
            <w:r w:rsidRPr="00553BD9">
              <w:rPr>
                <w:lang w:val="en-US"/>
              </w:rPr>
              <w:t>&gt; ;</w:t>
            </w:r>
            <w:proofErr w:type="gramEnd"/>
            <w:r w:rsidRPr="00553BD9">
              <w:rPr>
                <w:lang w:val="en-US"/>
              </w:rPr>
              <w:t xml:space="preserve"> </w:t>
            </w:r>
          </w:p>
          <w:p w14:paraId="16CC788F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exception when others then return; </w:t>
            </w:r>
          </w:p>
          <w:p w14:paraId="3D39B4C8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end; </w:t>
            </w:r>
          </w:p>
          <w:p w14:paraId="69D92449" w14:textId="77777777" w:rsidR="00553BD9" w:rsidRPr="00553BD9" w:rsidRDefault="00553BD9" w:rsidP="00553BD9">
            <w:pPr>
              <w:pStyle w:val="affa"/>
              <w:rPr>
                <w:lang w:val="en-US"/>
              </w:rPr>
            </w:pPr>
            <w:r w:rsidRPr="00553BD9">
              <w:rPr>
                <w:lang w:val="en-US"/>
              </w:rPr>
              <w:t xml:space="preserve">  D_PKG_EX_DATA_PREPARE_LOG.VIMIS_PROCESSING_SHEDULE('DIRECTIONS</w:t>
            </w:r>
            <w:proofErr w:type="gramStart"/>
            <w:r w:rsidRPr="00553BD9">
              <w:rPr>
                <w:lang w:val="en-US"/>
              </w:rPr>
              <w:t>',&lt;</w:t>
            </w:r>
            <w:proofErr w:type="gramEnd"/>
            <w:r w:rsidRPr="00553BD9">
              <w:rPr>
                <w:lang w:val="en-US"/>
              </w:rPr>
              <w:t xml:space="preserve">DOC_ID&gt;,&lt;LPU&gt;, 'pm', 5, 1); </w:t>
            </w:r>
          </w:p>
          <w:p w14:paraId="24E5B04E" w14:textId="4A51F73C" w:rsidR="00E85BD7" w:rsidRPr="00E24349" w:rsidRDefault="00553BD9" w:rsidP="00553BD9">
            <w:pPr>
              <w:pStyle w:val="affa"/>
            </w:pPr>
            <w:r w:rsidRPr="00553BD9">
              <w:rPr>
                <w:lang w:val="en-US"/>
              </w:rPr>
              <w:t>end;</w:t>
            </w:r>
          </w:p>
        </w:tc>
      </w:tr>
      <w:tr w:rsidR="000263B8" w:rsidRPr="00E24349" w14:paraId="4BB42C72" w14:textId="77777777" w:rsidTr="009233F0">
        <w:tc>
          <w:tcPr>
            <w:tcW w:w="869" w:type="pct"/>
          </w:tcPr>
          <w:p w14:paraId="6F8DA6E0" w14:textId="77777777" w:rsidR="00E85BD7" w:rsidRPr="00E24349" w:rsidRDefault="00872ED0" w:rsidP="00E24349">
            <w:pPr>
              <w:pStyle w:val="phtablecellleft"/>
            </w:pPr>
            <w:r w:rsidRPr="00E24349">
              <w:t>vimis_cfDeathContent_pm</w:t>
            </w:r>
          </w:p>
        </w:tc>
        <w:tc>
          <w:tcPr>
            <w:tcW w:w="1088" w:type="pct"/>
          </w:tcPr>
          <w:p w14:paraId="2847D05E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отправки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(Профилактика)</w:t>
            </w:r>
          </w:p>
        </w:tc>
        <w:tc>
          <w:tcPr>
            <w:tcW w:w="477" w:type="pct"/>
          </w:tcPr>
          <w:p w14:paraId="66117CB0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47E96446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5FB8A054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declare</w:t>
            </w:r>
          </w:p>
          <w:p w14:paraId="48EB9A9F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nC_NUM </w:t>
            </w:r>
            <w:proofErr w:type="gramStart"/>
            <w:r w:rsidRPr="00F4154F">
              <w:rPr>
                <w:lang w:val="en-US"/>
              </w:rPr>
              <w:t>number(</w:t>
            </w:r>
            <w:proofErr w:type="gramEnd"/>
            <w:r w:rsidRPr="00F4154F">
              <w:rPr>
                <w:lang w:val="en-US"/>
              </w:rPr>
              <w:t>10);</w:t>
            </w:r>
          </w:p>
          <w:p w14:paraId="11979304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begin</w:t>
            </w:r>
          </w:p>
          <w:p w14:paraId="7EEFBE57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begin</w:t>
            </w:r>
          </w:p>
          <w:p w14:paraId="4E661128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   select cf.C_NUM</w:t>
            </w:r>
          </w:p>
          <w:p w14:paraId="3CAD079E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lastRenderedPageBreak/>
              <w:t xml:space="preserve">       into nC_NUM</w:t>
            </w:r>
          </w:p>
          <w:p w14:paraId="550A1B4E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     from D_V_CF_DEATH_CONTENTS d</w:t>
            </w:r>
          </w:p>
          <w:p w14:paraId="7FC6502E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          join D_V_CERTIFICATE_FORMS cf on cf.ID = d.PID</w:t>
            </w:r>
          </w:p>
          <w:p w14:paraId="75FEF489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    where d.ID = &lt;DOC_ID&gt;;</w:t>
            </w:r>
          </w:p>
          <w:p w14:paraId="50F8277A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exception when others then null;</w:t>
            </w:r>
          </w:p>
          <w:p w14:paraId="5B0F48F6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end;</w:t>
            </w:r>
          </w:p>
          <w:p w14:paraId="746EF6CE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if nC_NUM is null then</w:t>
            </w:r>
          </w:p>
          <w:p w14:paraId="5FFF3D30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  return;</w:t>
            </w:r>
          </w:p>
          <w:p w14:paraId="5DDB3A1F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end if;</w:t>
            </w:r>
          </w:p>
          <w:p w14:paraId="3E518F61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</w:t>
            </w:r>
          </w:p>
          <w:p w14:paraId="59F64717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d_pkg_ex_data_prepare_</w:t>
            </w:r>
            <w:proofErr w:type="gramStart"/>
            <w:r w:rsidRPr="00F4154F">
              <w:rPr>
                <w:lang w:val="en-US"/>
              </w:rPr>
              <w:t>log.vimis</w:t>
            </w:r>
            <w:proofErr w:type="gramEnd"/>
            <w:r w:rsidRPr="00F4154F">
              <w:rPr>
                <w:lang w:val="en-US"/>
              </w:rPr>
              <w:t>_processing_shedule('CF_DEATH_CONTENTS', &lt;DOC_ID&gt;, &lt;LPU&gt;, 'pm', 5, 1);</w:t>
            </w:r>
          </w:p>
          <w:p w14:paraId="581228CD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  <w:tr w:rsidR="000263B8" w:rsidRPr="00E24349" w14:paraId="5E240BCF" w14:textId="77777777" w:rsidTr="009233F0">
        <w:tc>
          <w:tcPr>
            <w:tcW w:w="869" w:type="pct"/>
          </w:tcPr>
          <w:p w14:paraId="5A19E170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vimis_hh_pm</w:t>
            </w:r>
          </w:p>
        </w:tc>
        <w:tc>
          <w:tcPr>
            <w:tcW w:w="1088" w:type="pct"/>
          </w:tcPr>
          <w:p w14:paraId="2DEA5F3A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историй</w:t>
            </w:r>
            <w:r w:rsidR="0081618C" w:rsidRPr="00E24349">
              <w:t xml:space="preserve"> </w:t>
            </w:r>
            <w:r w:rsidRPr="00E24349">
              <w:t>болезни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1354103C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1AFF914F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5976506D" w14:textId="77777777" w:rsidR="00396392" w:rsidRPr="00396392" w:rsidRDefault="00396392" w:rsidP="00396392">
            <w:pPr>
              <w:pStyle w:val="affa"/>
              <w:rPr>
                <w:lang w:val="en-US"/>
              </w:rPr>
            </w:pPr>
            <w:r w:rsidRPr="00396392">
              <w:rPr>
                <w:lang w:val="en-US"/>
              </w:rPr>
              <w:t>begin</w:t>
            </w:r>
          </w:p>
          <w:p w14:paraId="2AF83F70" w14:textId="77777777" w:rsidR="00396392" w:rsidRPr="00396392" w:rsidRDefault="00396392" w:rsidP="00396392">
            <w:pPr>
              <w:pStyle w:val="affa"/>
              <w:rPr>
                <w:lang w:val="en-US"/>
              </w:rPr>
            </w:pPr>
            <w:r w:rsidRPr="00396392">
              <w:rPr>
                <w:lang w:val="en-US"/>
              </w:rPr>
              <w:t xml:space="preserve">  D_PKG_EX_DATA_PREPARE_LOG.VIMIS_PROCESSING_</w:t>
            </w:r>
            <w:proofErr w:type="gramStart"/>
            <w:r w:rsidRPr="00396392">
              <w:rPr>
                <w:lang w:val="en-US"/>
              </w:rPr>
              <w:t>SHEDULE(</w:t>
            </w:r>
            <w:proofErr w:type="gramEnd"/>
            <w:r w:rsidRPr="00396392">
              <w:rPr>
                <w:lang w:val="en-US"/>
              </w:rPr>
              <w:t>'HOSP_HISTORIES', &lt;DOC_ID&gt;, &lt;LPU&gt;, 'pm', 5, 1);</w:t>
            </w:r>
          </w:p>
          <w:p w14:paraId="10A67D5D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  <w:tr w:rsidR="000263B8" w:rsidRPr="00E24349" w14:paraId="199D9C36" w14:textId="77777777" w:rsidTr="009233F0">
        <w:tc>
          <w:tcPr>
            <w:tcW w:w="869" w:type="pct"/>
          </w:tcPr>
          <w:p w14:paraId="27E5F8CA" w14:textId="77777777" w:rsidR="00E85BD7" w:rsidRPr="00E24349" w:rsidRDefault="00872ED0" w:rsidP="00E24349">
            <w:pPr>
              <w:pStyle w:val="phtablecellleft"/>
            </w:pPr>
            <w:r w:rsidRPr="00E24349">
              <w:t>vimis_hpk_plan_pm</w:t>
            </w:r>
          </w:p>
        </w:tc>
        <w:tc>
          <w:tcPr>
            <w:tcW w:w="1088" w:type="pct"/>
          </w:tcPr>
          <w:p w14:paraId="3C862923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журнала</w:t>
            </w:r>
            <w:r w:rsidR="0081618C" w:rsidRPr="00E24349">
              <w:t xml:space="preserve"> </w:t>
            </w:r>
            <w:r w:rsidRPr="00E24349">
              <w:t>госпитализации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01E4EFB2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46CC3A2F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23E0F199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begin</w:t>
            </w:r>
          </w:p>
          <w:p w14:paraId="07A140DE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D_PKG_EX_DATA_PREPARE_LOG.VIMIS_PROCESSING_</w:t>
            </w:r>
            <w:proofErr w:type="gramStart"/>
            <w:r w:rsidRPr="00F4154F">
              <w:rPr>
                <w:lang w:val="en-US"/>
              </w:rPr>
              <w:t>SHEDULE(</w:t>
            </w:r>
            <w:proofErr w:type="gramEnd"/>
            <w:r w:rsidRPr="00F4154F">
              <w:rPr>
                <w:lang w:val="en-US"/>
              </w:rPr>
              <w:t>'HPK_PLAN_JOURNALS', &lt;DOC_ID&gt;, &lt;LPU&gt;, 'pm', 5, 1);</w:t>
            </w:r>
          </w:p>
          <w:p w14:paraId="504246A9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  <w:tr w:rsidR="000263B8" w:rsidRPr="00E24349" w14:paraId="6BFE1A92" w14:textId="77777777" w:rsidTr="009233F0">
        <w:tc>
          <w:tcPr>
            <w:tcW w:w="869" w:type="pct"/>
          </w:tcPr>
          <w:p w14:paraId="4E7E7CC9" w14:textId="77777777" w:rsidR="00E85BD7" w:rsidRPr="00E24349" w:rsidRDefault="00872ED0" w:rsidP="00E24349">
            <w:pPr>
              <w:pStyle w:val="phtablecellleft"/>
            </w:pPr>
            <w:r w:rsidRPr="00E24349">
              <w:t>vimis_hhd_pm</w:t>
            </w:r>
          </w:p>
        </w:tc>
        <w:tc>
          <w:tcPr>
            <w:tcW w:w="1088" w:type="pct"/>
          </w:tcPr>
          <w:p w14:paraId="65861B8F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историй</w:t>
            </w:r>
            <w:r w:rsidR="0081618C" w:rsidRPr="00E24349">
              <w:t xml:space="preserve"> </w:t>
            </w:r>
            <w:r w:rsidRPr="00E24349">
              <w:t>болезни,</w:t>
            </w:r>
            <w:r w:rsidR="0081618C" w:rsidRPr="00E24349">
              <w:t xml:space="preserve"> </w:t>
            </w:r>
            <w:r w:rsidRPr="00E24349">
              <w:t>диагнозы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64DC3668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6F201E7A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3E3E2156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>begin</w:t>
            </w:r>
          </w:p>
          <w:p w14:paraId="7091B32F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lang w:val="en-US"/>
              </w:rPr>
              <w:t xml:space="preserve">  D_PKG_EX_DATA_PREPARE_LOG.VIMIS_PROCESSING_</w:t>
            </w:r>
            <w:proofErr w:type="gramStart"/>
            <w:r w:rsidRPr="00F4154F">
              <w:rPr>
                <w:lang w:val="en-US"/>
              </w:rPr>
              <w:t>SHEDULE(</w:t>
            </w:r>
            <w:proofErr w:type="gramEnd"/>
            <w:r w:rsidRPr="00F4154F">
              <w:rPr>
                <w:lang w:val="en-US"/>
              </w:rPr>
              <w:t>'HOSP_HISTORY_DIAGNS', &lt;DOC_ID&gt;, &lt;LPU&gt;, 'pm', 5, 1);</w:t>
            </w:r>
          </w:p>
          <w:p w14:paraId="20941533" w14:textId="77777777" w:rsidR="00E85BD7" w:rsidRPr="00396392" w:rsidRDefault="00396392" w:rsidP="00396392">
            <w:pPr>
              <w:pStyle w:val="affa"/>
            </w:pPr>
            <w:r w:rsidRPr="00396392">
              <w:t>end;</w:t>
            </w:r>
          </w:p>
        </w:tc>
      </w:tr>
      <w:tr w:rsidR="000263B8" w:rsidRPr="00E24349" w14:paraId="6BF1DBC9" w14:textId="77777777" w:rsidTr="009233F0">
        <w:tc>
          <w:tcPr>
            <w:tcW w:w="869" w:type="pct"/>
          </w:tcPr>
          <w:p w14:paraId="0E4E331A" w14:textId="77777777" w:rsidR="00E85BD7" w:rsidRPr="00E24349" w:rsidRDefault="00872ED0" w:rsidP="00E24349">
            <w:pPr>
              <w:pStyle w:val="phtablecellleft"/>
            </w:pPr>
            <w:r w:rsidRPr="00E24349">
              <w:t>vimis_cc_pm</w:t>
            </w:r>
          </w:p>
        </w:tc>
        <w:tc>
          <w:tcPr>
            <w:tcW w:w="1088" w:type="pct"/>
          </w:tcPr>
          <w:p w14:paraId="690B1AD3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контрольных</w:t>
            </w:r>
            <w:r w:rsidR="0081618C" w:rsidRPr="00E24349">
              <w:t xml:space="preserve"> </w:t>
            </w:r>
            <w:r w:rsidRPr="00E24349">
              <w:t>карт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6A10FB33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2881B89B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1393ED6D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rStyle w:val="scroll-codedefaultnewcontentkeyword"/>
                <w:b w:val="0"/>
                <w:bCs w:val="0"/>
                <w:color w:val="auto"/>
                <w:lang w:val="en-US"/>
              </w:rPr>
              <w:t>begin</w:t>
            </w:r>
          </w:p>
          <w:p w14:paraId="2D081D48" w14:textId="77777777" w:rsidR="00396392" w:rsidRPr="00F4154F" w:rsidRDefault="00396392" w:rsidP="00396392">
            <w:pPr>
              <w:pStyle w:val="affa"/>
              <w:rPr>
                <w:lang w:val="en-US"/>
              </w:rPr>
            </w:pPr>
            <w:r w:rsidRPr="00F4154F">
              <w:rPr>
                <w:rStyle w:val="scroll-codedefaultnewcontentplain"/>
                <w:color w:val="auto"/>
                <w:lang w:val="en-US"/>
              </w:rPr>
              <w:t xml:space="preserve">  D_PKG_EX_DATA_PREPARE_LOG.VIMIS_PROCESSING_</w:t>
            </w:r>
            <w:proofErr w:type="gramStart"/>
            <w:r w:rsidRPr="00F4154F">
              <w:rPr>
                <w:rStyle w:val="scroll-codedefaultnewcontentplain"/>
                <w:color w:val="auto"/>
                <w:lang w:val="en-US"/>
              </w:rPr>
              <w:t>SHEDULE(</w:t>
            </w:r>
            <w:proofErr w:type="gramEnd"/>
            <w:r w:rsidRPr="00F4154F">
              <w:rPr>
                <w:rStyle w:val="scroll-codedefaultnewcontentstring"/>
                <w:color w:val="auto"/>
                <w:lang w:val="en-US"/>
              </w:rPr>
              <w:t>'CONTROL_CARD'</w:t>
            </w:r>
            <w:r w:rsidRPr="00F4154F">
              <w:rPr>
                <w:rStyle w:val="scroll-codedefaultnewcontentplain"/>
                <w:color w:val="auto"/>
                <w:lang w:val="en-US"/>
              </w:rPr>
              <w:t xml:space="preserve">, &lt;DOC_ID&gt;, &lt;LPU&gt;, </w:t>
            </w:r>
            <w:r w:rsidRPr="00F4154F">
              <w:rPr>
                <w:rStyle w:val="scroll-codedefaultnewcontentstring"/>
                <w:color w:val="auto"/>
                <w:lang w:val="en-US"/>
              </w:rPr>
              <w:t>'pm'</w:t>
            </w:r>
            <w:r w:rsidRPr="00F4154F">
              <w:rPr>
                <w:rStyle w:val="scroll-codedefaultnewcontentplain"/>
                <w:color w:val="auto"/>
                <w:lang w:val="en-US"/>
              </w:rPr>
              <w:t>, 5, 1);</w:t>
            </w:r>
          </w:p>
          <w:p w14:paraId="2B580CDA" w14:textId="77777777" w:rsidR="00E85BD7" w:rsidRPr="00396392" w:rsidRDefault="00396392" w:rsidP="00396392">
            <w:pPr>
              <w:pStyle w:val="affa"/>
            </w:pPr>
            <w:r w:rsidRPr="00396392">
              <w:rPr>
                <w:rStyle w:val="scroll-codedefaultnewcontentkeyword"/>
                <w:b w:val="0"/>
                <w:bCs w:val="0"/>
                <w:color w:val="auto"/>
              </w:rPr>
              <w:t>end</w:t>
            </w:r>
            <w:r w:rsidRPr="00396392">
              <w:rPr>
                <w:rStyle w:val="scroll-codedefaultnewcontentplain"/>
                <w:color w:val="auto"/>
              </w:rPr>
              <w:t>;</w:t>
            </w:r>
          </w:p>
        </w:tc>
      </w:tr>
      <w:tr w:rsidR="000263B8" w:rsidRPr="00E24349" w14:paraId="10C30D3D" w14:textId="77777777" w:rsidTr="009233F0">
        <w:tc>
          <w:tcPr>
            <w:tcW w:w="869" w:type="pct"/>
          </w:tcPr>
          <w:p w14:paraId="3889B0FF" w14:textId="77777777" w:rsidR="00E85BD7" w:rsidRPr="00E24349" w:rsidRDefault="00872ED0" w:rsidP="00E24349">
            <w:pPr>
              <w:pStyle w:val="phtablecellleft"/>
            </w:pPr>
            <w:r w:rsidRPr="00E24349">
              <w:t>vimis_bbc_pm</w:t>
            </w:r>
          </w:p>
        </w:tc>
        <w:tc>
          <w:tcPr>
            <w:tcW w:w="1088" w:type="pct"/>
          </w:tcPr>
          <w:p w14:paraId="1557ED99" w14:textId="77777777" w:rsidR="00E85BD7" w:rsidRPr="00E24349" w:rsidRDefault="00872ED0" w:rsidP="00E24349">
            <w:pPr>
              <w:pStyle w:val="phtablecellleft"/>
            </w:pP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больничных</w:t>
            </w:r>
            <w:r w:rsidR="0081618C" w:rsidRPr="00E24349">
              <w:t xml:space="preserve"> </w:t>
            </w:r>
            <w:r w:rsidRPr="00E24349">
              <w:t>листов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  <w:tc>
          <w:tcPr>
            <w:tcW w:w="477" w:type="pct"/>
          </w:tcPr>
          <w:p w14:paraId="6942BA94" w14:textId="77777777" w:rsidR="00E85BD7" w:rsidRPr="00E24349" w:rsidRDefault="00872ED0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817" w:type="pct"/>
          </w:tcPr>
          <w:p w14:paraId="3FFCC237" w14:textId="77777777" w:rsidR="00E85BD7" w:rsidRPr="00E24349" w:rsidRDefault="00872ED0" w:rsidP="00E24349">
            <w:pPr>
              <w:pStyle w:val="phtablecellleft"/>
            </w:pPr>
            <w:r w:rsidRPr="00E24349">
              <w:t>Автоматический</w:t>
            </w:r>
          </w:p>
        </w:tc>
        <w:tc>
          <w:tcPr>
            <w:tcW w:w="1749" w:type="pct"/>
          </w:tcPr>
          <w:p w14:paraId="5EB39AE2" w14:textId="77777777" w:rsidR="00396392" w:rsidRPr="00396392" w:rsidRDefault="00396392" w:rsidP="00396392">
            <w:pPr>
              <w:pStyle w:val="affa"/>
              <w:rPr>
                <w:lang w:val="en-US"/>
              </w:rPr>
            </w:pPr>
            <w:r w:rsidRPr="00396392">
              <w:rPr>
                <w:lang w:val="en-US"/>
              </w:rPr>
              <w:t>begin</w:t>
            </w:r>
          </w:p>
          <w:p w14:paraId="2B49C750" w14:textId="77777777" w:rsidR="00396392" w:rsidRPr="00396392" w:rsidRDefault="00396392" w:rsidP="00396392">
            <w:pPr>
              <w:pStyle w:val="affa"/>
              <w:rPr>
                <w:lang w:val="en-US"/>
              </w:rPr>
            </w:pPr>
            <w:r w:rsidRPr="00396392">
              <w:rPr>
                <w:lang w:val="en-US"/>
              </w:rPr>
              <w:t xml:space="preserve">  D_PKG_EX_DATA_PREPARE_LOG.VIMIS_PROCESSING_</w:t>
            </w:r>
            <w:proofErr w:type="gramStart"/>
            <w:r w:rsidRPr="00396392">
              <w:rPr>
                <w:lang w:val="en-US"/>
              </w:rPr>
              <w:t>SHEDULE(</w:t>
            </w:r>
            <w:proofErr w:type="gramEnd"/>
            <w:r w:rsidRPr="00396392">
              <w:rPr>
                <w:lang w:val="en-US"/>
              </w:rPr>
              <w:t>'BJ_BULLETIN_CONTENTS', &lt;DOC_ID&gt;, &lt;LPU&gt;, 'pm', 5, 1);</w:t>
            </w:r>
          </w:p>
          <w:p w14:paraId="48702187" w14:textId="77777777" w:rsidR="00E85BD7" w:rsidRPr="00E24349" w:rsidRDefault="00396392" w:rsidP="00396392">
            <w:pPr>
              <w:pStyle w:val="affa"/>
            </w:pPr>
            <w:r>
              <w:t>end;</w:t>
            </w:r>
          </w:p>
        </w:tc>
      </w:tr>
    </w:tbl>
    <w:p w14:paraId="25DFA4CB" w14:textId="77777777" w:rsidR="00F4154F" w:rsidRDefault="00F4154F" w:rsidP="00F4154F">
      <w:pPr>
        <w:pStyle w:val="phnormal"/>
      </w:pPr>
    </w:p>
    <w:p w14:paraId="0FC1CC1A" w14:textId="77777777" w:rsidR="00E85BD7" w:rsidRPr="000263B8" w:rsidRDefault="00872ED0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Созданная</w:t>
      </w:r>
      <w:r w:rsidR="0081618C" w:rsidRPr="000263B8">
        <w:t xml:space="preserve"> </w:t>
      </w:r>
      <w:r w:rsidRPr="000263B8">
        <w:t>процедура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Pr="000263B8">
        <w:t>.</w:t>
      </w:r>
    </w:p>
    <w:p w14:paraId="18BFB872" w14:textId="77777777" w:rsidR="00E85BD7" w:rsidRPr="000263B8" w:rsidRDefault="00872ED0">
      <w:pPr>
        <w:pStyle w:val="2"/>
      </w:pPr>
      <w:bookmarkStart w:id="86" w:name="scroll-bookmark-28"/>
      <w:bookmarkStart w:id="87" w:name="_Toc118569027"/>
      <w:bookmarkStart w:id="88" w:name="_Toc120524797"/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процедур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bookmarkEnd w:id="86"/>
      <w:bookmarkEnd w:id="87"/>
      <w:bookmarkEnd w:id="88"/>
    </w:p>
    <w:p w14:paraId="0E13AD55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="00F4154F">
        <w:t>ПП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81618C" w:rsidRPr="000263B8">
        <w:t xml:space="preserve"> </w:t>
      </w:r>
      <w:r w:rsidRPr="000263B8">
        <w:t>Системы.</w:t>
      </w:r>
    </w:p>
    <w:p w14:paraId="23ED4709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ПП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0CADDBD" w14:textId="7187FDCC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процедуру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_Ref119065849 \h </w:instrText>
      </w:r>
      <w:r w:rsidR="00F4154F">
        <w:fldChar w:fldCharType="separate"/>
      </w:r>
      <w:r w:rsidR="00865695">
        <w:t>Рисунок </w:t>
      </w:r>
      <w:r w:rsidR="00865695">
        <w:rPr>
          <w:noProof/>
        </w:rPr>
        <w:t>17</w:t>
      </w:r>
      <w:r w:rsidR="00F4154F">
        <w:fldChar w:fldCharType="end"/>
      </w:r>
      <w:r w:rsidR="00F4154F">
        <w:t>)</w:t>
      </w:r>
      <w:r w:rsidRPr="000263B8">
        <w:t>;</w:t>
      </w:r>
    </w:p>
    <w:p w14:paraId="61A981B6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03597AF" wp14:editId="03090B90">
            <wp:extent cx="5820355" cy="3706819"/>
            <wp:effectExtent l="19050" t="19050" r="28575" b="27305"/>
            <wp:docPr id="100020" name="Рисунок 100020" descr="Настройка связей пользовательской процедуры с разделом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7252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8056" cy="37117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E20C18" w14:textId="4B87BD35" w:rsidR="00E85BD7" w:rsidRPr="000263B8" w:rsidRDefault="00E15409" w:rsidP="00E24349">
      <w:pPr>
        <w:pStyle w:val="phfiguretitle"/>
      </w:pPr>
      <w:bookmarkStart w:id="89" w:name="_Ref11906584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17</w:t>
      </w:r>
      <w:r w:rsidR="00872ED0" w:rsidRPr="000263B8">
        <w:fldChar w:fldCharType="end"/>
      </w:r>
      <w:bookmarkEnd w:id="89"/>
      <w:r w:rsidR="0081618C" w:rsidRPr="000263B8">
        <w:t xml:space="preserve"> </w:t>
      </w:r>
      <w:r w:rsidR="00F4154F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  <w:r w:rsidR="0081618C" w:rsidRPr="000263B8">
        <w:t xml:space="preserve"> </w:t>
      </w:r>
      <w:r w:rsidR="00872ED0" w:rsidRPr="000263B8">
        <w:t>Системы</w:t>
      </w:r>
    </w:p>
    <w:p w14:paraId="00F6BA8E" w14:textId="1DECE04F" w:rsidR="00E85BD7" w:rsidRPr="000263B8" w:rsidRDefault="00872ED0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_Ref119067079 \h </w:instrText>
      </w:r>
      <w:r w:rsidR="00F4154F">
        <w:fldChar w:fldCharType="separate"/>
      </w:r>
      <w:r w:rsidR="00865695">
        <w:t>Рисунок </w:t>
      </w:r>
      <w:r w:rsidR="00865695">
        <w:rPr>
          <w:noProof/>
        </w:rPr>
        <w:t>18</w:t>
      </w:r>
      <w:r w:rsidR="00F4154F">
        <w:fldChar w:fldCharType="end"/>
      </w:r>
      <w:r w:rsidR="00F4154F">
        <w:t>)</w:t>
      </w:r>
      <w:r w:rsidRPr="000263B8">
        <w:t>;</w:t>
      </w:r>
    </w:p>
    <w:p w14:paraId="145F9827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D0D57E0" wp14:editId="53F0E792">
            <wp:extent cx="4460682" cy="1808385"/>
            <wp:effectExtent l="19050" t="19050" r="16510" b="20955"/>
            <wp:docPr id="100021" name="Рисунок 100021" descr="Окно добавления связи пользовательской процедуры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4049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6313" cy="18147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5CDD59" w14:textId="5A443831" w:rsidR="00E85BD7" w:rsidRPr="000263B8" w:rsidRDefault="00E15409" w:rsidP="00E24349">
      <w:pPr>
        <w:pStyle w:val="phfiguretitle"/>
      </w:pPr>
      <w:bookmarkStart w:id="90" w:name="_Ref11906707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18</w:t>
      </w:r>
      <w:r w:rsidR="00872ED0" w:rsidRPr="000263B8">
        <w:fldChar w:fldCharType="end"/>
      </w:r>
      <w:bookmarkEnd w:id="90"/>
      <w:r w:rsidR="0081618C" w:rsidRPr="000263B8">
        <w:t xml:space="preserve"> </w:t>
      </w:r>
      <w:r w:rsidR="00F4154F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</w:p>
    <w:p w14:paraId="2FA461C2" w14:textId="3043AAD5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_Ref119067090 \h </w:instrText>
      </w:r>
      <w:r w:rsidR="00F4154F">
        <w:fldChar w:fldCharType="separate"/>
      </w:r>
      <w:r w:rsidR="00865695">
        <w:t>Таблица </w:t>
      </w:r>
      <w:r w:rsidR="00865695">
        <w:rPr>
          <w:noProof/>
        </w:rPr>
        <w:t>10</w:t>
      </w:r>
      <w:r w:rsidR="00F4154F">
        <w:fldChar w:fldCharType="end"/>
      </w:r>
      <w:r w:rsidR="00F4154F">
        <w:t>)</w:t>
      </w:r>
      <w:r w:rsidRPr="000263B8">
        <w:t>;</w:t>
      </w:r>
    </w:p>
    <w:p w14:paraId="50471712" w14:textId="14D17A98" w:rsidR="00E85BD7" w:rsidRPr="000263B8" w:rsidRDefault="00E15409" w:rsidP="00E24349">
      <w:pPr>
        <w:pStyle w:val="phtabletitle"/>
      </w:pPr>
      <w:bookmarkStart w:id="91" w:name="_Ref119067090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</w:t>
      </w:r>
      <w:r w:rsidR="00872ED0" w:rsidRPr="000263B8">
        <w:fldChar w:fldCharType="end"/>
      </w:r>
      <w:bookmarkEnd w:id="91"/>
      <w:r w:rsidR="0081618C" w:rsidRPr="000263B8">
        <w:t xml:space="preserve"> </w:t>
      </w:r>
      <w:r w:rsidR="00F4154F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ПП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043"/>
        <w:gridCol w:w="5145"/>
      </w:tblGrid>
      <w:tr w:rsidR="000263B8" w:rsidRPr="00E24349" w14:paraId="768678BE" w14:textId="77777777" w:rsidTr="00846EA2">
        <w:trPr>
          <w:tblHeader/>
        </w:trPr>
        <w:tc>
          <w:tcPr>
            <w:tcW w:w="2475" w:type="pct"/>
          </w:tcPr>
          <w:p w14:paraId="524CE996" w14:textId="77777777" w:rsidR="00E85BD7" w:rsidRPr="00E24349" w:rsidRDefault="00872ED0" w:rsidP="00355B18">
            <w:pPr>
              <w:pStyle w:val="phtablecolcaption"/>
            </w:pPr>
            <w:bookmarkStart w:id="92" w:name="scroll-bookmark-29"/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  <w:bookmarkEnd w:id="92"/>
          </w:p>
        </w:tc>
        <w:tc>
          <w:tcPr>
            <w:tcW w:w="2525" w:type="pct"/>
          </w:tcPr>
          <w:p w14:paraId="6BAA1221" w14:textId="77777777" w:rsidR="00E85BD7" w:rsidRPr="00E24349" w:rsidRDefault="00872ED0" w:rsidP="00355B18">
            <w:pPr>
              <w:pStyle w:val="phtablecolcaption"/>
            </w:pPr>
            <w:r w:rsidRPr="00E24349">
              <w:t>Раздел</w:t>
            </w:r>
          </w:p>
        </w:tc>
      </w:tr>
      <w:tr w:rsidR="000263B8" w:rsidRPr="00E24349" w14:paraId="36C9D0FE" w14:textId="77777777" w:rsidTr="00846EA2">
        <w:tc>
          <w:tcPr>
            <w:tcW w:w="2475" w:type="pct"/>
          </w:tcPr>
          <w:p w14:paraId="1FD2FB80" w14:textId="77777777" w:rsidR="00E85BD7" w:rsidRPr="00E24349" w:rsidRDefault="00872ED0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2525" w:type="pct"/>
          </w:tcPr>
          <w:p w14:paraId="7C071551" w14:textId="77777777" w:rsidR="00E85BD7" w:rsidRPr="00E24349" w:rsidRDefault="00872ED0" w:rsidP="00E24349">
            <w:pPr>
              <w:pStyle w:val="phtablecellleft"/>
            </w:pPr>
            <w:r w:rsidRPr="00E24349">
              <w:t>VISITS</w:t>
            </w:r>
          </w:p>
        </w:tc>
      </w:tr>
      <w:tr w:rsidR="000263B8" w:rsidRPr="00E24349" w14:paraId="469E8C5A" w14:textId="77777777" w:rsidTr="00846EA2">
        <w:tc>
          <w:tcPr>
            <w:tcW w:w="2475" w:type="pct"/>
          </w:tcPr>
          <w:p w14:paraId="776370D1" w14:textId="77777777" w:rsidR="00E85BD7" w:rsidRPr="00E24349" w:rsidRDefault="00872ED0" w:rsidP="00E24349">
            <w:pPr>
              <w:pStyle w:val="phtablecellleft"/>
            </w:pPr>
            <w:r w:rsidRPr="00E24349">
              <w:t>vimis_vac_pm</w:t>
            </w:r>
          </w:p>
        </w:tc>
        <w:tc>
          <w:tcPr>
            <w:tcW w:w="2525" w:type="pct"/>
          </w:tcPr>
          <w:p w14:paraId="3CEC0C3E" w14:textId="77777777" w:rsidR="00E85BD7" w:rsidRPr="00E24349" w:rsidRDefault="00872ED0" w:rsidP="00E24349">
            <w:pPr>
              <w:pStyle w:val="phtablecellleft"/>
            </w:pPr>
            <w:r w:rsidRPr="00E24349">
              <w:t>PMC_VACCINATIONES</w:t>
            </w:r>
          </w:p>
        </w:tc>
      </w:tr>
      <w:tr w:rsidR="000263B8" w:rsidRPr="00E24349" w14:paraId="43E785DC" w14:textId="77777777" w:rsidTr="00846EA2">
        <w:tc>
          <w:tcPr>
            <w:tcW w:w="2475" w:type="pct"/>
          </w:tcPr>
          <w:p w14:paraId="4B7B2CC4" w14:textId="77777777" w:rsidR="00E85BD7" w:rsidRPr="00E24349" w:rsidRDefault="00872ED0" w:rsidP="00E24349">
            <w:pPr>
              <w:pStyle w:val="phtablecellleft"/>
            </w:pPr>
            <w:r w:rsidRPr="00E24349">
              <w:t>vimis_emergencyjournal_pm</w:t>
            </w:r>
          </w:p>
        </w:tc>
        <w:tc>
          <w:tcPr>
            <w:tcW w:w="2525" w:type="pct"/>
          </w:tcPr>
          <w:p w14:paraId="4F712D66" w14:textId="77777777" w:rsidR="00E85BD7" w:rsidRPr="00E24349" w:rsidRDefault="00872ED0" w:rsidP="00E24349">
            <w:pPr>
              <w:pStyle w:val="phtablecellleft"/>
            </w:pPr>
            <w:r w:rsidRPr="00E24349">
              <w:t>EMERGENCYJOURNAL</w:t>
            </w:r>
          </w:p>
        </w:tc>
      </w:tr>
      <w:tr w:rsidR="000263B8" w:rsidRPr="00E24349" w14:paraId="12E23A0B" w14:textId="77777777" w:rsidTr="00846EA2">
        <w:tc>
          <w:tcPr>
            <w:tcW w:w="2475" w:type="pct"/>
          </w:tcPr>
          <w:p w14:paraId="240720AA" w14:textId="77777777" w:rsidR="00E85BD7" w:rsidRPr="00E24349" w:rsidRDefault="00872ED0" w:rsidP="00E24349">
            <w:pPr>
              <w:pStyle w:val="phtablecellleft"/>
            </w:pPr>
            <w:r w:rsidRPr="00E24349">
              <w:t>vimis_pc_pm</w:t>
            </w:r>
          </w:p>
        </w:tc>
        <w:tc>
          <w:tcPr>
            <w:tcW w:w="2525" w:type="pct"/>
          </w:tcPr>
          <w:p w14:paraId="407CE822" w14:textId="77777777" w:rsidR="00E85BD7" w:rsidRPr="00E24349" w:rsidRDefault="00872ED0" w:rsidP="00E24349">
            <w:pPr>
              <w:pStyle w:val="phtablecellleft"/>
            </w:pPr>
            <w:r w:rsidRPr="00E24349">
              <w:t>PROF_CARD</w:t>
            </w:r>
          </w:p>
        </w:tc>
      </w:tr>
      <w:tr w:rsidR="000263B8" w:rsidRPr="00E24349" w14:paraId="2DD90627" w14:textId="77777777" w:rsidTr="00846EA2">
        <w:tc>
          <w:tcPr>
            <w:tcW w:w="2475" w:type="pct"/>
          </w:tcPr>
          <w:p w14:paraId="0BD97BBC" w14:textId="77777777" w:rsidR="00E85BD7" w:rsidRPr="00E24349" w:rsidRDefault="00872ED0" w:rsidP="00E24349">
            <w:pPr>
              <w:pStyle w:val="phtablecellleft"/>
            </w:pPr>
            <w:r w:rsidRPr="00E24349">
              <w:t>vimis_pac_vac_pm</w:t>
            </w:r>
          </w:p>
        </w:tc>
        <w:tc>
          <w:tcPr>
            <w:tcW w:w="2525" w:type="pct"/>
          </w:tcPr>
          <w:p w14:paraId="316C9691" w14:textId="77777777" w:rsidR="00E85BD7" w:rsidRPr="00E24349" w:rsidRDefault="00872ED0" w:rsidP="00E24349">
            <w:pPr>
              <w:pStyle w:val="phtablecellleft"/>
            </w:pPr>
            <w:r w:rsidRPr="00E24349">
              <w:t>PMC_VACCINATIONES</w:t>
            </w:r>
          </w:p>
        </w:tc>
      </w:tr>
      <w:tr w:rsidR="000263B8" w:rsidRPr="00E24349" w14:paraId="247E06B9" w14:textId="77777777" w:rsidTr="00846EA2">
        <w:tc>
          <w:tcPr>
            <w:tcW w:w="2475" w:type="pct"/>
          </w:tcPr>
          <w:p w14:paraId="79CDD8F6" w14:textId="77777777" w:rsidR="00E85BD7" w:rsidRPr="00E24349" w:rsidRDefault="00872ED0" w:rsidP="00E24349">
            <w:pPr>
              <w:pStyle w:val="phtablecellleft"/>
            </w:pPr>
            <w:r w:rsidRPr="00E24349">
              <w:t>vimis_direction_pm</w:t>
            </w:r>
          </w:p>
        </w:tc>
        <w:tc>
          <w:tcPr>
            <w:tcW w:w="2525" w:type="pct"/>
          </w:tcPr>
          <w:p w14:paraId="69094A8E" w14:textId="77777777" w:rsidR="00E85BD7" w:rsidRPr="00E24349" w:rsidRDefault="00872ED0" w:rsidP="00E24349">
            <w:pPr>
              <w:pStyle w:val="phtablecellleft"/>
            </w:pPr>
            <w:r w:rsidRPr="00E24349">
              <w:t>DIRECTIONS</w:t>
            </w:r>
          </w:p>
        </w:tc>
      </w:tr>
      <w:tr w:rsidR="000263B8" w:rsidRPr="00E24349" w14:paraId="7F453DA6" w14:textId="77777777" w:rsidTr="00846EA2">
        <w:tc>
          <w:tcPr>
            <w:tcW w:w="2475" w:type="pct"/>
          </w:tcPr>
          <w:p w14:paraId="11D4B895" w14:textId="77777777" w:rsidR="00E85BD7" w:rsidRPr="00E24349" w:rsidRDefault="00872ED0" w:rsidP="00E24349">
            <w:pPr>
              <w:pStyle w:val="phtablecellleft"/>
            </w:pPr>
            <w:r w:rsidRPr="00E24349">
              <w:t>vimis_cfDeathContent_pm</w:t>
            </w:r>
          </w:p>
        </w:tc>
        <w:tc>
          <w:tcPr>
            <w:tcW w:w="2525" w:type="pct"/>
          </w:tcPr>
          <w:p w14:paraId="28B9E9A6" w14:textId="77777777" w:rsidR="00E85BD7" w:rsidRPr="00E24349" w:rsidRDefault="00872ED0" w:rsidP="00E24349">
            <w:pPr>
              <w:pStyle w:val="phtablecellleft"/>
            </w:pPr>
            <w:r w:rsidRPr="00E24349">
              <w:t>CF_DEATH_CONTENTS</w:t>
            </w:r>
          </w:p>
        </w:tc>
      </w:tr>
      <w:tr w:rsidR="000263B8" w:rsidRPr="00E24349" w14:paraId="6A1ED48E" w14:textId="77777777" w:rsidTr="00846EA2">
        <w:tc>
          <w:tcPr>
            <w:tcW w:w="2475" w:type="pct"/>
          </w:tcPr>
          <w:p w14:paraId="1E5AF9ED" w14:textId="77777777" w:rsidR="00E85BD7" w:rsidRPr="00E24349" w:rsidRDefault="00872ED0" w:rsidP="00E24349">
            <w:pPr>
              <w:pStyle w:val="phtablecellleft"/>
            </w:pPr>
            <w:r w:rsidRPr="00E24349">
              <w:t>vimis_hh_pm</w:t>
            </w:r>
          </w:p>
        </w:tc>
        <w:tc>
          <w:tcPr>
            <w:tcW w:w="2525" w:type="pct"/>
          </w:tcPr>
          <w:p w14:paraId="2332ACE0" w14:textId="77777777" w:rsidR="00E85BD7" w:rsidRPr="00E24349" w:rsidRDefault="00872ED0" w:rsidP="00E24349">
            <w:pPr>
              <w:pStyle w:val="phtablecellleft"/>
            </w:pPr>
            <w:r w:rsidRPr="00E24349">
              <w:t>HOSP_HISTORIES</w:t>
            </w:r>
          </w:p>
        </w:tc>
      </w:tr>
      <w:tr w:rsidR="000263B8" w:rsidRPr="00E24349" w14:paraId="7E85B52F" w14:textId="77777777" w:rsidTr="00846EA2">
        <w:tc>
          <w:tcPr>
            <w:tcW w:w="2475" w:type="pct"/>
          </w:tcPr>
          <w:p w14:paraId="3BCD3ADB" w14:textId="77777777" w:rsidR="00E85BD7" w:rsidRPr="00E24349" w:rsidRDefault="00872ED0" w:rsidP="00E24349">
            <w:pPr>
              <w:pStyle w:val="phtablecellleft"/>
            </w:pPr>
            <w:r w:rsidRPr="00E24349">
              <w:t>vimis_hpk_plan_pm</w:t>
            </w:r>
          </w:p>
        </w:tc>
        <w:tc>
          <w:tcPr>
            <w:tcW w:w="2525" w:type="pct"/>
          </w:tcPr>
          <w:p w14:paraId="4B57B348" w14:textId="77777777" w:rsidR="00E85BD7" w:rsidRPr="00E24349" w:rsidRDefault="00872ED0" w:rsidP="00E24349">
            <w:pPr>
              <w:pStyle w:val="phtablecellleft"/>
            </w:pPr>
            <w:r w:rsidRPr="00E24349">
              <w:t>HPK_PLAN_JOURNALS</w:t>
            </w:r>
          </w:p>
        </w:tc>
      </w:tr>
      <w:tr w:rsidR="000263B8" w:rsidRPr="00E24349" w14:paraId="611E25E6" w14:textId="77777777" w:rsidTr="00846EA2">
        <w:tc>
          <w:tcPr>
            <w:tcW w:w="2475" w:type="pct"/>
          </w:tcPr>
          <w:p w14:paraId="6A84B8B8" w14:textId="77777777" w:rsidR="00E85BD7" w:rsidRPr="00E24349" w:rsidRDefault="00872ED0" w:rsidP="00E24349">
            <w:pPr>
              <w:pStyle w:val="phtablecellleft"/>
            </w:pPr>
            <w:r w:rsidRPr="00E24349">
              <w:t>vimis_hhd_pm</w:t>
            </w:r>
          </w:p>
        </w:tc>
        <w:tc>
          <w:tcPr>
            <w:tcW w:w="2525" w:type="pct"/>
          </w:tcPr>
          <w:p w14:paraId="00AF535F" w14:textId="77777777" w:rsidR="00E85BD7" w:rsidRPr="00E24349" w:rsidRDefault="00872ED0" w:rsidP="00E24349">
            <w:pPr>
              <w:pStyle w:val="phtablecellleft"/>
            </w:pPr>
            <w:r w:rsidRPr="00E24349">
              <w:t>HOSP_HISTORY_DIAGNS</w:t>
            </w:r>
          </w:p>
        </w:tc>
      </w:tr>
      <w:tr w:rsidR="000263B8" w:rsidRPr="00E24349" w14:paraId="1E4A7B1C" w14:textId="77777777" w:rsidTr="00846EA2">
        <w:tc>
          <w:tcPr>
            <w:tcW w:w="2475" w:type="pct"/>
          </w:tcPr>
          <w:p w14:paraId="5CA0BFD9" w14:textId="77777777" w:rsidR="00E85BD7" w:rsidRPr="00E24349" w:rsidRDefault="00872ED0" w:rsidP="00E24349">
            <w:pPr>
              <w:pStyle w:val="phtablecellleft"/>
            </w:pPr>
            <w:r w:rsidRPr="00E24349">
              <w:t>vimis_cc_pm</w:t>
            </w:r>
          </w:p>
        </w:tc>
        <w:tc>
          <w:tcPr>
            <w:tcW w:w="2525" w:type="pct"/>
          </w:tcPr>
          <w:p w14:paraId="1DECBE3A" w14:textId="77777777" w:rsidR="00E85BD7" w:rsidRPr="00E24349" w:rsidRDefault="00872ED0" w:rsidP="00E24349">
            <w:pPr>
              <w:pStyle w:val="phtablecellleft"/>
            </w:pPr>
            <w:r w:rsidRPr="00E24349">
              <w:t>CONTROL_CARD</w:t>
            </w:r>
          </w:p>
        </w:tc>
      </w:tr>
      <w:tr w:rsidR="000263B8" w:rsidRPr="00E24349" w14:paraId="4B23ED25" w14:textId="77777777" w:rsidTr="00846EA2">
        <w:tc>
          <w:tcPr>
            <w:tcW w:w="2475" w:type="pct"/>
          </w:tcPr>
          <w:p w14:paraId="2A6191F4" w14:textId="77777777" w:rsidR="00E85BD7" w:rsidRPr="00E24349" w:rsidRDefault="00872ED0" w:rsidP="00E24349">
            <w:pPr>
              <w:pStyle w:val="phtablecellleft"/>
            </w:pPr>
            <w:r w:rsidRPr="00E24349">
              <w:t>vimis_bbc_pm</w:t>
            </w:r>
          </w:p>
        </w:tc>
        <w:tc>
          <w:tcPr>
            <w:tcW w:w="2525" w:type="pct"/>
          </w:tcPr>
          <w:p w14:paraId="7C28FAA1" w14:textId="77777777" w:rsidR="00E85BD7" w:rsidRPr="00E24349" w:rsidRDefault="00872ED0" w:rsidP="00E24349">
            <w:pPr>
              <w:pStyle w:val="phtablecellleft"/>
            </w:pPr>
            <w:r w:rsidRPr="00E24349">
              <w:t>BJ_BULLETIN_CONTENTS</w:t>
            </w:r>
          </w:p>
        </w:tc>
      </w:tr>
    </w:tbl>
    <w:p w14:paraId="3C4D8B9E" w14:textId="77777777" w:rsidR="00F4154F" w:rsidRDefault="00F4154F" w:rsidP="00F4154F">
      <w:pPr>
        <w:pStyle w:val="phnormal"/>
      </w:pPr>
    </w:p>
    <w:p w14:paraId="05F20AD0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Pr="000263B8">
        <w:t>.</w:t>
      </w:r>
    </w:p>
    <w:p w14:paraId="31957BF2" w14:textId="3BCB9CBE" w:rsidR="00E85BD7" w:rsidRPr="000263B8" w:rsidRDefault="00872ED0">
      <w:pPr>
        <w:pStyle w:val="2"/>
      </w:pPr>
      <w:bookmarkStart w:id="93" w:name="scroll-bookmark-30"/>
      <w:bookmarkStart w:id="94" w:name="_Toc118569028"/>
      <w:bookmarkStart w:id="95" w:name="_Toc120524798"/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пользовательск</w:t>
      </w:r>
      <w:r w:rsidR="00587FA9">
        <w:t>их</w:t>
      </w:r>
      <w:r w:rsidR="0081618C" w:rsidRPr="000263B8">
        <w:t xml:space="preserve"> </w:t>
      </w:r>
      <w:r w:rsidRPr="000263B8">
        <w:t>процедур</w:t>
      </w:r>
      <w:r w:rsidR="00587FA9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bookmarkEnd w:id="93"/>
      <w:bookmarkEnd w:id="94"/>
      <w:bookmarkEnd w:id="95"/>
    </w:p>
    <w:p w14:paraId="4EC0B719" w14:textId="7DB081D4" w:rsidR="00E85BD7" w:rsidRPr="000263B8" w:rsidRDefault="00872ED0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="00F4154F">
        <w:t>ПП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действиями.</w:t>
      </w:r>
    </w:p>
    <w:p w14:paraId="523D1F29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ПП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DE14303" w14:textId="6FBDDE0F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587FA9" w:rsidRPr="00587FA9">
        <w:t xml:space="preserve"> </w:t>
      </w:r>
      <w:r w:rsidR="00587FA9">
        <w:t>(</w:t>
      </w:r>
      <w:r w:rsidR="00587FA9">
        <w:fldChar w:fldCharType="begin"/>
      </w:r>
      <w:r w:rsidR="00587FA9">
        <w:instrText xml:space="preserve"> REF _Ref119067109 \h </w:instrText>
      </w:r>
      <w:r w:rsidR="00587FA9">
        <w:fldChar w:fldCharType="separate"/>
      </w:r>
      <w:r w:rsidR="00587FA9">
        <w:t>Рисунок </w:t>
      </w:r>
      <w:r w:rsidR="00587FA9">
        <w:rPr>
          <w:noProof/>
        </w:rPr>
        <w:t>19</w:t>
      </w:r>
      <w:r w:rsidR="00587FA9">
        <w:fldChar w:fldCharType="end"/>
      </w:r>
      <w:r w:rsidR="00587FA9">
        <w:t>)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процедуру</w:t>
      </w:r>
      <w:r w:rsidR="00587FA9">
        <w:t xml:space="preserve"> согласно списку, приведенному ниже (</w:t>
      </w:r>
      <w:r w:rsidR="00587FA9">
        <w:fldChar w:fldCharType="begin"/>
      </w:r>
      <w:r w:rsidR="00587FA9">
        <w:instrText xml:space="preserve"> REF _Ref119067135 \h </w:instrText>
      </w:r>
      <w:r w:rsidR="00587FA9">
        <w:fldChar w:fldCharType="separate"/>
      </w:r>
      <w:r w:rsidR="00587FA9">
        <w:t>Таблица </w:t>
      </w:r>
      <w:r w:rsidR="00587FA9">
        <w:rPr>
          <w:noProof/>
        </w:rPr>
        <w:t>11</w:t>
      </w:r>
      <w:r w:rsidR="00587FA9">
        <w:fldChar w:fldCharType="end"/>
      </w:r>
      <w:r w:rsidR="00587FA9">
        <w:t>)</w:t>
      </w:r>
      <w:r w:rsidRPr="000263B8">
        <w:t>;</w:t>
      </w:r>
    </w:p>
    <w:p w14:paraId="15D478C6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BF0A98A" wp14:editId="3AA4F810">
            <wp:extent cx="6295390" cy="3710476"/>
            <wp:effectExtent l="19050" t="19050" r="10160" b="23495"/>
            <wp:docPr id="100022" name="Рисунок 100022" descr="Настройка связей пользовательсккой процедуры с действ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3241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04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29FDA1" w14:textId="4D6A3BC1" w:rsidR="00E85BD7" w:rsidRPr="000263B8" w:rsidRDefault="00E15409" w:rsidP="00E24349">
      <w:pPr>
        <w:pStyle w:val="phfiguretitle"/>
      </w:pPr>
      <w:bookmarkStart w:id="96" w:name="_Ref11906710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19</w:t>
      </w:r>
      <w:r w:rsidR="00872ED0" w:rsidRPr="000263B8">
        <w:fldChar w:fldCharType="end"/>
      </w:r>
      <w:bookmarkEnd w:id="96"/>
      <w:r w:rsidR="0081618C" w:rsidRPr="000263B8">
        <w:t xml:space="preserve"> </w:t>
      </w:r>
      <w:r w:rsidR="00F4154F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действиями</w:t>
      </w:r>
    </w:p>
    <w:p w14:paraId="4CF3B7B8" w14:textId="2362981C" w:rsidR="00E85BD7" w:rsidRPr="000263B8" w:rsidRDefault="00872ED0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_Ref119067122 \h </w:instrText>
      </w:r>
      <w:r w:rsidR="00F4154F">
        <w:fldChar w:fldCharType="separate"/>
      </w:r>
      <w:r w:rsidR="00865695">
        <w:t>Рисунок </w:t>
      </w:r>
      <w:r w:rsidR="00865695">
        <w:rPr>
          <w:noProof/>
        </w:rPr>
        <w:t>20</w:t>
      </w:r>
      <w:r w:rsidR="00F4154F">
        <w:fldChar w:fldCharType="end"/>
      </w:r>
      <w:r w:rsidR="00F4154F">
        <w:t>)</w:t>
      </w:r>
      <w:r w:rsidRPr="000263B8">
        <w:t>;</w:t>
      </w:r>
    </w:p>
    <w:p w14:paraId="3CDBEA75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5CD4AFD" wp14:editId="0FC2A933">
            <wp:extent cx="3943847" cy="1426498"/>
            <wp:effectExtent l="19050" t="19050" r="19050" b="21590"/>
            <wp:docPr id="100023" name="Рисунок 100023" descr="Окно добавления связи пользовательской процедуры с действ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4406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5402" cy="143429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BE5176" w14:textId="149E24F3" w:rsidR="00E85BD7" w:rsidRPr="000263B8" w:rsidRDefault="00E15409" w:rsidP="00E24349">
      <w:pPr>
        <w:pStyle w:val="phfiguretitle"/>
      </w:pPr>
      <w:bookmarkStart w:id="97" w:name="_Ref11906712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20</w:t>
      </w:r>
      <w:r w:rsidR="00872ED0" w:rsidRPr="000263B8">
        <w:fldChar w:fldCharType="end"/>
      </w:r>
      <w:bookmarkEnd w:id="97"/>
      <w:r w:rsidR="0081618C" w:rsidRPr="000263B8">
        <w:t xml:space="preserve"> </w:t>
      </w:r>
      <w:r w:rsidR="00F4154F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пользовательской</w:t>
      </w:r>
      <w:r w:rsidR="0081618C" w:rsidRPr="000263B8">
        <w:t xml:space="preserve"> </w:t>
      </w:r>
      <w:r w:rsidR="00872ED0" w:rsidRPr="000263B8">
        <w:t>процедуры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действием</w:t>
      </w:r>
    </w:p>
    <w:p w14:paraId="2F47F63B" w14:textId="70963D5F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действием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_Ref119067135 \h </w:instrText>
      </w:r>
      <w:r w:rsidR="00F4154F">
        <w:fldChar w:fldCharType="separate"/>
      </w:r>
      <w:r w:rsidR="00865695">
        <w:t>Таблица </w:t>
      </w:r>
      <w:r w:rsidR="00865695">
        <w:rPr>
          <w:noProof/>
        </w:rPr>
        <w:t>11</w:t>
      </w:r>
      <w:r w:rsidR="00F4154F">
        <w:fldChar w:fldCharType="end"/>
      </w:r>
      <w:r w:rsidR="00F4154F">
        <w:t>)</w:t>
      </w:r>
      <w:r w:rsidRPr="000263B8">
        <w:t>;</w:t>
      </w:r>
    </w:p>
    <w:p w14:paraId="76BE1184" w14:textId="010BE46B" w:rsidR="00E85BD7" w:rsidRPr="000263B8" w:rsidRDefault="00E15409" w:rsidP="00E24349">
      <w:pPr>
        <w:pStyle w:val="phtabletitle"/>
      </w:pPr>
      <w:bookmarkStart w:id="98" w:name="_Ref119067135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11</w:t>
      </w:r>
      <w:r w:rsidR="00872ED0" w:rsidRPr="000263B8">
        <w:fldChar w:fldCharType="end"/>
      </w:r>
      <w:bookmarkEnd w:id="98"/>
      <w:r w:rsidR="0081618C" w:rsidRPr="000263B8">
        <w:t xml:space="preserve"> </w:t>
      </w:r>
      <w:r w:rsidR="00F4154F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ПП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действиями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220"/>
        <w:gridCol w:w="3539"/>
        <w:gridCol w:w="1453"/>
        <w:gridCol w:w="1976"/>
      </w:tblGrid>
      <w:tr w:rsidR="000263B8" w:rsidRPr="00E24349" w14:paraId="705DC1E4" w14:textId="77777777" w:rsidTr="00587FA9">
        <w:trPr>
          <w:tblHeader/>
        </w:trPr>
        <w:tc>
          <w:tcPr>
            <w:tcW w:w="1580" w:type="pct"/>
          </w:tcPr>
          <w:p w14:paraId="74B2FE38" w14:textId="77777777" w:rsidR="00E85BD7" w:rsidRPr="00E24349" w:rsidRDefault="00872ED0" w:rsidP="00355B18">
            <w:pPr>
              <w:pStyle w:val="phtablecolcaption"/>
            </w:pPr>
            <w:bookmarkStart w:id="99" w:name="scroll-bookmark-31"/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  <w:bookmarkEnd w:id="99"/>
          </w:p>
        </w:tc>
        <w:tc>
          <w:tcPr>
            <w:tcW w:w="1737" w:type="pct"/>
          </w:tcPr>
          <w:p w14:paraId="11CFA18F" w14:textId="77777777" w:rsidR="00E85BD7" w:rsidRPr="00E24349" w:rsidRDefault="00872ED0" w:rsidP="00355B18">
            <w:pPr>
              <w:pStyle w:val="phtablecolcaption"/>
            </w:pPr>
            <w:r w:rsidRPr="00E24349">
              <w:t>Действие</w:t>
            </w:r>
          </w:p>
        </w:tc>
        <w:tc>
          <w:tcPr>
            <w:tcW w:w="713" w:type="pct"/>
          </w:tcPr>
          <w:p w14:paraId="65759E20" w14:textId="77777777" w:rsidR="00E85BD7" w:rsidRPr="00E24349" w:rsidRDefault="00872ED0" w:rsidP="00355B18">
            <w:pPr>
              <w:pStyle w:val="phtablecolcaption"/>
            </w:pPr>
            <w:r w:rsidRPr="00E24349">
              <w:t>Перед</w:t>
            </w:r>
          </w:p>
        </w:tc>
        <w:tc>
          <w:tcPr>
            <w:tcW w:w="970" w:type="pct"/>
          </w:tcPr>
          <w:p w14:paraId="6C400DC9" w14:textId="77777777" w:rsidR="00E85BD7" w:rsidRPr="00E24349" w:rsidRDefault="00872ED0" w:rsidP="00355B18">
            <w:pPr>
              <w:pStyle w:val="phtablecolcaption"/>
            </w:pPr>
            <w:r w:rsidRPr="00E24349">
              <w:t>После</w:t>
            </w:r>
          </w:p>
        </w:tc>
      </w:tr>
      <w:tr w:rsidR="000263B8" w:rsidRPr="00E24349" w14:paraId="01A8433B" w14:textId="77777777" w:rsidTr="00587FA9">
        <w:tc>
          <w:tcPr>
            <w:tcW w:w="1580" w:type="pct"/>
            <w:vMerge w:val="restart"/>
          </w:tcPr>
          <w:p w14:paraId="57E43AFE" w14:textId="77777777" w:rsidR="00E85BD7" w:rsidRPr="00E24349" w:rsidRDefault="00872ED0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1737" w:type="pct"/>
          </w:tcPr>
          <w:p w14:paraId="69B80327" w14:textId="77777777" w:rsidR="00E85BD7" w:rsidRPr="00E24349" w:rsidRDefault="00872ED0" w:rsidP="00E24349">
            <w:pPr>
              <w:pStyle w:val="phtablecellleft"/>
            </w:pPr>
            <w:r w:rsidRPr="00E24349">
              <w:t>VISITS_INSERT</w:t>
            </w:r>
          </w:p>
        </w:tc>
        <w:tc>
          <w:tcPr>
            <w:tcW w:w="713" w:type="pct"/>
          </w:tcPr>
          <w:p w14:paraId="535DEA0D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54E8CA5D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61E2A9D6" w14:textId="77777777" w:rsidTr="00587FA9">
        <w:tc>
          <w:tcPr>
            <w:tcW w:w="1580" w:type="pct"/>
            <w:vMerge/>
          </w:tcPr>
          <w:p w14:paraId="2F27E20F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1737" w:type="pct"/>
          </w:tcPr>
          <w:p w14:paraId="28183910" w14:textId="77777777" w:rsidR="00E85BD7" w:rsidRPr="00E24349" w:rsidRDefault="00872ED0" w:rsidP="00E24349">
            <w:pPr>
              <w:pStyle w:val="phtablecellleft"/>
            </w:pPr>
            <w:r w:rsidRPr="00E24349">
              <w:t>VISITS_UPDATE</w:t>
            </w:r>
          </w:p>
        </w:tc>
        <w:tc>
          <w:tcPr>
            <w:tcW w:w="713" w:type="pct"/>
          </w:tcPr>
          <w:p w14:paraId="4451D119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11CF89B5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4CEA8282" w14:textId="77777777" w:rsidTr="00587FA9">
        <w:tc>
          <w:tcPr>
            <w:tcW w:w="1580" w:type="pct"/>
            <w:vMerge w:val="restart"/>
          </w:tcPr>
          <w:p w14:paraId="4F9A62B7" w14:textId="77777777" w:rsidR="00E85BD7" w:rsidRPr="00E24349" w:rsidRDefault="00872ED0" w:rsidP="00E24349">
            <w:pPr>
              <w:pStyle w:val="phtablecellleft"/>
            </w:pPr>
            <w:r w:rsidRPr="00E24349">
              <w:t>vimis_vac_pm</w:t>
            </w:r>
          </w:p>
        </w:tc>
        <w:tc>
          <w:tcPr>
            <w:tcW w:w="1737" w:type="pct"/>
          </w:tcPr>
          <w:p w14:paraId="70C9D680" w14:textId="77777777" w:rsidR="00E85BD7" w:rsidRPr="00E24349" w:rsidRDefault="00872ED0" w:rsidP="00E24349">
            <w:pPr>
              <w:pStyle w:val="phtablecellleft"/>
            </w:pPr>
            <w:r w:rsidRPr="00E24349">
              <w:t>PMC_VACCINATIONES_INSERT</w:t>
            </w:r>
          </w:p>
        </w:tc>
        <w:tc>
          <w:tcPr>
            <w:tcW w:w="713" w:type="pct"/>
          </w:tcPr>
          <w:p w14:paraId="0A36EC68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781807A7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2D94DF5F" w14:textId="77777777" w:rsidTr="00587FA9">
        <w:tc>
          <w:tcPr>
            <w:tcW w:w="1580" w:type="pct"/>
            <w:vMerge/>
          </w:tcPr>
          <w:p w14:paraId="5B9DA458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1737" w:type="pct"/>
          </w:tcPr>
          <w:p w14:paraId="49B6AC1E" w14:textId="77777777" w:rsidR="00E85BD7" w:rsidRPr="00E24349" w:rsidRDefault="00872ED0" w:rsidP="00E24349">
            <w:pPr>
              <w:pStyle w:val="phtablecellleft"/>
            </w:pPr>
            <w:r w:rsidRPr="00E24349">
              <w:t>PMC_VACCINATIONES_UPDATE</w:t>
            </w:r>
          </w:p>
        </w:tc>
        <w:tc>
          <w:tcPr>
            <w:tcW w:w="713" w:type="pct"/>
          </w:tcPr>
          <w:p w14:paraId="7FF5E72B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17B24885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7A511EFD" w14:textId="77777777" w:rsidTr="00587FA9">
        <w:tc>
          <w:tcPr>
            <w:tcW w:w="1580" w:type="pct"/>
            <w:vMerge w:val="restart"/>
          </w:tcPr>
          <w:p w14:paraId="434A1D2C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vimis_emergencyjournal_pm</w:t>
            </w:r>
          </w:p>
        </w:tc>
        <w:tc>
          <w:tcPr>
            <w:tcW w:w="1737" w:type="pct"/>
          </w:tcPr>
          <w:p w14:paraId="0D4DFCC6" w14:textId="77777777" w:rsidR="00E85BD7" w:rsidRPr="00E24349" w:rsidRDefault="00872ED0" w:rsidP="00E24349">
            <w:pPr>
              <w:pStyle w:val="phtablecellleft"/>
            </w:pPr>
            <w:r w:rsidRPr="00E24349">
              <w:t>EMERGENCYJOURNAL_INSERT</w:t>
            </w:r>
          </w:p>
        </w:tc>
        <w:tc>
          <w:tcPr>
            <w:tcW w:w="713" w:type="pct"/>
          </w:tcPr>
          <w:p w14:paraId="03E6FEF7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4FD004B3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54CE3212" w14:textId="77777777" w:rsidTr="00587FA9">
        <w:tc>
          <w:tcPr>
            <w:tcW w:w="1580" w:type="pct"/>
            <w:vMerge/>
          </w:tcPr>
          <w:p w14:paraId="151ED98E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1737" w:type="pct"/>
          </w:tcPr>
          <w:p w14:paraId="5B8CE9FC" w14:textId="77777777" w:rsidR="00E85BD7" w:rsidRPr="00E24349" w:rsidRDefault="00872ED0" w:rsidP="00E24349">
            <w:pPr>
              <w:pStyle w:val="phtablecellleft"/>
            </w:pPr>
            <w:r w:rsidRPr="00E24349">
              <w:t>EMERGENCYJOURNAL_UPDATE</w:t>
            </w:r>
          </w:p>
        </w:tc>
        <w:tc>
          <w:tcPr>
            <w:tcW w:w="713" w:type="pct"/>
          </w:tcPr>
          <w:p w14:paraId="47F95ABD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441AD79B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0445B48A" w14:textId="77777777" w:rsidTr="00587FA9">
        <w:tc>
          <w:tcPr>
            <w:tcW w:w="1580" w:type="pct"/>
            <w:vMerge w:val="restart"/>
          </w:tcPr>
          <w:p w14:paraId="0563B170" w14:textId="77777777" w:rsidR="00E85BD7" w:rsidRPr="00E24349" w:rsidRDefault="00872ED0" w:rsidP="00E24349">
            <w:pPr>
              <w:pStyle w:val="phtablecellleft"/>
            </w:pPr>
            <w:r w:rsidRPr="00E24349">
              <w:t>vimis_pc_pm</w:t>
            </w:r>
          </w:p>
        </w:tc>
        <w:tc>
          <w:tcPr>
            <w:tcW w:w="1737" w:type="pct"/>
          </w:tcPr>
          <w:p w14:paraId="5C9AC172" w14:textId="77777777" w:rsidR="00E85BD7" w:rsidRPr="00E24349" w:rsidRDefault="00872ED0" w:rsidP="00E24349">
            <w:pPr>
              <w:pStyle w:val="phtablecellleft"/>
            </w:pPr>
            <w:r w:rsidRPr="00E24349">
              <w:t>PROF_CARD_UPDATE</w:t>
            </w:r>
          </w:p>
        </w:tc>
        <w:tc>
          <w:tcPr>
            <w:tcW w:w="713" w:type="pct"/>
          </w:tcPr>
          <w:p w14:paraId="37FC0F4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5BE1E61C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7F117EEB" w14:textId="77777777" w:rsidTr="00587FA9">
        <w:tc>
          <w:tcPr>
            <w:tcW w:w="1580" w:type="pct"/>
            <w:vMerge/>
          </w:tcPr>
          <w:p w14:paraId="012BC8FC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1737" w:type="pct"/>
          </w:tcPr>
          <w:p w14:paraId="07CA1D87" w14:textId="77777777" w:rsidR="00E85BD7" w:rsidRPr="00E24349" w:rsidRDefault="00872ED0" w:rsidP="00E24349">
            <w:pPr>
              <w:pStyle w:val="phtablecellleft"/>
            </w:pPr>
            <w:r w:rsidRPr="00E24349">
              <w:t>PROF_CARD_INSERT</w:t>
            </w:r>
          </w:p>
        </w:tc>
        <w:tc>
          <w:tcPr>
            <w:tcW w:w="713" w:type="pct"/>
          </w:tcPr>
          <w:p w14:paraId="6FDB7D7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52681C46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33B3FF50" w14:textId="77777777" w:rsidTr="00587FA9">
        <w:tc>
          <w:tcPr>
            <w:tcW w:w="1580" w:type="pct"/>
            <w:vMerge w:val="restart"/>
          </w:tcPr>
          <w:p w14:paraId="5D3F073D" w14:textId="77777777" w:rsidR="00E85BD7" w:rsidRPr="00E24349" w:rsidRDefault="00872ED0" w:rsidP="00E24349">
            <w:pPr>
              <w:pStyle w:val="phtablecellleft"/>
            </w:pPr>
            <w:r w:rsidRPr="00E24349">
              <w:t>vimis_pac_vac_pm</w:t>
            </w:r>
          </w:p>
        </w:tc>
        <w:tc>
          <w:tcPr>
            <w:tcW w:w="1737" w:type="pct"/>
          </w:tcPr>
          <w:p w14:paraId="56059164" w14:textId="77777777" w:rsidR="00E85BD7" w:rsidRPr="00E24349" w:rsidRDefault="00872ED0" w:rsidP="00E24349">
            <w:pPr>
              <w:pStyle w:val="phtablecellleft"/>
            </w:pPr>
            <w:r w:rsidRPr="00E24349">
              <w:t>PMC_VACCINATIONES_INSERT</w:t>
            </w:r>
          </w:p>
        </w:tc>
        <w:tc>
          <w:tcPr>
            <w:tcW w:w="713" w:type="pct"/>
          </w:tcPr>
          <w:p w14:paraId="2EA7883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6C2071A0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7CC276C7" w14:textId="77777777" w:rsidTr="00587FA9">
        <w:tc>
          <w:tcPr>
            <w:tcW w:w="1580" w:type="pct"/>
            <w:vMerge/>
          </w:tcPr>
          <w:p w14:paraId="1B566107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1737" w:type="pct"/>
          </w:tcPr>
          <w:p w14:paraId="5BD50F86" w14:textId="77777777" w:rsidR="00E85BD7" w:rsidRPr="00E24349" w:rsidRDefault="00872ED0" w:rsidP="00E24349">
            <w:pPr>
              <w:pStyle w:val="phtablecellleft"/>
            </w:pPr>
            <w:r w:rsidRPr="00E24349">
              <w:t>PMC_VACCINATIONES_UPDATE</w:t>
            </w:r>
          </w:p>
        </w:tc>
        <w:tc>
          <w:tcPr>
            <w:tcW w:w="713" w:type="pct"/>
          </w:tcPr>
          <w:p w14:paraId="17C17A8C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970" w:type="pct"/>
          </w:tcPr>
          <w:p w14:paraId="748711CA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587FA9" w:rsidRPr="00E24349" w14:paraId="01C5FC35" w14:textId="77777777" w:rsidTr="00587FA9">
        <w:tc>
          <w:tcPr>
            <w:tcW w:w="1580" w:type="pct"/>
          </w:tcPr>
          <w:p w14:paraId="4B53AEFF" w14:textId="77777777" w:rsidR="00587FA9" w:rsidRPr="00E24349" w:rsidRDefault="00587FA9" w:rsidP="00E24349">
            <w:pPr>
              <w:pStyle w:val="phtablecellleft"/>
            </w:pPr>
            <w:r w:rsidRPr="00E24349">
              <w:t>vimis_direction_pm</w:t>
            </w:r>
          </w:p>
        </w:tc>
        <w:tc>
          <w:tcPr>
            <w:tcW w:w="1737" w:type="pct"/>
          </w:tcPr>
          <w:p w14:paraId="646D4C78" w14:textId="77777777" w:rsidR="00587FA9" w:rsidRPr="00E24349" w:rsidRDefault="00587FA9" w:rsidP="00E24349">
            <w:pPr>
              <w:pStyle w:val="phtablecellleft"/>
            </w:pPr>
            <w:r w:rsidRPr="00E24349">
              <w:t>DIRECTIONS_UPDATE</w:t>
            </w:r>
          </w:p>
        </w:tc>
        <w:tc>
          <w:tcPr>
            <w:tcW w:w="713" w:type="pct"/>
          </w:tcPr>
          <w:p w14:paraId="501B7DA5" w14:textId="77777777" w:rsidR="00587FA9" w:rsidRPr="00E24349" w:rsidRDefault="00587FA9" w:rsidP="00E24349">
            <w:pPr>
              <w:pStyle w:val="phtablecellleft"/>
            </w:pPr>
          </w:p>
        </w:tc>
        <w:tc>
          <w:tcPr>
            <w:tcW w:w="970" w:type="pct"/>
          </w:tcPr>
          <w:p w14:paraId="49B00BEA" w14:textId="77777777" w:rsidR="00587FA9" w:rsidRPr="00E24349" w:rsidRDefault="00587FA9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6C1DD369" w14:textId="77777777" w:rsidTr="00587FA9">
        <w:tc>
          <w:tcPr>
            <w:tcW w:w="1580" w:type="pct"/>
            <w:vMerge w:val="restart"/>
          </w:tcPr>
          <w:p w14:paraId="23693BD2" w14:textId="77777777" w:rsidR="00587FA9" w:rsidRPr="00E24349" w:rsidRDefault="00587FA9" w:rsidP="00587FA9">
            <w:pPr>
              <w:pStyle w:val="phtablecellleft"/>
            </w:pPr>
            <w:r w:rsidRPr="00E24349">
              <w:t>vimis_cfDeathContent_pm</w:t>
            </w:r>
          </w:p>
        </w:tc>
        <w:tc>
          <w:tcPr>
            <w:tcW w:w="1737" w:type="pct"/>
          </w:tcPr>
          <w:p w14:paraId="1728B478" w14:textId="77777777" w:rsidR="00587FA9" w:rsidRPr="00E24349" w:rsidRDefault="00587FA9" w:rsidP="00587FA9">
            <w:pPr>
              <w:pStyle w:val="phtablecellleft"/>
            </w:pPr>
            <w:r w:rsidRPr="00E24349">
              <w:t>CF_DEATH_CONTENTS_INSERT</w:t>
            </w:r>
          </w:p>
        </w:tc>
        <w:tc>
          <w:tcPr>
            <w:tcW w:w="713" w:type="pct"/>
          </w:tcPr>
          <w:p w14:paraId="0FA02D86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0EFF1D90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76DE0DF0" w14:textId="77777777" w:rsidTr="00587FA9">
        <w:tc>
          <w:tcPr>
            <w:tcW w:w="1580" w:type="pct"/>
            <w:vMerge/>
          </w:tcPr>
          <w:p w14:paraId="4F444287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1737" w:type="pct"/>
          </w:tcPr>
          <w:p w14:paraId="08B917BA" w14:textId="77777777" w:rsidR="00587FA9" w:rsidRPr="00E24349" w:rsidRDefault="00587FA9" w:rsidP="00587FA9">
            <w:pPr>
              <w:pStyle w:val="phtablecellleft"/>
            </w:pPr>
            <w:r w:rsidRPr="00E24349">
              <w:t>CF_DEATH_CONTENTS_UPDATE</w:t>
            </w:r>
          </w:p>
        </w:tc>
        <w:tc>
          <w:tcPr>
            <w:tcW w:w="713" w:type="pct"/>
          </w:tcPr>
          <w:p w14:paraId="3FCFF683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2830E56B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57AC0CFA" w14:textId="77777777" w:rsidTr="00587FA9">
        <w:tc>
          <w:tcPr>
            <w:tcW w:w="1580" w:type="pct"/>
            <w:vMerge w:val="restart"/>
          </w:tcPr>
          <w:p w14:paraId="3FC9A8BF" w14:textId="77777777" w:rsidR="00587FA9" w:rsidRPr="00E24349" w:rsidRDefault="00587FA9" w:rsidP="00587FA9">
            <w:pPr>
              <w:pStyle w:val="phtablecellleft"/>
            </w:pPr>
            <w:r w:rsidRPr="00E24349">
              <w:t>vimis_hh_pm</w:t>
            </w:r>
          </w:p>
        </w:tc>
        <w:tc>
          <w:tcPr>
            <w:tcW w:w="1737" w:type="pct"/>
          </w:tcPr>
          <w:p w14:paraId="365B8B44" w14:textId="77777777" w:rsidR="00587FA9" w:rsidRPr="00E24349" w:rsidRDefault="00587FA9" w:rsidP="00587FA9">
            <w:pPr>
              <w:pStyle w:val="phtablecellleft"/>
            </w:pPr>
            <w:r w:rsidRPr="00E24349">
              <w:t>HOSP_HISTORIES_INSERT</w:t>
            </w:r>
          </w:p>
        </w:tc>
        <w:tc>
          <w:tcPr>
            <w:tcW w:w="713" w:type="pct"/>
          </w:tcPr>
          <w:p w14:paraId="70FA8E69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573642C3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3D16EF9C" w14:textId="77777777" w:rsidTr="00587FA9">
        <w:tc>
          <w:tcPr>
            <w:tcW w:w="1580" w:type="pct"/>
            <w:vMerge/>
          </w:tcPr>
          <w:p w14:paraId="7E7AC05D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1737" w:type="pct"/>
          </w:tcPr>
          <w:p w14:paraId="46329F0E" w14:textId="77777777" w:rsidR="00587FA9" w:rsidRPr="00E24349" w:rsidRDefault="00587FA9" w:rsidP="00587FA9">
            <w:pPr>
              <w:pStyle w:val="phtablecellleft"/>
            </w:pPr>
            <w:r w:rsidRPr="00E24349">
              <w:t>HOSP_HISTORIES_UPDATE</w:t>
            </w:r>
          </w:p>
        </w:tc>
        <w:tc>
          <w:tcPr>
            <w:tcW w:w="713" w:type="pct"/>
          </w:tcPr>
          <w:p w14:paraId="1F0CABE3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442AE819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736AB926" w14:textId="77777777" w:rsidTr="00587FA9">
        <w:tc>
          <w:tcPr>
            <w:tcW w:w="1580" w:type="pct"/>
            <w:vMerge w:val="restart"/>
          </w:tcPr>
          <w:p w14:paraId="33F2F60F" w14:textId="77777777" w:rsidR="00587FA9" w:rsidRPr="00E24349" w:rsidRDefault="00587FA9" w:rsidP="00587FA9">
            <w:pPr>
              <w:pStyle w:val="phtablecellleft"/>
            </w:pPr>
            <w:r w:rsidRPr="00E24349">
              <w:t>vimis_hpk_plan_pm</w:t>
            </w:r>
          </w:p>
        </w:tc>
        <w:tc>
          <w:tcPr>
            <w:tcW w:w="1737" w:type="pct"/>
          </w:tcPr>
          <w:p w14:paraId="0AD674BF" w14:textId="77777777" w:rsidR="00587FA9" w:rsidRPr="00E24349" w:rsidRDefault="00587FA9" w:rsidP="00587FA9">
            <w:pPr>
              <w:pStyle w:val="phtablecellleft"/>
            </w:pPr>
            <w:r w:rsidRPr="00E24349">
              <w:t>HPK_PLAN_JOURNALS_UPDATE</w:t>
            </w:r>
          </w:p>
        </w:tc>
        <w:tc>
          <w:tcPr>
            <w:tcW w:w="713" w:type="pct"/>
          </w:tcPr>
          <w:p w14:paraId="604967F3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7B25C7B1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7683B3DA" w14:textId="77777777" w:rsidTr="00587FA9">
        <w:tc>
          <w:tcPr>
            <w:tcW w:w="1580" w:type="pct"/>
            <w:vMerge/>
          </w:tcPr>
          <w:p w14:paraId="604DDDB7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1737" w:type="pct"/>
          </w:tcPr>
          <w:p w14:paraId="263F9983" w14:textId="77777777" w:rsidR="00587FA9" w:rsidRPr="00E24349" w:rsidRDefault="00587FA9" w:rsidP="00587FA9">
            <w:pPr>
              <w:pStyle w:val="phtablecellleft"/>
            </w:pPr>
            <w:r w:rsidRPr="00E24349">
              <w:t>HPK_PLAN_JOURNALS_INSERT</w:t>
            </w:r>
          </w:p>
        </w:tc>
        <w:tc>
          <w:tcPr>
            <w:tcW w:w="713" w:type="pct"/>
          </w:tcPr>
          <w:p w14:paraId="70F0FCDF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6821DF62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18336E69" w14:textId="77777777" w:rsidTr="00587FA9">
        <w:tc>
          <w:tcPr>
            <w:tcW w:w="1580" w:type="pct"/>
            <w:vMerge w:val="restart"/>
          </w:tcPr>
          <w:p w14:paraId="359798B3" w14:textId="77777777" w:rsidR="00587FA9" w:rsidRPr="00E24349" w:rsidRDefault="00587FA9" w:rsidP="00587FA9">
            <w:pPr>
              <w:pStyle w:val="phtablecellleft"/>
            </w:pPr>
            <w:r w:rsidRPr="00E24349">
              <w:t>vimis_hhd_pm</w:t>
            </w:r>
          </w:p>
        </w:tc>
        <w:tc>
          <w:tcPr>
            <w:tcW w:w="1737" w:type="pct"/>
          </w:tcPr>
          <w:p w14:paraId="13C9D117" w14:textId="77777777" w:rsidR="00587FA9" w:rsidRPr="00E24349" w:rsidRDefault="00587FA9" w:rsidP="00587FA9">
            <w:pPr>
              <w:pStyle w:val="phtablecellleft"/>
            </w:pPr>
            <w:r w:rsidRPr="00E24349">
              <w:t>HOSP_HISTORY_DIAGNS_INSERT</w:t>
            </w:r>
          </w:p>
        </w:tc>
        <w:tc>
          <w:tcPr>
            <w:tcW w:w="713" w:type="pct"/>
          </w:tcPr>
          <w:p w14:paraId="40670C76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4C55F20B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0C80096B" w14:textId="77777777" w:rsidTr="00587FA9">
        <w:tc>
          <w:tcPr>
            <w:tcW w:w="1580" w:type="pct"/>
            <w:vMerge/>
          </w:tcPr>
          <w:p w14:paraId="081F6087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1737" w:type="pct"/>
          </w:tcPr>
          <w:p w14:paraId="36C6DF3B" w14:textId="77777777" w:rsidR="00587FA9" w:rsidRPr="00E24349" w:rsidRDefault="00587FA9" w:rsidP="00587FA9">
            <w:pPr>
              <w:pStyle w:val="phtablecellleft"/>
            </w:pPr>
            <w:r w:rsidRPr="00E24349">
              <w:t>HOSP_HISTORY_DIAGNS_UPDATE</w:t>
            </w:r>
          </w:p>
        </w:tc>
        <w:tc>
          <w:tcPr>
            <w:tcW w:w="713" w:type="pct"/>
          </w:tcPr>
          <w:p w14:paraId="066E9927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5BF621EB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3F7C0AFC" w14:textId="77777777" w:rsidTr="00587FA9">
        <w:tc>
          <w:tcPr>
            <w:tcW w:w="1580" w:type="pct"/>
            <w:vMerge w:val="restart"/>
          </w:tcPr>
          <w:p w14:paraId="26F60791" w14:textId="77777777" w:rsidR="00587FA9" w:rsidRPr="00E24349" w:rsidRDefault="00587FA9" w:rsidP="00587FA9">
            <w:pPr>
              <w:pStyle w:val="phtablecellleft"/>
            </w:pPr>
            <w:r w:rsidRPr="00E24349">
              <w:t>vimis_cc_pm</w:t>
            </w:r>
          </w:p>
        </w:tc>
        <w:tc>
          <w:tcPr>
            <w:tcW w:w="1737" w:type="pct"/>
          </w:tcPr>
          <w:p w14:paraId="478D1A45" w14:textId="77777777" w:rsidR="00587FA9" w:rsidRPr="00E24349" w:rsidRDefault="00587FA9" w:rsidP="00587FA9">
            <w:pPr>
              <w:pStyle w:val="phtablecellleft"/>
            </w:pPr>
            <w:r w:rsidRPr="00E24349">
              <w:t>CONTROL_CARD_UPDATE</w:t>
            </w:r>
          </w:p>
        </w:tc>
        <w:tc>
          <w:tcPr>
            <w:tcW w:w="713" w:type="pct"/>
          </w:tcPr>
          <w:p w14:paraId="0B35A5AE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2421CB2C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47E02097" w14:textId="77777777" w:rsidTr="00587FA9">
        <w:tc>
          <w:tcPr>
            <w:tcW w:w="1580" w:type="pct"/>
            <w:vMerge/>
          </w:tcPr>
          <w:p w14:paraId="14BE41A3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1737" w:type="pct"/>
          </w:tcPr>
          <w:p w14:paraId="61E8C6C1" w14:textId="77777777" w:rsidR="00587FA9" w:rsidRPr="00E24349" w:rsidRDefault="00587FA9" w:rsidP="00587FA9">
            <w:pPr>
              <w:pStyle w:val="phtablecellleft"/>
            </w:pPr>
            <w:r w:rsidRPr="00E24349">
              <w:t>CONTROL_CARD_INSERT</w:t>
            </w:r>
          </w:p>
        </w:tc>
        <w:tc>
          <w:tcPr>
            <w:tcW w:w="713" w:type="pct"/>
          </w:tcPr>
          <w:p w14:paraId="3A1DD153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24F4369E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352F702B" w14:textId="77777777" w:rsidTr="00587FA9">
        <w:tc>
          <w:tcPr>
            <w:tcW w:w="1580" w:type="pct"/>
            <w:vMerge w:val="restart"/>
          </w:tcPr>
          <w:p w14:paraId="7C4F2ED9" w14:textId="77777777" w:rsidR="00587FA9" w:rsidRPr="00E24349" w:rsidRDefault="00587FA9" w:rsidP="00587FA9">
            <w:pPr>
              <w:pStyle w:val="phtablecellleft"/>
            </w:pPr>
            <w:r w:rsidRPr="00E24349">
              <w:t>vimis_bbc_pm</w:t>
            </w:r>
          </w:p>
        </w:tc>
        <w:tc>
          <w:tcPr>
            <w:tcW w:w="1737" w:type="pct"/>
          </w:tcPr>
          <w:p w14:paraId="04C52D8D" w14:textId="77777777" w:rsidR="00587FA9" w:rsidRPr="00E24349" w:rsidRDefault="00587FA9" w:rsidP="00587FA9">
            <w:pPr>
              <w:pStyle w:val="phtablecellleft"/>
            </w:pPr>
            <w:r w:rsidRPr="00E24349">
              <w:t>BJ_BULLETIN_CONTENTS_INSERT</w:t>
            </w:r>
          </w:p>
        </w:tc>
        <w:tc>
          <w:tcPr>
            <w:tcW w:w="713" w:type="pct"/>
          </w:tcPr>
          <w:p w14:paraId="1B71314C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607CF77D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587FA9" w:rsidRPr="00E24349" w14:paraId="0D0A0071" w14:textId="77777777" w:rsidTr="00587FA9">
        <w:tc>
          <w:tcPr>
            <w:tcW w:w="1580" w:type="pct"/>
            <w:vMerge/>
          </w:tcPr>
          <w:p w14:paraId="77EF01D3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1737" w:type="pct"/>
          </w:tcPr>
          <w:p w14:paraId="2726048C" w14:textId="77777777" w:rsidR="00587FA9" w:rsidRPr="00E24349" w:rsidRDefault="00587FA9" w:rsidP="00587FA9">
            <w:pPr>
              <w:pStyle w:val="phtablecellleft"/>
            </w:pPr>
            <w:r w:rsidRPr="00E24349">
              <w:t>BJ_BULLETIN_CONTENTS_UPDATE</w:t>
            </w:r>
          </w:p>
        </w:tc>
        <w:tc>
          <w:tcPr>
            <w:tcW w:w="713" w:type="pct"/>
          </w:tcPr>
          <w:p w14:paraId="7889434D" w14:textId="77777777" w:rsidR="00587FA9" w:rsidRPr="00E24349" w:rsidRDefault="00587FA9" w:rsidP="00587FA9">
            <w:pPr>
              <w:pStyle w:val="phtablecellleft"/>
            </w:pPr>
          </w:p>
        </w:tc>
        <w:tc>
          <w:tcPr>
            <w:tcW w:w="970" w:type="pct"/>
          </w:tcPr>
          <w:p w14:paraId="44E7D603" w14:textId="77777777" w:rsidR="00587FA9" w:rsidRPr="00E24349" w:rsidRDefault="00587FA9" w:rsidP="00587FA9">
            <w:pPr>
              <w:pStyle w:val="phtablecellleft"/>
            </w:pPr>
            <w:r w:rsidRPr="00E24349">
              <w:t>Флажок установлен</w:t>
            </w:r>
          </w:p>
        </w:tc>
      </w:tr>
    </w:tbl>
    <w:p w14:paraId="53BFB03D" w14:textId="77777777" w:rsidR="00F4154F" w:rsidRDefault="00F4154F" w:rsidP="00F4154F">
      <w:pPr>
        <w:pStyle w:val="phnormal"/>
      </w:pPr>
    </w:p>
    <w:p w14:paraId="7BD8EF0B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0263B8">
        <w:t>»</w:t>
      </w:r>
      <w:r w:rsidRPr="000263B8">
        <w:t>.</w:t>
      </w:r>
    </w:p>
    <w:p w14:paraId="4C5785DC" w14:textId="77777777" w:rsidR="00E85BD7" w:rsidRPr="000263B8" w:rsidRDefault="00872ED0">
      <w:pPr>
        <w:pStyle w:val="10"/>
      </w:pPr>
      <w:bookmarkStart w:id="100" w:name="scroll-bookmark-32"/>
      <w:bookmarkStart w:id="101" w:name="_Toc118569029"/>
      <w:bookmarkStart w:id="102" w:name="_Toc120524799"/>
      <w:r w:rsidRPr="000263B8">
        <w:lastRenderedPageBreak/>
        <w:t>Настройка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заданий</w:t>
      </w:r>
      <w:bookmarkEnd w:id="100"/>
      <w:bookmarkEnd w:id="101"/>
      <w:bookmarkEnd w:id="102"/>
    </w:p>
    <w:p w14:paraId="54B73558" w14:textId="534A80A4" w:rsidR="00E85BD7" w:rsidRPr="000263B8" w:rsidRDefault="00872ED0" w:rsidP="00355B18">
      <w:pPr>
        <w:pStyle w:val="phnormal"/>
      </w:pPr>
      <w:r w:rsidRPr="000263B8">
        <w:t>Настройте</w:t>
      </w:r>
      <w:r w:rsidR="0081618C" w:rsidRPr="000263B8">
        <w:t xml:space="preserve"> </w:t>
      </w:r>
      <w:r w:rsidRPr="000263B8">
        <w:t>пользовательское</w:t>
      </w:r>
      <w:r w:rsidR="0081618C" w:rsidRPr="000263B8">
        <w:t xml:space="preserve"> </w:t>
      </w:r>
      <w:r w:rsidRPr="000263B8">
        <w:t>задание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="00F4154F">
        <w:t>ПП</w:t>
      </w:r>
      <w:r w:rsidR="0081618C" w:rsidRPr="000263B8">
        <w:t xml:space="preserve"> </w:t>
      </w:r>
      <w:r w:rsidR="000263B8">
        <w:t>«</w:t>
      </w:r>
      <w:r w:rsidR="00E4600B">
        <w:rPr>
          <w:lang w:val="en-US"/>
        </w:rPr>
        <w:t>VIMIS</w:t>
      </w:r>
      <w:r w:rsidR="00E4600B" w:rsidRPr="00E4600B">
        <w:t>_</w:t>
      </w:r>
      <w:r w:rsidR="00E4600B">
        <w:rPr>
          <w:lang w:val="en-US"/>
        </w:rPr>
        <w:t>RESENDING</w:t>
      </w:r>
      <w:r w:rsidR="00E4600B" w:rsidRPr="00E4600B">
        <w:t>_</w:t>
      </w:r>
      <w:r w:rsidR="00E4600B">
        <w:rPr>
          <w:lang w:val="en-US"/>
        </w:rPr>
        <w:t>DOCS</w:t>
      </w:r>
      <w:r w:rsidR="00E4600B" w:rsidRPr="00E4600B">
        <w:t>_</w:t>
      </w:r>
      <w:r w:rsidR="00E4600B">
        <w:rPr>
          <w:lang w:val="en-US"/>
        </w:rPr>
        <w:t>BY</w:t>
      </w:r>
      <w:r w:rsidR="00E4600B" w:rsidRPr="00E4600B">
        <w:t>_</w:t>
      </w:r>
      <w:r w:rsidR="00E4600B">
        <w:rPr>
          <w:lang w:val="en-US"/>
        </w:rPr>
        <w:t>ERRORS</w:t>
      </w:r>
      <w:r w:rsidR="000263B8">
        <w:t>»</w:t>
      </w:r>
      <w:r w:rsidRPr="000263B8">
        <w:t>.</w:t>
      </w:r>
    </w:p>
    <w:p w14:paraId="13864471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пользовательского</w:t>
      </w:r>
      <w:r w:rsidR="0081618C" w:rsidRPr="000263B8">
        <w:t xml:space="preserve"> </w:t>
      </w:r>
      <w:r w:rsidRPr="000263B8">
        <w:t>задания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0FC63DE" w14:textId="29D206C9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задания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заданий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_Ref119067157 \h </w:instrText>
      </w:r>
      <w:r w:rsidR="00F4154F">
        <w:fldChar w:fldCharType="separate"/>
      </w:r>
      <w:r w:rsidR="00865695">
        <w:t>Рисунок </w:t>
      </w:r>
      <w:r w:rsidR="00865695">
        <w:rPr>
          <w:noProof/>
        </w:rPr>
        <w:t>21</w:t>
      </w:r>
      <w:r w:rsidR="00F4154F">
        <w:fldChar w:fldCharType="end"/>
      </w:r>
      <w:r w:rsidR="00F4154F">
        <w:t>)</w:t>
      </w:r>
      <w:r w:rsidRPr="000263B8">
        <w:t>;</w:t>
      </w:r>
    </w:p>
    <w:p w14:paraId="0D8FF3B3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9E1C279" wp14:editId="24EE7799">
            <wp:extent cx="6295390" cy="2851570"/>
            <wp:effectExtent l="19050" t="19050" r="10160" b="25400"/>
            <wp:docPr id="100024" name="Рисунок 100024" descr="Форма настройки пользовательских зад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09069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157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84C868" w14:textId="743BC45B" w:rsidR="00E85BD7" w:rsidRPr="000263B8" w:rsidRDefault="00E15409" w:rsidP="00E24349">
      <w:pPr>
        <w:pStyle w:val="phfiguretitle"/>
      </w:pPr>
      <w:bookmarkStart w:id="103" w:name="_Ref11906715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21</w:t>
      </w:r>
      <w:r w:rsidR="00872ED0" w:rsidRPr="000263B8">
        <w:fldChar w:fldCharType="end"/>
      </w:r>
      <w:bookmarkEnd w:id="103"/>
      <w:r w:rsidR="0081618C" w:rsidRPr="000263B8">
        <w:t xml:space="preserve"> </w:t>
      </w:r>
      <w:r w:rsidR="00F4154F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заданий</w:t>
      </w:r>
    </w:p>
    <w:p w14:paraId="0F092855" w14:textId="11CA0073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пользовательского</w:t>
      </w:r>
      <w:r w:rsidR="0081618C" w:rsidRPr="000263B8">
        <w:t xml:space="preserve"> </w:t>
      </w:r>
      <w:r w:rsidRPr="000263B8">
        <w:t>задания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_Ref119067166 \h </w:instrText>
      </w:r>
      <w:r w:rsidR="00F4154F">
        <w:fldChar w:fldCharType="separate"/>
      </w:r>
      <w:r w:rsidR="00865695">
        <w:t>Рисунок </w:t>
      </w:r>
      <w:r w:rsidR="00865695">
        <w:rPr>
          <w:noProof/>
        </w:rPr>
        <w:t>22</w:t>
      </w:r>
      <w:r w:rsidR="00F4154F">
        <w:fldChar w:fldCharType="end"/>
      </w:r>
      <w:r w:rsidR="00F4154F">
        <w:t>)</w:t>
      </w:r>
      <w:r w:rsidRPr="000263B8">
        <w:t>;</w:t>
      </w:r>
    </w:p>
    <w:p w14:paraId="6D5D0397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B6EE1AD" wp14:editId="17D4936D">
            <wp:extent cx="3697357" cy="1811121"/>
            <wp:effectExtent l="19050" t="19050" r="17780" b="17780"/>
            <wp:docPr id="100025" name="Рисунок 100025" descr="Окно добавления пользовательского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3928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4949" cy="18148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5FB955" w14:textId="4C8CAE60" w:rsidR="00E85BD7" w:rsidRPr="000263B8" w:rsidRDefault="00E15409" w:rsidP="00E24349">
      <w:pPr>
        <w:pStyle w:val="phfiguretitle"/>
      </w:pPr>
      <w:bookmarkStart w:id="104" w:name="_Ref11906716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22</w:t>
      </w:r>
      <w:r w:rsidR="00872ED0" w:rsidRPr="000263B8">
        <w:fldChar w:fldCharType="end"/>
      </w:r>
      <w:bookmarkEnd w:id="104"/>
      <w:r w:rsidR="0081618C" w:rsidRPr="000263B8">
        <w:t xml:space="preserve"> </w:t>
      </w:r>
      <w:r w:rsidR="00F4154F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пользовательского</w:t>
      </w:r>
      <w:r w:rsidR="0081618C" w:rsidRPr="000263B8">
        <w:t xml:space="preserve"> </w:t>
      </w:r>
      <w:r w:rsidR="00872ED0" w:rsidRPr="000263B8">
        <w:t>задания</w:t>
      </w:r>
    </w:p>
    <w:p w14:paraId="0755C6ED" w14:textId="5BB9B46D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4154F">
        <w:t xml:space="preserve"> (</w:t>
      </w:r>
      <w:r w:rsidR="00F4154F">
        <w:fldChar w:fldCharType="begin"/>
      </w:r>
      <w:r w:rsidR="00F4154F">
        <w:instrText xml:space="preserve"> REF _Ref119067174 \h </w:instrText>
      </w:r>
      <w:r w:rsidR="00F4154F">
        <w:fldChar w:fldCharType="separate"/>
      </w:r>
      <w:r w:rsidR="00865695">
        <w:t>Таблица </w:t>
      </w:r>
      <w:r w:rsidR="00865695">
        <w:rPr>
          <w:noProof/>
        </w:rPr>
        <w:t>12</w:t>
      </w:r>
      <w:r w:rsidR="00F4154F">
        <w:fldChar w:fldCharType="end"/>
      </w:r>
      <w:r w:rsidR="00F4154F">
        <w:t>)</w:t>
      </w:r>
      <w:r w:rsidRPr="000263B8">
        <w:t>;</w:t>
      </w:r>
    </w:p>
    <w:p w14:paraId="00BD2BCC" w14:textId="27583CE3" w:rsidR="00E85BD7" w:rsidRPr="000263B8" w:rsidRDefault="00E15409" w:rsidP="00E24349">
      <w:pPr>
        <w:pStyle w:val="phtabletitle"/>
      </w:pPr>
      <w:bookmarkStart w:id="105" w:name="_Ref119067174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12</w:t>
      </w:r>
      <w:r w:rsidR="00872ED0" w:rsidRPr="000263B8">
        <w:fldChar w:fldCharType="end"/>
      </w:r>
      <w:bookmarkEnd w:id="105"/>
      <w:r w:rsidR="0081618C" w:rsidRPr="000263B8">
        <w:t xml:space="preserve"> </w:t>
      </w:r>
      <w:r w:rsidR="00F4154F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пользовательского</w:t>
      </w:r>
      <w:r w:rsidR="0081618C" w:rsidRPr="000263B8">
        <w:t xml:space="preserve"> </w:t>
      </w:r>
      <w:r w:rsidR="00872ED0" w:rsidRPr="000263B8">
        <w:t>задания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936"/>
        <w:gridCol w:w="1675"/>
        <w:gridCol w:w="5577"/>
      </w:tblGrid>
      <w:tr w:rsidR="000263B8" w:rsidRPr="00E24349" w14:paraId="409EA06C" w14:textId="77777777" w:rsidTr="00E4600B">
        <w:tc>
          <w:tcPr>
            <w:tcW w:w="1441" w:type="pct"/>
          </w:tcPr>
          <w:p w14:paraId="7445DF56" w14:textId="77777777" w:rsidR="00E85BD7" w:rsidRPr="00E24349" w:rsidRDefault="00872ED0" w:rsidP="00355B18">
            <w:pPr>
              <w:pStyle w:val="phtablecolcaption"/>
            </w:pPr>
            <w:bookmarkStart w:id="106" w:name="scroll-bookmark-33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106"/>
          </w:p>
        </w:tc>
        <w:tc>
          <w:tcPr>
            <w:tcW w:w="822" w:type="pct"/>
          </w:tcPr>
          <w:p w14:paraId="3795E938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Обязательность</w:t>
            </w:r>
          </w:p>
        </w:tc>
        <w:tc>
          <w:tcPr>
            <w:tcW w:w="2738" w:type="pct"/>
          </w:tcPr>
          <w:p w14:paraId="0D20DBD8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4D712EC2" w14:textId="77777777" w:rsidTr="00E4600B">
        <w:tc>
          <w:tcPr>
            <w:tcW w:w="1441" w:type="pct"/>
          </w:tcPr>
          <w:p w14:paraId="207D167E" w14:textId="77777777" w:rsidR="00E85BD7" w:rsidRPr="00E24349" w:rsidRDefault="00872ED0" w:rsidP="00E24349">
            <w:pPr>
              <w:pStyle w:val="phtablecellleft"/>
            </w:pPr>
            <w:r w:rsidRPr="00E24349">
              <w:t>Имя</w:t>
            </w:r>
            <w:r w:rsidR="0081618C" w:rsidRPr="00E24349">
              <w:t xml:space="preserve"> </w:t>
            </w:r>
            <w:r w:rsidRPr="00E24349">
              <w:t>задания</w:t>
            </w:r>
          </w:p>
        </w:tc>
        <w:tc>
          <w:tcPr>
            <w:tcW w:w="822" w:type="pct"/>
          </w:tcPr>
          <w:p w14:paraId="79D4AFA5" w14:textId="77777777" w:rsidR="00E85BD7" w:rsidRPr="00E24349" w:rsidRDefault="00872ED0" w:rsidP="00F4154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51286D86" wp14:editId="16FE9EF9">
                  <wp:extent cx="152213" cy="152297"/>
                  <wp:effectExtent l="0" t="0" r="0" b="0"/>
                  <wp:docPr id="100026" name="Рисунок 10002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9674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pct"/>
          </w:tcPr>
          <w:p w14:paraId="6F633EE8" w14:textId="77777777" w:rsidR="00E85BD7" w:rsidRPr="00E24349" w:rsidRDefault="00872ED0" w:rsidP="00E24349">
            <w:pPr>
              <w:pStyle w:val="phtablecellleft"/>
            </w:pPr>
            <w:r w:rsidRPr="00E24349">
              <w:t>VIMISEXDATAPREPARELOG</w:t>
            </w:r>
          </w:p>
        </w:tc>
      </w:tr>
      <w:tr w:rsidR="000263B8" w:rsidRPr="00784FCD" w14:paraId="0B1F0B9C" w14:textId="77777777" w:rsidTr="00E4600B">
        <w:tc>
          <w:tcPr>
            <w:tcW w:w="1441" w:type="pct"/>
          </w:tcPr>
          <w:p w14:paraId="0A1BB8A6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</w:p>
        </w:tc>
        <w:tc>
          <w:tcPr>
            <w:tcW w:w="822" w:type="pct"/>
          </w:tcPr>
          <w:p w14:paraId="6487688E" w14:textId="77777777" w:rsidR="00E85BD7" w:rsidRPr="00E24349" w:rsidRDefault="00872ED0" w:rsidP="00F4154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1258282" wp14:editId="570C9D13">
                  <wp:extent cx="152213" cy="152297"/>
                  <wp:effectExtent l="0" t="0" r="0" b="0"/>
                  <wp:docPr id="100027" name="Рисунок 10002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9667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pct"/>
          </w:tcPr>
          <w:p w14:paraId="39C30EE4" w14:textId="5D796240" w:rsidR="00E85BD7" w:rsidRPr="00355B18" w:rsidRDefault="00E4600B" w:rsidP="00E24349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VIMIS_RESENDING_DOCS_BY_ERRORS</w:t>
            </w:r>
          </w:p>
        </w:tc>
      </w:tr>
      <w:tr w:rsidR="000263B8" w:rsidRPr="00E24349" w14:paraId="370AC823" w14:textId="77777777" w:rsidTr="00E4600B">
        <w:tc>
          <w:tcPr>
            <w:tcW w:w="1441" w:type="pct"/>
          </w:tcPr>
          <w:p w14:paraId="410D1DCA" w14:textId="77777777" w:rsidR="00E85BD7" w:rsidRPr="00E24349" w:rsidRDefault="00872ED0" w:rsidP="00E24349">
            <w:pPr>
              <w:pStyle w:val="phtablecellleft"/>
            </w:pPr>
            <w:r w:rsidRPr="00E24349">
              <w:t>Состояние</w:t>
            </w:r>
          </w:p>
        </w:tc>
        <w:tc>
          <w:tcPr>
            <w:tcW w:w="822" w:type="pct"/>
          </w:tcPr>
          <w:p w14:paraId="2F3C981D" w14:textId="77777777" w:rsidR="00E85BD7" w:rsidRPr="00E24349" w:rsidRDefault="00872ED0" w:rsidP="00F4154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19F2D8AB" wp14:editId="146EC7C7">
                  <wp:extent cx="152213" cy="152297"/>
                  <wp:effectExtent l="0" t="0" r="0" b="0"/>
                  <wp:docPr id="100028" name="Рисунок 10002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958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pct"/>
          </w:tcPr>
          <w:p w14:paraId="42A4602F" w14:textId="77777777" w:rsidR="00E85BD7" w:rsidRPr="00E24349" w:rsidRDefault="00872ED0" w:rsidP="00E24349">
            <w:pPr>
              <w:pStyle w:val="phtablecellleft"/>
            </w:pPr>
            <w:r w:rsidRPr="00E24349">
              <w:t>Активно</w:t>
            </w:r>
          </w:p>
        </w:tc>
      </w:tr>
      <w:tr w:rsidR="000263B8" w:rsidRPr="00E24349" w14:paraId="049D649C" w14:textId="77777777" w:rsidTr="00E4600B">
        <w:tc>
          <w:tcPr>
            <w:tcW w:w="1441" w:type="pct"/>
          </w:tcPr>
          <w:p w14:paraId="33ACB11F" w14:textId="77777777" w:rsidR="00E85BD7" w:rsidRPr="00E24349" w:rsidRDefault="00872ED0" w:rsidP="00E24349">
            <w:pPr>
              <w:pStyle w:val="phtablecellleft"/>
            </w:pPr>
            <w:r w:rsidRPr="00E24349">
              <w:t>Время</w:t>
            </w:r>
            <w:r w:rsidR="0081618C" w:rsidRPr="00E24349">
              <w:t xml:space="preserve"> </w:t>
            </w:r>
            <w:r w:rsidRPr="00E24349">
              <w:t>начала</w:t>
            </w:r>
            <w:r w:rsidR="0081618C" w:rsidRPr="00E24349">
              <w:t xml:space="preserve"> </w:t>
            </w:r>
            <w:r w:rsidRPr="00E24349">
              <w:t>задания</w:t>
            </w:r>
          </w:p>
        </w:tc>
        <w:tc>
          <w:tcPr>
            <w:tcW w:w="822" w:type="pct"/>
          </w:tcPr>
          <w:p w14:paraId="0313B3E7" w14:textId="77777777" w:rsidR="00E85BD7" w:rsidRPr="00E24349" w:rsidRDefault="00872ED0" w:rsidP="00F4154F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78F2E4D9" wp14:editId="19424495">
                  <wp:extent cx="152213" cy="152297"/>
                  <wp:effectExtent l="0" t="0" r="0" b="0"/>
                  <wp:docPr id="100029" name="Рисунок 10002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1366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pct"/>
          </w:tcPr>
          <w:p w14:paraId="25E95CE4" w14:textId="77777777" w:rsidR="00E85BD7" w:rsidRPr="00E24349" w:rsidRDefault="00872ED0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дату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время</w:t>
            </w:r>
            <w:r w:rsidR="0081618C" w:rsidRPr="00E24349">
              <w:t xml:space="preserve"> </w:t>
            </w:r>
            <w:r w:rsidRPr="00E24349">
              <w:t>начала</w:t>
            </w:r>
            <w:r w:rsidR="0081618C" w:rsidRPr="00E24349">
              <w:t xml:space="preserve"> </w:t>
            </w:r>
            <w:r w:rsidRPr="00E24349">
              <w:t>выполнения</w:t>
            </w:r>
            <w:r w:rsidR="0081618C" w:rsidRPr="00E24349">
              <w:t xml:space="preserve"> </w:t>
            </w:r>
            <w:r w:rsidRPr="00E24349">
              <w:t>задания</w:t>
            </w:r>
          </w:p>
        </w:tc>
      </w:tr>
    </w:tbl>
    <w:p w14:paraId="08960324" w14:textId="77777777" w:rsidR="00F4154F" w:rsidRDefault="00F4154F" w:rsidP="00F4154F">
      <w:pPr>
        <w:pStyle w:val="phnormal"/>
      </w:pPr>
    </w:p>
    <w:p w14:paraId="7E032835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пользовательское</w:t>
      </w:r>
      <w:r w:rsidR="0081618C" w:rsidRPr="000263B8">
        <w:t xml:space="preserve"> </w:t>
      </w:r>
      <w:r w:rsidRPr="000263B8">
        <w:t>задание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задания</w:t>
      </w:r>
      <w:r w:rsidR="000263B8">
        <w:t>»</w:t>
      </w:r>
      <w:r w:rsidRPr="000263B8">
        <w:t>.</w:t>
      </w:r>
    </w:p>
    <w:p w14:paraId="5A2A78EE" w14:textId="77777777" w:rsidR="00E85BD7" w:rsidRPr="000263B8" w:rsidRDefault="00872ED0">
      <w:pPr>
        <w:pStyle w:val="10"/>
      </w:pPr>
      <w:bookmarkStart w:id="107" w:name="scroll-bookmark-34"/>
      <w:bookmarkStart w:id="108" w:name="_Toc118569030"/>
      <w:bookmarkStart w:id="109" w:name="_Toc120524800"/>
      <w:r w:rsidRPr="000263B8">
        <w:lastRenderedPageBreak/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bookmarkEnd w:id="107"/>
      <w:bookmarkEnd w:id="108"/>
      <w:bookmarkEnd w:id="109"/>
    </w:p>
    <w:p w14:paraId="2A6E3015" w14:textId="77777777" w:rsidR="00E85BD7" w:rsidRPr="000263B8" w:rsidRDefault="00872ED0" w:rsidP="00355B18">
      <w:pPr>
        <w:pStyle w:val="phnormal"/>
      </w:pPr>
      <w:r w:rsidRPr="000263B8">
        <w:t>Настройте</w:t>
      </w:r>
      <w:r w:rsidR="0081618C" w:rsidRPr="000263B8">
        <w:t xml:space="preserve"> 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ниже.</w:t>
      </w:r>
    </w:p>
    <w:p w14:paraId="60376580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композиций</w:t>
      </w:r>
      <w:r w:rsidR="0081618C" w:rsidRPr="000263B8">
        <w:t xml:space="preserve"> </w:t>
      </w:r>
      <w:r w:rsidRPr="000263B8">
        <w:t>загрузите</w:t>
      </w:r>
      <w:r w:rsidR="0081618C" w:rsidRPr="000263B8">
        <w:t xml:space="preserve"> </w:t>
      </w:r>
      <w:r w:rsidRPr="000263B8">
        <w:t>их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стенда</w:t>
      </w:r>
      <w:r w:rsidR="0081618C" w:rsidRPr="000263B8">
        <w:t xml:space="preserve"> </w:t>
      </w:r>
      <w:r w:rsidRPr="000263B8">
        <w:t>базовой</w:t>
      </w:r>
      <w:r w:rsidR="0081618C" w:rsidRPr="000263B8">
        <w:t xml:space="preserve"> </w:t>
      </w:r>
      <w:r w:rsidRPr="000263B8">
        <w:t>поставки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пути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рабочих</w:t>
      </w:r>
      <w:r w:rsidR="0081618C" w:rsidRPr="000263B8">
        <w:t xml:space="preserve"> </w:t>
      </w:r>
      <w:r w:rsidRPr="000263B8">
        <w:t>форм</w:t>
      </w:r>
      <w:r w:rsidR="00355B18">
        <w:t xml:space="preserve">/ 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F4154F">
        <w:t>/</w:t>
      </w:r>
      <w:r w:rsidR="00F4154F" w:rsidRPr="000263B8">
        <w:t xml:space="preserve"> </w:t>
      </w:r>
      <w:r w:rsidRPr="000263B8">
        <w:t>Композиции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пункта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F4154F">
        <w:t xml:space="preserve">/ </w:t>
      </w:r>
      <w:r w:rsidRPr="000263B8">
        <w:t>Композиция</w:t>
      </w:r>
      <w:r w:rsidR="000263B8">
        <w:t>»</w:t>
      </w:r>
      <w:r w:rsidRPr="000263B8">
        <w:t>.</w:t>
      </w:r>
    </w:p>
    <w:p w14:paraId="483DD177" w14:textId="77777777" w:rsidR="00E85BD7" w:rsidRDefault="00872ED0" w:rsidP="00355B18">
      <w:pPr>
        <w:pStyle w:val="phnormal"/>
      </w:pPr>
      <w:r w:rsidRPr="000263B8">
        <w:t>После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композиций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скрипт</w:t>
      </w:r>
      <w:r w:rsidR="0081618C" w:rsidRPr="000263B8">
        <w:t xml:space="preserve"> </w:t>
      </w:r>
      <w:r w:rsidR="000263B8">
        <w:t>«</w:t>
      </w:r>
      <w:r w:rsidRPr="00F4154F">
        <w:t>D_VIMIS_FILL_SCRIPT.sql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автоматического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значениями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скрипт</w:t>
      </w:r>
      <w:r w:rsidR="0081618C" w:rsidRPr="000263B8">
        <w:t xml:space="preserve"> </w:t>
      </w:r>
      <w:r w:rsidR="000263B8">
        <w:t>«</w:t>
      </w:r>
      <w:r w:rsidRPr="00F4154F">
        <w:t>D_VIMIS_SEMD_FILL_SCRIPT.sql</w:t>
      </w:r>
      <w:r w:rsidR="000263B8">
        <w:t>»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автоматического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значениями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0699A6A3" w14:textId="77777777" w:rsidR="00F4154F" w:rsidRPr="00F4154F" w:rsidRDefault="00F4154F" w:rsidP="00F4154F">
      <w:pPr>
        <w:pStyle w:val="phlistitemizedtitle"/>
        <w:rPr>
          <w:lang w:val="en-US"/>
        </w:rPr>
      </w:pPr>
      <w:r>
        <w:t>Файл</w:t>
      </w:r>
      <w:r w:rsidRPr="00F4154F">
        <w:rPr>
          <w:lang w:val="en-US"/>
        </w:rPr>
        <w:t xml:space="preserve"> </w:t>
      </w:r>
      <w:r>
        <w:t>со</w:t>
      </w:r>
      <w:r w:rsidRPr="00F4154F">
        <w:rPr>
          <w:lang w:val="en-US"/>
        </w:rPr>
        <w:t xml:space="preserve"> </w:t>
      </w:r>
      <w:r>
        <w:t>скриптом</w:t>
      </w:r>
      <w:r w:rsidRPr="00F4154F">
        <w:rPr>
          <w:lang w:val="en-US"/>
        </w:rPr>
        <w:t xml:space="preserve"> «D_VIMIS_FILL_SCRIPT.sql»:</w:t>
      </w:r>
    </w:p>
    <w:p w14:paraId="4F9A7DFA" w14:textId="77777777" w:rsidR="00F4154F" w:rsidRDefault="00F4154F" w:rsidP="00355B18">
      <w:pPr>
        <w:pStyle w:val="phnormal"/>
      </w:pPr>
      <w:r>
        <w:object w:dxaOrig="1543" w:dyaOrig="995" w14:anchorId="509E4D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31" o:title=""/>
          </v:shape>
          <o:OLEObject Type="Embed" ProgID="Package" ShapeID="_x0000_i1025" DrawAspect="Icon" ObjectID="_1731490119" r:id="rId32"/>
        </w:object>
      </w:r>
    </w:p>
    <w:p w14:paraId="74DFB396" w14:textId="77777777" w:rsidR="00F4154F" w:rsidRPr="00F4154F" w:rsidRDefault="00F4154F" w:rsidP="00F4154F">
      <w:pPr>
        <w:pStyle w:val="phlistitemizedtitle"/>
        <w:rPr>
          <w:lang w:val="en-US"/>
        </w:rPr>
      </w:pPr>
      <w:r>
        <w:t>Файл</w:t>
      </w:r>
      <w:r w:rsidRPr="00F4154F">
        <w:rPr>
          <w:lang w:val="en-US"/>
        </w:rPr>
        <w:t xml:space="preserve"> </w:t>
      </w:r>
      <w:r>
        <w:t>со</w:t>
      </w:r>
      <w:r w:rsidRPr="00F4154F">
        <w:rPr>
          <w:lang w:val="en-US"/>
        </w:rPr>
        <w:t xml:space="preserve"> </w:t>
      </w:r>
      <w:r>
        <w:t>скриптом</w:t>
      </w:r>
      <w:r w:rsidRPr="00F4154F">
        <w:rPr>
          <w:lang w:val="en-US"/>
        </w:rPr>
        <w:t xml:space="preserve"> «D_VIMIS_SEMD_FILL_SCRIPT.sql»:</w:t>
      </w:r>
    </w:p>
    <w:p w14:paraId="44F9848B" w14:textId="77777777" w:rsidR="00F4154F" w:rsidRPr="00F4154F" w:rsidRDefault="00F4154F" w:rsidP="00355B18">
      <w:pPr>
        <w:pStyle w:val="phnormal"/>
        <w:rPr>
          <w:lang w:val="en-US"/>
        </w:rPr>
      </w:pPr>
      <w:r>
        <w:rPr>
          <w:lang w:val="en-US"/>
        </w:rPr>
        <w:object w:dxaOrig="1543" w:dyaOrig="995" w14:anchorId="640492B7">
          <v:shape id="_x0000_i1026" type="#_x0000_t75" style="width:77.25pt;height:49.5pt" o:ole="">
            <v:imagedata r:id="rId33" o:title=""/>
          </v:shape>
          <o:OLEObject Type="Embed" ProgID="Package" ShapeID="_x0000_i1026" DrawAspect="Icon" ObjectID="_1731490120" r:id="rId34"/>
        </w:object>
      </w:r>
    </w:p>
    <w:p w14:paraId="335E967F" w14:textId="77777777" w:rsidR="00E85BD7" w:rsidRPr="000263B8" w:rsidRDefault="00872ED0" w:rsidP="00355B18">
      <w:pPr>
        <w:pStyle w:val="phnormal"/>
      </w:pPr>
      <w:r w:rsidRPr="000263B8">
        <w:t>Также</w:t>
      </w:r>
      <w:r w:rsidR="0081618C" w:rsidRPr="000263B8">
        <w:t xml:space="preserve"> </w:t>
      </w:r>
      <w:r w:rsidRPr="000263B8">
        <w:t>методы</w:t>
      </w:r>
      <w:r w:rsidR="0081618C" w:rsidRPr="000263B8">
        <w:t xml:space="preserve"> </w:t>
      </w:r>
      <w:r w:rsidRPr="000263B8">
        <w:t>показа/композиции</w:t>
      </w:r>
      <w:r w:rsidR="0081618C" w:rsidRPr="000263B8">
        <w:t xml:space="preserve"> </w:t>
      </w:r>
      <w:r w:rsidRPr="000263B8">
        <w:t>возможно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вручную,</w:t>
      </w:r>
      <w:r w:rsidR="0081618C" w:rsidRPr="000263B8">
        <w:t xml:space="preserve"> </w:t>
      </w:r>
      <w:r w:rsidRPr="000263B8">
        <w:t>выполнив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ниже.</w:t>
      </w:r>
    </w:p>
    <w:p w14:paraId="4EC06359" w14:textId="77777777" w:rsidR="00E85BD7" w:rsidRPr="000263B8" w:rsidRDefault="00872ED0">
      <w:pPr>
        <w:pStyle w:val="2"/>
      </w:pPr>
      <w:bookmarkStart w:id="110" w:name="scroll-bookmark-35"/>
      <w:bookmarkStart w:id="111" w:name="_Toc118569031"/>
      <w:bookmarkStart w:id="112" w:name="_Toc120524801"/>
      <w:r w:rsidRPr="000263B8">
        <w:t>Настройка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композиций</w:t>
      </w:r>
      <w:r w:rsidR="0081618C" w:rsidRPr="000263B8">
        <w:t xml:space="preserve"> </w:t>
      </w:r>
      <w:r w:rsidRPr="000263B8">
        <w:t>вручную</w:t>
      </w:r>
      <w:bookmarkEnd w:id="110"/>
      <w:bookmarkEnd w:id="111"/>
      <w:bookmarkEnd w:id="112"/>
    </w:p>
    <w:p w14:paraId="45B025AC" w14:textId="77777777" w:rsidR="00E85BD7" w:rsidRPr="000263B8" w:rsidRDefault="00872ED0">
      <w:pPr>
        <w:pStyle w:val="3"/>
      </w:pPr>
      <w:bookmarkStart w:id="113" w:name="scroll-bookmark-36"/>
      <w:bookmarkStart w:id="114" w:name="_Toc118569032"/>
      <w:bookmarkStart w:id="115" w:name="_Toc120524802"/>
      <w:r w:rsidRPr="000263B8">
        <w:t>Настройка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bookmarkEnd w:id="113"/>
      <w:bookmarkEnd w:id="114"/>
      <w:bookmarkEnd w:id="115"/>
    </w:p>
    <w:p w14:paraId="11A2173F" w14:textId="77777777" w:rsidR="00E85BD7" w:rsidRPr="000263B8" w:rsidRDefault="00872ED0" w:rsidP="00355B18">
      <w:pPr>
        <w:pStyle w:val="phnormal"/>
      </w:pPr>
      <w:r w:rsidRPr="000263B8">
        <w:t>Создайте</w:t>
      </w:r>
      <w:r w:rsidR="0081618C" w:rsidRPr="000263B8">
        <w:t xml:space="preserve"> 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1262849C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8861B67" w14:textId="4ED2CDEB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рабочих</w:t>
      </w:r>
      <w:r w:rsidR="0081618C" w:rsidRPr="000263B8">
        <w:t xml:space="preserve"> </w:t>
      </w:r>
      <w:r w:rsidRPr="000263B8">
        <w:t>форм</w:t>
      </w:r>
      <w:r w:rsidR="00355B18">
        <w:t xml:space="preserve">/ 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_Ref119067374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23</w:t>
      </w:r>
      <w:r w:rsidR="00F2635D">
        <w:fldChar w:fldCharType="end"/>
      </w:r>
      <w:r w:rsidR="00F2635D">
        <w:t>)</w:t>
      </w:r>
      <w:r w:rsidRPr="000263B8">
        <w:t>;</w:t>
      </w:r>
    </w:p>
    <w:p w14:paraId="7BD62A3D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E7D539E" wp14:editId="48FDA5C5">
            <wp:extent cx="6295390" cy="3395913"/>
            <wp:effectExtent l="19050" t="19050" r="10160" b="14605"/>
            <wp:docPr id="100031" name="Рисунок 100031" descr="Форма настройки методов показа разд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7915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5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1F4E9C" w14:textId="5FCC2F42" w:rsidR="00E85BD7" w:rsidRPr="000263B8" w:rsidRDefault="00E15409" w:rsidP="00E24349">
      <w:pPr>
        <w:pStyle w:val="phfiguretitle"/>
      </w:pPr>
      <w:bookmarkStart w:id="116" w:name="_Ref11906737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23</w:t>
      </w:r>
      <w:r w:rsidR="00872ED0" w:rsidRPr="000263B8">
        <w:fldChar w:fldCharType="end"/>
      </w:r>
      <w:bookmarkEnd w:id="116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методов</w:t>
      </w:r>
      <w:r w:rsidR="0081618C" w:rsidRPr="000263B8">
        <w:t xml:space="preserve"> </w:t>
      </w:r>
      <w:r w:rsidR="00872ED0" w:rsidRPr="000263B8">
        <w:t>показа</w:t>
      </w:r>
      <w:r w:rsidR="0081618C" w:rsidRPr="000263B8">
        <w:t xml:space="preserve"> </w:t>
      </w:r>
      <w:r w:rsidR="00872ED0" w:rsidRPr="000263B8">
        <w:t>разделов</w:t>
      </w:r>
    </w:p>
    <w:p w14:paraId="6617989A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Разделы</w:t>
      </w:r>
      <w:r w:rsidR="000263B8">
        <w:t>»</w:t>
      </w:r>
      <w:r w:rsidRPr="000263B8">
        <w:t>;</w:t>
      </w:r>
    </w:p>
    <w:p w14:paraId="3246354C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0263B8">
        <w:t>»</w:t>
      </w:r>
      <w:r w:rsidRPr="000263B8">
        <w:t>;</w:t>
      </w:r>
    </w:p>
    <w:p w14:paraId="4A7766EC" w14:textId="41325EA7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_Ref119067383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24</w:t>
      </w:r>
      <w:r w:rsidR="00F2635D">
        <w:fldChar w:fldCharType="end"/>
      </w:r>
      <w:r w:rsidR="00F2635D">
        <w:t>)</w:t>
      </w:r>
      <w:r w:rsidRPr="000263B8">
        <w:t>;</w:t>
      </w:r>
    </w:p>
    <w:p w14:paraId="61B43C0E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5CD5A72" wp14:editId="7213A61F">
            <wp:extent cx="4301656" cy="4793512"/>
            <wp:effectExtent l="19050" t="19050" r="22860" b="26670"/>
            <wp:docPr id="100032" name="Рисунок 100032" descr="Окно добавления метода показа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2898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8837" cy="48015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70DA7F" w14:textId="055C87FC" w:rsidR="00E85BD7" w:rsidRPr="000263B8" w:rsidRDefault="00E15409" w:rsidP="00E24349">
      <w:pPr>
        <w:pStyle w:val="phfiguretitle"/>
      </w:pPr>
      <w:bookmarkStart w:id="117" w:name="_Ref11906738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24</w:t>
      </w:r>
      <w:r w:rsidR="00872ED0" w:rsidRPr="000263B8">
        <w:fldChar w:fldCharType="end"/>
      </w:r>
      <w:bookmarkEnd w:id="117"/>
      <w:r w:rsidR="00F2635D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  <w:r w:rsidR="0081618C" w:rsidRPr="000263B8">
        <w:t xml:space="preserve"> </w:t>
      </w:r>
      <w:r w:rsidR="00872ED0" w:rsidRPr="000263B8">
        <w:t>раздела</w:t>
      </w:r>
    </w:p>
    <w:p w14:paraId="367B2C2E" w14:textId="3AC3C06D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_Ref119067392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13</w:t>
      </w:r>
      <w:r w:rsidR="00F2635D">
        <w:fldChar w:fldCharType="end"/>
      </w:r>
      <w:r w:rsidR="00F2635D">
        <w:t>)</w:t>
      </w:r>
      <w:r w:rsidRPr="000263B8">
        <w:t>;</w:t>
      </w:r>
    </w:p>
    <w:p w14:paraId="2E5AA5B9" w14:textId="4E62A341" w:rsidR="00E85BD7" w:rsidRPr="000263B8" w:rsidRDefault="00E15409" w:rsidP="00E24349">
      <w:pPr>
        <w:pStyle w:val="phtabletitle"/>
      </w:pPr>
      <w:bookmarkStart w:id="118" w:name="_Ref11906739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13</w:t>
      </w:r>
      <w:r w:rsidR="00872ED0" w:rsidRPr="000263B8">
        <w:fldChar w:fldCharType="end"/>
      </w:r>
      <w:bookmarkEnd w:id="118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51"/>
        <w:gridCol w:w="1259"/>
        <w:gridCol w:w="3238"/>
        <w:gridCol w:w="1928"/>
        <w:gridCol w:w="1512"/>
      </w:tblGrid>
      <w:tr w:rsidR="000263B8" w:rsidRPr="00E24349" w14:paraId="08FA2514" w14:textId="77777777" w:rsidTr="00846EA2">
        <w:trPr>
          <w:tblHeader/>
        </w:trPr>
        <w:tc>
          <w:tcPr>
            <w:tcW w:w="1110" w:type="pct"/>
          </w:tcPr>
          <w:p w14:paraId="669468D8" w14:textId="77777777" w:rsidR="00E85BD7" w:rsidRPr="00E24349" w:rsidRDefault="00872ED0" w:rsidP="00355B18">
            <w:pPr>
              <w:pStyle w:val="phtablecolcaption"/>
            </w:pPr>
            <w:bookmarkStart w:id="119" w:name="scroll-bookmark-37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раздела</w:t>
            </w:r>
            <w:r w:rsidR="0081618C" w:rsidRPr="00E24349">
              <w:t xml:space="preserve"> </w:t>
            </w:r>
            <w:r w:rsidRPr="00E24349">
              <w:t>Системы</w:t>
            </w:r>
            <w:bookmarkEnd w:id="119"/>
          </w:p>
        </w:tc>
        <w:tc>
          <w:tcPr>
            <w:tcW w:w="623" w:type="pct"/>
          </w:tcPr>
          <w:p w14:paraId="668720F9" w14:textId="77777777" w:rsidR="00E85BD7" w:rsidRPr="00E24349" w:rsidRDefault="00872ED0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1594" w:type="pct"/>
          </w:tcPr>
          <w:p w14:paraId="6908EFFC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926" w:type="pct"/>
          </w:tcPr>
          <w:p w14:paraId="16EB763C" w14:textId="77777777" w:rsidR="00E85BD7" w:rsidRPr="00E24349" w:rsidRDefault="00872ED0" w:rsidP="00355B18">
            <w:pPr>
              <w:pStyle w:val="phtablecolcaption"/>
            </w:pPr>
            <w:r w:rsidRPr="00E24349">
              <w:t>Представление</w:t>
            </w:r>
          </w:p>
        </w:tc>
        <w:tc>
          <w:tcPr>
            <w:tcW w:w="747" w:type="pct"/>
          </w:tcPr>
          <w:p w14:paraId="62238D8C" w14:textId="77777777" w:rsidR="00E85BD7" w:rsidRPr="00E24349" w:rsidRDefault="00872ED0" w:rsidP="00355B18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показа</w:t>
            </w:r>
          </w:p>
        </w:tc>
      </w:tr>
      <w:tr w:rsidR="000263B8" w:rsidRPr="00E24349" w14:paraId="7DF54F31" w14:textId="77777777" w:rsidTr="00846EA2">
        <w:tc>
          <w:tcPr>
            <w:tcW w:w="1110" w:type="pct"/>
          </w:tcPr>
          <w:p w14:paraId="7F6D3559" w14:textId="77777777" w:rsidR="00E85BD7" w:rsidRPr="00E24349" w:rsidRDefault="00872ED0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623" w:type="pct"/>
          </w:tcPr>
          <w:p w14:paraId="1BA4834E" w14:textId="77777777" w:rsidR="00E85BD7" w:rsidRPr="00E24349" w:rsidRDefault="00872ED0" w:rsidP="00E24349">
            <w:pPr>
              <w:pStyle w:val="phtablecellleft"/>
            </w:pPr>
            <w:r w:rsidRPr="00E24349">
              <w:t>DEFAULT</w:t>
            </w:r>
          </w:p>
        </w:tc>
        <w:tc>
          <w:tcPr>
            <w:tcW w:w="1594" w:type="pct"/>
          </w:tcPr>
          <w:p w14:paraId="114E1770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</w:p>
        </w:tc>
        <w:tc>
          <w:tcPr>
            <w:tcW w:w="926" w:type="pct"/>
          </w:tcPr>
          <w:p w14:paraId="7BE5DDD4" w14:textId="77777777" w:rsidR="00E85BD7" w:rsidRPr="00E24349" w:rsidRDefault="00872ED0" w:rsidP="00E24349">
            <w:pPr>
              <w:pStyle w:val="phtablecellleft"/>
            </w:pPr>
            <w:r w:rsidRPr="00E24349">
              <w:t>D_V_VIMIS</w:t>
            </w:r>
          </w:p>
        </w:tc>
        <w:tc>
          <w:tcPr>
            <w:tcW w:w="747" w:type="pct"/>
          </w:tcPr>
          <w:p w14:paraId="3C7C0C6C" w14:textId="77777777" w:rsidR="00E85BD7" w:rsidRPr="00E24349" w:rsidRDefault="00081F28" w:rsidP="00E24349">
            <w:pPr>
              <w:pStyle w:val="phtablecellleft"/>
            </w:pPr>
            <w:r w:rsidRPr="00E24349">
              <w:t>Стандартно</w:t>
            </w:r>
          </w:p>
        </w:tc>
      </w:tr>
      <w:tr w:rsidR="000263B8" w:rsidRPr="00E24349" w14:paraId="2B61B8AF" w14:textId="77777777" w:rsidTr="00846EA2">
        <w:tc>
          <w:tcPr>
            <w:tcW w:w="1110" w:type="pct"/>
          </w:tcPr>
          <w:p w14:paraId="46EC0156" w14:textId="77777777" w:rsidR="00E85BD7" w:rsidRPr="00E24349" w:rsidRDefault="00872ED0" w:rsidP="00E24349">
            <w:pPr>
              <w:pStyle w:val="phtablecellleft"/>
            </w:pPr>
            <w:r w:rsidRPr="00E24349">
              <w:t>VIMIS_SEMD</w:t>
            </w:r>
          </w:p>
        </w:tc>
        <w:tc>
          <w:tcPr>
            <w:tcW w:w="623" w:type="pct"/>
          </w:tcPr>
          <w:p w14:paraId="66FC27DE" w14:textId="77777777" w:rsidR="00E85BD7" w:rsidRPr="00E24349" w:rsidRDefault="00872ED0" w:rsidP="00E24349">
            <w:pPr>
              <w:pStyle w:val="phtablecellleft"/>
            </w:pPr>
            <w:r w:rsidRPr="00E24349">
              <w:t>DEFAULT</w:t>
            </w:r>
          </w:p>
        </w:tc>
        <w:tc>
          <w:tcPr>
            <w:tcW w:w="1594" w:type="pct"/>
          </w:tcPr>
          <w:p w14:paraId="72925181" w14:textId="77777777" w:rsidR="00E85BD7" w:rsidRPr="00E24349" w:rsidRDefault="00872ED0" w:rsidP="00E24349">
            <w:pPr>
              <w:pStyle w:val="phtablecellleft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926" w:type="pct"/>
          </w:tcPr>
          <w:p w14:paraId="724DA43E" w14:textId="77777777" w:rsidR="00E85BD7" w:rsidRPr="00E24349" w:rsidRDefault="00872ED0" w:rsidP="00E24349">
            <w:pPr>
              <w:pStyle w:val="phtablecellleft"/>
            </w:pPr>
            <w:r w:rsidRPr="00E24349">
              <w:t>D_V_VIMIS_SEMD</w:t>
            </w:r>
          </w:p>
        </w:tc>
        <w:tc>
          <w:tcPr>
            <w:tcW w:w="747" w:type="pct"/>
          </w:tcPr>
          <w:p w14:paraId="27A2CB65" w14:textId="77777777" w:rsidR="00E85BD7" w:rsidRPr="00E24349" w:rsidRDefault="00081F28" w:rsidP="00E24349">
            <w:pPr>
              <w:pStyle w:val="phtablecellleft"/>
            </w:pPr>
            <w:r w:rsidRPr="00E24349">
              <w:t>Стандартно</w:t>
            </w:r>
          </w:p>
        </w:tc>
      </w:tr>
    </w:tbl>
    <w:p w14:paraId="5EF6E6FE" w14:textId="77777777" w:rsidR="00F2635D" w:rsidRDefault="00F2635D" w:rsidP="00F2635D">
      <w:pPr>
        <w:pStyle w:val="phnormal"/>
      </w:pPr>
    </w:p>
    <w:p w14:paraId="41087ACF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метод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0263B8">
        <w:t>»</w:t>
      </w:r>
      <w:r w:rsidRPr="000263B8">
        <w:t>.</w:t>
      </w:r>
    </w:p>
    <w:p w14:paraId="7D5C3D8C" w14:textId="77777777" w:rsidR="00E85BD7" w:rsidRPr="000263B8" w:rsidRDefault="00872ED0">
      <w:pPr>
        <w:pStyle w:val="4"/>
      </w:pPr>
      <w:bookmarkStart w:id="120" w:name="scroll-bookmark-38"/>
      <w:r w:rsidRPr="000263B8">
        <w:t>Добавление</w:t>
      </w:r>
      <w:r w:rsidR="0081618C" w:rsidRPr="000263B8">
        <w:t xml:space="preserve"> </w:t>
      </w:r>
      <w:r w:rsidRPr="000263B8">
        <w:t>колонок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bookmarkEnd w:id="120"/>
    </w:p>
    <w:p w14:paraId="56B228B5" w14:textId="77777777" w:rsidR="00E85BD7" w:rsidRPr="000263B8" w:rsidRDefault="00872ED0" w:rsidP="00355B18">
      <w:pPr>
        <w:pStyle w:val="phnormal"/>
      </w:pPr>
      <w:r w:rsidRPr="000263B8">
        <w:t>Затем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колонки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созданного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показа.</w:t>
      </w:r>
    </w:p>
    <w:p w14:paraId="0BD0838B" w14:textId="77777777" w:rsidR="00355B18" w:rsidRDefault="00872ED0" w:rsidP="00355B18">
      <w:pPr>
        <w:pStyle w:val="phlistitemizedtitle"/>
      </w:pPr>
      <w:r w:rsidRPr="000263B8">
        <w:lastRenderedPageBreak/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колонок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9533287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метод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Методы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0263B8">
        <w:t>»</w:t>
      </w:r>
      <w:r w:rsidRPr="000263B8">
        <w:t>;</w:t>
      </w:r>
    </w:p>
    <w:p w14:paraId="67C6465F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Колонки</w:t>
      </w:r>
      <w:r w:rsidR="000263B8">
        <w:t>»</w:t>
      </w:r>
      <w:r w:rsidRPr="000263B8">
        <w:t>;</w:t>
      </w:r>
    </w:p>
    <w:p w14:paraId="3C86A8D7" w14:textId="144E0FC5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колонки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раздела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_Ref119067417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25</w:t>
      </w:r>
      <w:r w:rsidR="00F2635D">
        <w:fldChar w:fldCharType="end"/>
      </w:r>
      <w:r w:rsidR="00F2635D">
        <w:t>)</w:t>
      </w:r>
      <w:r w:rsidRPr="000263B8">
        <w:t>;</w:t>
      </w:r>
    </w:p>
    <w:p w14:paraId="15082363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76D8E3E0" wp14:editId="79AB08E0">
            <wp:extent cx="6295390" cy="3588293"/>
            <wp:effectExtent l="19050" t="19050" r="10160" b="12700"/>
            <wp:docPr id="100033" name="Рисунок 100033" descr="Добавление колонок метода пок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05184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882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4425A4A" w14:textId="60B4A292" w:rsidR="00E85BD7" w:rsidRPr="000263B8" w:rsidRDefault="00E15409" w:rsidP="00E24349">
      <w:pPr>
        <w:pStyle w:val="phfiguretitle"/>
      </w:pPr>
      <w:bookmarkStart w:id="121" w:name="_Ref11906741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25</w:t>
      </w:r>
      <w:r w:rsidR="00872ED0" w:rsidRPr="000263B8">
        <w:fldChar w:fldCharType="end"/>
      </w:r>
      <w:bookmarkEnd w:id="121"/>
      <w:r w:rsidR="0081618C" w:rsidRPr="000263B8">
        <w:t xml:space="preserve"> </w:t>
      </w:r>
      <w:r w:rsidR="00F2635D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колонок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p w14:paraId="308EB41B" w14:textId="6CD4178A" w:rsidR="00F2635D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колонки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_Ref119067431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14</w:t>
      </w:r>
      <w:r w:rsidR="00F2635D">
        <w:fldChar w:fldCharType="end"/>
      </w:r>
      <w:r w:rsidR="00F2635D">
        <w:t>)</w:t>
      </w:r>
      <w:r w:rsidRPr="000263B8">
        <w:t>;</w:t>
      </w:r>
    </w:p>
    <w:p w14:paraId="6DA046F3" w14:textId="77777777" w:rsidR="00F2635D" w:rsidRDefault="00F2635D" w:rsidP="00355B18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Добавленная колонка отобразится в блоке </w:t>
      </w:r>
      <w:r>
        <w:t>«</w:t>
      </w:r>
      <w:r w:rsidRPr="000263B8">
        <w:t>Колонки</w:t>
      </w:r>
      <w:r>
        <w:t>»</w:t>
      </w:r>
      <w:r w:rsidRPr="000263B8">
        <w:t>.</w:t>
      </w:r>
    </w:p>
    <w:p w14:paraId="38CEBBA2" w14:textId="77777777" w:rsidR="00F2635D" w:rsidRDefault="00F2635D" w:rsidP="00355B18">
      <w:pPr>
        <w:pStyle w:val="phlistitemized1"/>
        <w:sectPr w:rsidR="00F2635D" w:rsidSect="00FB0B7A">
          <w:footerReference w:type="default" r:id="rId38"/>
          <w:footerReference w:type="first" r:id="rId39"/>
          <w:type w:val="continuous"/>
          <w:pgSz w:w="11899" w:h="16838"/>
          <w:pgMar w:top="1134" w:right="567" w:bottom="1134" w:left="1134" w:header="709" w:footer="471" w:gutter="0"/>
          <w:cols w:space="708"/>
          <w:titlePg/>
          <w:docGrid w:linePitch="360"/>
        </w:sectPr>
      </w:pPr>
    </w:p>
    <w:p w14:paraId="1D8806CF" w14:textId="004AF3B5" w:rsidR="00017621" w:rsidRPr="00017621" w:rsidRDefault="00E15409" w:rsidP="00017621">
      <w:pPr>
        <w:pStyle w:val="phtabletitle"/>
      </w:pPr>
      <w:bookmarkStart w:id="122" w:name="_Ref119067431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14</w:t>
      </w:r>
      <w:r w:rsidR="00872ED0" w:rsidRPr="000263B8">
        <w:fldChar w:fldCharType="end"/>
      </w:r>
      <w:bookmarkEnd w:id="122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колонок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tbl>
      <w:tblPr>
        <w:tblStyle w:val="ad"/>
        <w:tblW w:w="5107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1106"/>
        <w:gridCol w:w="1372"/>
        <w:gridCol w:w="1459"/>
        <w:gridCol w:w="819"/>
        <w:gridCol w:w="748"/>
        <w:gridCol w:w="1289"/>
        <w:gridCol w:w="1180"/>
        <w:gridCol w:w="1304"/>
        <w:gridCol w:w="1184"/>
        <w:gridCol w:w="1131"/>
        <w:gridCol w:w="1307"/>
        <w:gridCol w:w="1177"/>
        <w:gridCol w:w="1375"/>
      </w:tblGrid>
      <w:tr w:rsidR="00017621" w:rsidRPr="00E24349" w14:paraId="3041C627" w14:textId="77777777" w:rsidTr="00784FCD">
        <w:trPr>
          <w:tblHeader/>
        </w:trPr>
        <w:tc>
          <w:tcPr>
            <w:tcW w:w="358" w:type="pct"/>
            <w:vMerge w:val="restart"/>
          </w:tcPr>
          <w:p w14:paraId="7BAEFA2D" w14:textId="77777777" w:rsidR="00017621" w:rsidRPr="00E24349" w:rsidRDefault="00017621" w:rsidP="00784FCD">
            <w:pPr>
              <w:pStyle w:val="phtablecolcaption"/>
            </w:pPr>
            <w:r>
              <w:t>Метод показа (Раздел Системы)</w:t>
            </w:r>
          </w:p>
        </w:tc>
        <w:tc>
          <w:tcPr>
            <w:tcW w:w="444" w:type="pct"/>
            <w:vMerge w:val="restart"/>
          </w:tcPr>
          <w:p w14:paraId="02C09234" w14:textId="77777777" w:rsidR="00017621" w:rsidRPr="00E24349" w:rsidRDefault="00017621" w:rsidP="00784FCD">
            <w:pPr>
              <w:pStyle w:val="phtablecolcaption"/>
            </w:pPr>
            <w:bookmarkStart w:id="123" w:name="scroll-bookmark-39"/>
            <w:r w:rsidRPr="00E24349">
              <w:t>Код</w:t>
            </w:r>
            <w:bookmarkEnd w:id="123"/>
          </w:p>
        </w:tc>
        <w:tc>
          <w:tcPr>
            <w:tcW w:w="472" w:type="pct"/>
            <w:vMerge w:val="restart"/>
          </w:tcPr>
          <w:p w14:paraId="30B58020" w14:textId="77777777" w:rsidR="00017621" w:rsidRPr="00E24349" w:rsidRDefault="00017621" w:rsidP="00784FCD">
            <w:pPr>
              <w:pStyle w:val="phtablecolcaption"/>
            </w:pPr>
            <w:r w:rsidRPr="00E24349">
              <w:t>Заголовок</w:t>
            </w:r>
          </w:p>
        </w:tc>
        <w:tc>
          <w:tcPr>
            <w:tcW w:w="265" w:type="pct"/>
            <w:vMerge w:val="restart"/>
          </w:tcPr>
          <w:p w14:paraId="3E011E0D" w14:textId="77777777" w:rsidR="00017621" w:rsidRPr="00E24349" w:rsidRDefault="00017621" w:rsidP="00784FCD">
            <w:pPr>
              <w:pStyle w:val="phtablecolcaption"/>
            </w:pPr>
            <w:r w:rsidRPr="00E24349">
              <w:t>Тип</w:t>
            </w:r>
          </w:p>
        </w:tc>
        <w:tc>
          <w:tcPr>
            <w:tcW w:w="242" w:type="pct"/>
            <w:vMerge w:val="restart"/>
          </w:tcPr>
          <w:p w14:paraId="4BEA9BB5" w14:textId="77777777" w:rsidR="00017621" w:rsidRPr="00E24349" w:rsidRDefault="00017621" w:rsidP="00784FCD">
            <w:pPr>
              <w:pStyle w:val="phtablecolcaption"/>
            </w:pPr>
            <w:r w:rsidRPr="00E24349">
              <w:t>Порядок показа</w:t>
            </w:r>
          </w:p>
        </w:tc>
        <w:tc>
          <w:tcPr>
            <w:tcW w:w="417" w:type="pct"/>
            <w:vMerge w:val="restart"/>
          </w:tcPr>
          <w:p w14:paraId="0264576F" w14:textId="77777777" w:rsidR="00017621" w:rsidRPr="00E24349" w:rsidRDefault="00017621" w:rsidP="00784FCD">
            <w:pPr>
              <w:pStyle w:val="phtablecolcaption"/>
            </w:pPr>
            <w:r w:rsidRPr="00E24349">
              <w:t>Первичный ключ</w:t>
            </w:r>
          </w:p>
        </w:tc>
        <w:tc>
          <w:tcPr>
            <w:tcW w:w="382" w:type="pct"/>
            <w:vMerge w:val="restart"/>
          </w:tcPr>
          <w:p w14:paraId="5E7AE748" w14:textId="77777777" w:rsidR="00017621" w:rsidRPr="00E24349" w:rsidRDefault="00017621" w:rsidP="00784FCD">
            <w:pPr>
              <w:pStyle w:val="phtablecolcaption"/>
            </w:pPr>
            <w:r w:rsidRPr="00E24349">
              <w:t>Скрытая</w:t>
            </w:r>
          </w:p>
        </w:tc>
        <w:tc>
          <w:tcPr>
            <w:tcW w:w="422" w:type="pct"/>
            <w:vMerge w:val="restart"/>
          </w:tcPr>
          <w:p w14:paraId="2C07AA93" w14:textId="77777777" w:rsidR="00017621" w:rsidRPr="00E24349" w:rsidRDefault="00017621" w:rsidP="00784FCD">
            <w:pPr>
              <w:pStyle w:val="phtablecolcaption"/>
            </w:pPr>
            <w:r w:rsidRPr="00E24349">
              <w:t>Возвращает результат</w:t>
            </w:r>
          </w:p>
        </w:tc>
        <w:tc>
          <w:tcPr>
            <w:tcW w:w="1998" w:type="pct"/>
            <w:gridSpan w:val="5"/>
          </w:tcPr>
          <w:p w14:paraId="3D2785B8" w14:textId="77777777" w:rsidR="00017621" w:rsidRPr="00E24349" w:rsidRDefault="00017621" w:rsidP="00784FCD">
            <w:pPr>
              <w:pStyle w:val="phtablecolcaption"/>
            </w:pPr>
            <w:r w:rsidRPr="00E24349">
              <w:t>Вкладка «Поле в форме редактирования»</w:t>
            </w:r>
          </w:p>
        </w:tc>
      </w:tr>
      <w:tr w:rsidR="00017621" w:rsidRPr="00E24349" w14:paraId="278789A5" w14:textId="77777777" w:rsidTr="00784FCD">
        <w:trPr>
          <w:tblHeader/>
        </w:trPr>
        <w:tc>
          <w:tcPr>
            <w:tcW w:w="358" w:type="pct"/>
            <w:vMerge/>
          </w:tcPr>
          <w:p w14:paraId="665B85A1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444" w:type="pct"/>
            <w:vMerge/>
          </w:tcPr>
          <w:p w14:paraId="60226BEB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472" w:type="pct"/>
            <w:vMerge/>
          </w:tcPr>
          <w:p w14:paraId="23930EEF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265" w:type="pct"/>
            <w:vMerge/>
          </w:tcPr>
          <w:p w14:paraId="5BB0A444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242" w:type="pct"/>
            <w:vMerge/>
          </w:tcPr>
          <w:p w14:paraId="229A9C72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417" w:type="pct"/>
            <w:vMerge/>
          </w:tcPr>
          <w:p w14:paraId="20708FCB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382" w:type="pct"/>
            <w:vMerge/>
          </w:tcPr>
          <w:p w14:paraId="19491213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422" w:type="pct"/>
            <w:vMerge/>
          </w:tcPr>
          <w:p w14:paraId="234726A4" w14:textId="77777777" w:rsidR="00017621" w:rsidRPr="00E24349" w:rsidRDefault="00017621" w:rsidP="00784FCD">
            <w:pPr>
              <w:pStyle w:val="phtablecolcaption"/>
            </w:pPr>
          </w:p>
        </w:tc>
        <w:tc>
          <w:tcPr>
            <w:tcW w:w="383" w:type="pct"/>
          </w:tcPr>
          <w:p w14:paraId="7BA21CD8" w14:textId="77777777" w:rsidR="00017621" w:rsidRPr="00E24349" w:rsidRDefault="00017621" w:rsidP="00784FCD">
            <w:pPr>
              <w:pStyle w:val="phtablecolcaption"/>
            </w:pPr>
            <w:r w:rsidRPr="00E24349">
              <w:t>Раздел для провала</w:t>
            </w:r>
          </w:p>
        </w:tc>
        <w:tc>
          <w:tcPr>
            <w:tcW w:w="366" w:type="pct"/>
          </w:tcPr>
          <w:p w14:paraId="15397E50" w14:textId="77777777" w:rsidR="00017621" w:rsidRPr="00E24349" w:rsidRDefault="00017621" w:rsidP="00784FCD">
            <w:pPr>
              <w:pStyle w:val="phtablecolcaption"/>
            </w:pPr>
            <w:r w:rsidRPr="00E24349">
              <w:t>Поле</w:t>
            </w:r>
            <w:r>
              <w:t>,</w:t>
            </w:r>
            <w:r w:rsidRPr="00E24349">
              <w:t xml:space="preserve"> содержащее значение</w:t>
            </w:r>
            <w:r>
              <w:t xml:space="preserve"> </w:t>
            </w:r>
            <w:r w:rsidRPr="00E24349">
              <w:t>(keyvalue)</w:t>
            </w:r>
          </w:p>
        </w:tc>
        <w:tc>
          <w:tcPr>
            <w:tcW w:w="423" w:type="pct"/>
          </w:tcPr>
          <w:p w14:paraId="59AF6FA5" w14:textId="77777777" w:rsidR="00017621" w:rsidRPr="00E24349" w:rsidRDefault="00017621" w:rsidP="00784FCD">
            <w:pPr>
              <w:pStyle w:val="phtablecolcaption"/>
            </w:pPr>
            <w:r w:rsidRPr="00E24349">
              <w:t>Имя входного параметра</w:t>
            </w:r>
          </w:p>
        </w:tc>
        <w:tc>
          <w:tcPr>
            <w:tcW w:w="381" w:type="pct"/>
          </w:tcPr>
          <w:p w14:paraId="3A5AE9B4" w14:textId="77777777" w:rsidR="00017621" w:rsidRPr="00E24349" w:rsidRDefault="00017621" w:rsidP="00784FCD">
            <w:pPr>
              <w:pStyle w:val="phtablecolcaption"/>
            </w:pPr>
            <w:r w:rsidRPr="00E24349">
              <w:t>Макс. кол-во символов</w:t>
            </w:r>
          </w:p>
        </w:tc>
        <w:tc>
          <w:tcPr>
            <w:tcW w:w="445" w:type="pct"/>
          </w:tcPr>
          <w:p w14:paraId="4CC47349" w14:textId="77777777" w:rsidR="00017621" w:rsidRPr="00E24349" w:rsidRDefault="00017621" w:rsidP="00784FCD">
            <w:pPr>
              <w:pStyle w:val="phtablecolcaption"/>
            </w:pPr>
            <w:r w:rsidRPr="00E24349">
              <w:t>Обязательное для заполнения поле</w:t>
            </w:r>
          </w:p>
        </w:tc>
      </w:tr>
      <w:tr w:rsidR="00017621" w:rsidRPr="00E24349" w14:paraId="6E018F2A" w14:textId="77777777" w:rsidTr="00784FCD">
        <w:tc>
          <w:tcPr>
            <w:tcW w:w="358" w:type="pct"/>
            <w:vMerge w:val="restart"/>
          </w:tcPr>
          <w:p w14:paraId="15B8356B" w14:textId="77777777" w:rsidR="00017621" w:rsidRPr="00E24349" w:rsidRDefault="00017621" w:rsidP="00784FCD">
            <w:pPr>
              <w:pStyle w:val="phtablecellleft"/>
            </w:pPr>
            <w:r w:rsidRPr="00E24349">
              <w:t xml:space="preserve">ВИМИС </w:t>
            </w:r>
            <w:r>
              <w:t>(</w:t>
            </w:r>
            <w:r w:rsidRPr="00E24349">
              <w:t>VIMIS</w:t>
            </w:r>
            <w:r>
              <w:t>)</w:t>
            </w:r>
          </w:p>
        </w:tc>
        <w:tc>
          <w:tcPr>
            <w:tcW w:w="444" w:type="pct"/>
          </w:tcPr>
          <w:p w14:paraId="56E5FF5E" w14:textId="77777777" w:rsidR="00017621" w:rsidRPr="00E24349" w:rsidRDefault="00017621" w:rsidP="00784FCD">
            <w:pPr>
              <w:pStyle w:val="phtablecellleft"/>
            </w:pPr>
            <w:r w:rsidRPr="00E24349">
              <w:t>ID</w:t>
            </w:r>
          </w:p>
        </w:tc>
        <w:tc>
          <w:tcPr>
            <w:tcW w:w="472" w:type="pct"/>
          </w:tcPr>
          <w:p w14:paraId="5082AD83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265" w:type="pct"/>
          </w:tcPr>
          <w:p w14:paraId="404757CD" w14:textId="77777777" w:rsidR="00017621" w:rsidRPr="00E24349" w:rsidRDefault="00017621" w:rsidP="00784FCD">
            <w:pPr>
              <w:pStyle w:val="phtablecellleft"/>
            </w:pPr>
            <w:r w:rsidRPr="00E24349">
              <w:t>Число</w:t>
            </w:r>
          </w:p>
        </w:tc>
        <w:tc>
          <w:tcPr>
            <w:tcW w:w="242" w:type="pct"/>
          </w:tcPr>
          <w:p w14:paraId="0C002BD1" w14:textId="77777777" w:rsidR="00017621" w:rsidRPr="00E24349" w:rsidRDefault="00017621" w:rsidP="00784FCD">
            <w:pPr>
              <w:pStyle w:val="phtablecellleft"/>
            </w:pPr>
            <w:r w:rsidRPr="00E24349">
              <w:t>10</w:t>
            </w:r>
          </w:p>
        </w:tc>
        <w:tc>
          <w:tcPr>
            <w:tcW w:w="417" w:type="pct"/>
          </w:tcPr>
          <w:p w14:paraId="7D9DAA51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382" w:type="pct"/>
          </w:tcPr>
          <w:p w14:paraId="249BEAE0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422" w:type="pct"/>
          </w:tcPr>
          <w:p w14:paraId="0C8E5A30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383" w:type="pct"/>
          </w:tcPr>
          <w:p w14:paraId="4C268980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7D75D7D3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2CE5C22C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81" w:type="pct"/>
          </w:tcPr>
          <w:p w14:paraId="0556EA07" w14:textId="77777777" w:rsidR="00017621" w:rsidRPr="00E24349" w:rsidRDefault="00017621" w:rsidP="00784FCD">
            <w:pPr>
              <w:pStyle w:val="phtablecellleft"/>
            </w:pPr>
            <w:r w:rsidRPr="00E24349">
              <w:t>17</w:t>
            </w:r>
          </w:p>
        </w:tc>
        <w:tc>
          <w:tcPr>
            <w:tcW w:w="445" w:type="pct"/>
          </w:tcPr>
          <w:p w14:paraId="725CD26D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  <w:tr w:rsidR="00017621" w:rsidRPr="00E24349" w14:paraId="28757894" w14:textId="77777777" w:rsidTr="00784FCD">
        <w:tc>
          <w:tcPr>
            <w:tcW w:w="358" w:type="pct"/>
            <w:vMerge/>
          </w:tcPr>
          <w:p w14:paraId="4CDE29EE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01FB6A0E" w14:textId="77777777" w:rsidR="00017621" w:rsidRPr="00E24349" w:rsidRDefault="00017621" w:rsidP="00784FCD">
            <w:pPr>
              <w:pStyle w:val="phtablecellleft"/>
            </w:pPr>
            <w:r w:rsidRPr="00E24349">
              <w:t>CODE</w:t>
            </w:r>
          </w:p>
        </w:tc>
        <w:tc>
          <w:tcPr>
            <w:tcW w:w="472" w:type="pct"/>
          </w:tcPr>
          <w:p w14:paraId="25203F5A" w14:textId="77777777" w:rsidR="00017621" w:rsidRPr="00E24349" w:rsidRDefault="00017621" w:rsidP="00784FCD">
            <w:pPr>
              <w:pStyle w:val="phtablecellleft"/>
            </w:pPr>
            <w:r w:rsidRPr="00E24349">
              <w:t>Код ВИМИС</w:t>
            </w:r>
          </w:p>
        </w:tc>
        <w:tc>
          <w:tcPr>
            <w:tcW w:w="265" w:type="pct"/>
          </w:tcPr>
          <w:p w14:paraId="612B363D" w14:textId="77777777" w:rsidR="00017621" w:rsidRPr="00E24349" w:rsidRDefault="00017621" w:rsidP="00784FCD">
            <w:pPr>
              <w:pStyle w:val="phtablecellleft"/>
            </w:pPr>
            <w:r w:rsidRPr="00E24349">
              <w:t>Число</w:t>
            </w:r>
          </w:p>
        </w:tc>
        <w:tc>
          <w:tcPr>
            <w:tcW w:w="242" w:type="pct"/>
          </w:tcPr>
          <w:p w14:paraId="51CCAB22" w14:textId="77777777" w:rsidR="00017621" w:rsidRPr="00E24349" w:rsidRDefault="00017621" w:rsidP="00784FCD">
            <w:pPr>
              <w:pStyle w:val="phtablecellleft"/>
            </w:pPr>
            <w:r w:rsidRPr="00E24349">
              <w:t>20</w:t>
            </w:r>
          </w:p>
        </w:tc>
        <w:tc>
          <w:tcPr>
            <w:tcW w:w="417" w:type="pct"/>
          </w:tcPr>
          <w:p w14:paraId="33CE238D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063696CB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7743908E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760D9B3B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03092C2F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11F0C365" w14:textId="77777777" w:rsidR="00017621" w:rsidRPr="00E24349" w:rsidRDefault="00017621" w:rsidP="00784FCD">
            <w:pPr>
              <w:pStyle w:val="phtablecellleft"/>
            </w:pPr>
            <w:r w:rsidRPr="00E24349">
              <w:t>pnCODE</w:t>
            </w:r>
          </w:p>
        </w:tc>
        <w:tc>
          <w:tcPr>
            <w:tcW w:w="381" w:type="pct"/>
          </w:tcPr>
          <w:p w14:paraId="5C84B5A3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5" w:type="pct"/>
          </w:tcPr>
          <w:p w14:paraId="6A3904AE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17621" w:rsidRPr="00E24349" w14:paraId="6195867A" w14:textId="77777777" w:rsidTr="00784FCD">
        <w:tc>
          <w:tcPr>
            <w:tcW w:w="358" w:type="pct"/>
            <w:vMerge/>
          </w:tcPr>
          <w:p w14:paraId="3D9F98C9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2EB53AC0" w14:textId="77777777" w:rsidR="00017621" w:rsidRPr="00E24349" w:rsidRDefault="00017621" w:rsidP="00784FCD">
            <w:pPr>
              <w:pStyle w:val="phtablecellleft"/>
            </w:pPr>
            <w:r w:rsidRPr="00E24349">
              <w:t>NAME</w:t>
            </w:r>
          </w:p>
        </w:tc>
        <w:tc>
          <w:tcPr>
            <w:tcW w:w="472" w:type="pct"/>
          </w:tcPr>
          <w:p w14:paraId="799BA885" w14:textId="77777777" w:rsidR="00017621" w:rsidRPr="00E24349" w:rsidRDefault="00017621" w:rsidP="00784FCD">
            <w:pPr>
              <w:pStyle w:val="phtablecellleft"/>
            </w:pPr>
            <w:r w:rsidRPr="00E24349">
              <w:t>Наименование ВИМИС</w:t>
            </w:r>
          </w:p>
        </w:tc>
        <w:tc>
          <w:tcPr>
            <w:tcW w:w="265" w:type="pct"/>
          </w:tcPr>
          <w:p w14:paraId="639CEF2D" w14:textId="77777777" w:rsidR="00017621" w:rsidRPr="00E24349" w:rsidRDefault="00017621" w:rsidP="00784FCD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242" w:type="pct"/>
          </w:tcPr>
          <w:p w14:paraId="16906ABD" w14:textId="77777777" w:rsidR="00017621" w:rsidRPr="00E24349" w:rsidRDefault="00017621" w:rsidP="00784FCD">
            <w:pPr>
              <w:pStyle w:val="phtablecellleft"/>
            </w:pPr>
            <w:r w:rsidRPr="00E24349">
              <w:t>30</w:t>
            </w:r>
          </w:p>
        </w:tc>
        <w:tc>
          <w:tcPr>
            <w:tcW w:w="417" w:type="pct"/>
          </w:tcPr>
          <w:p w14:paraId="3D5BA2E3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7F84AA37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1F82F253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7D9714D1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28069EBF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2104D2F1" w14:textId="77777777" w:rsidR="00017621" w:rsidRPr="00E24349" w:rsidRDefault="00017621" w:rsidP="00784FCD">
            <w:pPr>
              <w:pStyle w:val="phtablecellleft"/>
            </w:pPr>
            <w:r w:rsidRPr="00E24349">
              <w:t>psNAME</w:t>
            </w:r>
          </w:p>
        </w:tc>
        <w:tc>
          <w:tcPr>
            <w:tcW w:w="381" w:type="pct"/>
          </w:tcPr>
          <w:p w14:paraId="511D1AF3" w14:textId="77777777" w:rsidR="00017621" w:rsidRPr="00E24349" w:rsidRDefault="00017621" w:rsidP="00784FCD">
            <w:pPr>
              <w:pStyle w:val="phtablecellleft"/>
            </w:pPr>
            <w:r w:rsidRPr="00E24349">
              <w:t>100</w:t>
            </w:r>
          </w:p>
        </w:tc>
        <w:tc>
          <w:tcPr>
            <w:tcW w:w="445" w:type="pct"/>
          </w:tcPr>
          <w:p w14:paraId="649FCD58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  <w:tr w:rsidR="00017621" w:rsidRPr="00E24349" w14:paraId="29D998BA" w14:textId="77777777" w:rsidTr="00784FCD">
        <w:tc>
          <w:tcPr>
            <w:tcW w:w="358" w:type="pct"/>
            <w:vMerge/>
          </w:tcPr>
          <w:p w14:paraId="4054EA89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14B6590C" w14:textId="77777777" w:rsidR="00017621" w:rsidRPr="00E24349" w:rsidRDefault="00017621" w:rsidP="00784FCD">
            <w:pPr>
              <w:pStyle w:val="phtablecellleft"/>
            </w:pPr>
            <w:r w:rsidRPr="00E24349">
              <w:t>EX_SYSTEM</w:t>
            </w:r>
          </w:p>
        </w:tc>
        <w:tc>
          <w:tcPr>
            <w:tcW w:w="472" w:type="pct"/>
          </w:tcPr>
          <w:p w14:paraId="3282DB94" w14:textId="77777777" w:rsidR="00017621" w:rsidRPr="00E24349" w:rsidRDefault="00017621" w:rsidP="00784FCD">
            <w:pPr>
              <w:pStyle w:val="phtablecellleft"/>
            </w:pPr>
            <w:r w:rsidRPr="00E24349">
              <w:t>Внешняя система</w:t>
            </w:r>
          </w:p>
        </w:tc>
        <w:tc>
          <w:tcPr>
            <w:tcW w:w="265" w:type="pct"/>
          </w:tcPr>
          <w:p w14:paraId="612E9BC6" w14:textId="77777777" w:rsidR="00017621" w:rsidRPr="00E24349" w:rsidRDefault="00017621" w:rsidP="00784FCD">
            <w:pPr>
              <w:pStyle w:val="phtablecellleft"/>
            </w:pPr>
            <w:r w:rsidRPr="00E24349">
              <w:t>Число</w:t>
            </w:r>
          </w:p>
        </w:tc>
        <w:tc>
          <w:tcPr>
            <w:tcW w:w="242" w:type="pct"/>
          </w:tcPr>
          <w:p w14:paraId="541AE10E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17" w:type="pct"/>
          </w:tcPr>
          <w:p w14:paraId="2638C608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6B11E29E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282FACB4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48013F0C" w14:textId="77777777" w:rsidR="00017621" w:rsidRPr="00E24349" w:rsidRDefault="00017621" w:rsidP="00784FCD">
            <w:pPr>
              <w:pStyle w:val="phtablecellleft"/>
            </w:pPr>
            <w:r w:rsidRPr="00E24349">
              <w:t>EX_SYSTEMS</w:t>
            </w:r>
          </w:p>
        </w:tc>
        <w:tc>
          <w:tcPr>
            <w:tcW w:w="366" w:type="pct"/>
          </w:tcPr>
          <w:p w14:paraId="72DC7809" w14:textId="77777777" w:rsidR="00017621" w:rsidRPr="00E24349" w:rsidRDefault="00017621" w:rsidP="00784FCD">
            <w:pPr>
              <w:pStyle w:val="phtablecellleft"/>
            </w:pPr>
            <w:r w:rsidRPr="00E24349">
              <w:t>ID</w:t>
            </w:r>
          </w:p>
        </w:tc>
        <w:tc>
          <w:tcPr>
            <w:tcW w:w="423" w:type="pct"/>
          </w:tcPr>
          <w:p w14:paraId="0EF5F8D1" w14:textId="77777777" w:rsidR="00017621" w:rsidRPr="00E24349" w:rsidRDefault="00017621" w:rsidP="00784FCD">
            <w:pPr>
              <w:pStyle w:val="phtablecellleft"/>
            </w:pPr>
            <w:r w:rsidRPr="00E24349">
              <w:t>pnEX_SYSTEM</w:t>
            </w:r>
          </w:p>
        </w:tc>
        <w:tc>
          <w:tcPr>
            <w:tcW w:w="381" w:type="pct"/>
          </w:tcPr>
          <w:p w14:paraId="0D573409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5" w:type="pct"/>
          </w:tcPr>
          <w:p w14:paraId="6573E308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17621" w:rsidRPr="00E24349" w14:paraId="10330804" w14:textId="77777777" w:rsidTr="00784FCD">
        <w:tc>
          <w:tcPr>
            <w:tcW w:w="358" w:type="pct"/>
            <w:vMerge w:val="restart"/>
          </w:tcPr>
          <w:p w14:paraId="1BC4E3DA" w14:textId="77777777" w:rsidR="00017621" w:rsidRPr="00E24349" w:rsidRDefault="00017621" w:rsidP="00784FCD">
            <w:pPr>
              <w:pStyle w:val="phtablecellleft"/>
            </w:pPr>
            <w:r w:rsidRPr="00E24349">
              <w:t xml:space="preserve">Настройка формирования СЭМД для регистрации в ВИМИС </w:t>
            </w:r>
            <w:r>
              <w:t xml:space="preserve"> (</w:t>
            </w:r>
            <w:r w:rsidRPr="00E24349">
              <w:t>VIMIS_SEMD</w:t>
            </w:r>
            <w:r>
              <w:t>)</w:t>
            </w:r>
          </w:p>
        </w:tc>
        <w:tc>
          <w:tcPr>
            <w:tcW w:w="444" w:type="pct"/>
          </w:tcPr>
          <w:p w14:paraId="6B65D239" w14:textId="77777777" w:rsidR="00017621" w:rsidRPr="00E24349" w:rsidRDefault="00017621" w:rsidP="00784FCD">
            <w:pPr>
              <w:pStyle w:val="phtablecellleft"/>
            </w:pPr>
            <w:r w:rsidRPr="00E24349">
              <w:t>ID</w:t>
            </w:r>
          </w:p>
        </w:tc>
        <w:tc>
          <w:tcPr>
            <w:tcW w:w="472" w:type="pct"/>
          </w:tcPr>
          <w:p w14:paraId="3C3EBF1B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265" w:type="pct"/>
          </w:tcPr>
          <w:p w14:paraId="4E3645F3" w14:textId="77777777" w:rsidR="00017621" w:rsidRPr="00E24349" w:rsidRDefault="00017621" w:rsidP="00784FCD">
            <w:pPr>
              <w:pStyle w:val="phtablecellleft"/>
            </w:pPr>
            <w:r w:rsidRPr="001D1053">
              <w:t>Число</w:t>
            </w:r>
          </w:p>
        </w:tc>
        <w:tc>
          <w:tcPr>
            <w:tcW w:w="242" w:type="pct"/>
          </w:tcPr>
          <w:p w14:paraId="13265EA3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17" w:type="pct"/>
          </w:tcPr>
          <w:p w14:paraId="42094125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382" w:type="pct"/>
          </w:tcPr>
          <w:p w14:paraId="78150F8A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422" w:type="pct"/>
          </w:tcPr>
          <w:p w14:paraId="5B021EF0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7B69B620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217CDAC5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4DE175D5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81" w:type="pct"/>
          </w:tcPr>
          <w:p w14:paraId="5D72440B" w14:textId="77777777" w:rsidR="00017621" w:rsidRPr="00E24349" w:rsidRDefault="00017621" w:rsidP="00784FCD">
            <w:pPr>
              <w:pStyle w:val="phtablecellleft"/>
            </w:pPr>
            <w:r>
              <w:rPr>
                <w:lang w:val="en-US"/>
              </w:rPr>
              <w:t>17</w:t>
            </w:r>
          </w:p>
        </w:tc>
        <w:tc>
          <w:tcPr>
            <w:tcW w:w="445" w:type="pct"/>
          </w:tcPr>
          <w:p w14:paraId="03A947C5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  <w:tr w:rsidR="00017621" w:rsidRPr="00E24349" w14:paraId="3A5B0FAD" w14:textId="77777777" w:rsidTr="00784FCD">
        <w:tc>
          <w:tcPr>
            <w:tcW w:w="358" w:type="pct"/>
            <w:vMerge/>
          </w:tcPr>
          <w:p w14:paraId="10C744D1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47A7C4B7" w14:textId="77777777" w:rsidR="00017621" w:rsidRPr="00E24349" w:rsidRDefault="00017621" w:rsidP="00784FCD">
            <w:pPr>
              <w:pStyle w:val="phtablecellleft"/>
            </w:pPr>
            <w:r w:rsidRPr="001D1053">
              <w:t>ET_CODE</w:t>
            </w:r>
          </w:p>
        </w:tc>
        <w:tc>
          <w:tcPr>
            <w:tcW w:w="472" w:type="pct"/>
          </w:tcPr>
          <w:p w14:paraId="0A328291" w14:textId="77777777" w:rsidR="00017621" w:rsidRPr="00E24349" w:rsidRDefault="00017621" w:rsidP="00784FCD">
            <w:pPr>
              <w:pStyle w:val="phtablecellleft"/>
            </w:pPr>
            <w:r w:rsidRPr="00FE7BD3">
              <w:t>Тип документа</w:t>
            </w:r>
          </w:p>
        </w:tc>
        <w:tc>
          <w:tcPr>
            <w:tcW w:w="265" w:type="pct"/>
          </w:tcPr>
          <w:p w14:paraId="4EC79F3C" w14:textId="77777777" w:rsidR="00017621" w:rsidRPr="001D1053" w:rsidRDefault="00017621" w:rsidP="00784FCD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242" w:type="pct"/>
          </w:tcPr>
          <w:p w14:paraId="5B34A13A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17" w:type="pct"/>
          </w:tcPr>
          <w:p w14:paraId="0D1A2582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3F1DB43C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71982AA0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  <w:tc>
          <w:tcPr>
            <w:tcW w:w="383" w:type="pct"/>
          </w:tcPr>
          <w:p w14:paraId="75A82B3E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4F8FD1C0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5B6E7FB3" w14:textId="77777777" w:rsidR="00017621" w:rsidRPr="00E24349" w:rsidRDefault="00017621" w:rsidP="00784FCD">
            <w:pPr>
              <w:pStyle w:val="phtablecellleft"/>
            </w:pPr>
            <w:r w:rsidRPr="001D1053">
              <w:t>psET_CODE</w:t>
            </w:r>
          </w:p>
        </w:tc>
        <w:tc>
          <w:tcPr>
            <w:tcW w:w="381" w:type="pct"/>
          </w:tcPr>
          <w:p w14:paraId="3925E4C6" w14:textId="77777777" w:rsidR="00017621" w:rsidRDefault="00017621" w:rsidP="00784FC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45" w:type="pct"/>
          </w:tcPr>
          <w:p w14:paraId="7DC6453C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17621" w:rsidRPr="00E24349" w14:paraId="7F49B2B2" w14:textId="77777777" w:rsidTr="00784FCD">
        <w:tc>
          <w:tcPr>
            <w:tcW w:w="358" w:type="pct"/>
            <w:vMerge/>
          </w:tcPr>
          <w:p w14:paraId="52752382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72E00CE3" w14:textId="77777777" w:rsidR="00017621" w:rsidRPr="001D1053" w:rsidRDefault="00017621" w:rsidP="00784FCD">
            <w:pPr>
              <w:pStyle w:val="phtablecellleft"/>
            </w:pPr>
            <w:r w:rsidRPr="001D1053">
              <w:t>VT_NAME</w:t>
            </w:r>
          </w:p>
        </w:tc>
        <w:tc>
          <w:tcPr>
            <w:tcW w:w="472" w:type="pct"/>
          </w:tcPr>
          <w:p w14:paraId="185B586E" w14:textId="77777777" w:rsidR="00017621" w:rsidRPr="00FE7BD3" w:rsidRDefault="00017621" w:rsidP="00784FCD">
            <w:pPr>
              <w:pStyle w:val="phtablecellleft"/>
            </w:pPr>
            <w:r w:rsidRPr="001D1053">
              <w:t>Наименование ВИМИС</w:t>
            </w:r>
          </w:p>
        </w:tc>
        <w:tc>
          <w:tcPr>
            <w:tcW w:w="265" w:type="pct"/>
          </w:tcPr>
          <w:p w14:paraId="035C2019" w14:textId="77777777" w:rsidR="00017621" w:rsidRPr="00E24349" w:rsidRDefault="00017621" w:rsidP="00784FCD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242" w:type="pct"/>
          </w:tcPr>
          <w:p w14:paraId="0048120A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17" w:type="pct"/>
          </w:tcPr>
          <w:p w14:paraId="67E8AA86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63E2CCEB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0EDC2D5D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2FC50208" w14:textId="77777777" w:rsidR="00017621" w:rsidRPr="00E24349" w:rsidRDefault="00017621" w:rsidP="00784FCD">
            <w:pPr>
              <w:pStyle w:val="phtablecellleft"/>
            </w:pPr>
            <w:r w:rsidRPr="00FE7BD3">
              <w:t>VIMIS</w:t>
            </w:r>
          </w:p>
        </w:tc>
        <w:tc>
          <w:tcPr>
            <w:tcW w:w="366" w:type="pct"/>
          </w:tcPr>
          <w:p w14:paraId="33EBBE0E" w14:textId="77777777" w:rsidR="00017621" w:rsidRPr="00E24349" w:rsidRDefault="00017621" w:rsidP="00784FCD">
            <w:pPr>
              <w:pStyle w:val="phtablecellleft"/>
            </w:pPr>
            <w:r w:rsidRPr="00FE7BD3">
              <w:t>VT_ID</w:t>
            </w:r>
          </w:p>
        </w:tc>
        <w:tc>
          <w:tcPr>
            <w:tcW w:w="423" w:type="pct"/>
          </w:tcPr>
          <w:p w14:paraId="75E6EE0F" w14:textId="77777777" w:rsidR="00017621" w:rsidRPr="001D1053" w:rsidRDefault="00017621" w:rsidP="00784FCD">
            <w:pPr>
              <w:pStyle w:val="phtablecellleft"/>
            </w:pPr>
            <w:r w:rsidRPr="00FE7BD3">
              <w:t>pnVIMIS_TYPE</w:t>
            </w:r>
          </w:p>
        </w:tc>
        <w:tc>
          <w:tcPr>
            <w:tcW w:w="381" w:type="pct"/>
          </w:tcPr>
          <w:p w14:paraId="3747A086" w14:textId="77777777" w:rsidR="00017621" w:rsidRDefault="00017621" w:rsidP="00784FCD">
            <w:pPr>
              <w:pStyle w:val="phtablecellleft"/>
              <w:rPr>
                <w:lang w:val="en-US"/>
              </w:rPr>
            </w:pPr>
          </w:p>
        </w:tc>
        <w:tc>
          <w:tcPr>
            <w:tcW w:w="445" w:type="pct"/>
          </w:tcPr>
          <w:p w14:paraId="51E5FDE2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17621" w:rsidRPr="00E24349" w14:paraId="1AA672B8" w14:textId="77777777" w:rsidTr="00784FCD">
        <w:tc>
          <w:tcPr>
            <w:tcW w:w="358" w:type="pct"/>
            <w:vMerge/>
          </w:tcPr>
          <w:p w14:paraId="49595092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0274DF43" w14:textId="77777777" w:rsidR="00017621" w:rsidRPr="001D1053" w:rsidRDefault="00017621" w:rsidP="00784FCD">
            <w:pPr>
              <w:pStyle w:val="phtablecellleft"/>
            </w:pPr>
            <w:r w:rsidRPr="001D1053">
              <w:t>IS_SEMD</w:t>
            </w:r>
          </w:p>
        </w:tc>
        <w:tc>
          <w:tcPr>
            <w:tcW w:w="472" w:type="pct"/>
          </w:tcPr>
          <w:p w14:paraId="58A5C83B" w14:textId="77777777" w:rsidR="00017621" w:rsidRPr="001D1053" w:rsidRDefault="00017621" w:rsidP="00784FCD">
            <w:pPr>
              <w:pStyle w:val="phtablecellleft"/>
            </w:pPr>
            <w:r w:rsidRPr="00FE7BD3">
              <w:t>Формируем СЭМД: 0 - СЭМД бета (СМС), 1 - СЭМД</w:t>
            </w:r>
          </w:p>
        </w:tc>
        <w:tc>
          <w:tcPr>
            <w:tcW w:w="265" w:type="pct"/>
          </w:tcPr>
          <w:p w14:paraId="6AFF76CB" w14:textId="77777777" w:rsidR="00017621" w:rsidRPr="00E24349" w:rsidRDefault="00017621" w:rsidP="00784FCD">
            <w:pPr>
              <w:pStyle w:val="phtablecellleft"/>
            </w:pPr>
            <w:r w:rsidRPr="001D1053">
              <w:t>Число</w:t>
            </w:r>
          </w:p>
        </w:tc>
        <w:tc>
          <w:tcPr>
            <w:tcW w:w="242" w:type="pct"/>
          </w:tcPr>
          <w:p w14:paraId="657D4826" w14:textId="77777777" w:rsidR="00017621" w:rsidRPr="00E24349" w:rsidRDefault="00017621" w:rsidP="00784FCD">
            <w:pPr>
              <w:pStyle w:val="phtablecellleft"/>
            </w:pPr>
            <w:r>
              <w:rPr>
                <w:lang w:val="en-US"/>
              </w:rPr>
              <w:t>40</w:t>
            </w:r>
          </w:p>
        </w:tc>
        <w:tc>
          <w:tcPr>
            <w:tcW w:w="417" w:type="pct"/>
          </w:tcPr>
          <w:p w14:paraId="1245C422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1981F62A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29CD6A5F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4876926E" w14:textId="77777777" w:rsidR="00017621" w:rsidRPr="00FE7BD3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07DC7096" w14:textId="77777777" w:rsidR="00017621" w:rsidRPr="00FE7BD3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2ED7F02D" w14:textId="77777777" w:rsidR="00017621" w:rsidRPr="00FE7BD3" w:rsidRDefault="00017621" w:rsidP="00784FCD">
            <w:pPr>
              <w:pStyle w:val="phtablecellleft"/>
            </w:pPr>
            <w:r w:rsidRPr="00FE7BD3">
              <w:t>pnIS_SEMD</w:t>
            </w:r>
          </w:p>
        </w:tc>
        <w:tc>
          <w:tcPr>
            <w:tcW w:w="381" w:type="pct"/>
          </w:tcPr>
          <w:p w14:paraId="2D25C557" w14:textId="77777777" w:rsidR="00017621" w:rsidRDefault="00017621" w:rsidP="00784FC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45" w:type="pct"/>
          </w:tcPr>
          <w:p w14:paraId="1D107007" w14:textId="77777777" w:rsidR="00017621" w:rsidRPr="00E24349" w:rsidRDefault="00017621" w:rsidP="00784FCD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17621" w:rsidRPr="00E24349" w14:paraId="2962A3B5" w14:textId="77777777" w:rsidTr="00784FCD">
        <w:tc>
          <w:tcPr>
            <w:tcW w:w="358" w:type="pct"/>
            <w:vMerge/>
          </w:tcPr>
          <w:p w14:paraId="7E8BBCD4" w14:textId="77777777" w:rsidR="00017621" w:rsidRPr="00E24349" w:rsidRDefault="00017621" w:rsidP="00784FCD">
            <w:pPr>
              <w:pStyle w:val="phtablecellleft"/>
            </w:pPr>
          </w:p>
        </w:tc>
        <w:tc>
          <w:tcPr>
            <w:tcW w:w="444" w:type="pct"/>
          </w:tcPr>
          <w:p w14:paraId="51D815DD" w14:textId="77777777" w:rsidR="00017621" w:rsidRPr="001D1053" w:rsidRDefault="00017621" w:rsidP="00784FCD">
            <w:pPr>
              <w:pStyle w:val="phtablecellleft"/>
            </w:pPr>
            <w:r w:rsidRPr="001D1053">
              <w:t>DOC_TYPE</w:t>
            </w:r>
          </w:p>
        </w:tc>
        <w:tc>
          <w:tcPr>
            <w:tcW w:w="472" w:type="pct"/>
          </w:tcPr>
          <w:p w14:paraId="69CB9B12" w14:textId="77777777" w:rsidR="00017621" w:rsidRPr="00FE7BD3" w:rsidRDefault="00017621" w:rsidP="00784FCD">
            <w:pPr>
              <w:pStyle w:val="phtablecellleft"/>
            </w:pPr>
            <w:r w:rsidRPr="00FE7BD3">
              <w:t>Тип СЭМД: тег docType в теле SOAP пакета</w:t>
            </w:r>
          </w:p>
        </w:tc>
        <w:tc>
          <w:tcPr>
            <w:tcW w:w="265" w:type="pct"/>
          </w:tcPr>
          <w:p w14:paraId="4308EEEF" w14:textId="77777777" w:rsidR="00017621" w:rsidRPr="001D1053" w:rsidRDefault="00017621" w:rsidP="00784FCD">
            <w:pPr>
              <w:pStyle w:val="phtablecellleft"/>
            </w:pPr>
            <w:r w:rsidRPr="001D1053">
              <w:t>Число</w:t>
            </w:r>
          </w:p>
        </w:tc>
        <w:tc>
          <w:tcPr>
            <w:tcW w:w="242" w:type="pct"/>
          </w:tcPr>
          <w:p w14:paraId="48C32828" w14:textId="77777777" w:rsidR="00017621" w:rsidRDefault="00017621" w:rsidP="00784FC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417" w:type="pct"/>
          </w:tcPr>
          <w:p w14:paraId="01E85E80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2" w:type="pct"/>
          </w:tcPr>
          <w:p w14:paraId="4A7E116B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422" w:type="pct"/>
          </w:tcPr>
          <w:p w14:paraId="616F0333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  <w:tc>
          <w:tcPr>
            <w:tcW w:w="383" w:type="pct"/>
          </w:tcPr>
          <w:p w14:paraId="7ADA9763" w14:textId="77777777" w:rsidR="00017621" w:rsidRPr="00FE7BD3" w:rsidRDefault="00017621" w:rsidP="00784FCD">
            <w:pPr>
              <w:pStyle w:val="phtablecellleft"/>
            </w:pPr>
          </w:p>
        </w:tc>
        <w:tc>
          <w:tcPr>
            <w:tcW w:w="366" w:type="pct"/>
          </w:tcPr>
          <w:p w14:paraId="2EEEA554" w14:textId="77777777" w:rsidR="00017621" w:rsidRPr="00FE7BD3" w:rsidRDefault="00017621" w:rsidP="00784FCD">
            <w:pPr>
              <w:pStyle w:val="phtablecellleft"/>
            </w:pPr>
          </w:p>
        </w:tc>
        <w:tc>
          <w:tcPr>
            <w:tcW w:w="423" w:type="pct"/>
          </w:tcPr>
          <w:p w14:paraId="144964CE" w14:textId="77777777" w:rsidR="00017621" w:rsidRPr="00FE7BD3" w:rsidRDefault="00017621" w:rsidP="00784FCD">
            <w:pPr>
              <w:pStyle w:val="phtablecellleft"/>
            </w:pPr>
            <w:r w:rsidRPr="00FE7BD3">
              <w:t>pnDOC_TYPE</w:t>
            </w:r>
          </w:p>
        </w:tc>
        <w:tc>
          <w:tcPr>
            <w:tcW w:w="381" w:type="pct"/>
          </w:tcPr>
          <w:p w14:paraId="5EACEBC8" w14:textId="77777777" w:rsidR="00017621" w:rsidRDefault="00017621" w:rsidP="00784FCD">
            <w:pPr>
              <w:pStyle w:val="phtablecelllef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45" w:type="pct"/>
          </w:tcPr>
          <w:p w14:paraId="2ADE334C" w14:textId="77777777" w:rsidR="00017621" w:rsidRPr="00E24349" w:rsidRDefault="00017621" w:rsidP="00784FCD">
            <w:pPr>
              <w:pStyle w:val="phtablecellleft"/>
            </w:pPr>
            <w:r w:rsidRPr="00E24349">
              <w:t>Флажок не</w:t>
            </w:r>
            <w:r>
              <w:t xml:space="preserve"> </w:t>
            </w:r>
            <w:r w:rsidRPr="00E24349">
              <w:t>установлен</w:t>
            </w:r>
          </w:p>
        </w:tc>
      </w:tr>
    </w:tbl>
    <w:p w14:paraId="2720E1D3" w14:textId="77777777" w:rsidR="00017621" w:rsidRDefault="00017621" w:rsidP="00F2635D">
      <w:pPr>
        <w:pStyle w:val="phnormal"/>
        <w:sectPr w:rsidR="00017621" w:rsidSect="00FB0B7A">
          <w:type w:val="continuous"/>
          <w:pgSz w:w="16838" w:h="11899" w:orient="landscape"/>
          <w:pgMar w:top="1134" w:right="567" w:bottom="1134" w:left="1134" w:header="567" w:footer="567" w:gutter="0"/>
          <w:cols w:space="708"/>
          <w:docGrid w:linePitch="360"/>
        </w:sectPr>
      </w:pPr>
    </w:p>
    <w:p w14:paraId="3F9F95B5" w14:textId="77777777" w:rsidR="00E85BD7" w:rsidRPr="000263B8" w:rsidRDefault="00872ED0">
      <w:pPr>
        <w:pStyle w:val="3"/>
      </w:pPr>
      <w:bookmarkStart w:id="124" w:name="scroll-bookmark-40"/>
      <w:bookmarkStart w:id="125" w:name="_Toc118569033"/>
      <w:bookmarkStart w:id="126" w:name="_Toc120524803"/>
      <w:r w:rsidRPr="000263B8">
        <w:lastRenderedPageBreak/>
        <w:t>Настройка</w:t>
      </w:r>
      <w:r w:rsidR="0081618C" w:rsidRPr="000263B8">
        <w:t xml:space="preserve"> </w:t>
      </w:r>
      <w:r w:rsidRPr="000263B8">
        <w:t>композиций</w:t>
      </w:r>
      <w:bookmarkEnd w:id="124"/>
      <w:bookmarkEnd w:id="125"/>
      <w:bookmarkEnd w:id="126"/>
    </w:p>
    <w:p w14:paraId="683F0649" w14:textId="77777777" w:rsidR="00E85BD7" w:rsidRPr="000263B8" w:rsidRDefault="00872ED0" w:rsidP="00355B18">
      <w:pPr>
        <w:pStyle w:val="phnormal"/>
      </w:pPr>
      <w:r w:rsidRPr="000263B8">
        <w:t>Создайте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54E10DF0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8E08DD9" w14:textId="2B44ABE9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рабочих</w:t>
      </w:r>
      <w:r w:rsidR="0081618C" w:rsidRPr="000263B8">
        <w:t xml:space="preserve"> </w:t>
      </w:r>
      <w:r w:rsidRPr="000263B8">
        <w:t>форм</w:t>
      </w:r>
      <w:r w:rsidR="00355B18">
        <w:t xml:space="preserve">/ </w:t>
      </w:r>
      <w:r w:rsidRPr="000263B8">
        <w:t>Композиции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композиций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_Ref119067532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26</w:t>
      </w:r>
      <w:r w:rsidR="00F2635D">
        <w:fldChar w:fldCharType="end"/>
      </w:r>
      <w:r w:rsidR="00F2635D">
        <w:t>)</w:t>
      </w:r>
      <w:r w:rsidRPr="000263B8">
        <w:t>;</w:t>
      </w:r>
    </w:p>
    <w:p w14:paraId="39AE999F" w14:textId="003ED99A" w:rsidR="00E85BD7" w:rsidRPr="000263B8" w:rsidRDefault="00274B89" w:rsidP="000263B8">
      <w:pPr>
        <w:pStyle w:val="phfigure"/>
      </w:pPr>
      <w:r w:rsidRPr="000263B8">
        <w:rPr>
          <w:noProof/>
        </w:rPr>
        <w:drawing>
          <wp:inline distT="0" distB="0" distL="0" distR="0" wp14:anchorId="64C14B81" wp14:editId="711DD665">
            <wp:extent cx="5895975" cy="3055578"/>
            <wp:effectExtent l="19050" t="19050" r="9525" b="12065"/>
            <wp:docPr id="99973" name="Рисунок 9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69777" name="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238" cy="30583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482FCA" w14:textId="78CE8DDD" w:rsidR="00E85BD7" w:rsidRPr="000263B8" w:rsidRDefault="00E15409" w:rsidP="00E24349">
      <w:pPr>
        <w:pStyle w:val="phfiguretitle"/>
      </w:pPr>
      <w:bookmarkStart w:id="127" w:name="_Ref11906753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26</w:t>
      </w:r>
      <w:r w:rsidR="00872ED0" w:rsidRPr="000263B8">
        <w:fldChar w:fldCharType="end"/>
      </w:r>
      <w:bookmarkEnd w:id="127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композиций</w:t>
      </w:r>
    </w:p>
    <w:p w14:paraId="3E5E6014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Разделы</w:t>
      </w:r>
      <w:r w:rsidR="000263B8">
        <w:t>»</w:t>
      </w:r>
      <w:r w:rsidRPr="000263B8">
        <w:t>;</w:t>
      </w:r>
    </w:p>
    <w:p w14:paraId="4598B74E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Композиция</w:t>
      </w:r>
      <w:r w:rsidR="000263B8">
        <w:t>»</w:t>
      </w:r>
      <w:r w:rsidRPr="000263B8">
        <w:t>;</w:t>
      </w:r>
    </w:p>
    <w:p w14:paraId="0EBD1596" w14:textId="18C5AE92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композиции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_Ref119067548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27</w:t>
      </w:r>
      <w:r w:rsidR="00F2635D">
        <w:fldChar w:fldCharType="end"/>
      </w:r>
      <w:r w:rsidR="00F2635D">
        <w:t>)</w:t>
      </w:r>
      <w:r w:rsidRPr="000263B8">
        <w:t>;</w:t>
      </w:r>
    </w:p>
    <w:p w14:paraId="06F1E4B3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52AE9110" wp14:editId="0DFFF319">
            <wp:extent cx="2409245" cy="1732676"/>
            <wp:effectExtent l="19050" t="19050" r="10160" b="20320"/>
            <wp:docPr id="100035" name="Рисунок 100035" descr="Окно добавления ком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28635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8159" cy="17390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DF6C44" w14:textId="3BF3D514" w:rsidR="00E85BD7" w:rsidRPr="000263B8" w:rsidRDefault="00E15409" w:rsidP="00E24349">
      <w:pPr>
        <w:pStyle w:val="phfiguretitle"/>
      </w:pPr>
      <w:bookmarkStart w:id="128" w:name="_Ref11906754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27</w:t>
      </w:r>
      <w:r w:rsidR="00872ED0" w:rsidRPr="000263B8">
        <w:fldChar w:fldCharType="end"/>
      </w:r>
      <w:bookmarkEnd w:id="128"/>
      <w:r w:rsidR="0081618C" w:rsidRPr="000263B8">
        <w:t xml:space="preserve"> </w:t>
      </w:r>
      <w:r w:rsidR="00F2635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композиции</w:t>
      </w:r>
    </w:p>
    <w:p w14:paraId="7E4919E2" w14:textId="73AA993F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_Ref119067555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15</w:t>
      </w:r>
      <w:r w:rsidR="00F2635D">
        <w:fldChar w:fldCharType="end"/>
      </w:r>
      <w:r w:rsidR="00F2635D">
        <w:t>)</w:t>
      </w:r>
      <w:r w:rsidRPr="000263B8">
        <w:t>;</w:t>
      </w:r>
    </w:p>
    <w:p w14:paraId="5572E13F" w14:textId="2BE1CACC" w:rsidR="00E85BD7" w:rsidRPr="000263B8" w:rsidRDefault="00E15409" w:rsidP="00E24349">
      <w:pPr>
        <w:pStyle w:val="phtabletitle"/>
      </w:pPr>
      <w:bookmarkStart w:id="129" w:name="_Ref119067555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15</w:t>
      </w:r>
      <w:r w:rsidR="00872ED0" w:rsidRPr="000263B8">
        <w:fldChar w:fldCharType="end"/>
      </w:r>
      <w:bookmarkEnd w:id="129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композиции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602"/>
        <w:gridCol w:w="2264"/>
        <w:gridCol w:w="4322"/>
      </w:tblGrid>
      <w:tr w:rsidR="000263B8" w:rsidRPr="00E24349" w14:paraId="4CFF33DB" w14:textId="77777777" w:rsidTr="00846EA2">
        <w:trPr>
          <w:tblHeader/>
        </w:trPr>
        <w:tc>
          <w:tcPr>
            <w:tcW w:w="1768" w:type="pct"/>
          </w:tcPr>
          <w:p w14:paraId="33380854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bookmarkStart w:id="130" w:name="scroll-bookmark-41"/>
            <w:r w:rsidRPr="00E24349">
              <w:t>раздела</w:t>
            </w:r>
            <w:r w:rsidR="0081618C" w:rsidRPr="00E24349">
              <w:t xml:space="preserve"> </w:t>
            </w:r>
            <w:r w:rsidRPr="00E24349">
              <w:t>Системы</w:t>
            </w:r>
            <w:bookmarkEnd w:id="130"/>
          </w:p>
        </w:tc>
        <w:tc>
          <w:tcPr>
            <w:tcW w:w="1111" w:type="pct"/>
          </w:tcPr>
          <w:p w14:paraId="07A43B36" w14:textId="77777777" w:rsidR="00E85BD7" w:rsidRPr="00E24349" w:rsidRDefault="00872ED0" w:rsidP="00355B18">
            <w:pPr>
              <w:pStyle w:val="phtablecolcaption"/>
            </w:pPr>
            <w:r w:rsidRPr="00E24349">
              <w:t>Мнемокод</w:t>
            </w:r>
          </w:p>
        </w:tc>
        <w:tc>
          <w:tcPr>
            <w:tcW w:w="2121" w:type="pct"/>
          </w:tcPr>
          <w:p w14:paraId="42803F0A" w14:textId="77777777" w:rsidR="00E85BD7" w:rsidRPr="00E24349" w:rsidRDefault="00872ED0" w:rsidP="00355B18">
            <w:pPr>
              <w:pStyle w:val="phtablecolcaption"/>
            </w:pPr>
            <w:r w:rsidRPr="00E24349">
              <w:t>Название</w:t>
            </w:r>
          </w:p>
        </w:tc>
      </w:tr>
      <w:tr w:rsidR="000263B8" w:rsidRPr="00E24349" w14:paraId="576E5CCA" w14:textId="77777777" w:rsidTr="00846EA2">
        <w:tc>
          <w:tcPr>
            <w:tcW w:w="1768" w:type="pct"/>
          </w:tcPr>
          <w:p w14:paraId="75752E80" w14:textId="77777777" w:rsidR="00E85BD7" w:rsidRPr="00E24349" w:rsidRDefault="00872ED0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1111" w:type="pct"/>
          </w:tcPr>
          <w:p w14:paraId="2B85CB74" w14:textId="77777777" w:rsidR="00E85BD7" w:rsidRPr="00E24349" w:rsidRDefault="00872ED0" w:rsidP="00E24349">
            <w:pPr>
              <w:pStyle w:val="phtablecellleft"/>
            </w:pPr>
            <w:r w:rsidRPr="00E24349">
              <w:t>DEFAULT</w:t>
            </w:r>
          </w:p>
        </w:tc>
        <w:tc>
          <w:tcPr>
            <w:tcW w:w="2121" w:type="pct"/>
          </w:tcPr>
          <w:p w14:paraId="46DAEACC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</w:p>
        </w:tc>
      </w:tr>
      <w:tr w:rsidR="000263B8" w:rsidRPr="00E24349" w14:paraId="01B82F97" w14:textId="77777777" w:rsidTr="00846EA2">
        <w:tc>
          <w:tcPr>
            <w:tcW w:w="1768" w:type="pct"/>
          </w:tcPr>
          <w:p w14:paraId="3FEA9291" w14:textId="77777777" w:rsidR="00E85BD7" w:rsidRPr="00E24349" w:rsidRDefault="00872ED0" w:rsidP="00E24349">
            <w:pPr>
              <w:pStyle w:val="phtablecellleft"/>
            </w:pPr>
            <w:r w:rsidRPr="00E24349">
              <w:t>VIMIS_SEMD</w:t>
            </w:r>
          </w:p>
        </w:tc>
        <w:tc>
          <w:tcPr>
            <w:tcW w:w="1111" w:type="pct"/>
          </w:tcPr>
          <w:p w14:paraId="25058EB5" w14:textId="77777777" w:rsidR="00E85BD7" w:rsidRPr="00E24349" w:rsidRDefault="00872ED0" w:rsidP="00E24349">
            <w:pPr>
              <w:pStyle w:val="phtablecellleft"/>
            </w:pPr>
            <w:r w:rsidRPr="00E24349">
              <w:t>DEFAULT</w:t>
            </w:r>
          </w:p>
        </w:tc>
        <w:tc>
          <w:tcPr>
            <w:tcW w:w="2121" w:type="pct"/>
          </w:tcPr>
          <w:p w14:paraId="61407AE9" w14:textId="77777777" w:rsidR="00E85BD7" w:rsidRPr="00E24349" w:rsidRDefault="00872ED0" w:rsidP="00E24349">
            <w:pPr>
              <w:pStyle w:val="phtablecellleft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</w:tr>
    </w:tbl>
    <w:p w14:paraId="12065966" w14:textId="77777777" w:rsidR="00F2635D" w:rsidRDefault="00F2635D" w:rsidP="00F2635D">
      <w:pPr>
        <w:pStyle w:val="phnormal"/>
      </w:pPr>
    </w:p>
    <w:p w14:paraId="18A0519C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композиция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Композиция</w:t>
      </w:r>
      <w:r w:rsidR="000263B8">
        <w:t>»</w:t>
      </w:r>
      <w:r w:rsidRPr="000263B8">
        <w:t>.</w:t>
      </w:r>
    </w:p>
    <w:p w14:paraId="596796F3" w14:textId="77777777" w:rsidR="00E85BD7" w:rsidRPr="000263B8" w:rsidRDefault="00872ED0">
      <w:pPr>
        <w:pStyle w:val="4"/>
      </w:pPr>
      <w:bookmarkStart w:id="131" w:name="scroll-bookmark-42"/>
      <w:r w:rsidRPr="000263B8">
        <w:t>Добавление</w:t>
      </w:r>
      <w:r w:rsidR="0081618C" w:rsidRPr="000263B8">
        <w:t xml:space="preserve"> </w:t>
      </w:r>
      <w:r w:rsidRPr="000263B8">
        <w:t>методов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композиций</w:t>
      </w:r>
      <w:bookmarkEnd w:id="131"/>
    </w:p>
    <w:p w14:paraId="7616DAD7" w14:textId="77777777" w:rsidR="00E85BD7" w:rsidRPr="000263B8" w:rsidRDefault="00872ED0" w:rsidP="00355B18">
      <w:pPr>
        <w:pStyle w:val="phnormal"/>
      </w:pPr>
      <w:r w:rsidRPr="000263B8">
        <w:t>После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композиций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композиции</w:t>
      </w:r>
      <w:r w:rsidR="0081618C" w:rsidRPr="000263B8">
        <w:t xml:space="preserve"> </w:t>
      </w:r>
      <w:r w:rsidRPr="000263B8">
        <w:t>методы</w:t>
      </w:r>
      <w:r w:rsidR="0081618C" w:rsidRPr="000263B8">
        <w:t xml:space="preserve"> </w:t>
      </w:r>
      <w:r w:rsidRPr="000263B8">
        <w:t>показа.</w:t>
      </w:r>
    </w:p>
    <w:p w14:paraId="65D65FE4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композицию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C299C58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созданную</w:t>
      </w:r>
      <w:r w:rsidR="0081618C" w:rsidRPr="000263B8">
        <w:t xml:space="preserve"> </w:t>
      </w:r>
      <w:r w:rsidRPr="000263B8">
        <w:t>композицию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Композиция</w:t>
      </w:r>
      <w:r w:rsidR="000263B8">
        <w:t>»</w:t>
      </w:r>
      <w:r w:rsidRPr="000263B8">
        <w:t>;</w:t>
      </w:r>
    </w:p>
    <w:p w14:paraId="135FD91A" w14:textId="578A7BC6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Составные</w:t>
      </w:r>
      <w:r w:rsidR="0081618C" w:rsidRPr="000263B8">
        <w:t xml:space="preserve"> </w:t>
      </w:r>
      <w:r w:rsidRPr="000263B8">
        <w:t>части</w:t>
      </w:r>
      <w:r w:rsidR="0081618C" w:rsidRPr="000263B8">
        <w:t xml:space="preserve"> </w:t>
      </w:r>
      <w:r w:rsidRPr="000263B8">
        <w:t>композиции</w:t>
      </w:r>
      <w:r w:rsidR="000263B8">
        <w:t>»</w:t>
      </w:r>
      <w:r w:rsidRPr="000263B8">
        <w:t>;</w:t>
      </w:r>
    </w:p>
    <w:p w14:paraId="5F187B1B" w14:textId="77777777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метода</w:t>
      </w:r>
      <w:r w:rsidR="0081618C" w:rsidRPr="000263B8">
        <w:t xml:space="preserve"> </w:t>
      </w:r>
      <w:r w:rsidRPr="000263B8">
        <w:t>показа</w:t>
      </w:r>
      <w:r w:rsidR="0081618C" w:rsidRPr="000263B8">
        <w:t xml:space="preserve"> </w:t>
      </w:r>
      <w:r w:rsidRPr="000263B8">
        <w:t>композиции;</w:t>
      </w:r>
    </w:p>
    <w:p w14:paraId="4937B1A5" w14:textId="39B6BCA3" w:rsidR="00E85BD7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композиции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_Ref119067573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16</w:t>
      </w:r>
      <w:r w:rsidR="00F2635D">
        <w:fldChar w:fldCharType="end"/>
      </w:r>
      <w:r w:rsidR="00F2635D">
        <w:t>)</w:t>
      </w:r>
      <w:r w:rsidRPr="000263B8">
        <w:t>;</w:t>
      </w:r>
    </w:p>
    <w:p w14:paraId="78A6E3ED" w14:textId="45ADC63C" w:rsidR="00F2635D" w:rsidRPr="000263B8" w:rsidRDefault="00F2635D" w:rsidP="00F2635D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Добавленный в композицию метод показа отобразится в блоке </w:t>
      </w:r>
      <w:r>
        <w:t>«</w:t>
      </w:r>
      <w:r w:rsidRPr="000263B8">
        <w:t>Составные части композиции</w:t>
      </w:r>
      <w:r>
        <w:t>»</w:t>
      </w:r>
      <w:r w:rsidRPr="000263B8">
        <w:t>.</w:t>
      </w:r>
    </w:p>
    <w:p w14:paraId="3582E4E6" w14:textId="77777777" w:rsidR="00F2635D" w:rsidRDefault="00F2635D" w:rsidP="00355B18">
      <w:pPr>
        <w:pStyle w:val="phlistitemized1"/>
        <w:sectPr w:rsidR="00F2635D" w:rsidSect="00FB0B7A">
          <w:type w:val="continuous"/>
          <w:pgSz w:w="11899" w:h="16838"/>
          <w:pgMar w:top="1134" w:right="567" w:bottom="1134" w:left="1134" w:header="709" w:footer="471" w:gutter="0"/>
          <w:cols w:space="708"/>
          <w:titlePg/>
          <w:docGrid w:linePitch="360"/>
        </w:sectPr>
      </w:pPr>
    </w:p>
    <w:p w14:paraId="7994114F" w14:textId="40597B5E" w:rsidR="00E85BD7" w:rsidRPr="000263B8" w:rsidRDefault="00E15409" w:rsidP="00E24349">
      <w:pPr>
        <w:pStyle w:val="phtabletitle"/>
      </w:pPr>
      <w:bookmarkStart w:id="132" w:name="_Ref119067573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16</w:t>
      </w:r>
      <w:r w:rsidR="00872ED0" w:rsidRPr="000263B8">
        <w:fldChar w:fldCharType="end"/>
      </w:r>
      <w:bookmarkEnd w:id="132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колонок</w:t>
      </w:r>
      <w:r w:rsidR="0081618C" w:rsidRPr="000263B8">
        <w:t xml:space="preserve"> </w:t>
      </w:r>
      <w:r w:rsidR="00872ED0" w:rsidRPr="000263B8">
        <w:t>метода</w:t>
      </w:r>
      <w:r w:rsidR="0081618C" w:rsidRPr="000263B8">
        <w:t xml:space="preserve"> </w:t>
      </w:r>
      <w:r w:rsidR="00872ED0" w:rsidRPr="000263B8">
        <w:t>показа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057"/>
        <w:gridCol w:w="1772"/>
        <w:gridCol w:w="1966"/>
        <w:gridCol w:w="886"/>
        <w:gridCol w:w="1004"/>
        <w:gridCol w:w="1669"/>
        <w:gridCol w:w="1376"/>
        <w:gridCol w:w="1486"/>
        <w:gridCol w:w="1911"/>
      </w:tblGrid>
      <w:tr w:rsidR="00F2635D" w:rsidRPr="00E24349" w14:paraId="3536F5B7" w14:textId="77777777" w:rsidTr="00846EA2">
        <w:trPr>
          <w:tblHeader/>
        </w:trPr>
        <w:tc>
          <w:tcPr>
            <w:tcW w:w="1012" w:type="pct"/>
            <w:vMerge w:val="restart"/>
          </w:tcPr>
          <w:p w14:paraId="40690806" w14:textId="77777777" w:rsidR="00E85BD7" w:rsidRPr="00E24349" w:rsidRDefault="00872ED0" w:rsidP="00355B18">
            <w:pPr>
              <w:pStyle w:val="phtablecolcaption"/>
            </w:pPr>
            <w:bookmarkStart w:id="133" w:name="scroll-bookmark-43"/>
            <w:r w:rsidRPr="00E24349">
              <w:t>Название</w:t>
            </w:r>
            <w:r w:rsidR="0081618C" w:rsidRPr="00E24349">
              <w:t xml:space="preserve"> </w:t>
            </w:r>
            <w:r w:rsidRPr="00E24349">
              <w:t>композиции</w:t>
            </w:r>
            <w:bookmarkEnd w:id="133"/>
          </w:p>
        </w:tc>
        <w:tc>
          <w:tcPr>
            <w:tcW w:w="1238" w:type="pct"/>
            <w:gridSpan w:val="2"/>
          </w:tcPr>
          <w:p w14:paraId="18659FA1" w14:textId="77777777" w:rsidR="00E85BD7" w:rsidRPr="00E24349" w:rsidRDefault="00872ED0" w:rsidP="00355B18">
            <w:pPr>
              <w:pStyle w:val="phtablecolcaption"/>
            </w:pPr>
            <w:r w:rsidRPr="00E24349">
              <w:t>Метод</w:t>
            </w:r>
            <w:r w:rsidR="0081618C" w:rsidRPr="00E24349">
              <w:t xml:space="preserve"> </w:t>
            </w:r>
            <w:r w:rsidRPr="00E24349">
              <w:t>показа</w:t>
            </w:r>
            <w:r w:rsidR="0081618C" w:rsidRPr="00E24349">
              <w:t xml:space="preserve"> </w:t>
            </w:r>
            <w:r w:rsidRPr="00E24349">
              <w:t>раздела</w:t>
            </w:r>
          </w:p>
        </w:tc>
        <w:tc>
          <w:tcPr>
            <w:tcW w:w="292" w:type="pct"/>
            <w:vMerge w:val="restart"/>
          </w:tcPr>
          <w:p w14:paraId="0DA9A7FA" w14:textId="77777777" w:rsidR="00E85BD7" w:rsidRPr="00E24349" w:rsidRDefault="00872ED0" w:rsidP="00355B18">
            <w:pPr>
              <w:pStyle w:val="phtablecolcaption"/>
            </w:pPr>
            <w:r w:rsidRPr="00E24349">
              <w:t>Строка</w:t>
            </w:r>
          </w:p>
        </w:tc>
        <w:tc>
          <w:tcPr>
            <w:tcW w:w="327" w:type="pct"/>
            <w:vMerge w:val="restart"/>
          </w:tcPr>
          <w:p w14:paraId="409DD60C" w14:textId="77777777" w:rsidR="00E85BD7" w:rsidRPr="00E24349" w:rsidRDefault="00872ED0" w:rsidP="00355B18">
            <w:pPr>
              <w:pStyle w:val="phtablecolcaption"/>
            </w:pPr>
            <w:r w:rsidRPr="00E24349">
              <w:t>Колонка</w:t>
            </w:r>
          </w:p>
        </w:tc>
        <w:tc>
          <w:tcPr>
            <w:tcW w:w="553" w:type="pct"/>
            <w:vMerge w:val="restart"/>
          </w:tcPr>
          <w:p w14:paraId="022954FE" w14:textId="77777777" w:rsidR="00E85BD7" w:rsidRPr="00E24349" w:rsidRDefault="00872ED0" w:rsidP="00355B18">
            <w:pPr>
              <w:pStyle w:val="phtablecolcaption"/>
            </w:pPr>
            <w:r w:rsidRPr="00E24349">
              <w:t>Генерировать</w:t>
            </w:r>
            <w:r w:rsidR="0081618C" w:rsidRPr="00E24349">
              <w:t xml:space="preserve"> </w:t>
            </w:r>
            <w:r w:rsidRPr="00E24349">
              <w:t>PopUp</w:t>
            </w:r>
            <w:r w:rsidR="0081618C" w:rsidRPr="00E24349">
              <w:t xml:space="preserve"> </w:t>
            </w:r>
            <w:r w:rsidRPr="00E24349">
              <w:t>Menu</w:t>
            </w:r>
          </w:p>
        </w:tc>
        <w:tc>
          <w:tcPr>
            <w:tcW w:w="456" w:type="pct"/>
            <w:vMerge w:val="restart"/>
          </w:tcPr>
          <w:p w14:paraId="06AE4475" w14:textId="77777777" w:rsidR="00E85BD7" w:rsidRPr="00E24349" w:rsidRDefault="00872ED0" w:rsidP="00355B18">
            <w:pPr>
              <w:pStyle w:val="phtablecolcaption"/>
            </w:pPr>
            <w:r w:rsidRPr="00E24349">
              <w:t>Выгружать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Excel</w:t>
            </w:r>
          </w:p>
        </w:tc>
        <w:tc>
          <w:tcPr>
            <w:tcW w:w="489" w:type="pct"/>
            <w:vMerge w:val="restart"/>
          </w:tcPr>
          <w:p w14:paraId="6684E81D" w14:textId="77777777" w:rsidR="00E85BD7" w:rsidRPr="00E24349" w:rsidRDefault="00872ED0" w:rsidP="00355B18">
            <w:pPr>
              <w:pStyle w:val="phtablecolcaption"/>
            </w:pPr>
            <w:r w:rsidRPr="00E24349">
              <w:t>Использовать</w:t>
            </w:r>
            <w:r w:rsidR="0081618C" w:rsidRPr="00E24349">
              <w:t xml:space="preserve"> </w:t>
            </w:r>
            <w:r w:rsidRPr="00E24349">
              <w:t>Select</w:t>
            </w:r>
            <w:r w:rsidR="0081618C" w:rsidRPr="00E24349">
              <w:t xml:space="preserve"> </w:t>
            </w:r>
            <w:r w:rsidRPr="00E24349">
              <w:t>List</w:t>
            </w:r>
          </w:p>
        </w:tc>
        <w:tc>
          <w:tcPr>
            <w:tcW w:w="633" w:type="pct"/>
            <w:vMerge w:val="restart"/>
          </w:tcPr>
          <w:p w14:paraId="13C9866E" w14:textId="77777777" w:rsidR="00E85BD7" w:rsidRPr="00E24349" w:rsidRDefault="00872ED0" w:rsidP="00355B18">
            <w:pPr>
              <w:pStyle w:val="phtablecolcaption"/>
            </w:pPr>
            <w:r w:rsidRPr="00E24349">
              <w:t>Переменная-результат</w:t>
            </w:r>
            <w:r w:rsidR="0081618C" w:rsidRPr="00E24349">
              <w:t xml:space="preserve"> </w:t>
            </w:r>
            <w:r w:rsidRPr="00E24349">
              <w:t>(return)</w:t>
            </w:r>
          </w:p>
        </w:tc>
      </w:tr>
      <w:tr w:rsidR="00F2635D" w:rsidRPr="00E24349" w14:paraId="7C6012C7" w14:textId="77777777" w:rsidTr="00846EA2">
        <w:trPr>
          <w:tblHeader/>
        </w:trPr>
        <w:tc>
          <w:tcPr>
            <w:tcW w:w="1012" w:type="pct"/>
            <w:vMerge/>
          </w:tcPr>
          <w:p w14:paraId="187D3976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87" w:type="pct"/>
          </w:tcPr>
          <w:p w14:paraId="17121E64" w14:textId="77777777" w:rsidR="00E85BD7" w:rsidRPr="00E24349" w:rsidRDefault="00872ED0" w:rsidP="00355B18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651" w:type="pct"/>
          </w:tcPr>
          <w:p w14:paraId="2D24907C" w14:textId="77777777" w:rsidR="00E85BD7" w:rsidRPr="00E24349" w:rsidRDefault="00872ED0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метода</w:t>
            </w:r>
            <w:r w:rsidR="0081618C" w:rsidRPr="00E24349">
              <w:t xml:space="preserve"> </w:t>
            </w:r>
            <w:r w:rsidRPr="00E24349">
              <w:t>показа</w:t>
            </w:r>
          </w:p>
        </w:tc>
        <w:tc>
          <w:tcPr>
            <w:tcW w:w="292" w:type="pct"/>
            <w:vMerge/>
          </w:tcPr>
          <w:p w14:paraId="6EC7BAB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327" w:type="pct"/>
            <w:vMerge/>
          </w:tcPr>
          <w:p w14:paraId="7F51E36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53" w:type="pct"/>
            <w:vMerge/>
          </w:tcPr>
          <w:p w14:paraId="038CDA62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456" w:type="pct"/>
            <w:vMerge/>
          </w:tcPr>
          <w:p w14:paraId="4DA2827F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489" w:type="pct"/>
            <w:vMerge/>
          </w:tcPr>
          <w:p w14:paraId="6E751202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633" w:type="pct"/>
            <w:vMerge/>
          </w:tcPr>
          <w:p w14:paraId="1C40C8B2" w14:textId="77777777" w:rsidR="00E85BD7" w:rsidRPr="00E24349" w:rsidRDefault="00E85BD7" w:rsidP="00E24349">
            <w:pPr>
              <w:pStyle w:val="phtablecellleft"/>
            </w:pPr>
          </w:p>
        </w:tc>
      </w:tr>
      <w:tr w:rsidR="00F2635D" w:rsidRPr="00E24349" w14:paraId="579C2C79" w14:textId="77777777" w:rsidTr="00846EA2">
        <w:tc>
          <w:tcPr>
            <w:tcW w:w="1012" w:type="pct"/>
          </w:tcPr>
          <w:p w14:paraId="0CBD4C64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</w:p>
        </w:tc>
        <w:tc>
          <w:tcPr>
            <w:tcW w:w="587" w:type="pct"/>
          </w:tcPr>
          <w:p w14:paraId="5528419D" w14:textId="77777777" w:rsidR="00E85BD7" w:rsidRPr="00E24349" w:rsidRDefault="00872ED0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651" w:type="pct"/>
          </w:tcPr>
          <w:p w14:paraId="046A011A" w14:textId="77777777" w:rsidR="00E85BD7" w:rsidRPr="00E24349" w:rsidRDefault="00872ED0" w:rsidP="00E24349">
            <w:pPr>
              <w:pStyle w:val="phtablecellleft"/>
            </w:pPr>
            <w:r w:rsidRPr="00E24349">
              <w:t>DEFAULT</w:t>
            </w:r>
          </w:p>
        </w:tc>
        <w:tc>
          <w:tcPr>
            <w:tcW w:w="292" w:type="pct"/>
          </w:tcPr>
          <w:p w14:paraId="71B8E67C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327" w:type="pct"/>
          </w:tcPr>
          <w:p w14:paraId="5D6F0B0C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553" w:type="pct"/>
          </w:tcPr>
          <w:p w14:paraId="0807A9B3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456" w:type="pct"/>
          </w:tcPr>
          <w:p w14:paraId="2905DF71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489" w:type="pct"/>
          </w:tcPr>
          <w:p w14:paraId="6159BA5B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633" w:type="pct"/>
          </w:tcPr>
          <w:p w14:paraId="4A4F19C3" w14:textId="77777777" w:rsidR="00E85BD7" w:rsidRPr="00E24349" w:rsidRDefault="00872ED0" w:rsidP="00E24349">
            <w:pPr>
              <w:pStyle w:val="phtablecellleft"/>
            </w:pPr>
            <w:r w:rsidRPr="00E24349">
              <w:t>return</w:t>
            </w:r>
          </w:p>
        </w:tc>
      </w:tr>
      <w:tr w:rsidR="00F2635D" w:rsidRPr="00E24349" w14:paraId="437FFB99" w14:textId="77777777" w:rsidTr="00846EA2">
        <w:tc>
          <w:tcPr>
            <w:tcW w:w="1012" w:type="pct"/>
          </w:tcPr>
          <w:p w14:paraId="1D63079C" w14:textId="77777777" w:rsidR="00E85BD7" w:rsidRPr="00E24349" w:rsidRDefault="00872ED0" w:rsidP="00E24349">
            <w:pPr>
              <w:pStyle w:val="phtablecellleft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регистрации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587" w:type="pct"/>
          </w:tcPr>
          <w:p w14:paraId="7B27A37D" w14:textId="77777777" w:rsidR="00E85BD7" w:rsidRPr="00E24349" w:rsidRDefault="00872ED0" w:rsidP="00E24349">
            <w:pPr>
              <w:pStyle w:val="phtablecellleft"/>
            </w:pPr>
            <w:r w:rsidRPr="00E24349">
              <w:t>VIMIS_SEMD</w:t>
            </w:r>
          </w:p>
        </w:tc>
        <w:tc>
          <w:tcPr>
            <w:tcW w:w="651" w:type="pct"/>
          </w:tcPr>
          <w:p w14:paraId="3AB7FEFA" w14:textId="77777777" w:rsidR="00E85BD7" w:rsidRPr="00E24349" w:rsidRDefault="00872ED0" w:rsidP="00E24349">
            <w:pPr>
              <w:pStyle w:val="phtablecellleft"/>
            </w:pPr>
            <w:r w:rsidRPr="00E24349">
              <w:t>DEFAULT</w:t>
            </w:r>
          </w:p>
        </w:tc>
        <w:tc>
          <w:tcPr>
            <w:tcW w:w="292" w:type="pct"/>
          </w:tcPr>
          <w:p w14:paraId="3FBD8D5E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327" w:type="pct"/>
          </w:tcPr>
          <w:p w14:paraId="65E5331A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553" w:type="pct"/>
          </w:tcPr>
          <w:p w14:paraId="24E65220" w14:textId="77777777" w:rsidR="00E85BD7" w:rsidRPr="00E24349" w:rsidRDefault="00872ED0" w:rsidP="00355B18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355B18">
              <w:t xml:space="preserve"> </w:t>
            </w:r>
            <w:r w:rsidRPr="00E24349">
              <w:t>установлен</w:t>
            </w:r>
          </w:p>
        </w:tc>
        <w:tc>
          <w:tcPr>
            <w:tcW w:w="456" w:type="pct"/>
          </w:tcPr>
          <w:p w14:paraId="32E95BC2" w14:textId="77777777" w:rsidR="00E85BD7" w:rsidRPr="00E24349" w:rsidRDefault="00872ED0" w:rsidP="00355B18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355B18">
              <w:t xml:space="preserve"> </w:t>
            </w:r>
            <w:r w:rsidRPr="00E24349">
              <w:t>установлен</w:t>
            </w:r>
          </w:p>
        </w:tc>
        <w:tc>
          <w:tcPr>
            <w:tcW w:w="489" w:type="pct"/>
          </w:tcPr>
          <w:p w14:paraId="3D71FBEA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633" w:type="pct"/>
          </w:tcPr>
          <w:p w14:paraId="58DA2310" w14:textId="77777777" w:rsidR="00E85BD7" w:rsidRPr="00E24349" w:rsidRDefault="00872ED0" w:rsidP="00E24349">
            <w:pPr>
              <w:pStyle w:val="phtablecellleft"/>
            </w:pPr>
            <w:r w:rsidRPr="00E24349">
              <w:t>return</w:t>
            </w:r>
          </w:p>
        </w:tc>
      </w:tr>
    </w:tbl>
    <w:p w14:paraId="1FE3EDCE" w14:textId="77777777" w:rsidR="00F2635D" w:rsidRDefault="00F2635D" w:rsidP="00355B18">
      <w:pPr>
        <w:pStyle w:val="phlistitemized1"/>
        <w:sectPr w:rsidR="00F2635D" w:rsidSect="00FB0B7A">
          <w:pgSz w:w="16838" w:h="11899" w:orient="landscape"/>
          <w:pgMar w:top="1134" w:right="567" w:bottom="1134" w:left="1134" w:header="567" w:footer="567" w:gutter="0"/>
          <w:cols w:space="708"/>
          <w:docGrid w:linePitch="360"/>
        </w:sectPr>
      </w:pPr>
    </w:p>
    <w:p w14:paraId="0626CDC8" w14:textId="77777777" w:rsidR="00E85BD7" w:rsidRPr="000263B8" w:rsidRDefault="00872ED0">
      <w:pPr>
        <w:pStyle w:val="3"/>
      </w:pPr>
      <w:bookmarkStart w:id="134" w:name="scroll-bookmark-44"/>
      <w:bookmarkStart w:id="135" w:name="_Toc118569034"/>
      <w:bookmarkStart w:id="136" w:name="_Toc120524804"/>
      <w:r w:rsidRPr="000263B8">
        <w:lastRenderedPageBreak/>
        <w:t>Настройка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разделов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="0081618C" w:rsidRPr="000263B8">
        <w:t xml:space="preserve"> </w:t>
      </w:r>
      <w:r w:rsidRPr="000263B8">
        <w:t>вручную</w:t>
      </w:r>
      <w:bookmarkEnd w:id="134"/>
      <w:bookmarkEnd w:id="135"/>
      <w:bookmarkEnd w:id="136"/>
    </w:p>
    <w:p w14:paraId="19B1323F" w14:textId="77777777" w:rsidR="00E85BD7" w:rsidRPr="000263B8" w:rsidRDefault="00872ED0">
      <w:pPr>
        <w:pStyle w:val="4"/>
      </w:pPr>
      <w:bookmarkStart w:id="137" w:name="scroll-bookmark-45"/>
      <w:r w:rsidRPr="000263B8">
        <w:t>Настройка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bookmarkEnd w:id="137"/>
    </w:p>
    <w:p w14:paraId="3DE16464" w14:textId="77777777" w:rsidR="00355B18" w:rsidRDefault="00872ED0" w:rsidP="00355B18">
      <w:pPr>
        <w:pStyle w:val="phlistitemizedtitle"/>
      </w:pPr>
      <w:r w:rsidRPr="000263B8">
        <w:t>Настройте</w:t>
      </w:r>
      <w:r w:rsidR="0081618C" w:rsidRPr="000263B8">
        <w:t xml:space="preserve"> </w:t>
      </w:r>
      <w:r w:rsidRPr="000263B8">
        <w:t>системный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="0081618C" w:rsidRPr="000263B8">
        <w:t xml:space="preserve"> </w:t>
      </w:r>
      <w:r w:rsidRPr="000263B8">
        <w:t>(наименование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="000263B8">
        <w:t>«</w:t>
      </w:r>
      <w:r w:rsidRPr="000263B8">
        <w:t>ВИМИС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AD53170" w14:textId="03D7700C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разделов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_Ref119067641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28</w:t>
      </w:r>
      <w:r w:rsidR="00F2635D">
        <w:fldChar w:fldCharType="end"/>
      </w:r>
      <w:r w:rsidR="00F2635D">
        <w:t>)</w:t>
      </w:r>
      <w:r w:rsidRPr="000263B8">
        <w:t>;</w:t>
      </w:r>
    </w:p>
    <w:p w14:paraId="2FD658C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F1DC938" wp14:editId="24BD3998">
            <wp:extent cx="6295390" cy="3466083"/>
            <wp:effectExtent l="19050" t="19050" r="10160" b="20320"/>
            <wp:docPr id="100036" name="Рисунок 100036" descr="Форма настройки системных разд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56676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6608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178708" w14:textId="665913ED" w:rsidR="00E85BD7" w:rsidRPr="000263B8" w:rsidRDefault="00E15409" w:rsidP="00E24349">
      <w:pPr>
        <w:pStyle w:val="phfiguretitle"/>
      </w:pPr>
      <w:bookmarkStart w:id="138" w:name="_Ref11906764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28</w:t>
      </w:r>
      <w:r w:rsidR="00872ED0" w:rsidRPr="000263B8">
        <w:fldChar w:fldCharType="end"/>
      </w:r>
      <w:bookmarkEnd w:id="138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разделов</w:t>
      </w:r>
    </w:p>
    <w:p w14:paraId="1AA40A1C" w14:textId="4C518758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раздела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_Ref119067653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29</w:t>
      </w:r>
      <w:r w:rsidR="00F2635D">
        <w:fldChar w:fldCharType="end"/>
      </w:r>
      <w:r w:rsidR="00F2635D">
        <w:t>)</w:t>
      </w:r>
      <w:r w:rsidRPr="000263B8">
        <w:t>;</w:t>
      </w:r>
    </w:p>
    <w:p w14:paraId="2224A399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A57444E" wp14:editId="50E40DC5">
            <wp:extent cx="4953662" cy="2375488"/>
            <wp:effectExtent l="19050" t="19050" r="18415" b="25400"/>
            <wp:docPr id="100037" name="Рисунок 100037" descr="Окно просмотра системного разд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73481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63307" cy="23801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A4ECBC" w14:textId="77FE92FF" w:rsidR="00E85BD7" w:rsidRPr="000263B8" w:rsidRDefault="00E15409" w:rsidP="00E24349">
      <w:pPr>
        <w:pStyle w:val="phfiguretitle"/>
      </w:pPr>
      <w:bookmarkStart w:id="139" w:name="_Ref11906765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29</w:t>
      </w:r>
      <w:r w:rsidR="00872ED0" w:rsidRPr="000263B8">
        <w:fldChar w:fldCharType="end"/>
      </w:r>
      <w:bookmarkEnd w:id="139"/>
      <w:r w:rsidR="00F2635D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просмотра</w:t>
      </w:r>
      <w:r w:rsidR="0081618C" w:rsidRPr="000263B8">
        <w:t xml:space="preserve"> </w:t>
      </w:r>
      <w:r w:rsidR="00872ED0" w:rsidRPr="000263B8">
        <w:t>системного</w:t>
      </w:r>
      <w:r w:rsidR="0081618C" w:rsidRPr="000263B8">
        <w:t xml:space="preserve"> </w:t>
      </w:r>
      <w:r w:rsidR="00872ED0" w:rsidRPr="000263B8">
        <w:t>раздела</w:t>
      </w:r>
    </w:p>
    <w:p w14:paraId="3C1AE56D" w14:textId="28F27A48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="00136151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словаря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_Ref119067660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30</w:t>
      </w:r>
      <w:r w:rsidR="00F2635D">
        <w:fldChar w:fldCharType="end"/>
      </w:r>
      <w:r w:rsidR="00F2635D">
        <w:t>)</w:t>
      </w:r>
      <w:r w:rsidRPr="000263B8">
        <w:t>;</w:t>
      </w:r>
    </w:p>
    <w:p w14:paraId="6EE06D9F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57F12990" wp14:editId="59D461D6">
            <wp:extent cx="4182386" cy="1434893"/>
            <wp:effectExtent l="19050" t="19050" r="8890" b="13335"/>
            <wp:docPr id="100038" name="Рисунок 100038" descr="_scroll_external/attachments/image2022-10-12_19-26-6-f9305c3cc58ec12674844de10a2ceb55c989469eb311955a17c75f8a112356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64498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0731" cy="14377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DA6399" w14:textId="15A4C7C6" w:rsidR="00872ED0" w:rsidRPr="000263B8" w:rsidRDefault="00E15409" w:rsidP="00E24349">
      <w:pPr>
        <w:pStyle w:val="phfiguretitle"/>
      </w:pPr>
      <w:bookmarkStart w:id="140" w:name="_Ref119067660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865695">
        <w:rPr>
          <w:noProof/>
        </w:rPr>
        <w:t>30</w:t>
      </w:r>
      <w:r w:rsidR="00872ED0" w:rsidRPr="000263B8">
        <w:fldChar w:fldCharType="end"/>
      </w:r>
      <w:bookmarkEnd w:id="140"/>
      <w:r w:rsidR="0081618C" w:rsidRPr="000263B8">
        <w:t xml:space="preserve"> </w:t>
      </w:r>
      <w:r w:rsidR="00F2635D">
        <w:t xml:space="preserve">–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системный</w:t>
      </w:r>
      <w:r w:rsidR="0081618C" w:rsidRPr="000263B8">
        <w:t xml:space="preserve"> </w:t>
      </w:r>
      <w:r w:rsidR="00872ED0" w:rsidRPr="000263B8">
        <w:t>раздел</w:t>
      </w:r>
    </w:p>
    <w:p w14:paraId="7F2BC1B7" w14:textId="17BD6476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_Ref119067669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17</w:t>
      </w:r>
      <w:r w:rsidR="00F2635D">
        <w:fldChar w:fldCharType="end"/>
      </w:r>
      <w:r w:rsidR="00F2635D">
        <w:t>)</w:t>
      </w:r>
      <w:r w:rsidRPr="000263B8">
        <w:t>;</w:t>
      </w:r>
    </w:p>
    <w:p w14:paraId="4CB38137" w14:textId="397F06D8" w:rsidR="00E85BD7" w:rsidRPr="000263B8" w:rsidRDefault="00E15409" w:rsidP="00E24349">
      <w:pPr>
        <w:pStyle w:val="phtabletitle"/>
      </w:pPr>
      <w:bookmarkStart w:id="141" w:name="_Ref119067669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17</w:t>
      </w:r>
      <w:r w:rsidR="00872ED0" w:rsidRPr="000263B8">
        <w:fldChar w:fldCharType="end"/>
      </w:r>
      <w:bookmarkEnd w:id="141"/>
      <w:r w:rsidR="0081618C" w:rsidRPr="000263B8">
        <w:t xml:space="preserve"> </w:t>
      </w:r>
      <w:r w:rsidR="009233F0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системный</w:t>
      </w:r>
      <w:r w:rsidR="0081618C" w:rsidRPr="000263B8">
        <w:t xml:space="preserve"> </w:t>
      </w:r>
      <w:r w:rsidR="00872ED0" w:rsidRPr="000263B8">
        <w:t>раздел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49"/>
        <w:gridCol w:w="1674"/>
        <w:gridCol w:w="6165"/>
      </w:tblGrid>
      <w:tr w:rsidR="000263B8" w:rsidRPr="00E24349" w14:paraId="0A46AF48" w14:textId="77777777" w:rsidTr="00846EA2">
        <w:trPr>
          <w:tblHeader/>
        </w:trPr>
        <w:tc>
          <w:tcPr>
            <w:tcW w:w="1156" w:type="pct"/>
          </w:tcPr>
          <w:p w14:paraId="1D70FF03" w14:textId="77777777" w:rsidR="00E85BD7" w:rsidRPr="00E24349" w:rsidRDefault="00872ED0" w:rsidP="00355B18">
            <w:pPr>
              <w:pStyle w:val="phtablecolcaption"/>
            </w:pPr>
            <w:bookmarkStart w:id="142" w:name="scroll-bookmark-46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142"/>
          </w:p>
        </w:tc>
        <w:tc>
          <w:tcPr>
            <w:tcW w:w="816" w:type="pct"/>
          </w:tcPr>
          <w:p w14:paraId="12F3DC60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Обязательность</w:t>
            </w:r>
          </w:p>
        </w:tc>
        <w:tc>
          <w:tcPr>
            <w:tcW w:w="3028" w:type="pct"/>
          </w:tcPr>
          <w:p w14:paraId="305A10E3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0B14EE2E" w14:textId="77777777" w:rsidTr="00846EA2">
        <w:tc>
          <w:tcPr>
            <w:tcW w:w="1156" w:type="pct"/>
          </w:tcPr>
          <w:p w14:paraId="54BF1653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16" w:type="pct"/>
          </w:tcPr>
          <w:p w14:paraId="41C85EB2" w14:textId="77777777" w:rsidR="00E85BD7" w:rsidRPr="00E24349" w:rsidRDefault="00872ED0" w:rsidP="00F2635D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3BA377E" wp14:editId="59EFB410">
                  <wp:extent cx="152213" cy="152297"/>
                  <wp:effectExtent l="0" t="0" r="0" b="0"/>
                  <wp:docPr id="100039" name="Рисунок 10003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402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pct"/>
          </w:tcPr>
          <w:p w14:paraId="3EE5A5C3" w14:textId="77777777" w:rsidR="00E85BD7" w:rsidRPr="00E24349" w:rsidRDefault="00872ED0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4F65DEDA" w14:textId="77777777" w:rsidTr="00846EA2">
        <w:tc>
          <w:tcPr>
            <w:tcW w:w="1156" w:type="pct"/>
          </w:tcPr>
          <w:p w14:paraId="3D020100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16" w:type="pct"/>
          </w:tcPr>
          <w:p w14:paraId="10ED2FE0" w14:textId="77777777" w:rsidR="00E85BD7" w:rsidRPr="00E24349" w:rsidRDefault="00872ED0" w:rsidP="00F2635D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5BDBBB1A" wp14:editId="17A5C6DD">
                  <wp:extent cx="152213" cy="152297"/>
                  <wp:effectExtent l="0" t="0" r="0" b="0"/>
                  <wp:docPr id="100040" name="Рисунок 10004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438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pct"/>
          </w:tcPr>
          <w:p w14:paraId="765253CD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  <w:tr w:rsidR="000263B8" w:rsidRPr="00E24349" w14:paraId="2AB544E1" w14:textId="77777777" w:rsidTr="00846EA2">
        <w:tc>
          <w:tcPr>
            <w:tcW w:w="1156" w:type="pct"/>
          </w:tcPr>
          <w:p w14:paraId="122322F2" w14:textId="77777777" w:rsidR="00E85BD7" w:rsidRPr="00E24349" w:rsidRDefault="00872ED0" w:rsidP="00E24349">
            <w:pPr>
              <w:pStyle w:val="phtablecellleft"/>
            </w:pPr>
            <w:r w:rsidRPr="00E24349">
              <w:t>Внешняя</w:t>
            </w:r>
            <w:r w:rsidR="0081618C" w:rsidRPr="00E24349">
              <w:t xml:space="preserve"> </w:t>
            </w:r>
            <w:r w:rsidRPr="00E24349">
              <w:t>система</w:t>
            </w:r>
          </w:p>
        </w:tc>
        <w:tc>
          <w:tcPr>
            <w:tcW w:w="816" w:type="pct"/>
          </w:tcPr>
          <w:p w14:paraId="690057E8" w14:textId="77777777" w:rsidR="00E85BD7" w:rsidRPr="00E24349" w:rsidRDefault="00872ED0" w:rsidP="00F2635D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DCACDC6" wp14:editId="7844F553">
                  <wp:extent cx="152213" cy="152297"/>
                  <wp:effectExtent l="0" t="0" r="0" b="0"/>
                  <wp:docPr id="100041" name="Рисунок 10004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5916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8" w:type="pct"/>
          </w:tcPr>
          <w:p w14:paraId="4D394FC0" w14:textId="77777777" w:rsidR="00E85BD7" w:rsidRPr="00E24349" w:rsidRDefault="00872ED0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внешнюю</w:t>
            </w:r>
            <w:r w:rsidR="0081618C" w:rsidRPr="00E24349">
              <w:t xml:space="preserve"> </w:t>
            </w:r>
            <w:r w:rsidRPr="00E24349">
              <w:t>систему,</w:t>
            </w:r>
            <w:r w:rsidR="0081618C" w:rsidRPr="00E24349">
              <w:t xml:space="preserve"> </w:t>
            </w:r>
            <w:r w:rsidRPr="00E24349">
              <w:t>настроенную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интеграции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7476A7" w:rsidRPr="00E24349">
              <w:t xml:space="preserve">«Профилактическая медицина» </w:t>
            </w:r>
            <w:r w:rsidRPr="00E24349">
              <w:t>(код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vimispm/mis</w:t>
            </w:r>
            <w:r w:rsidR="000263B8" w:rsidRPr="00E24349">
              <w:t>»</w:t>
            </w:r>
            <w:r w:rsidRPr="00E24349">
              <w:t>)</w:t>
            </w:r>
          </w:p>
        </w:tc>
      </w:tr>
    </w:tbl>
    <w:p w14:paraId="07203433" w14:textId="77777777" w:rsidR="00F2635D" w:rsidRDefault="00F2635D" w:rsidP="00F2635D">
      <w:pPr>
        <w:pStyle w:val="phnormal"/>
      </w:pPr>
    </w:p>
    <w:p w14:paraId="797F2E70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</w:t>
      </w:r>
      <w:r w:rsidR="000263B8">
        <w:t>»</w:t>
      </w:r>
      <w:r w:rsidRPr="000263B8">
        <w:t>.</w:t>
      </w:r>
    </w:p>
    <w:p w14:paraId="1F257B72" w14:textId="77777777" w:rsidR="00E85BD7" w:rsidRPr="000263B8" w:rsidRDefault="00872ED0">
      <w:pPr>
        <w:pStyle w:val="4"/>
      </w:pPr>
      <w:bookmarkStart w:id="143" w:name="scroll-bookmark-47"/>
      <w:r w:rsidRPr="000263B8">
        <w:lastRenderedPageBreak/>
        <w:t>Настройка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bookmarkEnd w:id="143"/>
    </w:p>
    <w:p w14:paraId="7BFD8885" w14:textId="77777777" w:rsidR="00355B18" w:rsidRDefault="00872ED0" w:rsidP="00355B18">
      <w:pPr>
        <w:pStyle w:val="phlistitemizedtitle"/>
      </w:pPr>
      <w:r w:rsidRPr="000263B8">
        <w:t>Настройте</w:t>
      </w:r>
      <w:r w:rsidR="0081618C" w:rsidRPr="000263B8">
        <w:t xml:space="preserve"> </w:t>
      </w:r>
      <w:r w:rsidRPr="000263B8">
        <w:t>системный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="0081618C" w:rsidRPr="000263B8">
        <w:t xml:space="preserve"> </w:t>
      </w:r>
      <w:r w:rsidRPr="000263B8">
        <w:t>(наименование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="000263B8">
        <w:t>«</w:t>
      </w:r>
      <w:r w:rsidRPr="000263B8">
        <w:t>Настройка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регистрации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86B5ACA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разделов;</w:t>
      </w:r>
    </w:p>
    <w:p w14:paraId="5986D69E" w14:textId="68343B39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раздела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_Ref119067770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31</w:t>
      </w:r>
      <w:r w:rsidR="00F2635D">
        <w:fldChar w:fldCharType="end"/>
      </w:r>
      <w:r w:rsidR="00F2635D">
        <w:t>)</w:t>
      </w:r>
      <w:r w:rsidRPr="000263B8">
        <w:t>;</w:t>
      </w:r>
    </w:p>
    <w:p w14:paraId="24E44012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8846D89" wp14:editId="5B6AE853">
            <wp:extent cx="6295390" cy="2987643"/>
            <wp:effectExtent l="19050" t="19050" r="10160" b="22860"/>
            <wp:docPr id="100042" name="Рисунок 100042" descr="_scroll_external/attachments/image2022-10-21_15-31-37-fe475f946d24c8196fbf8d3527d1728e7797d985a576ff27f7671c0a06447d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51692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76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7AAFC1" w14:textId="478691CF" w:rsidR="00E85BD7" w:rsidRPr="000263B8" w:rsidRDefault="00E15409" w:rsidP="00E24349">
      <w:pPr>
        <w:pStyle w:val="phfiguretitle"/>
      </w:pPr>
      <w:bookmarkStart w:id="144" w:name="_Ref119067770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865695">
        <w:rPr>
          <w:noProof/>
        </w:rPr>
        <w:t>31</w:t>
      </w:r>
      <w:r w:rsidR="00872ED0" w:rsidRPr="000263B8">
        <w:fldChar w:fldCharType="end"/>
      </w:r>
      <w:bookmarkEnd w:id="144"/>
      <w:r w:rsidR="0081618C" w:rsidRPr="000263B8">
        <w:t xml:space="preserve"> </w:t>
      </w:r>
      <w:r w:rsidR="00F2635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просмотра</w:t>
      </w:r>
      <w:r w:rsidR="0081618C" w:rsidRPr="000263B8">
        <w:t xml:space="preserve"> </w:t>
      </w:r>
      <w:r w:rsidR="00872ED0" w:rsidRPr="000263B8">
        <w:t>значений</w:t>
      </w:r>
      <w:r w:rsidR="0081618C" w:rsidRPr="000263B8">
        <w:t xml:space="preserve"> </w:t>
      </w:r>
      <w:r w:rsidR="00872ED0" w:rsidRPr="000263B8">
        <w:t>раздела</w:t>
      </w:r>
    </w:p>
    <w:p w14:paraId="74B5684F" w14:textId="5CE7E4B4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="00136151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словаря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_Ref119067776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32</w:t>
      </w:r>
      <w:r w:rsidR="00F2635D">
        <w:fldChar w:fldCharType="end"/>
      </w:r>
      <w:r w:rsidR="00F2635D">
        <w:t>)</w:t>
      </w:r>
      <w:r w:rsidRPr="000263B8">
        <w:t>;</w:t>
      </w:r>
    </w:p>
    <w:p w14:paraId="6E6F9FCC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F5FA3E7" wp14:editId="031F900A">
            <wp:extent cx="5459730" cy="1838981"/>
            <wp:effectExtent l="19050" t="19050" r="26670" b="27940"/>
            <wp:docPr id="100043" name="Рисунок 100043" descr="_scroll_external/attachments/image2022-10-21_15-34-2-293d7eedbdc0b03f59c130de92d12754b935735e990f2b6c299c84402cdd24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8742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18389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52541D" w14:textId="3D967073" w:rsidR="00872ED0" w:rsidRPr="007D2B2D" w:rsidRDefault="00E15409" w:rsidP="00E24349">
      <w:pPr>
        <w:pStyle w:val="phfiguretitle"/>
      </w:pPr>
      <w:bookmarkStart w:id="145" w:name="_Ref119067776"/>
      <w:r>
        <w:t>Рисунок </w:t>
      </w:r>
      <w:r w:rsidR="00872ED0" w:rsidRPr="000263B8">
        <w:fldChar w:fldCharType="begin"/>
      </w:r>
      <w:r w:rsidR="00872ED0" w:rsidRPr="000263B8">
        <w:instrText xml:space="preserve"> SEQ Рисунок \* ARABIC </w:instrText>
      </w:r>
      <w:r w:rsidR="00872ED0" w:rsidRPr="000263B8">
        <w:fldChar w:fldCharType="separate"/>
      </w:r>
      <w:r w:rsidR="00865695">
        <w:rPr>
          <w:noProof/>
        </w:rPr>
        <w:t>32</w:t>
      </w:r>
      <w:r w:rsidR="00872ED0" w:rsidRPr="000263B8">
        <w:fldChar w:fldCharType="end"/>
      </w:r>
      <w:bookmarkEnd w:id="145"/>
      <w:r w:rsidR="0081618C" w:rsidRPr="000263B8">
        <w:t xml:space="preserve"> </w:t>
      </w:r>
      <w:r w:rsidR="007D2B2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словаря</w:t>
      </w:r>
    </w:p>
    <w:p w14:paraId="3071B1E1" w14:textId="5A1CCA07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_Ref119067782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18</w:t>
      </w:r>
      <w:r w:rsidR="00F2635D">
        <w:fldChar w:fldCharType="end"/>
      </w:r>
      <w:r w:rsidR="00F2635D">
        <w:t>)</w:t>
      </w:r>
      <w:r w:rsidRPr="000263B8">
        <w:t>;</w:t>
      </w:r>
    </w:p>
    <w:p w14:paraId="14C1DA4F" w14:textId="73FFF312" w:rsidR="00E85BD7" w:rsidRPr="000263B8" w:rsidRDefault="00E15409" w:rsidP="00E24349">
      <w:pPr>
        <w:pStyle w:val="phtabletitle"/>
      </w:pPr>
      <w:bookmarkStart w:id="146" w:name="_Ref119067782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18</w:t>
      </w:r>
      <w:r w:rsidR="00872ED0" w:rsidRPr="000263B8">
        <w:fldChar w:fldCharType="end"/>
      </w:r>
      <w:bookmarkEnd w:id="146"/>
      <w:r w:rsidR="0081618C" w:rsidRPr="000263B8">
        <w:t xml:space="preserve"> </w:t>
      </w:r>
      <w:r w:rsidR="009233F0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системный</w:t>
      </w:r>
      <w:r w:rsidR="0081618C" w:rsidRPr="000263B8">
        <w:t xml:space="preserve"> </w:t>
      </w:r>
      <w:r w:rsidR="00872ED0" w:rsidRPr="000263B8">
        <w:t>раздел</w:t>
      </w:r>
      <w:r w:rsidR="0081618C" w:rsidRPr="000263B8">
        <w:t xml:space="preserve"> </w:t>
      </w:r>
      <w:r w:rsidR="000263B8">
        <w:t>«</w:t>
      </w:r>
      <w:r w:rsidR="00872ED0" w:rsidRPr="000263B8">
        <w:t>VIMIS_SEMD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183"/>
        <w:gridCol w:w="2153"/>
        <w:gridCol w:w="2054"/>
        <w:gridCol w:w="2445"/>
        <w:gridCol w:w="2353"/>
      </w:tblGrid>
      <w:tr w:rsidR="000263B8" w:rsidRPr="00E24349" w14:paraId="62DF3BE5" w14:textId="77777777" w:rsidTr="00846EA2">
        <w:trPr>
          <w:tblHeader/>
        </w:trPr>
        <w:tc>
          <w:tcPr>
            <w:tcW w:w="580" w:type="pct"/>
          </w:tcPr>
          <w:p w14:paraId="6BE0CCCF" w14:textId="77777777" w:rsidR="00E85BD7" w:rsidRPr="00E24349" w:rsidRDefault="00872ED0" w:rsidP="00355B18">
            <w:pPr>
              <w:pStyle w:val="phtablecolcaption"/>
            </w:pPr>
            <w:bookmarkStart w:id="147" w:name="scroll-bookmark-48"/>
            <w:r w:rsidRPr="00E24349">
              <w:t>Тип</w:t>
            </w:r>
            <w:r w:rsidR="0081618C" w:rsidRPr="00E24349">
              <w:t xml:space="preserve"> </w:t>
            </w:r>
            <w:r w:rsidRPr="00E24349">
              <w:t>документа</w:t>
            </w:r>
            <w:bookmarkEnd w:id="147"/>
          </w:p>
        </w:tc>
        <w:tc>
          <w:tcPr>
            <w:tcW w:w="1056" w:type="pct"/>
          </w:tcPr>
          <w:p w14:paraId="2A1DFF50" w14:textId="77777777" w:rsidR="00E85BD7" w:rsidRPr="00E24349" w:rsidRDefault="00872ED0" w:rsidP="00355B18">
            <w:pPr>
              <w:pStyle w:val="phtablecolcaption"/>
            </w:pPr>
            <w:r w:rsidRPr="00E24349">
              <w:t>Формируем</w:t>
            </w:r>
            <w:r w:rsidR="0081618C" w:rsidRPr="00E24349">
              <w:t xml:space="preserve"> </w:t>
            </w:r>
            <w:r w:rsidRPr="00E24349">
              <w:t>СЭМД:</w:t>
            </w:r>
            <w:r w:rsidR="0081618C" w:rsidRPr="00E24349">
              <w:t xml:space="preserve"> </w:t>
            </w:r>
            <w:r w:rsidRPr="00E24349">
              <w:t>0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бета</w:t>
            </w:r>
            <w:r w:rsidR="0081618C" w:rsidRPr="00E24349">
              <w:t xml:space="preserve"> </w:t>
            </w:r>
            <w:r w:rsidRPr="00E24349">
              <w:t>(СМС),</w:t>
            </w:r>
            <w:r w:rsidR="0081618C" w:rsidRPr="00E24349">
              <w:t xml:space="preserve"> </w:t>
            </w:r>
            <w:r w:rsidRPr="00E24349">
              <w:t>1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СЭМД</w:t>
            </w:r>
          </w:p>
        </w:tc>
        <w:tc>
          <w:tcPr>
            <w:tcW w:w="1008" w:type="pct"/>
          </w:tcPr>
          <w:p w14:paraId="5BD858EF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СЭМД:</w:t>
            </w:r>
            <w:r w:rsidR="0081618C" w:rsidRPr="00E24349">
              <w:t xml:space="preserve"> </w:t>
            </w:r>
            <w:r w:rsidRPr="00E24349">
              <w:t>тег</w:t>
            </w:r>
            <w:r w:rsidR="0081618C" w:rsidRPr="00E24349">
              <w:t xml:space="preserve"> </w:t>
            </w:r>
            <w:r w:rsidRPr="00E24349">
              <w:t>docType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теле</w:t>
            </w:r>
            <w:r w:rsidR="0081618C" w:rsidRPr="00E24349">
              <w:t xml:space="preserve"> </w:t>
            </w:r>
            <w:r w:rsidRPr="00E24349">
              <w:t>SOAP</w:t>
            </w:r>
            <w:r w:rsidR="0081618C" w:rsidRPr="00E24349">
              <w:t xml:space="preserve"> </w:t>
            </w:r>
            <w:r w:rsidRPr="00E24349">
              <w:t>пакета</w:t>
            </w:r>
          </w:p>
        </w:tc>
        <w:tc>
          <w:tcPr>
            <w:tcW w:w="1200" w:type="pct"/>
          </w:tcPr>
          <w:p w14:paraId="15D89D7F" w14:textId="77777777" w:rsidR="00E85BD7" w:rsidRPr="00E24349" w:rsidRDefault="00872ED0" w:rsidP="00355B18">
            <w:pPr>
              <w:pStyle w:val="phtablecolcaption"/>
            </w:pPr>
            <w:r w:rsidRPr="00E24349">
              <w:t>Версия</w:t>
            </w:r>
            <w:r w:rsidR="0081618C" w:rsidRPr="00E24349">
              <w:t xml:space="preserve"> </w:t>
            </w:r>
            <w:r w:rsidRPr="00E24349">
              <w:t>типа</w:t>
            </w:r>
            <w:r w:rsidR="0081618C" w:rsidRPr="00E24349">
              <w:t xml:space="preserve"> </w:t>
            </w:r>
            <w:r w:rsidRPr="00E24349">
              <w:t>СЭМД:</w:t>
            </w:r>
            <w:r w:rsidR="0081618C" w:rsidRPr="00E24349">
              <w:t xml:space="preserve"> </w:t>
            </w:r>
            <w:r w:rsidRPr="00E24349">
              <w:t>тег</w:t>
            </w:r>
            <w:r w:rsidR="0081618C" w:rsidRPr="00E24349">
              <w:t xml:space="preserve"> </w:t>
            </w:r>
            <w:r w:rsidRPr="00E24349">
              <w:t>docTypeVersion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теле</w:t>
            </w:r>
            <w:r w:rsidR="0081618C" w:rsidRPr="00E24349">
              <w:t xml:space="preserve"> </w:t>
            </w:r>
            <w:r w:rsidRPr="00E24349">
              <w:t>SOAP-пакета</w:t>
            </w:r>
          </w:p>
        </w:tc>
        <w:tc>
          <w:tcPr>
            <w:tcW w:w="1155" w:type="pct"/>
          </w:tcPr>
          <w:p w14:paraId="321ECE5B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</w:tr>
      <w:tr w:rsidR="000263B8" w:rsidRPr="00E24349" w14:paraId="74DEFB2D" w14:textId="77777777" w:rsidTr="00846EA2">
        <w:tc>
          <w:tcPr>
            <w:tcW w:w="580" w:type="pct"/>
          </w:tcPr>
          <w:p w14:paraId="29099AEE" w14:textId="77777777" w:rsidR="00E85BD7" w:rsidRPr="00E24349" w:rsidRDefault="00872ED0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1056" w:type="pct"/>
          </w:tcPr>
          <w:p w14:paraId="70897506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08" w:type="pct"/>
          </w:tcPr>
          <w:p w14:paraId="645B5BD7" w14:textId="77777777" w:rsidR="00E85BD7" w:rsidRPr="00E24349" w:rsidRDefault="00872ED0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1200" w:type="pct"/>
          </w:tcPr>
          <w:p w14:paraId="1FDF4044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155" w:type="pct"/>
          </w:tcPr>
          <w:p w14:paraId="52B13F87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  <w:tr w:rsidR="000263B8" w:rsidRPr="00E24349" w14:paraId="543D92D9" w14:textId="77777777" w:rsidTr="00846EA2">
        <w:tc>
          <w:tcPr>
            <w:tcW w:w="580" w:type="pct"/>
          </w:tcPr>
          <w:p w14:paraId="2956E516" w14:textId="77777777" w:rsidR="00E85BD7" w:rsidRPr="00E24349" w:rsidRDefault="00872ED0" w:rsidP="00E24349">
            <w:pPr>
              <w:pStyle w:val="phtablecellleft"/>
            </w:pPr>
            <w:r w:rsidRPr="00E24349">
              <w:t>13</w:t>
            </w:r>
          </w:p>
        </w:tc>
        <w:tc>
          <w:tcPr>
            <w:tcW w:w="1056" w:type="pct"/>
          </w:tcPr>
          <w:p w14:paraId="059F3AA9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08" w:type="pct"/>
          </w:tcPr>
          <w:p w14:paraId="489A2BAD" w14:textId="77777777" w:rsidR="00E85BD7" w:rsidRPr="00E24349" w:rsidRDefault="00872ED0" w:rsidP="00E24349">
            <w:pPr>
              <w:pStyle w:val="phtablecellleft"/>
            </w:pPr>
            <w:r w:rsidRPr="00E24349">
              <w:t>13</w:t>
            </w:r>
          </w:p>
        </w:tc>
        <w:tc>
          <w:tcPr>
            <w:tcW w:w="1200" w:type="pct"/>
          </w:tcPr>
          <w:p w14:paraId="5D8A7439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155" w:type="pct"/>
          </w:tcPr>
          <w:p w14:paraId="23998986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  <w:tr w:rsidR="000263B8" w:rsidRPr="00E24349" w14:paraId="28775CE4" w14:textId="77777777" w:rsidTr="00846EA2">
        <w:tc>
          <w:tcPr>
            <w:tcW w:w="580" w:type="pct"/>
          </w:tcPr>
          <w:p w14:paraId="59377F60" w14:textId="77777777" w:rsidR="00E85BD7" w:rsidRPr="00E24349" w:rsidRDefault="00872ED0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1056" w:type="pct"/>
          </w:tcPr>
          <w:p w14:paraId="411E58F9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08" w:type="pct"/>
          </w:tcPr>
          <w:p w14:paraId="44480CCB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200" w:type="pct"/>
          </w:tcPr>
          <w:p w14:paraId="1B1F9466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155" w:type="pct"/>
          </w:tcPr>
          <w:p w14:paraId="258CDFED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  <w:tr w:rsidR="000263B8" w:rsidRPr="00E24349" w14:paraId="211ACB20" w14:textId="77777777" w:rsidTr="00846EA2">
        <w:tc>
          <w:tcPr>
            <w:tcW w:w="580" w:type="pct"/>
          </w:tcPr>
          <w:p w14:paraId="06336FD9" w14:textId="77777777" w:rsidR="00E85BD7" w:rsidRPr="00E24349" w:rsidRDefault="00872ED0" w:rsidP="00E24349">
            <w:pPr>
              <w:pStyle w:val="phtablecellleft"/>
            </w:pPr>
            <w:r w:rsidRPr="00E24349">
              <w:t>353</w:t>
            </w:r>
          </w:p>
        </w:tc>
        <w:tc>
          <w:tcPr>
            <w:tcW w:w="1056" w:type="pct"/>
          </w:tcPr>
          <w:p w14:paraId="7E568336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08" w:type="pct"/>
          </w:tcPr>
          <w:p w14:paraId="57F4B556" w14:textId="77777777" w:rsidR="00E85BD7" w:rsidRPr="00E24349" w:rsidRDefault="00872ED0" w:rsidP="00E24349">
            <w:pPr>
              <w:pStyle w:val="phtablecellleft"/>
            </w:pPr>
            <w:r w:rsidRPr="00E24349">
              <w:t>13</w:t>
            </w:r>
          </w:p>
        </w:tc>
        <w:tc>
          <w:tcPr>
            <w:tcW w:w="1200" w:type="pct"/>
          </w:tcPr>
          <w:p w14:paraId="61DD94DC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155" w:type="pct"/>
          </w:tcPr>
          <w:p w14:paraId="0CA495FD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  <w:tr w:rsidR="000263B8" w:rsidRPr="00E24349" w14:paraId="2B56AA2C" w14:textId="77777777" w:rsidTr="00846EA2">
        <w:tc>
          <w:tcPr>
            <w:tcW w:w="580" w:type="pct"/>
          </w:tcPr>
          <w:p w14:paraId="1BEF57A7" w14:textId="77777777" w:rsidR="00E85BD7" w:rsidRPr="00E24349" w:rsidRDefault="00872ED0" w:rsidP="00E24349">
            <w:pPr>
              <w:pStyle w:val="phtablecellleft"/>
            </w:pPr>
            <w:r w:rsidRPr="00E24349">
              <w:t>359</w:t>
            </w:r>
          </w:p>
        </w:tc>
        <w:tc>
          <w:tcPr>
            <w:tcW w:w="1056" w:type="pct"/>
          </w:tcPr>
          <w:p w14:paraId="48027104" w14:textId="77777777" w:rsidR="00E85BD7" w:rsidRPr="00E24349" w:rsidRDefault="00872ED0" w:rsidP="00E24349">
            <w:pPr>
              <w:pStyle w:val="phtablecellleft"/>
            </w:pPr>
            <w:r w:rsidRPr="00E24349">
              <w:t>0</w:t>
            </w:r>
          </w:p>
        </w:tc>
        <w:tc>
          <w:tcPr>
            <w:tcW w:w="1008" w:type="pct"/>
          </w:tcPr>
          <w:p w14:paraId="20B68E02" w14:textId="77777777" w:rsidR="00E85BD7" w:rsidRPr="00E24349" w:rsidRDefault="00872ED0" w:rsidP="00E24349">
            <w:pPr>
              <w:pStyle w:val="phtablecellleft"/>
            </w:pPr>
            <w:r w:rsidRPr="00E24349">
              <w:t>8</w:t>
            </w:r>
          </w:p>
        </w:tc>
        <w:tc>
          <w:tcPr>
            <w:tcW w:w="1200" w:type="pct"/>
          </w:tcPr>
          <w:p w14:paraId="16729741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155" w:type="pct"/>
          </w:tcPr>
          <w:p w14:paraId="452158C0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  <w:tr w:rsidR="000263B8" w:rsidRPr="00E24349" w14:paraId="13FFAC4D" w14:textId="77777777" w:rsidTr="00846EA2">
        <w:tc>
          <w:tcPr>
            <w:tcW w:w="580" w:type="pct"/>
          </w:tcPr>
          <w:p w14:paraId="36CB2D75" w14:textId="77777777" w:rsidR="00E85BD7" w:rsidRPr="00E24349" w:rsidRDefault="00872ED0" w:rsidP="00E24349">
            <w:pPr>
              <w:pStyle w:val="phtablecellleft"/>
            </w:pPr>
            <w:r w:rsidRPr="00E24349">
              <w:t>57</w:t>
            </w:r>
          </w:p>
        </w:tc>
        <w:tc>
          <w:tcPr>
            <w:tcW w:w="1056" w:type="pct"/>
          </w:tcPr>
          <w:p w14:paraId="2B9BA252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08" w:type="pct"/>
          </w:tcPr>
          <w:p w14:paraId="0CAEDBD7" w14:textId="77777777" w:rsidR="00E85BD7" w:rsidRPr="00E24349" w:rsidRDefault="00872ED0" w:rsidP="00E24349">
            <w:pPr>
              <w:pStyle w:val="phtablecellleft"/>
            </w:pPr>
            <w:r w:rsidRPr="00E24349">
              <w:t>27</w:t>
            </w:r>
          </w:p>
        </w:tc>
        <w:tc>
          <w:tcPr>
            <w:tcW w:w="1200" w:type="pct"/>
          </w:tcPr>
          <w:p w14:paraId="2B34757D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155" w:type="pct"/>
          </w:tcPr>
          <w:p w14:paraId="168C0099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Профилактика</w:t>
            </w:r>
          </w:p>
        </w:tc>
      </w:tr>
    </w:tbl>
    <w:p w14:paraId="5281BAB9" w14:textId="77777777" w:rsidR="000263B8" w:rsidRDefault="000263B8" w:rsidP="000263B8">
      <w:pPr>
        <w:pStyle w:val="phnormal"/>
      </w:pPr>
    </w:p>
    <w:p w14:paraId="55E52040" w14:textId="3AF3DC24" w:rsidR="000263B8" w:rsidRDefault="000263B8" w:rsidP="000263B8">
      <w:pPr>
        <w:pStyle w:val="phnormal"/>
      </w:pPr>
      <w:r w:rsidRPr="000263B8">
        <w:rPr>
          <w:b/>
        </w:rPr>
        <w:t xml:space="preserve">Примечание </w:t>
      </w:r>
      <w:r w:rsidRPr="000263B8">
        <w:t xml:space="preserve">– Типы документов настраиваются в словаре </w:t>
      </w:r>
      <w:r>
        <w:t>«</w:t>
      </w:r>
      <w:r w:rsidRPr="000263B8">
        <w:t>Типы подписываемых документов</w:t>
      </w:r>
      <w:r>
        <w:t>»</w:t>
      </w:r>
      <w:r w:rsidRPr="000263B8">
        <w:t xml:space="preserve"> (код – </w:t>
      </w:r>
      <w:r>
        <w:t>«</w:t>
      </w:r>
      <w:r w:rsidRPr="000263B8">
        <w:t>EHR_TYPES</w:t>
      </w:r>
      <w:r>
        <w:t>»</w:t>
      </w:r>
      <w:r w:rsidRPr="000263B8">
        <w:t xml:space="preserve">) по пути </w:t>
      </w:r>
      <w:r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>
        <w:t>»</w:t>
      </w:r>
      <w:r w:rsidRPr="000263B8">
        <w:t xml:space="preserve">. Подробное описание настройки словаря представлено в п. </w:t>
      </w:r>
      <w:r w:rsidRPr="000263B8">
        <w:fldChar w:fldCharType="begin"/>
      </w:r>
      <w:r w:rsidRPr="000263B8">
        <w:instrText xml:space="preserve"> REF _Ref118561936 \r \h </w:instrText>
      </w:r>
      <w:r w:rsidRPr="000263B8">
        <w:fldChar w:fldCharType="separate"/>
      </w:r>
      <w:r w:rsidR="00865695">
        <w:t>11</w:t>
      </w:r>
      <w:r w:rsidRPr="000263B8">
        <w:fldChar w:fldCharType="end"/>
      </w:r>
      <w:r w:rsidRPr="000263B8">
        <w:t>.</w:t>
      </w:r>
    </w:p>
    <w:p w14:paraId="5213174F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="000263B8">
        <w:t>«</w:t>
      </w:r>
      <w:r w:rsidRPr="000263B8">
        <w:t>VIMIS_SEMD</w:t>
      </w:r>
      <w:r w:rsidR="000263B8">
        <w:t>»</w:t>
      </w:r>
      <w:r w:rsidRPr="000263B8">
        <w:t>.</w:t>
      </w:r>
    </w:p>
    <w:p w14:paraId="4172064B" w14:textId="77777777" w:rsidR="00E85BD7" w:rsidRPr="000263B8" w:rsidRDefault="00872ED0">
      <w:pPr>
        <w:pStyle w:val="10"/>
      </w:pPr>
      <w:bookmarkStart w:id="148" w:name="scroll-bookmark-50"/>
      <w:bookmarkStart w:id="149" w:name="_Toc118569035"/>
      <w:bookmarkStart w:id="150" w:name="_Toc120524805"/>
      <w:r w:rsidRPr="000263B8">
        <w:lastRenderedPageBreak/>
        <w:t>Настройка</w:t>
      </w:r>
      <w:r w:rsidR="0081618C" w:rsidRPr="000263B8">
        <w:t xml:space="preserve"> </w:t>
      </w:r>
      <w:r w:rsidRPr="000263B8">
        <w:t>пунктов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bookmarkEnd w:id="148"/>
      <w:bookmarkEnd w:id="149"/>
      <w:bookmarkEnd w:id="150"/>
    </w:p>
    <w:p w14:paraId="4E6847DB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аналитическими</w:t>
      </w:r>
      <w:r w:rsidR="0081618C" w:rsidRPr="000263B8">
        <w:t xml:space="preserve"> </w:t>
      </w:r>
      <w:r w:rsidRPr="000263B8">
        <w:t>отчетами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взаимодействию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настройте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меню.</w:t>
      </w:r>
    </w:p>
    <w:p w14:paraId="119989E2" w14:textId="77777777" w:rsidR="00E85BD7" w:rsidRPr="000263B8" w:rsidRDefault="00872ED0">
      <w:pPr>
        <w:pStyle w:val="2"/>
      </w:pPr>
      <w:bookmarkStart w:id="151" w:name="scroll-bookmark-51"/>
      <w:bookmarkStart w:id="152" w:name="_Toc118569036"/>
      <w:bookmarkStart w:id="153" w:name="_Toc120524806"/>
      <w:r w:rsidRPr="000263B8">
        <w:t>Добавление</w:t>
      </w:r>
      <w:r w:rsidR="0081618C" w:rsidRPr="000263B8">
        <w:t xml:space="preserve"> </w:t>
      </w:r>
      <w:r w:rsidRPr="000263B8">
        <w:t>пунктов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bookmarkEnd w:id="151"/>
      <w:bookmarkEnd w:id="152"/>
      <w:bookmarkEnd w:id="153"/>
    </w:p>
    <w:p w14:paraId="4A4B571A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пунктов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355B18">
        <w:t>:</w:t>
      </w:r>
    </w:p>
    <w:p w14:paraId="47595C88" w14:textId="4B7A8A2F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_Ref119067861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33</w:t>
      </w:r>
      <w:r w:rsidR="00F2635D">
        <w:fldChar w:fldCharType="end"/>
      </w:r>
      <w:r w:rsidR="00F2635D">
        <w:t>)</w:t>
      </w:r>
      <w:r w:rsidRPr="000263B8">
        <w:t>;</w:t>
      </w:r>
    </w:p>
    <w:p w14:paraId="4A3FB05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CE58F2B" wp14:editId="3DB26606">
            <wp:extent cx="6295390" cy="3358999"/>
            <wp:effectExtent l="19050" t="19050" r="10160" b="13335"/>
            <wp:docPr id="100044" name="Рисунок 100044" descr="Форма настройки пунктов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4115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899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5BBDEA" w14:textId="6D5F2614" w:rsidR="00E85BD7" w:rsidRPr="000263B8" w:rsidRDefault="00E15409" w:rsidP="00E24349">
      <w:pPr>
        <w:pStyle w:val="phfiguretitle"/>
      </w:pPr>
      <w:bookmarkStart w:id="154" w:name="_Ref11906786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33</w:t>
      </w:r>
      <w:r w:rsidR="00872ED0" w:rsidRPr="000263B8">
        <w:fldChar w:fldCharType="end"/>
      </w:r>
      <w:bookmarkEnd w:id="154"/>
      <w:r w:rsidR="0081618C" w:rsidRPr="000263B8">
        <w:t xml:space="preserve"> </w:t>
      </w:r>
      <w:r w:rsidR="00F2635D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пунктов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p w14:paraId="42916D1C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Вложенные</w:t>
      </w:r>
      <w:r w:rsidR="0081618C" w:rsidRPr="000263B8">
        <w:t xml:space="preserve"> </w:t>
      </w:r>
      <w:r w:rsidRPr="000263B8">
        <w:t>пункты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Pr="000263B8">
        <w:t>;</w:t>
      </w:r>
    </w:p>
    <w:p w14:paraId="6013A05D" w14:textId="3A99D3BA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_Ref119067871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34</w:t>
      </w:r>
      <w:r w:rsidR="00F2635D">
        <w:fldChar w:fldCharType="end"/>
      </w:r>
      <w:r w:rsidR="00F2635D">
        <w:t>)</w:t>
      </w:r>
      <w:r w:rsidRPr="000263B8">
        <w:t>;</w:t>
      </w:r>
    </w:p>
    <w:p w14:paraId="6BFBFDC7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000D943" wp14:editId="3B9B9417">
            <wp:extent cx="4071068" cy="2219854"/>
            <wp:effectExtent l="19050" t="19050" r="24765" b="28575"/>
            <wp:docPr id="100045" name="Рисунок 100045" descr="Окно добавления пункта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583666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81931" cy="222577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43AE02" w14:textId="4DCB480D" w:rsidR="00E85BD7" w:rsidRPr="000263B8" w:rsidRDefault="00E15409" w:rsidP="00E24349">
      <w:pPr>
        <w:pStyle w:val="phfiguretitle"/>
      </w:pPr>
      <w:bookmarkStart w:id="155" w:name="_Ref11906787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34</w:t>
      </w:r>
      <w:r w:rsidR="00872ED0" w:rsidRPr="000263B8">
        <w:fldChar w:fldCharType="end"/>
      </w:r>
      <w:bookmarkEnd w:id="155"/>
      <w:r w:rsidR="0081618C" w:rsidRPr="000263B8">
        <w:t xml:space="preserve"> </w:t>
      </w:r>
      <w:r w:rsidR="00F2635D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пункта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p w14:paraId="68776029" w14:textId="75F259A5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пункта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_Ref119067881 \h </w:instrText>
      </w:r>
      <w:r w:rsidR="00F2635D">
        <w:fldChar w:fldCharType="separate"/>
      </w:r>
      <w:r w:rsidR="00865695">
        <w:t>Таблица </w:t>
      </w:r>
      <w:r w:rsidR="00865695">
        <w:rPr>
          <w:noProof/>
        </w:rPr>
        <w:t>19</w:t>
      </w:r>
      <w:r w:rsidR="00F2635D">
        <w:fldChar w:fldCharType="end"/>
      </w:r>
      <w:r w:rsidR="00F2635D">
        <w:t>)</w:t>
      </w:r>
      <w:r w:rsidRPr="000263B8">
        <w:t>;</w:t>
      </w:r>
    </w:p>
    <w:p w14:paraId="46B0F224" w14:textId="54AA038D" w:rsidR="00E85BD7" w:rsidRPr="000263B8" w:rsidRDefault="00E15409" w:rsidP="00E24349">
      <w:pPr>
        <w:pStyle w:val="phtabletitle"/>
      </w:pPr>
      <w:bookmarkStart w:id="156" w:name="_Ref11906788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19</w:t>
      </w:r>
      <w:r w:rsidR="00872ED0" w:rsidRPr="000263B8">
        <w:fldChar w:fldCharType="end"/>
      </w:r>
      <w:bookmarkEnd w:id="156"/>
      <w:r w:rsidR="0081618C" w:rsidRPr="000263B8">
        <w:t xml:space="preserve"> </w:t>
      </w:r>
      <w:r w:rsidR="00F2635D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пункта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648"/>
        <w:gridCol w:w="1674"/>
        <w:gridCol w:w="4866"/>
      </w:tblGrid>
      <w:tr w:rsidR="000263B8" w:rsidRPr="00E24349" w14:paraId="0A91AEC1" w14:textId="77777777" w:rsidTr="00846EA2">
        <w:trPr>
          <w:tblHeader/>
        </w:trPr>
        <w:tc>
          <w:tcPr>
            <w:tcW w:w="1801" w:type="pct"/>
          </w:tcPr>
          <w:p w14:paraId="0D46227A" w14:textId="77777777" w:rsidR="00E85BD7" w:rsidRPr="00E24349" w:rsidRDefault="00872ED0" w:rsidP="00355B18">
            <w:pPr>
              <w:pStyle w:val="phtablecolcaption"/>
            </w:pPr>
            <w:bookmarkStart w:id="157" w:name="scroll-bookmark-52"/>
            <w:r w:rsidRPr="00E24349">
              <w:t>Заголовок</w:t>
            </w:r>
            <w:bookmarkEnd w:id="157"/>
          </w:p>
        </w:tc>
        <w:tc>
          <w:tcPr>
            <w:tcW w:w="832" w:type="pct"/>
          </w:tcPr>
          <w:p w14:paraId="56A55C2A" w14:textId="77777777" w:rsidR="00E85BD7" w:rsidRPr="00E24349" w:rsidRDefault="00872ED0" w:rsidP="00355B18">
            <w:pPr>
              <w:pStyle w:val="phtablecolcaption"/>
            </w:pPr>
            <w:r w:rsidRPr="00E24349">
              <w:t>Родитель</w:t>
            </w:r>
          </w:p>
        </w:tc>
        <w:tc>
          <w:tcPr>
            <w:tcW w:w="2367" w:type="pct"/>
          </w:tcPr>
          <w:p w14:paraId="20CD99CA" w14:textId="77777777" w:rsidR="00E85BD7" w:rsidRPr="00E24349" w:rsidRDefault="00872ED0" w:rsidP="00355B18">
            <w:pPr>
              <w:pStyle w:val="phtablecolcaption"/>
            </w:pPr>
            <w:r w:rsidRPr="00E24349">
              <w:t>Действие</w:t>
            </w:r>
          </w:p>
        </w:tc>
      </w:tr>
      <w:tr w:rsidR="000263B8" w:rsidRPr="00E24349" w14:paraId="788DF64B" w14:textId="77777777" w:rsidTr="00846EA2">
        <w:tc>
          <w:tcPr>
            <w:tcW w:w="1801" w:type="pct"/>
          </w:tcPr>
          <w:p w14:paraId="11E9E9D3" w14:textId="77777777" w:rsidR="00E85BD7" w:rsidRPr="00E24349" w:rsidRDefault="00872ED0" w:rsidP="00E24349">
            <w:pPr>
              <w:pStyle w:val="phtablecellleft"/>
            </w:pPr>
            <w:r w:rsidRPr="00E24349">
              <w:t>Журнал</w:t>
            </w:r>
            <w:r w:rsidR="0081618C" w:rsidRPr="00E24349">
              <w:t xml:space="preserve"> </w:t>
            </w:r>
            <w:r w:rsidRPr="00E24349">
              <w:t>хранения</w:t>
            </w:r>
            <w:r w:rsidR="0081618C" w:rsidRPr="00E24349">
              <w:t xml:space="preserve"> </w:t>
            </w:r>
            <w:r w:rsidRPr="00E24349">
              <w:t>логов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документов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32" w:type="pct"/>
          </w:tcPr>
          <w:p w14:paraId="55BBF09C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</w:p>
        </w:tc>
        <w:tc>
          <w:tcPr>
            <w:tcW w:w="2367" w:type="pct"/>
          </w:tcPr>
          <w:p w14:paraId="260A69EA" w14:textId="77777777" w:rsidR="00E85BD7" w:rsidRPr="00E24349" w:rsidRDefault="00872ED0" w:rsidP="00E24349">
            <w:pPr>
              <w:pStyle w:val="phtablecellleft"/>
            </w:pPr>
            <w:r w:rsidRPr="00E24349">
              <w:t>openD3Form('Reports/Vimis/VimisLogsJournal</w:t>
            </w:r>
            <w:r w:rsidR="00081F28" w:rsidRPr="00E24349">
              <w:t>'</w:t>
            </w:r>
            <w:r w:rsidRPr="00E24349">
              <w:t>)</w:t>
            </w:r>
          </w:p>
        </w:tc>
      </w:tr>
      <w:tr w:rsidR="000263B8" w:rsidRPr="00E24349" w14:paraId="0E59F6CC" w14:textId="77777777" w:rsidTr="00846EA2">
        <w:tc>
          <w:tcPr>
            <w:tcW w:w="1801" w:type="pct"/>
          </w:tcPr>
          <w:p w14:paraId="792E959A" w14:textId="77777777" w:rsidR="00E85BD7" w:rsidRPr="00E24349" w:rsidRDefault="00872ED0" w:rsidP="00E24349">
            <w:pPr>
              <w:pStyle w:val="phtablecellleft"/>
            </w:pPr>
            <w:r w:rsidRPr="00E24349">
              <w:t>Журнал</w:t>
            </w:r>
            <w:r w:rsidR="0081618C" w:rsidRPr="00E24349">
              <w:t xml:space="preserve"> </w:t>
            </w:r>
            <w:r w:rsidRPr="00E24349">
              <w:t>информационного</w:t>
            </w:r>
            <w:r w:rsidR="0081618C" w:rsidRPr="00E24349">
              <w:t xml:space="preserve"> </w:t>
            </w:r>
            <w:r w:rsidRPr="00E24349">
              <w:t>взаимодействия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32" w:type="pct"/>
          </w:tcPr>
          <w:p w14:paraId="0B2E269D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</w:p>
        </w:tc>
        <w:tc>
          <w:tcPr>
            <w:tcW w:w="2367" w:type="pct"/>
          </w:tcPr>
          <w:p w14:paraId="048C1DA5" w14:textId="77777777" w:rsidR="00E85BD7" w:rsidRPr="00E24349" w:rsidRDefault="00872ED0" w:rsidP="00E24349">
            <w:pPr>
              <w:pStyle w:val="phtablecellleft"/>
            </w:pPr>
            <w:r w:rsidRPr="00E24349">
              <w:t>openWindow('Reports/Vimis/VimisExchangeJournal</w:t>
            </w:r>
            <w:r w:rsidR="00081F28" w:rsidRPr="00E24349">
              <w:t>'</w:t>
            </w:r>
            <w:r w:rsidRPr="00E24349">
              <w:t>)</w:t>
            </w:r>
          </w:p>
        </w:tc>
      </w:tr>
      <w:tr w:rsidR="000263B8" w:rsidRPr="00E24349" w14:paraId="35EFBDE6" w14:textId="77777777" w:rsidTr="00846EA2">
        <w:tc>
          <w:tcPr>
            <w:tcW w:w="1801" w:type="pct"/>
          </w:tcPr>
          <w:p w14:paraId="2C5D97E6" w14:textId="77777777" w:rsidR="00E85BD7" w:rsidRPr="00E24349" w:rsidRDefault="00872ED0" w:rsidP="00E24349">
            <w:pPr>
              <w:pStyle w:val="phtablecellleft"/>
            </w:pPr>
            <w:r w:rsidRPr="00E24349">
              <w:t>Сводный</w:t>
            </w:r>
            <w:r w:rsidR="0081618C" w:rsidRPr="00E24349">
              <w:t xml:space="preserve"> </w:t>
            </w:r>
            <w:r w:rsidRPr="00E24349">
              <w:t>отчет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взаимодействии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832" w:type="pct"/>
          </w:tcPr>
          <w:p w14:paraId="1D991757" w14:textId="77777777" w:rsidR="00E85BD7" w:rsidRPr="00E24349" w:rsidRDefault="00872ED0" w:rsidP="00E24349">
            <w:pPr>
              <w:pStyle w:val="phtablecellleft"/>
            </w:pPr>
            <w:r w:rsidRPr="00E24349">
              <w:t>ВИМИС</w:t>
            </w:r>
          </w:p>
        </w:tc>
        <w:tc>
          <w:tcPr>
            <w:tcW w:w="2367" w:type="pct"/>
          </w:tcPr>
          <w:p w14:paraId="152134B5" w14:textId="77777777" w:rsidR="00E85BD7" w:rsidRPr="00E24349" w:rsidRDefault="00872ED0" w:rsidP="00E24349">
            <w:pPr>
              <w:pStyle w:val="phtablecellleft"/>
            </w:pPr>
            <w:r w:rsidRPr="00E24349">
              <w:t>openWindow('Reports/Vimis/VimisConsolidatedReport</w:t>
            </w:r>
            <w:r w:rsidR="00081F28" w:rsidRPr="00E24349">
              <w:t>'</w:t>
            </w:r>
            <w:r w:rsidRPr="00E24349">
              <w:t>);</w:t>
            </w:r>
          </w:p>
        </w:tc>
      </w:tr>
    </w:tbl>
    <w:p w14:paraId="4954F898" w14:textId="77777777" w:rsidR="00F2635D" w:rsidRDefault="00F2635D" w:rsidP="00F2635D">
      <w:pPr>
        <w:pStyle w:val="phnormal"/>
      </w:pPr>
    </w:p>
    <w:p w14:paraId="5BD1C977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Вложенные</w:t>
      </w:r>
      <w:r w:rsidR="0081618C" w:rsidRPr="000263B8">
        <w:t xml:space="preserve"> </w:t>
      </w:r>
      <w:r w:rsidRPr="000263B8">
        <w:t>пункты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Pr="000263B8">
        <w:t>.</w:t>
      </w:r>
    </w:p>
    <w:p w14:paraId="1A2AC9CD" w14:textId="77777777" w:rsidR="00E85BD7" w:rsidRPr="000263B8" w:rsidRDefault="00872ED0">
      <w:pPr>
        <w:pStyle w:val="2"/>
      </w:pPr>
      <w:bookmarkStart w:id="158" w:name="scroll-bookmark-53"/>
      <w:bookmarkStart w:id="159" w:name="_Toc118569037"/>
      <w:bookmarkStart w:id="160" w:name="_Toc120524807"/>
      <w:r w:rsidRPr="000263B8">
        <w:t>Добавление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доступа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пунктам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bookmarkEnd w:id="158"/>
      <w:bookmarkEnd w:id="159"/>
      <w:bookmarkEnd w:id="160"/>
    </w:p>
    <w:p w14:paraId="768C82B4" w14:textId="77777777" w:rsidR="00E85BD7" w:rsidRPr="000263B8" w:rsidRDefault="00872ED0" w:rsidP="00355B18">
      <w:pPr>
        <w:pStyle w:val="phnormal"/>
      </w:pPr>
      <w:r w:rsidRPr="000263B8">
        <w:t>Затем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необходимые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пользователей,</w:t>
      </w:r>
      <w:r w:rsidR="0081618C" w:rsidRPr="000263B8">
        <w:t xml:space="preserve"> </w:t>
      </w:r>
      <w:r w:rsidRPr="000263B8">
        <w:t>которые</w:t>
      </w:r>
      <w:r w:rsidR="0081618C" w:rsidRPr="000263B8">
        <w:t xml:space="preserve"> </w:t>
      </w:r>
      <w:r w:rsidRPr="000263B8">
        <w:t>буд</w:t>
      </w:r>
      <w:r w:rsidR="00F2635D">
        <w:t>у</w:t>
      </w:r>
      <w:r w:rsidRPr="000263B8">
        <w:t>т</w:t>
      </w:r>
      <w:r w:rsidR="0081618C" w:rsidRPr="000263B8">
        <w:t xml:space="preserve"> </w:t>
      </w:r>
      <w:r w:rsidRPr="000263B8">
        <w:t>иметь</w:t>
      </w:r>
      <w:r w:rsidR="0081618C" w:rsidRPr="000263B8">
        <w:t xml:space="preserve"> </w:t>
      </w:r>
      <w:r w:rsidRPr="000263B8">
        <w:t>доступ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созданным</w:t>
      </w:r>
      <w:r w:rsidR="0081618C" w:rsidRPr="000263B8">
        <w:t xml:space="preserve"> </w:t>
      </w:r>
      <w:r w:rsidRPr="000263B8">
        <w:t>пунктам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меню.</w:t>
      </w:r>
    </w:p>
    <w:p w14:paraId="077F2D4E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4F9AAD4" w14:textId="67005E43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Вложенные</w:t>
      </w:r>
      <w:r w:rsidR="0081618C" w:rsidRPr="000263B8">
        <w:t xml:space="preserve"> </w:t>
      </w:r>
      <w:r w:rsidRPr="000263B8">
        <w:t>пункты</w:t>
      </w:r>
      <w:r w:rsidR="0081618C" w:rsidRPr="000263B8">
        <w:t xml:space="preserve"> </w:t>
      </w:r>
      <w:r w:rsidRPr="000263B8">
        <w:t>меню</w:t>
      </w:r>
      <w:r w:rsidR="000263B8">
        <w:t>»</w:t>
      </w:r>
      <w:r w:rsidR="00F2635D">
        <w:t xml:space="preserve"> (</w:t>
      </w:r>
      <w:r w:rsidR="00F2635D">
        <w:fldChar w:fldCharType="begin"/>
      </w:r>
      <w:r w:rsidR="00F2635D">
        <w:instrText xml:space="preserve"> REF _Ref119067910 \h </w:instrText>
      </w:r>
      <w:r w:rsidR="00F2635D">
        <w:fldChar w:fldCharType="separate"/>
      </w:r>
      <w:r w:rsidR="00865695">
        <w:t>Рисунок </w:t>
      </w:r>
      <w:r w:rsidR="00865695">
        <w:rPr>
          <w:noProof/>
        </w:rPr>
        <w:t>35</w:t>
      </w:r>
      <w:r w:rsidR="00F2635D">
        <w:fldChar w:fldCharType="end"/>
      </w:r>
      <w:r w:rsidR="00F2635D">
        <w:t>)</w:t>
      </w:r>
      <w:r w:rsidRPr="000263B8">
        <w:t>;</w:t>
      </w:r>
    </w:p>
    <w:p w14:paraId="691B6845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A8D0B66" wp14:editId="6FFB35E6">
            <wp:extent cx="6295390" cy="3355908"/>
            <wp:effectExtent l="19050" t="19050" r="10160" b="16510"/>
            <wp:docPr id="100046" name="Рисунок 100046" descr="Добавление ролей доступа к пунктам главного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1727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5590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7C166D" w14:textId="696137BA" w:rsidR="00E85BD7" w:rsidRPr="000263B8" w:rsidRDefault="00E15409" w:rsidP="00E24349">
      <w:pPr>
        <w:pStyle w:val="phfiguretitle"/>
      </w:pPr>
      <w:bookmarkStart w:id="161" w:name="_Ref11906791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35</w:t>
      </w:r>
      <w:r w:rsidR="00872ED0" w:rsidRPr="000263B8">
        <w:fldChar w:fldCharType="end"/>
      </w:r>
      <w:bookmarkEnd w:id="161"/>
      <w:r w:rsidR="0081618C" w:rsidRPr="000263B8">
        <w:t xml:space="preserve"> </w:t>
      </w:r>
      <w:r w:rsidR="00A70E67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ролей</w:t>
      </w:r>
      <w:r w:rsidR="0081618C" w:rsidRPr="000263B8">
        <w:t xml:space="preserve"> </w:t>
      </w:r>
      <w:r w:rsidR="00872ED0" w:rsidRPr="000263B8">
        <w:t>доступа</w:t>
      </w:r>
      <w:r w:rsidR="0081618C" w:rsidRPr="000263B8">
        <w:t xml:space="preserve"> </w:t>
      </w:r>
      <w:r w:rsidR="00872ED0" w:rsidRPr="000263B8">
        <w:t>к</w:t>
      </w:r>
      <w:r w:rsidR="0081618C" w:rsidRPr="000263B8">
        <w:t xml:space="preserve"> </w:t>
      </w:r>
      <w:r w:rsidR="00872ED0" w:rsidRPr="000263B8">
        <w:t>пунктам</w:t>
      </w:r>
      <w:r w:rsidR="0081618C" w:rsidRPr="000263B8">
        <w:t xml:space="preserve"> </w:t>
      </w:r>
      <w:r w:rsidR="00872ED0" w:rsidRPr="000263B8">
        <w:t>главного</w:t>
      </w:r>
      <w:r w:rsidR="0081618C" w:rsidRPr="000263B8">
        <w:t xml:space="preserve"> </w:t>
      </w:r>
      <w:r w:rsidR="00872ED0" w:rsidRPr="000263B8">
        <w:t>меню</w:t>
      </w:r>
    </w:p>
    <w:p w14:paraId="42753B00" w14:textId="66006652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Роли,</w:t>
      </w:r>
      <w:r w:rsidR="0081618C" w:rsidRPr="000263B8">
        <w:t xml:space="preserve"> </w:t>
      </w:r>
      <w:r w:rsidRPr="000263B8">
        <w:t>имеющие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пункт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пользователей</w:t>
      </w:r>
      <w:r w:rsidR="00A70E67">
        <w:t xml:space="preserve"> (</w:t>
      </w:r>
      <w:r w:rsidR="00A70E67">
        <w:fldChar w:fldCharType="begin"/>
      </w:r>
      <w:r w:rsidR="00A70E67">
        <w:instrText xml:space="preserve"> REF _Ref119070462 \h </w:instrText>
      </w:r>
      <w:r w:rsidR="00A70E67">
        <w:fldChar w:fldCharType="separate"/>
      </w:r>
      <w:r w:rsidR="00865695">
        <w:t>Рисунок </w:t>
      </w:r>
      <w:r w:rsidR="00865695">
        <w:rPr>
          <w:noProof/>
        </w:rPr>
        <w:t>36</w:t>
      </w:r>
      <w:r w:rsidR="00A70E67">
        <w:fldChar w:fldCharType="end"/>
      </w:r>
      <w:r w:rsidR="00A70E67">
        <w:t>)</w:t>
      </w:r>
      <w:r w:rsidRPr="000263B8">
        <w:t>;</w:t>
      </w:r>
    </w:p>
    <w:p w14:paraId="26653BF4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134F9D56" wp14:editId="7053AB8E">
            <wp:extent cx="4548146" cy="3045011"/>
            <wp:effectExtent l="19050" t="19050" r="24130" b="22225"/>
            <wp:docPr id="100047" name="Рисунок 100047" descr="Окно выбора р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7942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61225" cy="305376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B9C806" w14:textId="4BB5DA89" w:rsidR="00E85BD7" w:rsidRPr="000263B8" w:rsidRDefault="00E15409" w:rsidP="00E24349">
      <w:pPr>
        <w:pStyle w:val="phfiguretitle"/>
      </w:pPr>
      <w:bookmarkStart w:id="162" w:name="_Ref11907046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36</w:t>
      </w:r>
      <w:r w:rsidR="00872ED0" w:rsidRPr="000263B8">
        <w:fldChar w:fldCharType="end"/>
      </w:r>
      <w:bookmarkEnd w:id="162"/>
      <w:r w:rsidR="00A70E67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выбора</w:t>
      </w:r>
      <w:r w:rsidR="0081618C" w:rsidRPr="000263B8">
        <w:t xml:space="preserve"> </w:t>
      </w:r>
      <w:r w:rsidR="00872ED0" w:rsidRPr="000263B8">
        <w:t>роли</w:t>
      </w:r>
    </w:p>
    <w:p w14:paraId="363B537D" w14:textId="77777777" w:rsidR="00E85BD7" w:rsidRPr="000263B8" w:rsidRDefault="00872ED0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флажки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необходимых</w:t>
      </w:r>
      <w:r w:rsidR="0081618C" w:rsidRPr="000263B8">
        <w:t xml:space="preserve"> </w:t>
      </w:r>
      <w:r w:rsidRPr="000263B8">
        <w:t>ролей;</w:t>
      </w:r>
    </w:p>
    <w:p w14:paraId="1CFEBCED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Добавленные</w:t>
      </w:r>
      <w:r w:rsidR="0081618C" w:rsidRPr="000263B8">
        <w:t xml:space="preserve"> </w:t>
      </w:r>
      <w:r w:rsidRPr="000263B8">
        <w:t>ро</w:t>
      </w:r>
      <w:r w:rsidR="00081F28">
        <w:t>л</w:t>
      </w:r>
      <w:r w:rsidRPr="000263B8">
        <w:t>и</w:t>
      </w:r>
      <w:r w:rsidR="0081618C" w:rsidRPr="000263B8">
        <w:t xml:space="preserve"> </w:t>
      </w:r>
      <w:r w:rsidRPr="000263B8">
        <w:t>пользователей</w:t>
      </w:r>
      <w:r w:rsidR="0081618C" w:rsidRPr="000263B8">
        <w:t xml:space="preserve"> </w:t>
      </w:r>
      <w:r w:rsidRPr="000263B8">
        <w:t>отобразятся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Роли,</w:t>
      </w:r>
      <w:r w:rsidR="0081618C" w:rsidRPr="000263B8">
        <w:t xml:space="preserve"> </w:t>
      </w:r>
      <w:r w:rsidRPr="000263B8">
        <w:t>имеющие</w:t>
      </w:r>
      <w:r w:rsidR="0081618C" w:rsidRPr="000263B8">
        <w:t xml:space="preserve"> </w:t>
      </w:r>
      <w:r w:rsidRPr="000263B8">
        <w:t>права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пункт</w:t>
      </w:r>
      <w:r w:rsidR="000263B8">
        <w:t>»</w:t>
      </w:r>
      <w:r w:rsidRPr="000263B8">
        <w:t>.</w:t>
      </w:r>
    </w:p>
    <w:p w14:paraId="73A293C1" w14:textId="77777777" w:rsidR="00E85BD7" w:rsidRPr="000263B8" w:rsidRDefault="00872ED0">
      <w:pPr>
        <w:pStyle w:val="10"/>
      </w:pPr>
      <w:bookmarkStart w:id="163" w:name="scroll-bookmark-54"/>
      <w:bookmarkStart w:id="164" w:name="_Toc118569038"/>
      <w:bookmarkStart w:id="165" w:name="_Toc120524808"/>
      <w:r w:rsidRPr="000263B8">
        <w:lastRenderedPageBreak/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bookmarkEnd w:id="163"/>
      <w:bookmarkEnd w:id="164"/>
      <w:bookmarkEnd w:id="165"/>
    </w:p>
    <w:p w14:paraId="3F0B5424" w14:textId="32E6E640" w:rsidR="00E85BD7" w:rsidRPr="000263B8" w:rsidRDefault="00872ED0" w:rsidP="00355B18">
      <w:pPr>
        <w:pStyle w:val="phnormal"/>
      </w:pPr>
      <w:r w:rsidRPr="000263B8">
        <w:t>Настройте</w:t>
      </w:r>
      <w:r w:rsidR="0081618C" w:rsidRPr="000263B8">
        <w:t xml:space="preserve"> </w:t>
      </w:r>
      <w:r w:rsidRPr="000263B8">
        <w:t>системн</w:t>
      </w:r>
      <w:r w:rsidR="00761EBB">
        <w:t>ую</w:t>
      </w:r>
      <w:r w:rsidR="0081618C" w:rsidRPr="000263B8">
        <w:t xml:space="preserve"> </w:t>
      </w:r>
      <w:r w:rsidRPr="000263B8">
        <w:t>опци</w:t>
      </w:r>
      <w:r w:rsidR="00761EBB">
        <w:t>ю</w:t>
      </w:r>
      <w:r w:rsidR="0081618C" w:rsidRPr="000263B8">
        <w:t xml:space="preserve"> </w:t>
      </w:r>
      <w:r w:rsidR="000263B8">
        <w:t>«</w:t>
      </w:r>
      <w:r w:rsidRPr="000263B8">
        <w:t>sendVimis</w:t>
      </w:r>
      <w:r w:rsidR="000263B8">
        <w:t>»</w:t>
      </w:r>
      <w:r w:rsidRPr="000263B8">
        <w:t>.</w:t>
      </w:r>
    </w:p>
    <w:p w14:paraId="30A7BAD3" w14:textId="77777777" w:rsidR="00E85BD7" w:rsidRPr="000263B8" w:rsidRDefault="00872ED0">
      <w:pPr>
        <w:pStyle w:val="2"/>
      </w:pPr>
      <w:bookmarkStart w:id="166" w:name="scroll-bookmark-55"/>
      <w:bookmarkStart w:id="167" w:name="_Toc118569039"/>
      <w:bookmarkStart w:id="168" w:name="_Toc120524809"/>
      <w:r w:rsidRPr="000263B8">
        <w:t>Добавление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bookmarkEnd w:id="166"/>
      <w:bookmarkEnd w:id="167"/>
      <w:bookmarkEnd w:id="168"/>
    </w:p>
    <w:p w14:paraId="2DB71103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3146A31" w14:textId="45D3B3FD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355B18">
        <w:t xml:space="preserve">/ 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(Администратор)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="000263B8">
        <w:t>«</w:t>
      </w:r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0263B8">
        <w:t>»</w:t>
      </w:r>
      <w:r w:rsidR="00A70E67">
        <w:t xml:space="preserve"> (</w:t>
      </w:r>
      <w:r w:rsidR="00A70E67">
        <w:fldChar w:fldCharType="begin"/>
      </w:r>
      <w:r w:rsidR="00A70E67">
        <w:instrText xml:space="preserve"> REF _Ref119070511 \h </w:instrText>
      </w:r>
      <w:r w:rsidR="00A70E67">
        <w:fldChar w:fldCharType="separate"/>
      </w:r>
      <w:r w:rsidR="00865695">
        <w:t>Рисунок </w:t>
      </w:r>
      <w:r w:rsidR="00865695">
        <w:rPr>
          <w:noProof/>
        </w:rPr>
        <w:t>37</w:t>
      </w:r>
      <w:r w:rsidR="00A70E67">
        <w:fldChar w:fldCharType="end"/>
      </w:r>
      <w:r w:rsidR="00A70E67">
        <w:t>)</w:t>
      </w:r>
      <w:r w:rsidRPr="000263B8">
        <w:t>;</w:t>
      </w:r>
    </w:p>
    <w:p w14:paraId="213ACC4B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54E95315" wp14:editId="16252712">
            <wp:extent cx="6295390" cy="2949671"/>
            <wp:effectExtent l="19050" t="19050" r="10160" b="22225"/>
            <wp:docPr id="100048" name="Рисунок 100048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6354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96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BC21B3" w14:textId="24EAEB99" w:rsidR="00E85BD7" w:rsidRPr="000263B8" w:rsidRDefault="00E15409" w:rsidP="00E24349">
      <w:pPr>
        <w:pStyle w:val="phfiguretitle"/>
      </w:pPr>
      <w:bookmarkStart w:id="169" w:name="_Ref11907051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37</w:t>
      </w:r>
      <w:r w:rsidR="00872ED0" w:rsidRPr="000263B8">
        <w:fldChar w:fldCharType="end"/>
      </w:r>
      <w:bookmarkEnd w:id="169"/>
      <w:r w:rsidR="0081618C" w:rsidRPr="000263B8">
        <w:t xml:space="preserve"> </w:t>
      </w:r>
      <w:r w:rsidR="00A70E67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опций</w:t>
      </w:r>
    </w:p>
    <w:p w14:paraId="3765C2AB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каталог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Каталоги</w:t>
      </w:r>
      <w:r w:rsidR="000263B8">
        <w:t>»</w:t>
      </w:r>
      <w:r w:rsidRPr="000263B8">
        <w:t>;</w:t>
      </w:r>
    </w:p>
    <w:p w14:paraId="55E9F083" w14:textId="04709485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_Ref119076039 \h </w:instrText>
      </w:r>
      <w:r w:rsidR="005B49CA">
        <w:fldChar w:fldCharType="separate"/>
      </w:r>
      <w:r w:rsidR="00865695">
        <w:t>Рисунок </w:t>
      </w:r>
      <w:r w:rsidR="00865695">
        <w:rPr>
          <w:noProof/>
        </w:rPr>
        <w:t>38</w:t>
      </w:r>
      <w:r w:rsidR="005B49CA">
        <w:fldChar w:fldCharType="end"/>
      </w:r>
      <w:r w:rsidR="005B49CA">
        <w:t>)</w:t>
      </w:r>
      <w:r w:rsidRPr="000263B8">
        <w:t>.</w:t>
      </w:r>
    </w:p>
    <w:p w14:paraId="0ABCBBFE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A589A3C" wp14:editId="2421A838">
            <wp:extent cx="3148717" cy="2669217"/>
            <wp:effectExtent l="19050" t="19050" r="13970" b="17145"/>
            <wp:docPr id="100049" name="Рисунок 100049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1815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54988" cy="26745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84B00E" w14:textId="0268BB0D" w:rsidR="00E85BD7" w:rsidRPr="000263B8" w:rsidRDefault="00E15409" w:rsidP="00E24349">
      <w:pPr>
        <w:pStyle w:val="phfiguretitle"/>
      </w:pPr>
      <w:bookmarkStart w:id="170" w:name="_Ref11907603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38</w:t>
      </w:r>
      <w:r w:rsidR="00872ED0" w:rsidRPr="000263B8">
        <w:fldChar w:fldCharType="end"/>
      </w:r>
      <w:bookmarkEnd w:id="170"/>
      <w:r w:rsidR="0081618C" w:rsidRPr="000263B8">
        <w:t xml:space="preserve"> </w:t>
      </w:r>
      <w:r w:rsidR="005B49CA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опций</w:t>
      </w:r>
    </w:p>
    <w:p w14:paraId="4E62C614" w14:textId="34FE02A7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вкладках</w:t>
      </w:r>
      <w:r w:rsidR="0081618C" w:rsidRPr="000263B8">
        <w:t xml:space="preserve"> </w:t>
      </w:r>
      <w:r w:rsidR="000263B8">
        <w:t>«</w:t>
      </w:r>
      <w:r w:rsidRPr="000263B8">
        <w:t>Реквизиты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Тип</w:t>
      </w:r>
      <w:r w:rsidR="0081618C" w:rsidRPr="000263B8">
        <w:t xml:space="preserve"> </w:t>
      </w:r>
      <w:r w:rsidRPr="000263B8">
        <w:t>данных</w:t>
      </w:r>
      <w:r w:rsidR="000263B8">
        <w:t>»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9233F0">
        <w:t xml:space="preserve"> (</w:t>
      </w:r>
      <w:r w:rsidR="009233F0">
        <w:fldChar w:fldCharType="begin"/>
      </w:r>
      <w:r w:rsidR="009233F0">
        <w:instrText xml:space="preserve"> REF _Ref119154679 \h </w:instrText>
      </w:r>
      <w:r w:rsidR="009233F0">
        <w:fldChar w:fldCharType="separate"/>
      </w:r>
      <w:r w:rsidR="00865695">
        <w:t>Таблица </w:t>
      </w:r>
      <w:r w:rsidR="00865695">
        <w:rPr>
          <w:noProof/>
        </w:rPr>
        <w:t>20</w:t>
      </w:r>
      <w:r w:rsidR="009233F0">
        <w:fldChar w:fldCharType="end"/>
      </w:r>
      <w:r w:rsidR="009233F0">
        <w:t>)</w:t>
      </w:r>
      <w:r w:rsidRPr="000263B8">
        <w:t>;</w:t>
      </w:r>
    </w:p>
    <w:p w14:paraId="3E55C18F" w14:textId="3B0CE157" w:rsidR="00E85BD7" w:rsidRPr="000263B8" w:rsidRDefault="00E15409" w:rsidP="00E24349">
      <w:pPr>
        <w:pStyle w:val="phtabletitle"/>
      </w:pPr>
      <w:bookmarkStart w:id="171" w:name="_Ref119154679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20</w:t>
      </w:r>
      <w:r w:rsidR="00872ED0" w:rsidRPr="000263B8">
        <w:fldChar w:fldCharType="end"/>
      </w:r>
      <w:bookmarkEnd w:id="171"/>
      <w:r w:rsidR="0081618C" w:rsidRPr="000263B8">
        <w:t xml:space="preserve"> </w:t>
      </w:r>
      <w:r w:rsidR="005B49CA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системной</w:t>
      </w:r>
      <w:r w:rsidR="0081618C" w:rsidRPr="000263B8">
        <w:t xml:space="preserve"> </w:t>
      </w:r>
      <w:r w:rsidR="00872ED0" w:rsidRPr="000263B8">
        <w:t>опции</w:t>
      </w:r>
      <w:r w:rsidR="0081618C" w:rsidRPr="000263B8">
        <w:t xml:space="preserve"> </w:t>
      </w:r>
      <w:r w:rsidR="000263B8">
        <w:t>«</w:t>
      </w:r>
      <w:r w:rsidR="00872ED0" w:rsidRPr="000263B8">
        <w:t>sendVimis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071"/>
        <w:gridCol w:w="1394"/>
        <w:gridCol w:w="2681"/>
        <w:gridCol w:w="2252"/>
        <w:gridCol w:w="1502"/>
        <w:gridCol w:w="1288"/>
      </w:tblGrid>
      <w:tr w:rsidR="000263B8" w:rsidRPr="00E24349" w14:paraId="00908677" w14:textId="77777777" w:rsidTr="00846EA2">
        <w:trPr>
          <w:tblHeader/>
        </w:trPr>
        <w:tc>
          <w:tcPr>
            <w:tcW w:w="526" w:type="pct"/>
          </w:tcPr>
          <w:p w14:paraId="7AEF720C" w14:textId="77777777" w:rsidR="00E85BD7" w:rsidRPr="00E24349" w:rsidRDefault="00872ED0" w:rsidP="00355B18">
            <w:pPr>
              <w:pStyle w:val="phtablecolcaption"/>
            </w:pPr>
            <w:bookmarkStart w:id="172" w:name="scroll-bookmark-56"/>
            <w:r w:rsidRPr="00E24349">
              <w:t>Раздел</w:t>
            </w:r>
            <w:bookmarkEnd w:id="172"/>
          </w:p>
        </w:tc>
        <w:tc>
          <w:tcPr>
            <w:tcW w:w="684" w:type="pct"/>
          </w:tcPr>
          <w:p w14:paraId="4EF7342A" w14:textId="77777777" w:rsidR="00E85BD7" w:rsidRPr="00E24349" w:rsidRDefault="00872ED0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опции</w:t>
            </w:r>
          </w:p>
        </w:tc>
        <w:tc>
          <w:tcPr>
            <w:tcW w:w="1316" w:type="pct"/>
          </w:tcPr>
          <w:p w14:paraId="7C990832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опции</w:t>
            </w:r>
          </w:p>
        </w:tc>
        <w:tc>
          <w:tcPr>
            <w:tcW w:w="1105" w:type="pct"/>
          </w:tcPr>
          <w:p w14:paraId="15DC574F" w14:textId="77777777" w:rsidR="00E85BD7" w:rsidRPr="00E24349" w:rsidRDefault="00872ED0" w:rsidP="00355B18">
            <w:pPr>
              <w:pStyle w:val="phtablecolcaption"/>
            </w:pPr>
            <w:r w:rsidRPr="00E24349">
              <w:t>Уровень</w:t>
            </w:r>
            <w:r w:rsidR="0081618C" w:rsidRPr="00E24349">
              <w:t xml:space="preserve"> </w:t>
            </w:r>
            <w:r w:rsidRPr="00E24349">
              <w:t>запрета</w:t>
            </w:r>
            <w:r w:rsidR="0081618C" w:rsidRPr="00E24349">
              <w:t xml:space="preserve"> </w:t>
            </w:r>
            <w:r w:rsidRPr="00E24349">
              <w:t>переопределения</w:t>
            </w:r>
          </w:p>
        </w:tc>
        <w:tc>
          <w:tcPr>
            <w:tcW w:w="737" w:type="pct"/>
          </w:tcPr>
          <w:p w14:paraId="410E2FF7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632" w:type="pct"/>
          </w:tcPr>
          <w:p w14:paraId="5852EE65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98ECF82" w14:textId="77777777" w:rsidTr="00846EA2">
        <w:tc>
          <w:tcPr>
            <w:tcW w:w="526" w:type="pct"/>
          </w:tcPr>
          <w:p w14:paraId="43833AAD" w14:textId="77777777" w:rsidR="00E85BD7" w:rsidRPr="00E24349" w:rsidRDefault="00872ED0" w:rsidP="00E24349">
            <w:pPr>
              <w:pStyle w:val="phtablecellleft"/>
            </w:pPr>
            <w:r w:rsidRPr="00E24349">
              <w:t>VISITS</w:t>
            </w:r>
          </w:p>
        </w:tc>
        <w:tc>
          <w:tcPr>
            <w:tcW w:w="684" w:type="pct"/>
          </w:tcPr>
          <w:p w14:paraId="1C6EE893" w14:textId="77777777" w:rsidR="00E85BD7" w:rsidRPr="00E24349" w:rsidRDefault="00872ED0" w:rsidP="00E24349">
            <w:pPr>
              <w:pStyle w:val="phtablecellleft"/>
            </w:pPr>
            <w:r w:rsidRPr="00E24349">
              <w:t>sendVimis</w:t>
            </w:r>
          </w:p>
        </w:tc>
        <w:tc>
          <w:tcPr>
            <w:tcW w:w="1316" w:type="pct"/>
          </w:tcPr>
          <w:p w14:paraId="65DD19A8" w14:textId="77777777" w:rsidR="00E85BD7" w:rsidRPr="00E24349" w:rsidRDefault="00872ED0" w:rsidP="00E24349">
            <w:pPr>
              <w:pStyle w:val="phtablecellleft"/>
            </w:pPr>
            <w:r w:rsidRPr="00E24349">
              <w:t>Отправлять</w:t>
            </w:r>
            <w:r w:rsidR="0081618C" w:rsidRPr="00E24349">
              <w:t xml:space="preserve"> </w:t>
            </w:r>
            <w:r w:rsidRPr="00E24349">
              <w:t>данные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(1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отправлять,</w:t>
            </w:r>
            <w:r w:rsidR="0081618C" w:rsidRPr="00E24349">
              <w:t xml:space="preserve"> </w:t>
            </w:r>
            <w:r w:rsidRPr="00E24349">
              <w:t>0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отправлять)</w:t>
            </w:r>
          </w:p>
        </w:tc>
        <w:tc>
          <w:tcPr>
            <w:tcW w:w="1105" w:type="pct"/>
          </w:tcPr>
          <w:p w14:paraId="6E2E1C18" w14:textId="77777777" w:rsidR="00E85BD7" w:rsidRPr="00E24349" w:rsidRDefault="00872ED0" w:rsidP="00E24349">
            <w:pPr>
              <w:pStyle w:val="phtablecellleft"/>
            </w:pPr>
            <w:r w:rsidRPr="00E24349">
              <w:t>До</w:t>
            </w:r>
            <w:r w:rsidR="0081618C" w:rsidRPr="00E24349">
              <w:t xml:space="preserve"> </w:t>
            </w:r>
            <w:r w:rsidRPr="00E24349">
              <w:t>версия-ЛПУ</w:t>
            </w:r>
          </w:p>
        </w:tc>
        <w:tc>
          <w:tcPr>
            <w:tcW w:w="737" w:type="pct"/>
          </w:tcPr>
          <w:p w14:paraId="79F8AB4B" w14:textId="77777777" w:rsidR="00E85BD7" w:rsidRPr="00E24349" w:rsidRDefault="00872ED0" w:rsidP="00E24349">
            <w:pPr>
              <w:pStyle w:val="phtablecellleft"/>
            </w:pPr>
            <w:r w:rsidRPr="00E24349">
              <w:t>Число</w:t>
            </w:r>
          </w:p>
        </w:tc>
        <w:tc>
          <w:tcPr>
            <w:tcW w:w="632" w:type="pct"/>
          </w:tcPr>
          <w:p w14:paraId="53D04FB6" w14:textId="77777777" w:rsidR="00E85BD7" w:rsidRPr="00E24349" w:rsidRDefault="00872ED0" w:rsidP="00E24349">
            <w:pPr>
              <w:pStyle w:val="phtablecellleft"/>
            </w:pPr>
            <w:r w:rsidRPr="00E24349">
              <w:t>0</w:t>
            </w:r>
          </w:p>
        </w:tc>
      </w:tr>
    </w:tbl>
    <w:p w14:paraId="76BB989F" w14:textId="77777777" w:rsidR="005B49CA" w:rsidRDefault="005B49CA" w:rsidP="005B49CA">
      <w:pPr>
        <w:pStyle w:val="phnormal"/>
      </w:pPr>
    </w:p>
    <w:p w14:paraId="15DB0945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Системная</w:t>
      </w:r>
      <w:r w:rsidR="0081618C" w:rsidRPr="000263B8">
        <w:t xml:space="preserve"> </w:t>
      </w:r>
      <w:r w:rsidRPr="000263B8">
        <w:t>опция</w:t>
      </w:r>
      <w:r w:rsidR="0081618C" w:rsidRPr="000263B8">
        <w:t xml:space="preserve"> </w:t>
      </w:r>
      <w:r w:rsidRPr="000263B8">
        <w:t>появится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0263B8">
        <w:t>»</w:t>
      </w:r>
      <w:r w:rsidRPr="000263B8">
        <w:t>.</w:t>
      </w:r>
    </w:p>
    <w:p w14:paraId="0EFF5923" w14:textId="77777777" w:rsidR="00E85BD7" w:rsidRPr="000263B8" w:rsidRDefault="00872ED0">
      <w:pPr>
        <w:pStyle w:val="2"/>
      </w:pPr>
      <w:bookmarkStart w:id="173" w:name="scroll-bookmark-57"/>
      <w:bookmarkStart w:id="174" w:name="_Toc118569040"/>
      <w:bookmarkStart w:id="175" w:name="_Toc120524810"/>
      <w:r w:rsidRPr="000263B8">
        <w:t>Настройка</w:t>
      </w:r>
      <w:r w:rsidR="0081618C" w:rsidRPr="000263B8">
        <w:t xml:space="preserve"> </w:t>
      </w:r>
      <w:r w:rsidRPr="000263B8">
        <w:t>переопределения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bookmarkEnd w:id="173"/>
      <w:bookmarkEnd w:id="174"/>
      <w:bookmarkEnd w:id="175"/>
    </w:p>
    <w:p w14:paraId="750B489C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переопределения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CED9204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</w:t>
      </w:r>
      <w:r w:rsidR="00355B18">
        <w:t xml:space="preserve">/ 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(Администратор)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системных</w:t>
      </w:r>
      <w:r w:rsidR="0081618C" w:rsidRPr="000263B8">
        <w:t xml:space="preserve"> </w:t>
      </w:r>
      <w:r w:rsidRPr="000263B8">
        <w:t>опций;</w:t>
      </w:r>
    </w:p>
    <w:p w14:paraId="51077B58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системную</w:t>
      </w:r>
      <w:r w:rsidR="0081618C" w:rsidRPr="000263B8">
        <w:t xml:space="preserve"> </w:t>
      </w:r>
      <w:r w:rsidRPr="000263B8">
        <w:t>опцию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sendVimis</w:t>
      </w:r>
      <w:r w:rsidR="000263B8">
        <w:t>»</w:t>
      </w:r>
      <w:r w:rsidRPr="000263B8">
        <w:t>;</w:t>
      </w:r>
    </w:p>
    <w:p w14:paraId="2713BB48" w14:textId="3BA98FEB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переопределения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ограничения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значениям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_Ref119076062 \h </w:instrText>
      </w:r>
      <w:r w:rsidR="005B49CA">
        <w:fldChar w:fldCharType="separate"/>
      </w:r>
      <w:r w:rsidR="00865695">
        <w:t>Рисунок </w:t>
      </w:r>
      <w:r w:rsidR="00865695">
        <w:rPr>
          <w:noProof/>
        </w:rPr>
        <w:t>39</w:t>
      </w:r>
      <w:r w:rsidR="005B49CA">
        <w:fldChar w:fldCharType="end"/>
      </w:r>
      <w:r w:rsidR="005B49CA">
        <w:t>)</w:t>
      </w:r>
      <w:r w:rsidRPr="000263B8">
        <w:t>;</w:t>
      </w:r>
    </w:p>
    <w:p w14:paraId="3B048A9B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A3F3D91" wp14:editId="2729B99F">
            <wp:extent cx="4166483" cy="1473804"/>
            <wp:effectExtent l="19050" t="19050" r="24765" b="12700"/>
            <wp:docPr id="100050" name="Рисунок 100050" descr="Окно добавления переопределения системной о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9387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2491" cy="14830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4620CB" w14:textId="13E66466" w:rsidR="00E85BD7" w:rsidRPr="000263B8" w:rsidRDefault="00E15409" w:rsidP="00E24349">
      <w:pPr>
        <w:pStyle w:val="phfiguretitle"/>
      </w:pPr>
      <w:bookmarkStart w:id="176" w:name="_Ref11907606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39</w:t>
      </w:r>
      <w:r w:rsidR="00872ED0" w:rsidRPr="000263B8">
        <w:fldChar w:fldCharType="end"/>
      </w:r>
      <w:bookmarkEnd w:id="176"/>
      <w:r w:rsidR="005B49CA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переопределения</w:t>
      </w:r>
      <w:r w:rsidR="0081618C" w:rsidRPr="000263B8">
        <w:t xml:space="preserve"> </w:t>
      </w:r>
      <w:r w:rsidR="00872ED0" w:rsidRPr="000263B8">
        <w:t>системной</w:t>
      </w:r>
      <w:r w:rsidR="0081618C" w:rsidRPr="000263B8">
        <w:t xml:space="preserve"> </w:t>
      </w:r>
      <w:r w:rsidR="00872ED0" w:rsidRPr="000263B8">
        <w:t>опции</w:t>
      </w:r>
    </w:p>
    <w:p w14:paraId="7564E655" w14:textId="1946A29C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_Ref119076072 \h </w:instrText>
      </w:r>
      <w:r w:rsidR="005B49CA">
        <w:fldChar w:fldCharType="separate"/>
      </w:r>
      <w:r w:rsidR="00865695">
        <w:t>Таблица </w:t>
      </w:r>
      <w:r w:rsidR="00865695">
        <w:rPr>
          <w:noProof/>
        </w:rPr>
        <w:t>21</w:t>
      </w:r>
      <w:r w:rsidR="005B49CA">
        <w:fldChar w:fldCharType="end"/>
      </w:r>
      <w:r w:rsidR="005B49CA">
        <w:t>)</w:t>
      </w:r>
      <w:r w:rsidRPr="000263B8">
        <w:t>;</w:t>
      </w:r>
    </w:p>
    <w:p w14:paraId="3AE53BDF" w14:textId="521C1EE2" w:rsidR="00E85BD7" w:rsidRPr="000263B8" w:rsidRDefault="00E15409" w:rsidP="00E24349">
      <w:pPr>
        <w:pStyle w:val="phtabletitle"/>
      </w:pPr>
      <w:bookmarkStart w:id="177" w:name="_Ref11907607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21</w:t>
      </w:r>
      <w:r w:rsidR="00872ED0" w:rsidRPr="000263B8">
        <w:fldChar w:fldCharType="end"/>
      </w:r>
      <w:bookmarkEnd w:id="177"/>
      <w:r w:rsidR="0081618C" w:rsidRPr="000263B8">
        <w:t xml:space="preserve"> </w:t>
      </w:r>
      <w:r w:rsidR="005B49CA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окне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ограничения</w:t>
      </w:r>
      <w:r w:rsidR="0081618C" w:rsidRPr="000263B8">
        <w:t xml:space="preserve"> </w:t>
      </w:r>
      <w:r w:rsidR="00872ED0" w:rsidRPr="000263B8">
        <w:t>по</w:t>
      </w:r>
      <w:r w:rsidR="0081618C" w:rsidRPr="000263B8">
        <w:t xml:space="preserve"> </w:t>
      </w:r>
      <w:r w:rsidR="00872ED0" w:rsidRPr="000263B8">
        <w:t>значениям</w:t>
      </w:r>
      <w:r w:rsidR="0081618C" w:rsidRPr="000263B8">
        <w:t xml:space="preserve"> </w:t>
      </w:r>
      <w:r w:rsidR="00872ED0" w:rsidRPr="000263B8">
        <w:t>системной</w:t>
      </w:r>
      <w:r w:rsidR="0081618C" w:rsidRPr="000263B8">
        <w:t xml:space="preserve"> </w:t>
      </w:r>
      <w:r w:rsidR="00872ED0" w:rsidRPr="000263B8">
        <w:t>опции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28"/>
        <w:gridCol w:w="5660"/>
      </w:tblGrid>
      <w:tr w:rsidR="000263B8" w:rsidRPr="00E24349" w14:paraId="601B81D9" w14:textId="77777777" w:rsidTr="00846EA2">
        <w:trPr>
          <w:tblHeader/>
        </w:trPr>
        <w:tc>
          <w:tcPr>
            <w:tcW w:w="2222" w:type="pct"/>
          </w:tcPr>
          <w:p w14:paraId="0736B08F" w14:textId="77777777" w:rsidR="00E85BD7" w:rsidRPr="00E24349" w:rsidRDefault="00872ED0" w:rsidP="00355B18">
            <w:pPr>
              <w:pStyle w:val="phtablecolcaption"/>
            </w:pPr>
            <w:bookmarkStart w:id="178" w:name="scroll-bookmark-58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178"/>
          </w:p>
        </w:tc>
        <w:tc>
          <w:tcPr>
            <w:tcW w:w="2778" w:type="pct"/>
          </w:tcPr>
          <w:p w14:paraId="5820098E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DAD0DF1" w14:textId="77777777" w:rsidTr="00846EA2">
        <w:tc>
          <w:tcPr>
            <w:tcW w:w="2222" w:type="pct"/>
          </w:tcPr>
          <w:p w14:paraId="1A5145F0" w14:textId="77777777" w:rsidR="00E85BD7" w:rsidRPr="00E24349" w:rsidRDefault="00872ED0" w:rsidP="00E24349">
            <w:pPr>
              <w:pStyle w:val="phtablecellleft"/>
            </w:pPr>
            <w:r w:rsidRPr="00E24349">
              <w:t>Уровень</w:t>
            </w:r>
            <w:r w:rsidR="0081618C" w:rsidRPr="00E24349">
              <w:t xml:space="preserve"> </w:t>
            </w:r>
            <w:r w:rsidRPr="00E24349">
              <w:t>переопределения</w:t>
            </w:r>
          </w:p>
        </w:tc>
        <w:tc>
          <w:tcPr>
            <w:tcW w:w="2778" w:type="pct"/>
          </w:tcPr>
          <w:p w14:paraId="3AF4D570" w14:textId="77777777" w:rsidR="00E85BD7" w:rsidRPr="00E24349" w:rsidRDefault="00872ED0" w:rsidP="00E24349">
            <w:pPr>
              <w:pStyle w:val="phtablecellleft"/>
            </w:pPr>
            <w:r w:rsidRPr="00E24349">
              <w:t>Версия/ЛПУ</w:t>
            </w:r>
          </w:p>
        </w:tc>
      </w:tr>
      <w:tr w:rsidR="000263B8" w:rsidRPr="00E24349" w14:paraId="5C04516C" w14:textId="77777777" w:rsidTr="00846EA2">
        <w:tc>
          <w:tcPr>
            <w:tcW w:w="2222" w:type="pct"/>
          </w:tcPr>
          <w:p w14:paraId="52FCB1BD" w14:textId="77777777" w:rsidR="00E85BD7" w:rsidRPr="00E24349" w:rsidRDefault="00872ED0" w:rsidP="00E24349">
            <w:pPr>
              <w:pStyle w:val="phtablecellleft"/>
            </w:pPr>
            <w:r w:rsidRPr="00E24349">
              <w:t>ЛПУ</w:t>
            </w:r>
            <w:r w:rsidR="0081618C" w:rsidRPr="00E24349">
              <w:t xml:space="preserve"> </w:t>
            </w:r>
          </w:p>
        </w:tc>
        <w:tc>
          <w:tcPr>
            <w:tcW w:w="2778" w:type="pct"/>
          </w:tcPr>
          <w:p w14:paraId="433B7BAC" w14:textId="77777777" w:rsidR="00E85BD7" w:rsidRPr="00E24349" w:rsidRDefault="00872ED0" w:rsidP="00E24349">
            <w:pPr>
              <w:pStyle w:val="phtablecellleft"/>
            </w:pPr>
            <w:r w:rsidRPr="00E24349">
              <w:t>МО,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которой</w:t>
            </w:r>
            <w:r w:rsidR="0081618C" w:rsidRPr="00E24349">
              <w:t xml:space="preserve"> </w:t>
            </w:r>
            <w:r w:rsidRPr="00E24349">
              <w:t>настраивается</w:t>
            </w:r>
            <w:r w:rsidR="0081618C" w:rsidRPr="00E24349">
              <w:t xml:space="preserve"> </w:t>
            </w:r>
            <w:r w:rsidRPr="00E24349">
              <w:t>значение</w:t>
            </w:r>
            <w:r w:rsidR="0081618C" w:rsidRPr="00E24349">
              <w:t xml:space="preserve"> </w:t>
            </w:r>
            <w:r w:rsidRPr="00E24349">
              <w:t>системной</w:t>
            </w:r>
            <w:r w:rsidR="0081618C" w:rsidRPr="00E24349">
              <w:t xml:space="preserve"> </w:t>
            </w:r>
            <w:r w:rsidRPr="00E24349">
              <w:t>опции</w:t>
            </w:r>
          </w:p>
        </w:tc>
      </w:tr>
      <w:tr w:rsidR="000263B8" w:rsidRPr="00E24349" w14:paraId="21FD65E7" w14:textId="77777777" w:rsidTr="00846EA2">
        <w:tc>
          <w:tcPr>
            <w:tcW w:w="2222" w:type="pct"/>
          </w:tcPr>
          <w:p w14:paraId="2CB47134" w14:textId="77777777" w:rsidR="00E85BD7" w:rsidRPr="00E24349" w:rsidRDefault="00872ED0" w:rsidP="00E24349">
            <w:pPr>
              <w:pStyle w:val="phtablecellleft"/>
            </w:pPr>
            <w:r w:rsidRPr="00E24349">
              <w:t>Значение</w:t>
            </w:r>
          </w:p>
        </w:tc>
        <w:tc>
          <w:tcPr>
            <w:tcW w:w="2778" w:type="pct"/>
          </w:tcPr>
          <w:p w14:paraId="2167B0FC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  <w:r w:rsidR="0081618C" w:rsidRPr="00E24349">
              <w:t xml:space="preserve"> </w:t>
            </w:r>
            <w:r w:rsidRPr="00E24349">
              <w:t>(отправлять</w:t>
            </w:r>
            <w:r w:rsidR="0081618C" w:rsidRPr="00E24349">
              <w:t xml:space="preserve"> </w:t>
            </w:r>
            <w:r w:rsidRPr="00E24349">
              <w:t>данные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ВИМИС)</w:t>
            </w:r>
          </w:p>
        </w:tc>
      </w:tr>
    </w:tbl>
    <w:p w14:paraId="113B04CB" w14:textId="77777777" w:rsidR="005B49CA" w:rsidRDefault="005B49CA" w:rsidP="005B49CA">
      <w:pPr>
        <w:pStyle w:val="phnormal"/>
      </w:pPr>
    </w:p>
    <w:p w14:paraId="2033AA3A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переопределения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системной</w:t>
      </w:r>
      <w:r w:rsidR="0081618C" w:rsidRPr="000263B8">
        <w:t xml:space="preserve"> </w:t>
      </w:r>
      <w:r w:rsidRPr="000263B8">
        <w:t>опции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Системные</w:t>
      </w:r>
      <w:r w:rsidR="0081618C" w:rsidRPr="000263B8">
        <w:t xml:space="preserve"> </w:t>
      </w:r>
      <w:r w:rsidRPr="000263B8">
        <w:t>опции:</w:t>
      </w:r>
      <w:r w:rsidR="0081618C" w:rsidRPr="000263B8">
        <w:t xml:space="preserve"> </w:t>
      </w:r>
      <w:r w:rsidRPr="000263B8">
        <w:t>переопределения</w:t>
      </w:r>
      <w:r w:rsidR="000263B8">
        <w:t>»</w:t>
      </w:r>
      <w:r w:rsidRPr="000263B8">
        <w:t>.</w:t>
      </w:r>
    </w:p>
    <w:p w14:paraId="79163BAC" w14:textId="77777777" w:rsidR="00E85BD7" w:rsidRPr="000263B8" w:rsidRDefault="00872ED0">
      <w:pPr>
        <w:pStyle w:val="10"/>
      </w:pPr>
      <w:bookmarkStart w:id="179" w:name="scroll-bookmark-59"/>
      <w:bookmarkStart w:id="180" w:name="_Toc118569041"/>
      <w:bookmarkStart w:id="181" w:name="_Toc120524811"/>
      <w:r w:rsidRPr="000263B8">
        <w:lastRenderedPageBreak/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1A7E8A" w:rsidRPr="000263B8">
        <w:t>ФРНСИ</w:t>
      </w:r>
      <w:bookmarkEnd w:id="179"/>
      <w:bookmarkEnd w:id="180"/>
      <w:bookmarkEnd w:id="181"/>
    </w:p>
    <w:p w14:paraId="64FC360F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федеральных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1A7E8A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необходимых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C5690A" w:rsidRPr="000263B8">
        <w:t>«Профилактическая</w:t>
      </w:r>
      <w:r w:rsidR="0081618C" w:rsidRPr="000263B8">
        <w:t xml:space="preserve"> </w:t>
      </w:r>
      <w:r w:rsidR="00C5690A" w:rsidRPr="000263B8">
        <w:t>медицина»</w:t>
      </w:r>
      <w:r w:rsidRPr="000263B8">
        <w:t>,</w:t>
      </w:r>
      <w:r w:rsidR="0081618C" w:rsidRPr="000263B8">
        <w:t xml:space="preserve"> </w:t>
      </w:r>
      <w:r w:rsidRPr="000263B8">
        <w:t>необходимо</w:t>
      </w:r>
      <w:r w:rsidR="00355B18">
        <w:t>:</w:t>
      </w:r>
    </w:p>
    <w:p w14:paraId="3AB2D1F7" w14:textId="2E129208" w:rsidR="00E85BD7" w:rsidRPr="000263B8" w:rsidRDefault="00872ED0" w:rsidP="00355B18">
      <w:pPr>
        <w:pStyle w:val="phlistitemized1"/>
      </w:pPr>
      <w:r w:rsidRPr="000263B8">
        <w:t>загрузить</w:t>
      </w:r>
      <w:r w:rsidR="0081618C" w:rsidRPr="000263B8">
        <w:t xml:space="preserve"> </w:t>
      </w:r>
      <w:r w:rsidRPr="000263B8">
        <w:t>федеральные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1A7E8A" w:rsidRPr="000263B8">
        <w:t xml:space="preserve">ФРНСИ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23789D" w:rsidRPr="000263B8">
        <w:fldChar w:fldCharType="begin"/>
      </w:r>
      <w:r w:rsidR="0023789D" w:rsidRPr="000263B8">
        <w:instrText xml:space="preserve"> REF _Ref118562085 \r \h </w:instrText>
      </w:r>
      <w:r w:rsidR="0023789D" w:rsidRPr="000263B8">
        <w:fldChar w:fldCharType="separate"/>
      </w:r>
      <w:r w:rsidR="00865695">
        <w:t>10.1</w:t>
      </w:r>
      <w:r w:rsidR="0023789D" w:rsidRPr="000263B8">
        <w:fldChar w:fldCharType="end"/>
      </w:r>
      <w:r w:rsidR="0023789D" w:rsidRPr="000263B8">
        <w:t>);</w:t>
      </w:r>
    </w:p>
    <w:p w14:paraId="792DB583" w14:textId="55A6CC57" w:rsidR="00E85BD7" w:rsidRDefault="00872ED0" w:rsidP="00355B18">
      <w:pPr>
        <w:pStyle w:val="phlistitemized1"/>
      </w:pPr>
      <w:r w:rsidRPr="000263B8">
        <w:t>сопоставить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1A7E8A" w:rsidRPr="000263B8">
        <w:t xml:space="preserve">ФРНСИ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81618C" w:rsidRPr="000263B8">
        <w:t xml:space="preserve"> </w:t>
      </w:r>
      <w:r w:rsidR="0023789D" w:rsidRPr="000263B8">
        <w:fldChar w:fldCharType="begin"/>
      </w:r>
      <w:r w:rsidR="0023789D" w:rsidRPr="000263B8">
        <w:instrText xml:space="preserve"> REF _Ref118562089 \r \h </w:instrText>
      </w:r>
      <w:r w:rsidR="0023789D" w:rsidRPr="000263B8">
        <w:fldChar w:fldCharType="separate"/>
      </w:r>
      <w:r w:rsidR="00865695">
        <w:t>10.2</w:t>
      </w:r>
      <w:r w:rsidR="0023789D" w:rsidRPr="000263B8">
        <w:fldChar w:fldCharType="end"/>
      </w:r>
      <w:r w:rsidR="0023789D" w:rsidRPr="000263B8">
        <w:t>).</w:t>
      </w:r>
    </w:p>
    <w:p w14:paraId="6999590D" w14:textId="77777777" w:rsidR="000263B8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Загрузку и последующую настройку справочников следует выполнять под пользователем </w:t>
      </w:r>
      <w:r>
        <w:t>«</w:t>
      </w:r>
      <w:r w:rsidRPr="000263B8">
        <w:t>DEV</w:t>
      </w:r>
      <w:r>
        <w:t>»</w:t>
      </w:r>
      <w:r w:rsidRPr="000263B8">
        <w:t>, в противном случае не получится настроить отображаемые поля через веб-интерфейс Системы.</w:t>
      </w:r>
    </w:p>
    <w:p w14:paraId="3AFA284E" w14:textId="5B905C6E" w:rsidR="005B49CA" w:rsidRPr="000263B8" w:rsidRDefault="005B49CA" w:rsidP="000263B8">
      <w:pPr>
        <w:pStyle w:val="phnormal"/>
      </w:pPr>
      <w:r w:rsidRPr="000263B8">
        <w:t>Перечень</w:t>
      </w:r>
      <w:r>
        <w:t xml:space="preserve"> </w:t>
      </w:r>
      <w:r w:rsidRPr="000263B8">
        <w:t xml:space="preserve">загружаемых федеральных справочников и сопоставляемых им справочников </w:t>
      </w:r>
      <w:r w:rsidR="00497B7A">
        <w:t>МИС</w:t>
      </w:r>
      <w:r>
        <w:t xml:space="preserve"> (</w:t>
      </w:r>
      <w:r>
        <w:fldChar w:fldCharType="begin"/>
      </w:r>
      <w:r>
        <w:instrText xml:space="preserve"> REF _Ref119076212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22</w:t>
      </w:r>
      <w:r>
        <w:fldChar w:fldCharType="end"/>
      </w:r>
      <w:r>
        <w:t>).</w:t>
      </w:r>
    </w:p>
    <w:p w14:paraId="29E91759" w14:textId="4462A4BC" w:rsidR="00E85BD7" w:rsidRPr="000263B8" w:rsidRDefault="00E15409" w:rsidP="00E24349">
      <w:pPr>
        <w:pStyle w:val="phtabletitle"/>
      </w:pPr>
      <w:bookmarkStart w:id="182" w:name="_Ref119076212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22</w:t>
      </w:r>
      <w:r w:rsidR="00872ED0" w:rsidRPr="000263B8">
        <w:fldChar w:fldCharType="end"/>
      </w:r>
      <w:bookmarkEnd w:id="182"/>
      <w:r w:rsidR="0081618C" w:rsidRPr="000263B8">
        <w:t xml:space="preserve"> </w:t>
      </w:r>
      <w:r w:rsidR="005B49CA">
        <w:t xml:space="preserve">– </w:t>
      </w:r>
      <w:r w:rsidR="00872ED0" w:rsidRPr="000263B8">
        <w:t>Перечень</w:t>
      </w:r>
      <w:r w:rsidR="00355B18">
        <w:t xml:space="preserve"> </w:t>
      </w:r>
      <w:r w:rsidR="00872ED0" w:rsidRPr="000263B8">
        <w:t>загружаемых</w:t>
      </w:r>
      <w:r w:rsidR="0081618C" w:rsidRPr="000263B8">
        <w:t xml:space="preserve"> </w:t>
      </w:r>
      <w:r w:rsidR="00872ED0" w:rsidRPr="000263B8">
        <w:t>федеральных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сопоставляемых</w:t>
      </w:r>
      <w:r w:rsidR="0081618C" w:rsidRPr="000263B8">
        <w:t xml:space="preserve"> </w:t>
      </w:r>
      <w:r w:rsidR="00872ED0" w:rsidRPr="000263B8">
        <w:t>им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497B7A">
        <w:t>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66"/>
        <w:gridCol w:w="1988"/>
        <w:gridCol w:w="3217"/>
        <w:gridCol w:w="2617"/>
      </w:tblGrid>
      <w:tr w:rsidR="000263B8" w:rsidRPr="00E24349" w14:paraId="7B3090DC" w14:textId="77777777" w:rsidTr="00846EA2">
        <w:trPr>
          <w:tblHeader/>
        </w:trPr>
        <w:tc>
          <w:tcPr>
            <w:tcW w:w="1183" w:type="pct"/>
          </w:tcPr>
          <w:p w14:paraId="6E317118" w14:textId="77777777" w:rsidR="00E85BD7" w:rsidRPr="00E24349" w:rsidRDefault="00872ED0" w:rsidP="00355B18">
            <w:pPr>
              <w:pStyle w:val="phtablecolcaption"/>
            </w:pPr>
            <w:bookmarkStart w:id="183" w:name="scroll-bookmark-62"/>
            <w:r w:rsidRPr="00E24349">
              <w:t>OID</w:t>
            </w:r>
            <w:r w:rsidR="0081618C" w:rsidRPr="00E24349">
              <w:t xml:space="preserve"> </w:t>
            </w:r>
            <w:r w:rsidRPr="00E24349">
              <w:t>справочника</w:t>
            </w:r>
            <w:bookmarkEnd w:id="183"/>
          </w:p>
        </w:tc>
        <w:tc>
          <w:tcPr>
            <w:tcW w:w="1166" w:type="pct"/>
          </w:tcPr>
          <w:p w14:paraId="79CC95A9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369" w:type="pct"/>
          </w:tcPr>
          <w:p w14:paraId="38965C9F" w14:textId="77777777" w:rsidR="00E85BD7" w:rsidRPr="00E24349" w:rsidRDefault="00872ED0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282" w:type="pct"/>
          </w:tcPr>
          <w:p w14:paraId="7B6C0CB6" w14:textId="67696DD7" w:rsidR="00E85BD7" w:rsidRPr="00E24349" w:rsidRDefault="00872ED0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E1208A" w:rsidRPr="00E24349" w14:paraId="4F81F0B9" w14:textId="77777777" w:rsidTr="00846EA2">
        <w:trPr>
          <w:tblHeader/>
        </w:trPr>
        <w:tc>
          <w:tcPr>
            <w:tcW w:w="1183" w:type="pct"/>
          </w:tcPr>
          <w:p w14:paraId="01851D03" w14:textId="2F03FA5D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1.2.643.5.1.13.13.11.1461</w:t>
            </w:r>
          </w:p>
        </w:tc>
        <w:tc>
          <w:tcPr>
            <w:tcW w:w="1166" w:type="pct"/>
          </w:tcPr>
          <w:p w14:paraId="6AB6A4D9" w14:textId="46A89BC6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Реестр медицинских организаций РФ</w:t>
            </w:r>
          </w:p>
        </w:tc>
        <w:tc>
          <w:tcPr>
            <w:tcW w:w="1369" w:type="pct"/>
          </w:tcPr>
          <w:p w14:paraId="7BDF11D7" w14:textId="4D6CDA8A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FN_REGISTER_MO2</w:t>
            </w:r>
          </w:p>
        </w:tc>
        <w:tc>
          <w:tcPr>
            <w:tcW w:w="1282" w:type="pct"/>
          </w:tcPr>
          <w:p w14:paraId="37BC57D2" w14:textId="6408B147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LPUDICT</w:t>
            </w:r>
          </w:p>
        </w:tc>
      </w:tr>
      <w:tr w:rsidR="00E1208A" w:rsidRPr="00E24349" w14:paraId="0EFDB130" w14:textId="77777777" w:rsidTr="00846EA2">
        <w:trPr>
          <w:tblHeader/>
        </w:trPr>
        <w:tc>
          <w:tcPr>
            <w:tcW w:w="1183" w:type="pct"/>
          </w:tcPr>
          <w:p w14:paraId="7284417E" w14:textId="3C85E622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1.2.643.5.1.13.13.99.2.183</w:t>
            </w:r>
          </w:p>
        </w:tc>
        <w:tc>
          <w:tcPr>
            <w:tcW w:w="1166" w:type="pct"/>
          </w:tcPr>
          <w:p w14:paraId="56D17F46" w14:textId="77DA6B0F" w:rsidR="00E1208A" w:rsidRPr="00E24349" w:rsidRDefault="00E1208A" w:rsidP="00DB0909">
            <w:pPr>
              <w:pStyle w:val="phtablecellleft"/>
            </w:pPr>
            <w:r w:rsidRPr="004C726F">
              <w:rPr>
                <w:lang w:eastAsia="en-US"/>
              </w:rPr>
              <w:t>Реестр страховых медицинских организаций (ФОМС)</w:t>
            </w:r>
          </w:p>
        </w:tc>
        <w:tc>
          <w:tcPr>
            <w:tcW w:w="1369" w:type="pct"/>
          </w:tcPr>
          <w:p w14:paraId="3E0C8E0D" w14:textId="114A0DF2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FN_INSURANCE_COMPANIES</w:t>
            </w:r>
          </w:p>
        </w:tc>
        <w:tc>
          <w:tcPr>
            <w:tcW w:w="1282" w:type="pct"/>
          </w:tcPr>
          <w:p w14:paraId="02B2589A" w14:textId="6105BB2E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INSURANCE_COMPANIES</w:t>
            </w:r>
          </w:p>
        </w:tc>
      </w:tr>
      <w:tr w:rsidR="00E1208A" w:rsidRPr="00E24349" w14:paraId="6CF39184" w14:textId="77777777" w:rsidTr="00846EA2">
        <w:trPr>
          <w:tblHeader/>
        </w:trPr>
        <w:tc>
          <w:tcPr>
            <w:tcW w:w="1183" w:type="pct"/>
          </w:tcPr>
          <w:p w14:paraId="6D926E2A" w14:textId="33EAAB61" w:rsidR="00E1208A" w:rsidRPr="00E1208A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1.2.643.5.1.13.13.99.2.114</w:t>
            </w:r>
          </w:p>
        </w:tc>
        <w:tc>
          <w:tcPr>
            <w:tcW w:w="1166" w:type="pct"/>
          </w:tcPr>
          <w:p w14:paraId="25992597" w14:textId="4CBD6FA5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ФРМО. Справочник структурных подразделений</w:t>
            </w:r>
          </w:p>
        </w:tc>
        <w:tc>
          <w:tcPr>
            <w:tcW w:w="1369" w:type="pct"/>
          </w:tcPr>
          <w:p w14:paraId="7F43CDB8" w14:textId="1A70EAC1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FN_FRMO_DIV</w:t>
            </w:r>
          </w:p>
        </w:tc>
        <w:tc>
          <w:tcPr>
            <w:tcW w:w="1282" w:type="pct"/>
          </w:tcPr>
          <w:p w14:paraId="67381110" w14:textId="78EAB178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DIVISIONS</w:t>
            </w:r>
          </w:p>
        </w:tc>
      </w:tr>
      <w:tr w:rsidR="00E1208A" w:rsidRPr="00E24349" w14:paraId="673F3C9F" w14:textId="77777777" w:rsidTr="00784FCD">
        <w:trPr>
          <w:tblHeader/>
        </w:trPr>
        <w:tc>
          <w:tcPr>
            <w:tcW w:w="1183" w:type="pct"/>
          </w:tcPr>
          <w:p w14:paraId="76CF6B4E" w14:textId="5EA7541C" w:rsidR="00E1208A" w:rsidRPr="00E1208A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1.2.643.5.1.13.13.11.1002</w:t>
            </w:r>
          </w:p>
        </w:tc>
        <w:tc>
          <w:tcPr>
            <w:tcW w:w="1166" w:type="pct"/>
          </w:tcPr>
          <w:p w14:paraId="0E547577" w14:textId="54529867" w:rsidR="00E1208A" w:rsidRPr="00E24349" w:rsidRDefault="00E1208A" w:rsidP="00DB0909">
            <w:pPr>
              <w:pStyle w:val="phtablecellleft"/>
            </w:pPr>
            <w:r w:rsidRPr="004C726F">
              <w:rPr>
                <w:lang w:eastAsia="en-US"/>
              </w:rPr>
              <w:t>Должности медицинских и фармацевтических работников</w:t>
            </w:r>
          </w:p>
        </w:tc>
        <w:tc>
          <w:tcPr>
            <w:tcW w:w="1369" w:type="pct"/>
            <w:vAlign w:val="center"/>
          </w:tcPr>
          <w:p w14:paraId="592B1FE2" w14:textId="7FAD8646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FN_POST_MEDPHARMPROF_EM</w:t>
            </w:r>
          </w:p>
        </w:tc>
        <w:tc>
          <w:tcPr>
            <w:tcW w:w="1282" w:type="pct"/>
            <w:vAlign w:val="center"/>
          </w:tcPr>
          <w:p w14:paraId="66731025" w14:textId="3F0529FC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JOBTITLES</w:t>
            </w:r>
          </w:p>
        </w:tc>
      </w:tr>
      <w:tr w:rsidR="00E1208A" w:rsidRPr="00E24349" w14:paraId="660AE3D4" w14:textId="77777777" w:rsidTr="00784FCD">
        <w:trPr>
          <w:tblHeader/>
        </w:trPr>
        <w:tc>
          <w:tcPr>
            <w:tcW w:w="1183" w:type="pct"/>
          </w:tcPr>
          <w:p w14:paraId="6F116078" w14:textId="44287A72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1.2.643.5.1.13.2.1.1.607</w:t>
            </w:r>
          </w:p>
        </w:tc>
        <w:tc>
          <w:tcPr>
            <w:tcW w:w="1166" w:type="pct"/>
          </w:tcPr>
          <w:p w14:paraId="08AEBF7A" w14:textId="5FEE2F58" w:rsidR="00E1208A" w:rsidRPr="00E24349" w:rsidRDefault="00E1208A" w:rsidP="00DB0909">
            <w:pPr>
              <w:pStyle w:val="phtablecellleft"/>
            </w:pPr>
            <w:r w:rsidRPr="004C726F">
              <w:rPr>
                <w:lang w:eastAsia="en-US"/>
              </w:rPr>
              <w:t>Номенклатура должностей медицинских работников и фармацевтических работников</w:t>
            </w:r>
          </w:p>
        </w:tc>
        <w:tc>
          <w:tcPr>
            <w:tcW w:w="1369" w:type="pct"/>
            <w:vAlign w:val="center"/>
          </w:tcPr>
          <w:p w14:paraId="32F463BE" w14:textId="4F9B2B32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FN_POST_MEDPHARM_EMPS</w:t>
            </w:r>
          </w:p>
        </w:tc>
        <w:tc>
          <w:tcPr>
            <w:tcW w:w="1282" w:type="pct"/>
            <w:vAlign w:val="center"/>
          </w:tcPr>
          <w:p w14:paraId="64A3413E" w14:textId="0ED4EA0B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JOBTITLES</w:t>
            </w:r>
          </w:p>
        </w:tc>
      </w:tr>
      <w:tr w:rsidR="00E1208A" w:rsidRPr="00E24349" w14:paraId="763CDBB5" w14:textId="77777777" w:rsidTr="00784FCD">
        <w:trPr>
          <w:tblHeader/>
        </w:trPr>
        <w:tc>
          <w:tcPr>
            <w:tcW w:w="1183" w:type="pct"/>
          </w:tcPr>
          <w:p w14:paraId="1363FC97" w14:textId="19236969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1.2.643.5.1.13.13.99.2.181</w:t>
            </w:r>
          </w:p>
        </w:tc>
        <w:tc>
          <w:tcPr>
            <w:tcW w:w="1166" w:type="pct"/>
          </w:tcPr>
          <w:p w14:paraId="7DDDE8B8" w14:textId="7E8FAA92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ФРМР. Должности медицинского персонала</w:t>
            </w:r>
          </w:p>
        </w:tc>
        <w:tc>
          <w:tcPr>
            <w:tcW w:w="1369" w:type="pct"/>
            <w:vAlign w:val="center"/>
          </w:tcPr>
          <w:p w14:paraId="4535E011" w14:textId="688FA38A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FN_FRMR_POSTS</w:t>
            </w:r>
          </w:p>
        </w:tc>
        <w:tc>
          <w:tcPr>
            <w:tcW w:w="1282" w:type="pct"/>
            <w:vAlign w:val="center"/>
          </w:tcPr>
          <w:p w14:paraId="3EE1C484" w14:textId="6981D2C0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JOBTITLES</w:t>
            </w:r>
          </w:p>
        </w:tc>
      </w:tr>
      <w:tr w:rsidR="00E1208A" w:rsidRPr="00E24349" w14:paraId="6A5B7D85" w14:textId="77777777" w:rsidTr="00784FCD">
        <w:trPr>
          <w:tblHeader/>
        </w:trPr>
        <w:tc>
          <w:tcPr>
            <w:tcW w:w="1183" w:type="pct"/>
          </w:tcPr>
          <w:p w14:paraId="3957FBA2" w14:textId="347F05FD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1.2.643.5.1.13.13.11.1066</w:t>
            </w:r>
          </w:p>
        </w:tc>
        <w:tc>
          <w:tcPr>
            <w:tcW w:w="1166" w:type="pct"/>
          </w:tcPr>
          <w:p w14:paraId="7F5D4832" w14:textId="08158684" w:rsidR="00E1208A" w:rsidRPr="00E24349" w:rsidRDefault="00E1208A" w:rsidP="00DB0909">
            <w:pPr>
              <w:pStyle w:val="phtablecellleft"/>
            </w:pPr>
            <w:r w:rsidRPr="004C726F">
              <w:rPr>
                <w:lang w:eastAsia="en-US"/>
              </w:rPr>
              <w:t>Номенклатура специальностей специалистов, имеющих медицинское и фармацевтическое образование</w:t>
            </w:r>
          </w:p>
        </w:tc>
        <w:tc>
          <w:tcPr>
            <w:tcW w:w="1369" w:type="pct"/>
            <w:vAlign w:val="center"/>
          </w:tcPr>
          <w:p w14:paraId="38A797E8" w14:textId="3CD633FF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FN_RMR_SERTSPECS</w:t>
            </w:r>
          </w:p>
        </w:tc>
        <w:tc>
          <w:tcPr>
            <w:tcW w:w="1282" w:type="pct"/>
            <w:vAlign w:val="center"/>
          </w:tcPr>
          <w:p w14:paraId="107B6EEF" w14:textId="00958067" w:rsidR="00E1208A" w:rsidRPr="00E24349" w:rsidRDefault="00E1208A" w:rsidP="00DB0909">
            <w:pPr>
              <w:pStyle w:val="phtablecellleft"/>
            </w:pPr>
            <w:r w:rsidRPr="004C726F">
              <w:rPr>
                <w:lang w:val="en-US" w:eastAsia="en-US"/>
              </w:rPr>
              <w:t>SPECIALITIES</w:t>
            </w:r>
          </w:p>
        </w:tc>
      </w:tr>
      <w:tr w:rsidR="000263B8" w:rsidRPr="00E24349" w14:paraId="71CD8CA8" w14:textId="77777777" w:rsidTr="00846EA2">
        <w:tc>
          <w:tcPr>
            <w:tcW w:w="1183" w:type="pct"/>
          </w:tcPr>
          <w:p w14:paraId="113233BF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1.2.643.5.1.13.13.11.1009</w:t>
            </w:r>
          </w:p>
        </w:tc>
        <w:tc>
          <w:tcPr>
            <w:tcW w:w="1166" w:type="pct"/>
          </w:tcPr>
          <w:p w14:paraId="4DF7E88C" w14:textId="77777777" w:rsidR="00E85BD7" w:rsidRPr="00E24349" w:rsidRDefault="00872ED0" w:rsidP="00E24349">
            <w:pPr>
              <w:pStyle w:val="phtablecellleft"/>
            </w:pPr>
            <w:r w:rsidRPr="00E24349">
              <w:t>Виды</w:t>
            </w:r>
            <w:r w:rsidR="0081618C" w:rsidRPr="00E24349">
              <w:t xml:space="preserve"> </w:t>
            </w:r>
            <w:r w:rsidRPr="00E24349">
              <w:t>медицинских</w:t>
            </w:r>
            <w:r w:rsidR="0081618C" w:rsidRPr="00E24349">
              <w:t xml:space="preserve"> </w:t>
            </w:r>
            <w:r w:rsidRPr="00E24349">
              <w:t>направлений</w:t>
            </w:r>
          </w:p>
        </w:tc>
        <w:tc>
          <w:tcPr>
            <w:tcW w:w="1369" w:type="pct"/>
          </w:tcPr>
          <w:p w14:paraId="3AA12B9C" w14:textId="77777777" w:rsidR="00E85BD7" w:rsidRPr="00E24349" w:rsidRDefault="00872ED0" w:rsidP="00E24349">
            <w:pPr>
              <w:pStyle w:val="phtablecellleft"/>
            </w:pPr>
            <w:r w:rsidRPr="00E24349">
              <w:t>FN_MED_DIR_KINDS</w:t>
            </w:r>
          </w:p>
        </w:tc>
        <w:tc>
          <w:tcPr>
            <w:tcW w:w="1282" w:type="pct"/>
          </w:tcPr>
          <w:p w14:paraId="5412D6F6" w14:textId="77777777" w:rsidR="00E85BD7" w:rsidRPr="00E24349" w:rsidRDefault="00872ED0" w:rsidP="00E24349">
            <w:pPr>
              <w:pStyle w:val="phtablecellleft"/>
            </w:pPr>
            <w:r w:rsidRPr="00E24349">
              <w:t>RECOM_DIR</w:t>
            </w:r>
          </w:p>
        </w:tc>
      </w:tr>
      <w:tr w:rsidR="000263B8" w:rsidRPr="00E24349" w14:paraId="3044EAE2" w14:textId="77777777" w:rsidTr="00846EA2">
        <w:tc>
          <w:tcPr>
            <w:tcW w:w="1183" w:type="pct"/>
          </w:tcPr>
          <w:p w14:paraId="7599FB72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1.2.643.5.1.13.13.99.2.797</w:t>
            </w:r>
          </w:p>
        </w:tc>
        <w:tc>
          <w:tcPr>
            <w:tcW w:w="1166" w:type="pct"/>
          </w:tcPr>
          <w:p w14:paraId="2F502C57" w14:textId="77777777" w:rsidR="00E85BD7" w:rsidRPr="00E24349" w:rsidRDefault="00872ED0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консультаций</w:t>
            </w:r>
          </w:p>
        </w:tc>
        <w:tc>
          <w:tcPr>
            <w:tcW w:w="1369" w:type="pct"/>
          </w:tcPr>
          <w:p w14:paraId="31C1DD0C" w14:textId="77777777" w:rsidR="00E85BD7" w:rsidRPr="00E24349" w:rsidRDefault="00872ED0" w:rsidP="00E24349">
            <w:pPr>
              <w:pStyle w:val="phtablecellleft"/>
            </w:pPr>
            <w:r w:rsidRPr="00E24349">
              <w:t>FN_TYPES_CONSS</w:t>
            </w:r>
          </w:p>
        </w:tc>
        <w:tc>
          <w:tcPr>
            <w:tcW w:w="1282" w:type="pct"/>
          </w:tcPr>
          <w:p w14:paraId="7549EE39" w14:textId="77777777" w:rsidR="00E85BD7" w:rsidRPr="00E24349" w:rsidRDefault="00872ED0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6276E996" w14:textId="77777777" w:rsidTr="00846EA2">
        <w:tc>
          <w:tcPr>
            <w:tcW w:w="1183" w:type="pct"/>
          </w:tcPr>
          <w:p w14:paraId="5EF3A269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1.2.643.5.1.13.13.99.2.262</w:t>
            </w:r>
          </w:p>
        </w:tc>
        <w:tc>
          <w:tcPr>
            <w:tcW w:w="1166" w:type="pct"/>
          </w:tcPr>
          <w:p w14:paraId="43AA8CD5" w14:textId="77777777" w:rsidR="00E85BD7" w:rsidRPr="00E24349" w:rsidRDefault="00872ED0" w:rsidP="00E24349">
            <w:pPr>
              <w:pStyle w:val="phtablecellleft"/>
            </w:pPr>
            <w:r w:rsidRPr="00E24349">
              <w:t>Витальные</w:t>
            </w:r>
            <w:r w:rsidR="0081618C" w:rsidRPr="00E24349">
              <w:t xml:space="preserve"> </w:t>
            </w:r>
            <w:r w:rsidRPr="00E24349">
              <w:t>параметры</w:t>
            </w:r>
          </w:p>
        </w:tc>
        <w:tc>
          <w:tcPr>
            <w:tcW w:w="1369" w:type="pct"/>
          </w:tcPr>
          <w:p w14:paraId="00E9966F" w14:textId="77777777" w:rsidR="00E85BD7" w:rsidRPr="00E24349" w:rsidRDefault="00872ED0" w:rsidP="00E24349">
            <w:pPr>
              <w:pStyle w:val="phtablecellleft"/>
            </w:pPr>
            <w:r w:rsidRPr="00E24349">
              <w:t>INT_DLI_VITAL_PARAM</w:t>
            </w:r>
          </w:p>
        </w:tc>
        <w:tc>
          <w:tcPr>
            <w:tcW w:w="1282" w:type="pct"/>
          </w:tcPr>
          <w:p w14:paraId="1C3CC5A4" w14:textId="77777777" w:rsidR="00E85BD7" w:rsidRPr="00E24349" w:rsidRDefault="00872ED0" w:rsidP="00E24349">
            <w:pPr>
              <w:pStyle w:val="phtablecellleft"/>
            </w:pPr>
            <w:r w:rsidRPr="00E24349">
              <w:t>ANTHROP</w:t>
            </w:r>
          </w:p>
        </w:tc>
      </w:tr>
      <w:tr w:rsidR="000263B8" w:rsidRPr="00E24349" w14:paraId="18D4651D" w14:textId="77777777" w:rsidTr="00846EA2">
        <w:tc>
          <w:tcPr>
            <w:tcW w:w="1183" w:type="pct"/>
          </w:tcPr>
          <w:p w14:paraId="06EC1000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1.2.643.5.1.13.13.11.1358</w:t>
            </w:r>
          </w:p>
        </w:tc>
        <w:tc>
          <w:tcPr>
            <w:tcW w:w="1166" w:type="pct"/>
          </w:tcPr>
          <w:p w14:paraId="292E8C65" w14:textId="77777777" w:rsidR="00E85BD7" w:rsidRPr="00E24349" w:rsidRDefault="00872ED0" w:rsidP="00E24349">
            <w:pPr>
              <w:pStyle w:val="phtablecellleft"/>
            </w:pPr>
            <w:r w:rsidRPr="00E24349">
              <w:t>Единицы</w:t>
            </w:r>
            <w:r w:rsidR="0081618C" w:rsidRPr="00E24349">
              <w:t xml:space="preserve"> </w:t>
            </w:r>
            <w:r w:rsidRPr="00E24349">
              <w:t>измерения</w:t>
            </w:r>
          </w:p>
        </w:tc>
        <w:tc>
          <w:tcPr>
            <w:tcW w:w="1369" w:type="pct"/>
          </w:tcPr>
          <w:p w14:paraId="79CCC199" w14:textId="77777777" w:rsidR="00E85BD7" w:rsidRPr="00E24349" w:rsidRDefault="00872ED0" w:rsidP="00E24349">
            <w:pPr>
              <w:pStyle w:val="phtablecellleft"/>
            </w:pPr>
            <w:r w:rsidRPr="00E24349">
              <w:t>FN_DOSE_MEASURES</w:t>
            </w:r>
          </w:p>
        </w:tc>
        <w:tc>
          <w:tcPr>
            <w:tcW w:w="1282" w:type="pct"/>
          </w:tcPr>
          <w:p w14:paraId="3F2C12A7" w14:textId="77777777" w:rsidR="00E85BD7" w:rsidRPr="00E24349" w:rsidRDefault="00872ED0" w:rsidP="00E24349">
            <w:pPr>
              <w:pStyle w:val="phtablecellleft"/>
            </w:pPr>
            <w:r w:rsidRPr="00E24349">
              <w:t>MEASURES</w:t>
            </w:r>
          </w:p>
        </w:tc>
      </w:tr>
      <w:tr w:rsidR="000263B8" w:rsidRPr="00E24349" w14:paraId="61D33617" w14:textId="77777777" w:rsidTr="00846EA2">
        <w:tc>
          <w:tcPr>
            <w:tcW w:w="1183" w:type="pct"/>
          </w:tcPr>
          <w:p w14:paraId="2737D836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1.2.643.5.1.13.13.11.1049</w:t>
            </w:r>
          </w:p>
        </w:tc>
        <w:tc>
          <w:tcPr>
            <w:tcW w:w="1166" w:type="pct"/>
          </w:tcPr>
          <w:p w14:paraId="246E5ED2" w14:textId="77777777" w:rsidR="00E85BD7" w:rsidRPr="00E24349" w:rsidRDefault="00872ED0" w:rsidP="00E24349">
            <w:pPr>
              <w:pStyle w:val="phtablecellleft"/>
            </w:pPr>
            <w:r w:rsidRPr="00E24349">
              <w:t>Характер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  <w:tc>
          <w:tcPr>
            <w:tcW w:w="1369" w:type="pct"/>
          </w:tcPr>
          <w:p w14:paraId="3938518A" w14:textId="77777777" w:rsidR="00E85BD7" w:rsidRPr="00E24349" w:rsidRDefault="00872ED0" w:rsidP="00E24349">
            <w:pPr>
              <w:pStyle w:val="phtablecellleft"/>
            </w:pPr>
            <w:r w:rsidRPr="00E24349">
              <w:t>FN_DISEASECHARACTERS</w:t>
            </w:r>
          </w:p>
        </w:tc>
        <w:tc>
          <w:tcPr>
            <w:tcW w:w="1282" w:type="pct"/>
          </w:tcPr>
          <w:p w14:paraId="409CFE43" w14:textId="77777777" w:rsidR="00E85BD7" w:rsidRPr="00E24349" w:rsidRDefault="00872ED0" w:rsidP="00E24349">
            <w:pPr>
              <w:pStyle w:val="phtablecellleft"/>
            </w:pPr>
            <w:r w:rsidRPr="00E24349">
              <w:t>DIS_CHARACTER_TYPES</w:t>
            </w:r>
          </w:p>
        </w:tc>
      </w:tr>
      <w:tr w:rsidR="000263B8" w:rsidRPr="00E24349" w14:paraId="519B57B7" w14:textId="77777777" w:rsidTr="00846EA2">
        <w:tc>
          <w:tcPr>
            <w:tcW w:w="1183" w:type="pct"/>
          </w:tcPr>
          <w:p w14:paraId="7ECF03D1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1.2.643.5.1.13.13.99.2.639</w:t>
            </w:r>
          </w:p>
        </w:tc>
        <w:tc>
          <w:tcPr>
            <w:tcW w:w="1166" w:type="pct"/>
          </w:tcPr>
          <w:p w14:paraId="66D2659B" w14:textId="77777777" w:rsidR="00E85BD7" w:rsidRPr="00E24349" w:rsidRDefault="00872ED0" w:rsidP="00E24349">
            <w:pPr>
              <w:pStyle w:val="phtablecellleft"/>
            </w:pPr>
            <w:r w:rsidRPr="00E24349">
              <w:t>ФРМО.</w:t>
            </w:r>
            <w:r w:rsidR="0081618C" w:rsidRPr="00E24349">
              <w:t xml:space="preserve"> </w:t>
            </w:r>
            <w:r w:rsidRPr="00E24349">
              <w:t>Типы</w:t>
            </w:r>
            <w:r w:rsidR="0081618C" w:rsidRPr="00E24349">
              <w:t xml:space="preserve"> </w:t>
            </w:r>
            <w:r w:rsidRPr="00E24349">
              <w:t>врачебных</w:t>
            </w:r>
            <w:r w:rsidR="0081618C" w:rsidRPr="00E24349">
              <w:t xml:space="preserve"> </w:t>
            </w:r>
            <w:r w:rsidRPr="00E24349">
              <w:t>участков</w:t>
            </w:r>
          </w:p>
        </w:tc>
        <w:tc>
          <w:tcPr>
            <w:tcW w:w="1369" w:type="pct"/>
          </w:tcPr>
          <w:p w14:paraId="3090CEBD" w14:textId="77777777" w:rsidR="00E85BD7" w:rsidRPr="00E24349" w:rsidRDefault="00872ED0" w:rsidP="00E24349">
            <w:pPr>
              <w:pStyle w:val="phtablecellleft"/>
            </w:pPr>
            <w:r w:rsidRPr="00E24349">
              <w:t>FN_SITE_TYPES</w:t>
            </w:r>
          </w:p>
        </w:tc>
        <w:tc>
          <w:tcPr>
            <w:tcW w:w="1282" w:type="pct"/>
          </w:tcPr>
          <w:p w14:paraId="3E5803EC" w14:textId="77777777" w:rsidR="00E85BD7" w:rsidRPr="00E24349" w:rsidRDefault="00872ED0" w:rsidP="00E24349">
            <w:pPr>
              <w:pStyle w:val="phtablecellleft"/>
            </w:pPr>
            <w:r w:rsidRPr="00E24349">
              <w:t>SITE_TYPES</w:t>
            </w:r>
          </w:p>
        </w:tc>
      </w:tr>
      <w:tr w:rsidR="000263B8" w:rsidRPr="00E24349" w14:paraId="337D89C2" w14:textId="77777777" w:rsidTr="00846EA2">
        <w:tc>
          <w:tcPr>
            <w:tcW w:w="1183" w:type="pct"/>
          </w:tcPr>
          <w:p w14:paraId="4F80DF4C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1.2.643.5.1.13.13.99.2.766</w:t>
            </w:r>
          </w:p>
        </w:tc>
        <w:tc>
          <w:tcPr>
            <w:tcW w:w="1166" w:type="pct"/>
          </w:tcPr>
          <w:p w14:paraId="1E033BF5" w14:textId="77777777" w:rsidR="00E85BD7" w:rsidRPr="00E24349" w:rsidRDefault="00872ED0" w:rsidP="00E24349">
            <w:pPr>
              <w:pStyle w:val="phtablecellleft"/>
            </w:pPr>
            <w:r w:rsidRPr="00E24349">
              <w:t>Группы</w:t>
            </w:r>
            <w:r w:rsidR="0081618C" w:rsidRPr="00E24349">
              <w:t xml:space="preserve"> </w:t>
            </w:r>
            <w:r w:rsidRPr="00E24349">
              <w:t>здоровья</w:t>
            </w:r>
          </w:p>
        </w:tc>
        <w:tc>
          <w:tcPr>
            <w:tcW w:w="1369" w:type="pct"/>
          </w:tcPr>
          <w:p w14:paraId="7D1FD535" w14:textId="77777777" w:rsidR="00E85BD7" w:rsidRPr="00E24349" w:rsidRDefault="00872ED0" w:rsidP="00E24349">
            <w:pPr>
              <w:pStyle w:val="phtablecellleft"/>
            </w:pPr>
            <w:r w:rsidRPr="00E24349">
              <w:t>FN_HEALTH_GROUPS</w:t>
            </w:r>
          </w:p>
        </w:tc>
        <w:tc>
          <w:tcPr>
            <w:tcW w:w="1282" w:type="pct"/>
          </w:tcPr>
          <w:p w14:paraId="49433CBA" w14:textId="77777777" w:rsidR="00E85BD7" w:rsidRPr="00E24349" w:rsidRDefault="00872ED0" w:rsidP="00E24349">
            <w:pPr>
              <w:pStyle w:val="phtablecellleft"/>
            </w:pPr>
            <w:r w:rsidRPr="00E24349">
              <w:t>PATIENTS_DGROUP</w:t>
            </w:r>
          </w:p>
        </w:tc>
      </w:tr>
      <w:tr w:rsidR="000263B8" w:rsidRPr="00E24349" w14:paraId="6259312D" w14:textId="77777777" w:rsidTr="00846EA2">
        <w:tc>
          <w:tcPr>
            <w:tcW w:w="1183" w:type="pct"/>
          </w:tcPr>
          <w:p w14:paraId="721A9750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1.2.643.5.1.13.13.11.1006</w:t>
            </w:r>
          </w:p>
        </w:tc>
        <w:tc>
          <w:tcPr>
            <w:tcW w:w="1166" w:type="pct"/>
          </w:tcPr>
          <w:p w14:paraId="012BCEFA" w14:textId="77777777" w:rsidR="00E85BD7" w:rsidRPr="00E24349" w:rsidRDefault="00872ED0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  <w:tc>
          <w:tcPr>
            <w:tcW w:w="1369" w:type="pct"/>
          </w:tcPr>
          <w:p w14:paraId="08B00A7D" w14:textId="77777777" w:rsidR="00E85BD7" w:rsidRPr="00E24349" w:rsidRDefault="00872ED0" w:rsidP="00E24349">
            <w:pPr>
              <w:pStyle w:val="phtablecellleft"/>
            </w:pPr>
            <w:r w:rsidRPr="00E24349">
              <w:t>FN_CONDITION_PAT</w:t>
            </w:r>
          </w:p>
        </w:tc>
        <w:tc>
          <w:tcPr>
            <w:tcW w:w="1282" w:type="pct"/>
          </w:tcPr>
          <w:p w14:paraId="648F23B1" w14:textId="77777777" w:rsidR="00E85BD7" w:rsidRPr="00E24349" w:rsidRDefault="00872ED0" w:rsidP="00E24349">
            <w:pPr>
              <w:pStyle w:val="phtablecellleft"/>
            </w:pPr>
            <w:r w:rsidRPr="00E24349">
              <w:t>DISSEVERITY_TYPES</w:t>
            </w:r>
          </w:p>
        </w:tc>
      </w:tr>
      <w:tr w:rsidR="000263B8" w:rsidRPr="00E24349" w14:paraId="7F72CEBE" w14:textId="77777777" w:rsidTr="00846EA2">
        <w:tc>
          <w:tcPr>
            <w:tcW w:w="1183" w:type="pct"/>
          </w:tcPr>
          <w:p w14:paraId="12C074DA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1.2.643.5.1.13.13.99.2.726</w:t>
            </w:r>
          </w:p>
        </w:tc>
        <w:tc>
          <w:tcPr>
            <w:tcW w:w="1166" w:type="pct"/>
          </w:tcPr>
          <w:p w14:paraId="7C4F7914" w14:textId="77777777" w:rsidR="00E85BD7" w:rsidRPr="00E24349" w:rsidRDefault="00872ED0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документированных</w:t>
            </w:r>
            <w:r w:rsidR="0081618C" w:rsidRPr="00E24349">
              <w:t xml:space="preserve"> </w:t>
            </w:r>
            <w:r w:rsidRPr="00E24349">
              <w:t>событий</w:t>
            </w:r>
          </w:p>
        </w:tc>
        <w:tc>
          <w:tcPr>
            <w:tcW w:w="1369" w:type="pct"/>
          </w:tcPr>
          <w:p w14:paraId="0FE4E2B7" w14:textId="77777777" w:rsidR="00E85BD7" w:rsidRPr="00E24349" w:rsidRDefault="00872ED0" w:rsidP="00E24349">
            <w:pPr>
              <w:pStyle w:val="phtablecellleft"/>
            </w:pPr>
            <w:r w:rsidRPr="00E24349">
              <w:t>FN_DOC_EVENT_TYPES</w:t>
            </w:r>
          </w:p>
        </w:tc>
        <w:tc>
          <w:tcPr>
            <w:tcW w:w="1282" w:type="pct"/>
          </w:tcPr>
          <w:p w14:paraId="5ADA3010" w14:textId="77777777" w:rsidR="00E85BD7" w:rsidRPr="00E24349" w:rsidRDefault="00872ED0" w:rsidP="00E24349">
            <w:pPr>
              <w:pStyle w:val="phtablecellleft"/>
            </w:pPr>
            <w:r w:rsidRPr="00E24349">
              <w:t>PROF_CARD_TYPES</w:t>
            </w:r>
          </w:p>
        </w:tc>
      </w:tr>
      <w:tr w:rsidR="000263B8" w:rsidRPr="00E24349" w14:paraId="2D6266E1" w14:textId="77777777" w:rsidTr="00846EA2">
        <w:tc>
          <w:tcPr>
            <w:tcW w:w="1183" w:type="pct"/>
          </w:tcPr>
          <w:p w14:paraId="727255AB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1.2.643.5.1.13.13.99.2.822</w:t>
            </w:r>
          </w:p>
        </w:tc>
        <w:tc>
          <w:tcPr>
            <w:tcW w:w="1166" w:type="pct"/>
          </w:tcPr>
          <w:p w14:paraId="274D6AB2" w14:textId="77777777" w:rsidR="00E85BD7" w:rsidRPr="00E24349" w:rsidRDefault="00872ED0" w:rsidP="00E24349">
            <w:pPr>
              <w:pStyle w:val="phtablecellleft"/>
            </w:pPr>
            <w:r w:rsidRPr="00E24349">
              <w:t>Мероприятия</w:t>
            </w:r>
            <w:r w:rsidR="0081618C" w:rsidRPr="00E24349">
              <w:t xml:space="preserve"> </w:t>
            </w:r>
            <w:r w:rsidRPr="00E24349">
              <w:t>профилактического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осмотра,</w:t>
            </w:r>
            <w:r w:rsidR="0081618C" w:rsidRPr="00E24349">
              <w:t xml:space="preserve"> </w:t>
            </w:r>
            <w:r w:rsidRPr="00E24349">
              <w:t>диспансеризации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углубленной</w:t>
            </w:r>
            <w:r w:rsidR="0081618C" w:rsidRPr="00E24349">
              <w:t xml:space="preserve"> </w:t>
            </w:r>
            <w:r w:rsidRPr="00E24349">
              <w:t>диспансеризации</w:t>
            </w:r>
          </w:p>
        </w:tc>
        <w:tc>
          <w:tcPr>
            <w:tcW w:w="1369" w:type="pct"/>
          </w:tcPr>
          <w:p w14:paraId="600305F4" w14:textId="77777777" w:rsidR="00E85BD7" w:rsidRPr="00E24349" w:rsidRDefault="00872ED0" w:rsidP="00E24349">
            <w:pPr>
              <w:pStyle w:val="phtablecellleft"/>
            </w:pPr>
            <w:r w:rsidRPr="00E24349">
              <w:t>FN_MED_EXAM_PMOD</w:t>
            </w:r>
          </w:p>
        </w:tc>
        <w:tc>
          <w:tcPr>
            <w:tcW w:w="1282" w:type="pct"/>
          </w:tcPr>
          <w:p w14:paraId="6F0852EE" w14:textId="77777777" w:rsidR="00E85BD7" w:rsidRPr="00E24349" w:rsidRDefault="00872ED0" w:rsidP="00E24349">
            <w:pPr>
              <w:pStyle w:val="phtablecellleft"/>
            </w:pPr>
            <w:r w:rsidRPr="00E24349">
              <w:t>SERVICES</w:t>
            </w:r>
          </w:p>
        </w:tc>
      </w:tr>
    </w:tbl>
    <w:p w14:paraId="3311874D" w14:textId="77777777" w:rsidR="00E85BD7" w:rsidRPr="000263B8" w:rsidRDefault="00872ED0">
      <w:pPr>
        <w:pStyle w:val="2"/>
      </w:pPr>
      <w:bookmarkStart w:id="184" w:name="scroll-bookmark-60"/>
      <w:bookmarkStart w:id="185" w:name="_Ref118562085"/>
      <w:bookmarkStart w:id="186" w:name="_Toc118569042"/>
      <w:bookmarkStart w:id="187" w:name="_Toc120524812"/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5B49CA">
        <w:t>ФР</w:t>
      </w:r>
      <w:r w:rsidRPr="000263B8">
        <w:t>НСИ</w:t>
      </w:r>
      <w:bookmarkEnd w:id="184"/>
      <w:bookmarkEnd w:id="185"/>
      <w:bookmarkEnd w:id="186"/>
      <w:bookmarkEnd w:id="187"/>
    </w:p>
    <w:p w14:paraId="42806C57" w14:textId="77777777" w:rsidR="00355B18" w:rsidRDefault="005B49CA" w:rsidP="00355B18">
      <w:pPr>
        <w:pStyle w:val="phlistitemizedtitle"/>
      </w:pPr>
      <w:r>
        <w:t>Ч</w:t>
      </w:r>
      <w:r w:rsidR="00872ED0" w:rsidRPr="000263B8">
        <w:t>тобы</w:t>
      </w:r>
      <w:r w:rsidR="0081618C" w:rsidRPr="000263B8">
        <w:t xml:space="preserve"> </w:t>
      </w:r>
      <w:r w:rsidR="00872ED0" w:rsidRPr="000263B8">
        <w:t>загрузить</w:t>
      </w:r>
      <w:r w:rsidR="0081618C" w:rsidRPr="000263B8">
        <w:t xml:space="preserve"> </w:t>
      </w:r>
      <w:r w:rsidR="00872ED0" w:rsidRPr="000263B8">
        <w:t>справочники</w:t>
      </w:r>
      <w:r w:rsidR="0081618C" w:rsidRPr="000263B8">
        <w:t xml:space="preserve"> </w:t>
      </w:r>
      <w:r w:rsidR="00872ED0" w:rsidRPr="000263B8">
        <w:t>из</w:t>
      </w:r>
      <w:r w:rsidR="0081618C" w:rsidRPr="000263B8">
        <w:t xml:space="preserve"> </w:t>
      </w:r>
      <w:r>
        <w:t>ФР</w:t>
      </w:r>
      <w:r w:rsidR="00872ED0" w:rsidRPr="000263B8">
        <w:t>НСИ,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53C91780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649777CB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nsi.rosminzdrav.ru</w:t>
      </w:r>
      <w:r w:rsidR="000263B8">
        <w:t>»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выпадающего</w:t>
      </w:r>
      <w:r w:rsidR="0081618C" w:rsidRPr="000263B8">
        <w:t xml:space="preserve"> </w:t>
      </w:r>
      <w:r w:rsidRPr="000263B8">
        <w:t>списка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Источник</w:t>
      </w:r>
      <w:r w:rsidR="0081618C" w:rsidRPr="000263B8">
        <w:t xml:space="preserve"> </w:t>
      </w:r>
      <w:r w:rsidRPr="000263B8">
        <w:t>загрузки</w:t>
      </w:r>
      <w:r w:rsidR="000263B8">
        <w:t>»</w:t>
      </w:r>
      <w:r w:rsidRPr="000263B8">
        <w:t>;</w:t>
      </w:r>
    </w:p>
    <w:p w14:paraId="21DB8EF9" w14:textId="77777777" w:rsidR="00E85BD7" w:rsidRDefault="00872ED0" w:rsidP="00355B18">
      <w:pPr>
        <w:pStyle w:val="phlistitemized1"/>
      </w:pPr>
      <w:r w:rsidRPr="000263B8">
        <w:lastRenderedPageBreak/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7F08B354" w14:textId="77777777" w:rsidR="000263B8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0BD4ABA8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5B49CA">
        <w:t>НСИ;</w:t>
      </w:r>
    </w:p>
    <w:p w14:paraId="78CA1588" w14:textId="77777777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7BA909E0" w14:textId="77777777" w:rsidR="00E85BD7" w:rsidRPr="000263B8" w:rsidRDefault="00872ED0" w:rsidP="005B49CA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06C2C95B" wp14:editId="79B34B32">
            <wp:extent cx="209550" cy="195580"/>
            <wp:effectExtent l="19050" t="19050" r="19050" b="13970"/>
            <wp:docPr id="100051" name="Рисунок 100051" descr="_scroll_external/attachments/image2020-10-21_12-10-12-5076de05f4687fede34e59164e971e8c899c86d44b07a0b116df5c6b5b9a9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12662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5B49CA">
        <w:t>;</w:t>
      </w:r>
    </w:p>
    <w:p w14:paraId="1EECBFCD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7B86E4D3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01056C31" w14:textId="77777777" w:rsidR="00E85BD7" w:rsidRPr="000263B8" w:rsidRDefault="00872ED0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481438E4" w14:textId="0ADC17F6" w:rsidR="00E85BD7" w:rsidRPr="000263B8" w:rsidRDefault="00872ED0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1A7E8A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1A7E8A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4AD7594C" w14:textId="0520C617" w:rsidR="00E85BD7" w:rsidRPr="000263B8" w:rsidRDefault="00872ED0">
      <w:pPr>
        <w:pStyle w:val="2"/>
      </w:pPr>
      <w:bookmarkStart w:id="188" w:name="scroll-bookmark-61"/>
      <w:bookmarkStart w:id="189" w:name="_Ref118562089"/>
      <w:bookmarkStart w:id="190" w:name="_Toc118569043"/>
      <w:bookmarkStart w:id="191" w:name="_Toc120524813"/>
      <w:r w:rsidRPr="000263B8"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bookmarkEnd w:id="188"/>
      <w:bookmarkEnd w:id="189"/>
      <w:bookmarkEnd w:id="190"/>
      <w:r w:rsidR="001A7E8A" w:rsidRPr="000263B8">
        <w:t>ФРНСИ</w:t>
      </w:r>
      <w:bookmarkEnd w:id="191"/>
    </w:p>
    <w:p w14:paraId="42898F14" w14:textId="3F0B2D44" w:rsidR="00355B18" w:rsidRDefault="005B49CA" w:rsidP="00355B18">
      <w:pPr>
        <w:pStyle w:val="phlistitemizedtitle"/>
      </w:pPr>
      <w:r>
        <w:t>Ч</w:t>
      </w:r>
      <w:r w:rsidR="00872ED0" w:rsidRPr="000263B8">
        <w:t>тобы</w:t>
      </w:r>
      <w:r w:rsidR="0081618C" w:rsidRPr="000263B8">
        <w:t xml:space="preserve"> </w:t>
      </w:r>
      <w:r w:rsidR="00872ED0" w:rsidRPr="000263B8">
        <w:t>сопоставить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872ED0" w:rsidRPr="000263B8">
        <w:t>Ф</w:t>
      </w:r>
      <w:r w:rsidR="003767F4">
        <w:t>Р</w:t>
      </w:r>
      <w:r w:rsidR="00872ED0" w:rsidRPr="000263B8">
        <w:t>НСИ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497B7A">
        <w:t>МИС</w:t>
      </w:r>
      <w:r w:rsidR="00872ED0" w:rsidRPr="000263B8">
        <w:t>,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3242BD45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4563D316" w14:textId="77777777" w:rsidR="00E85BD7" w:rsidRPr="000263B8" w:rsidRDefault="00872ED0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1A7E8A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21A5D6B9" w14:textId="31631883" w:rsidR="00E85BD7" w:rsidRPr="000263B8" w:rsidRDefault="00872ED0" w:rsidP="00355B18">
      <w:pPr>
        <w:pStyle w:val="phlistitemized1"/>
      </w:pPr>
      <w:r w:rsidRPr="000263B8">
        <w:lastRenderedPageBreak/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722B47FA" w14:textId="77777777" w:rsidR="00E85BD7" w:rsidRPr="000263B8" w:rsidRDefault="00872ED0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01753AAF" w14:textId="77777777" w:rsidR="00E85BD7" w:rsidRPr="000263B8" w:rsidRDefault="00872ED0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0958FE9B" w14:textId="20640C9E" w:rsidR="00E85BD7" w:rsidRPr="000263B8" w:rsidRDefault="00872ED0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362C282C" w14:textId="77777777" w:rsidR="00E85BD7" w:rsidRPr="000263B8" w:rsidRDefault="00872ED0">
      <w:pPr>
        <w:pStyle w:val="10"/>
      </w:pPr>
      <w:bookmarkStart w:id="192" w:name="scroll-bookmark-49"/>
      <w:bookmarkStart w:id="193" w:name="_Ref118561936"/>
      <w:bookmarkStart w:id="194" w:name="_Ref118563569"/>
      <w:bookmarkStart w:id="195" w:name="_Ref118563974"/>
      <w:bookmarkStart w:id="196" w:name="_Ref118564651"/>
      <w:bookmarkStart w:id="197" w:name="_Ref118567113"/>
      <w:bookmarkStart w:id="198" w:name="_Ref118567273"/>
      <w:bookmarkStart w:id="199" w:name="_Ref118567793"/>
      <w:bookmarkStart w:id="200" w:name="_Ref118568049"/>
      <w:bookmarkStart w:id="201" w:name="_Toc118569044"/>
      <w:bookmarkStart w:id="202" w:name="_Toc120524814"/>
      <w:r w:rsidRPr="000263B8">
        <w:lastRenderedPageBreak/>
        <w:t>Настройка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типов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570DF73D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всех</w:t>
      </w:r>
      <w:r w:rsidR="0081618C" w:rsidRPr="000263B8">
        <w:t xml:space="preserve"> </w:t>
      </w:r>
      <w:r w:rsidRPr="000263B8">
        <w:t>формируемых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типы</w:t>
      </w:r>
      <w:r w:rsidR="0081618C" w:rsidRPr="000263B8">
        <w:t xml:space="preserve"> </w:t>
      </w:r>
      <w:r w:rsidRPr="000263B8">
        <w:t>документов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(код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="000263B8">
        <w:t>«</w:t>
      </w:r>
      <w:r w:rsidRPr="000263B8">
        <w:t>EHR_TYPES</w:t>
      </w:r>
      <w:r w:rsidR="000263B8">
        <w:t>»</w:t>
      </w:r>
      <w:r w:rsidRPr="000263B8">
        <w:t>).</w:t>
      </w:r>
    </w:p>
    <w:p w14:paraId="4DD2B9D3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типов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82FA540" w14:textId="63B6D0A0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словарей</w:t>
      </w:r>
      <w:r w:rsidR="0081618C" w:rsidRPr="000263B8">
        <w:t xml:space="preserve"> </w:t>
      </w:r>
      <w:r w:rsidRPr="000263B8">
        <w:t>Системы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_Ref119076273 \h </w:instrText>
      </w:r>
      <w:r w:rsidR="005B49CA">
        <w:fldChar w:fldCharType="separate"/>
      </w:r>
      <w:r w:rsidR="00865695">
        <w:t>Рисунок </w:t>
      </w:r>
      <w:r w:rsidR="00865695">
        <w:rPr>
          <w:noProof/>
        </w:rPr>
        <w:t>40</w:t>
      </w:r>
      <w:r w:rsidR="005B49CA">
        <w:fldChar w:fldCharType="end"/>
      </w:r>
      <w:r w:rsidR="005B49CA">
        <w:t>)</w:t>
      </w:r>
      <w:r w:rsidRPr="000263B8">
        <w:t>;</w:t>
      </w:r>
    </w:p>
    <w:p w14:paraId="46E35AAC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E58C4A2" wp14:editId="5E7C6446">
            <wp:extent cx="6295390" cy="2727271"/>
            <wp:effectExtent l="19050" t="19050" r="10160" b="16510"/>
            <wp:docPr id="100052" name="Рисунок 100052" descr="Форма настройки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67324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72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1A4AD5" w14:textId="4AB3F8EB" w:rsidR="00E85BD7" w:rsidRPr="000263B8" w:rsidRDefault="00E15409" w:rsidP="00E24349">
      <w:pPr>
        <w:pStyle w:val="phfiguretitle"/>
      </w:pPr>
      <w:bookmarkStart w:id="203" w:name="_Ref11907627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40</w:t>
      </w:r>
      <w:r w:rsidR="00872ED0" w:rsidRPr="000263B8">
        <w:fldChar w:fldCharType="end"/>
      </w:r>
      <w:bookmarkEnd w:id="203"/>
      <w:r w:rsidR="005B49CA">
        <w:t xml:space="preserve"> –</w:t>
      </w:r>
      <w:r w:rsidR="0081618C" w:rsidRPr="000263B8">
        <w:t xml:space="preserve">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системных</w:t>
      </w:r>
      <w:r w:rsidR="0081618C" w:rsidRPr="000263B8">
        <w:t xml:space="preserve"> </w:t>
      </w:r>
      <w:r w:rsidR="00872ED0" w:rsidRPr="000263B8">
        <w:t>словарей</w:t>
      </w:r>
    </w:p>
    <w:p w14:paraId="5AB598C1" w14:textId="767DDA90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EHR_TYPES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название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код.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_Ref119076284 \h </w:instrText>
      </w:r>
      <w:r w:rsidR="005B49CA">
        <w:fldChar w:fldCharType="separate"/>
      </w:r>
      <w:r w:rsidR="00865695">
        <w:t>Рисунок </w:t>
      </w:r>
      <w:r w:rsidR="00865695">
        <w:rPr>
          <w:noProof/>
        </w:rPr>
        <w:t>41</w:t>
      </w:r>
      <w:r w:rsidR="005B49CA">
        <w:fldChar w:fldCharType="end"/>
      </w:r>
      <w:r w:rsidR="005B49CA">
        <w:t>)</w:t>
      </w:r>
      <w:r w:rsidRPr="000263B8">
        <w:t>;</w:t>
      </w:r>
    </w:p>
    <w:p w14:paraId="03B219FB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651FC125" wp14:editId="0E41A1FA">
            <wp:extent cx="5367130" cy="2937312"/>
            <wp:effectExtent l="19050" t="19050" r="24130" b="15875"/>
            <wp:docPr id="100053" name="Рисунок 100053" descr="_scroll_external/attachments/image2022-10-21_15-54-48-176c1a18b93c5c03b8f7796eba643f48aeb884afd93dffd9fc52f8b69a25e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98415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76975" cy="2942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9B5AF1" w14:textId="25B1BA6A" w:rsidR="0023789D" w:rsidRPr="000263B8" w:rsidRDefault="00E15409" w:rsidP="00E24349">
      <w:pPr>
        <w:pStyle w:val="phfiguretitle"/>
      </w:pPr>
      <w:bookmarkStart w:id="204" w:name="_Ref119076284"/>
      <w:r>
        <w:t>Рисунок </w:t>
      </w:r>
      <w:r w:rsidR="0023789D" w:rsidRPr="000263B8">
        <w:fldChar w:fldCharType="begin"/>
      </w:r>
      <w:r w:rsidR="0023789D" w:rsidRPr="000263B8">
        <w:instrText xml:space="preserve"> SEQ Рисунок \* ARABIC </w:instrText>
      </w:r>
      <w:r w:rsidR="0023789D" w:rsidRPr="000263B8">
        <w:fldChar w:fldCharType="separate"/>
      </w:r>
      <w:r w:rsidR="00865695">
        <w:rPr>
          <w:noProof/>
        </w:rPr>
        <w:t>41</w:t>
      </w:r>
      <w:r w:rsidR="0023789D" w:rsidRPr="000263B8">
        <w:fldChar w:fldCharType="end"/>
      </w:r>
      <w:bookmarkEnd w:id="204"/>
      <w:r w:rsidR="0081618C" w:rsidRPr="000263B8">
        <w:t xml:space="preserve"> </w:t>
      </w:r>
      <w:r w:rsidR="005B49CA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словаря</w:t>
      </w:r>
      <w:r w:rsidR="0081618C" w:rsidRPr="000263B8">
        <w:t xml:space="preserve"> </w:t>
      </w:r>
      <w:r w:rsidR="000263B8">
        <w:t>«</w:t>
      </w:r>
      <w:r w:rsidR="0023789D" w:rsidRPr="000263B8">
        <w:t>Типы</w:t>
      </w:r>
      <w:r w:rsidR="0081618C" w:rsidRPr="000263B8">
        <w:t xml:space="preserve"> </w:t>
      </w:r>
      <w:r w:rsidR="0023789D" w:rsidRPr="000263B8">
        <w:t>подписываемых</w:t>
      </w:r>
      <w:r w:rsidR="0081618C" w:rsidRPr="000263B8">
        <w:t xml:space="preserve"> </w:t>
      </w:r>
      <w:r w:rsidR="0023789D" w:rsidRPr="000263B8">
        <w:t>документов</w:t>
      </w:r>
      <w:r w:rsidR="000263B8">
        <w:t>»</w:t>
      </w:r>
    </w:p>
    <w:p w14:paraId="7CFCC88E" w14:textId="77777777" w:rsidR="00E85BD7" w:rsidRPr="000263B8" w:rsidRDefault="00872ED0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типов</w:t>
      </w:r>
      <w:r w:rsidR="0081618C" w:rsidRPr="000263B8">
        <w:t xml:space="preserve"> </w:t>
      </w:r>
      <w:r w:rsidRPr="000263B8">
        <w:t>документов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всех</w:t>
      </w:r>
      <w:r w:rsidR="0081618C" w:rsidRPr="000263B8">
        <w:t xml:space="preserve"> </w:t>
      </w:r>
      <w:r w:rsidRPr="000263B8">
        <w:t>СЭМД,</w:t>
      </w:r>
      <w:r w:rsidR="0081618C" w:rsidRPr="000263B8">
        <w:t xml:space="preserve"> </w:t>
      </w:r>
      <w:r w:rsidRPr="000263B8">
        <w:t>отправляемых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7476A7" w:rsidRPr="000263B8">
        <w:t>«Профилактическая медицина»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тип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08A6FD34" w14:textId="248B87DE" w:rsidR="00E85BD7" w:rsidRPr="000263B8" w:rsidRDefault="005B49CA" w:rsidP="00355B18">
      <w:pPr>
        <w:pStyle w:val="phlistitemized2"/>
      </w:pPr>
      <w:r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="00872ED0" w:rsidRPr="000263B8">
        <w:t>Добавить</w:t>
      </w:r>
      <w:r w:rsidR="000263B8">
        <w:t>»</w:t>
      </w:r>
      <w:r w:rsidR="00872ED0" w:rsidRPr="000263B8">
        <w:t>.</w:t>
      </w:r>
      <w:r w:rsidR="0081618C" w:rsidRPr="000263B8">
        <w:t xml:space="preserve"> </w:t>
      </w:r>
      <w:r w:rsidR="00872ED0" w:rsidRPr="000263B8">
        <w:t>Откроется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документа</w:t>
      </w:r>
      <w:r>
        <w:t xml:space="preserve"> (</w:t>
      </w:r>
      <w:r>
        <w:fldChar w:fldCharType="begin"/>
      </w:r>
      <w:r>
        <w:instrText xml:space="preserve"> REF _Ref119076315 \h </w:instrText>
      </w:r>
      <w:r>
        <w:fldChar w:fldCharType="separate"/>
      </w:r>
      <w:r w:rsidR="00865695">
        <w:t>Рисунок </w:t>
      </w:r>
      <w:r w:rsidR="00865695">
        <w:rPr>
          <w:noProof/>
        </w:rPr>
        <w:t>42</w:t>
      </w:r>
      <w:r>
        <w:fldChar w:fldCharType="end"/>
      </w:r>
      <w:r>
        <w:t>)</w:t>
      </w:r>
      <w:r w:rsidR="00872ED0" w:rsidRPr="000263B8">
        <w:t>;</w:t>
      </w:r>
    </w:p>
    <w:p w14:paraId="094C730F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6EFBF21" wp14:editId="3683F728">
            <wp:extent cx="3753015" cy="2048626"/>
            <wp:effectExtent l="19050" t="19050" r="19050" b="27940"/>
            <wp:docPr id="100054" name="Рисунок 100054" descr="Окно добавления типа подписываем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29008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60387" cy="20526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E6BEA5" w14:textId="0C8066D9" w:rsidR="00E85BD7" w:rsidRPr="000263B8" w:rsidRDefault="00E15409" w:rsidP="00E24349">
      <w:pPr>
        <w:pStyle w:val="phfiguretitle"/>
      </w:pPr>
      <w:bookmarkStart w:id="205" w:name="_Ref11907631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42</w:t>
      </w:r>
      <w:r w:rsidR="00872ED0" w:rsidRPr="000263B8">
        <w:fldChar w:fldCharType="end"/>
      </w:r>
      <w:bookmarkEnd w:id="205"/>
      <w:r w:rsidR="0081618C" w:rsidRPr="000263B8">
        <w:t xml:space="preserve"> </w:t>
      </w:r>
      <w:r w:rsidR="009233F0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подписываемого</w:t>
      </w:r>
      <w:r w:rsidR="0081618C" w:rsidRPr="000263B8">
        <w:t xml:space="preserve"> </w:t>
      </w:r>
      <w:r w:rsidR="00872ED0" w:rsidRPr="000263B8">
        <w:t>документа</w:t>
      </w:r>
    </w:p>
    <w:p w14:paraId="332CA2A0" w14:textId="5083D695" w:rsidR="00E85BD7" w:rsidRPr="000263B8" w:rsidRDefault="00872ED0" w:rsidP="00355B18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_Ref119076322 \h </w:instrText>
      </w:r>
      <w:r w:rsidR="005B49CA">
        <w:fldChar w:fldCharType="separate"/>
      </w:r>
      <w:r w:rsidR="00865695">
        <w:t>Таблица </w:t>
      </w:r>
      <w:r w:rsidR="00865695">
        <w:rPr>
          <w:noProof/>
        </w:rPr>
        <w:t>23</w:t>
      </w:r>
      <w:r w:rsidR="005B49CA">
        <w:fldChar w:fldCharType="end"/>
      </w:r>
      <w:r w:rsidR="005B49CA">
        <w:t>)</w:t>
      </w:r>
      <w:r w:rsidRPr="000263B8">
        <w:t>;</w:t>
      </w:r>
    </w:p>
    <w:p w14:paraId="52679011" w14:textId="54FEFE44" w:rsidR="00E85BD7" w:rsidRPr="000263B8" w:rsidRDefault="00E15409" w:rsidP="00E24349">
      <w:pPr>
        <w:pStyle w:val="phtabletitle"/>
      </w:pPr>
      <w:bookmarkStart w:id="206" w:name="_Ref119076322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23</w:t>
      </w:r>
      <w:r w:rsidR="00872ED0" w:rsidRPr="000263B8">
        <w:fldChar w:fldCharType="end"/>
      </w:r>
      <w:bookmarkEnd w:id="206"/>
      <w:r w:rsidR="0081618C" w:rsidRPr="000263B8">
        <w:t xml:space="preserve"> </w:t>
      </w:r>
      <w:r w:rsidR="005B49CA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типов</w:t>
      </w:r>
      <w:r w:rsidR="0081618C" w:rsidRPr="000263B8">
        <w:t xml:space="preserve"> </w:t>
      </w:r>
      <w:r w:rsidR="00872ED0" w:rsidRPr="000263B8">
        <w:t>подписываемых</w:t>
      </w:r>
      <w:r w:rsidR="0081618C" w:rsidRPr="000263B8">
        <w:t xml:space="preserve"> </w:t>
      </w:r>
      <w:r w:rsidR="00872ED0" w:rsidRPr="000263B8">
        <w:t>документов</w:t>
      </w:r>
    </w:p>
    <w:tbl>
      <w:tblPr>
        <w:tblStyle w:val="ad"/>
        <w:tblW w:w="4952" w:type="pct"/>
        <w:tblLayout w:type="fixed"/>
        <w:tblLook w:val="04A0" w:firstRow="1" w:lastRow="0" w:firstColumn="1" w:lastColumn="0" w:noHBand="0" w:noVBand="1"/>
      </w:tblPr>
      <w:tblGrid>
        <w:gridCol w:w="508"/>
        <w:gridCol w:w="952"/>
        <w:gridCol w:w="2133"/>
        <w:gridCol w:w="2032"/>
        <w:gridCol w:w="815"/>
        <w:gridCol w:w="1848"/>
        <w:gridCol w:w="1802"/>
      </w:tblGrid>
      <w:tr w:rsidR="008A0FC1" w:rsidRPr="00E24349" w14:paraId="44C09885" w14:textId="77777777" w:rsidTr="008A0FC1">
        <w:trPr>
          <w:tblHeader/>
        </w:trPr>
        <w:tc>
          <w:tcPr>
            <w:tcW w:w="4107" w:type="pct"/>
            <w:gridSpan w:val="6"/>
          </w:tcPr>
          <w:p w14:paraId="6A0EC200" w14:textId="77777777" w:rsidR="008A0FC1" w:rsidRPr="00E24349" w:rsidRDefault="008A0FC1" w:rsidP="00355B18">
            <w:pPr>
              <w:pStyle w:val="phtablecolcaption"/>
            </w:pPr>
            <w:bookmarkStart w:id="207" w:name="scroll-bookmark-63"/>
            <w:r w:rsidRPr="00E24349">
              <w:t>Вкладка «Главная»</w:t>
            </w:r>
            <w:bookmarkEnd w:id="207"/>
          </w:p>
        </w:tc>
        <w:tc>
          <w:tcPr>
            <w:tcW w:w="893" w:type="pct"/>
          </w:tcPr>
          <w:p w14:paraId="5335746F" w14:textId="77777777" w:rsidR="008A0FC1" w:rsidRPr="00E24349" w:rsidRDefault="008A0FC1" w:rsidP="00355B18">
            <w:pPr>
              <w:pStyle w:val="phtablecolcaption"/>
            </w:pPr>
            <w:r w:rsidRPr="00E24349">
              <w:t>Вкладка «Дополнительно»</w:t>
            </w:r>
          </w:p>
        </w:tc>
      </w:tr>
      <w:tr w:rsidR="008A0FC1" w:rsidRPr="00E24349" w14:paraId="41E95F76" w14:textId="77777777" w:rsidTr="008A0FC1">
        <w:trPr>
          <w:tblHeader/>
        </w:trPr>
        <w:tc>
          <w:tcPr>
            <w:tcW w:w="251" w:type="pct"/>
          </w:tcPr>
          <w:p w14:paraId="2BA80A1F" w14:textId="77777777" w:rsidR="008A0FC1" w:rsidRPr="00E24349" w:rsidRDefault="008A0FC1" w:rsidP="00355B18">
            <w:pPr>
              <w:pStyle w:val="phtablecolcaption"/>
            </w:pPr>
            <w:r w:rsidRPr="00E24349">
              <w:t>ID</w:t>
            </w:r>
          </w:p>
        </w:tc>
        <w:tc>
          <w:tcPr>
            <w:tcW w:w="472" w:type="pct"/>
          </w:tcPr>
          <w:p w14:paraId="68991F00" w14:textId="77777777" w:rsidR="008A0FC1" w:rsidRPr="00E24349" w:rsidRDefault="008A0FC1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1057" w:type="pct"/>
          </w:tcPr>
          <w:p w14:paraId="554737BD" w14:textId="77777777" w:rsidR="008A0FC1" w:rsidRPr="00E24349" w:rsidRDefault="008A0FC1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007" w:type="pct"/>
          </w:tcPr>
          <w:p w14:paraId="2832275A" w14:textId="77777777" w:rsidR="008A0FC1" w:rsidRPr="00E24349" w:rsidRDefault="008A0FC1" w:rsidP="00355B18">
            <w:pPr>
              <w:pStyle w:val="phtablecolcaption"/>
            </w:pPr>
            <w:r w:rsidRPr="00E24349">
              <w:t>Описание</w:t>
            </w:r>
          </w:p>
        </w:tc>
        <w:tc>
          <w:tcPr>
            <w:tcW w:w="404" w:type="pct"/>
          </w:tcPr>
          <w:p w14:paraId="271C6B6F" w14:textId="77777777" w:rsidR="008A0FC1" w:rsidRPr="00E24349" w:rsidRDefault="008A0FC1" w:rsidP="00355B18">
            <w:pPr>
              <w:pStyle w:val="phtablecolcaption"/>
            </w:pPr>
            <w:r w:rsidRPr="00E24349">
              <w:t>OID</w:t>
            </w:r>
          </w:p>
        </w:tc>
        <w:tc>
          <w:tcPr>
            <w:tcW w:w="916" w:type="pct"/>
          </w:tcPr>
          <w:p w14:paraId="08523C99" w14:textId="77777777" w:rsidR="008A0FC1" w:rsidRPr="00E24349" w:rsidRDefault="008A0FC1" w:rsidP="00355B18">
            <w:pPr>
              <w:pStyle w:val="phtablecolcaption"/>
            </w:pPr>
            <w:r w:rsidRPr="00E24349">
              <w:t>Код отчета</w:t>
            </w:r>
          </w:p>
        </w:tc>
        <w:tc>
          <w:tcPr>
            <w:tcW w:w="893" w:type="pct"/>
          </w:tcPr>
          <w:p w14:paraId="55EB60B2" w14:textId="77777777" w:rsidR="008A0FC1" w:rsidRPr="00E24349" w:rsidRDefault="008A0FC1" w:rsidP="00355B18">
            <w:pPr>
              <w:pStyle w:val="phtablecolcaption"/>
            </w:pPr>
            <w:r w:rsidRPr="00E24349">
              <w:t>Код СМС в ВИМИС</w:t>
            </w:r>
          </w:p>
        </w:tc>
      </w:tr>
      <w:tr w:rsidR="008A0FC1" w:rsidRPr="00E24349" w14:paraId="200DB28F" w14:textId="77777777" w:rsidTr="008A0FC1">
        <w:tc>
          <w:tcPr>
            <w:tcW w:w="251" w:type="pct"/>
          </w:tcPr>
          <w:p w14:paraId="310000B1" w14:textId="77777777" w:rsidR="008A0FC1" w:rsidRPr="00E24349" w:rsidRDefault="008A0FC1" w:rsidP="00E24349">
            <w:pPr>
              <w:pStyle w:val="phtablecellleft"/>
            </w:pPr>
            <w:r w:rsidRPr="00E24349">
              <w:t>341</w:t>
            </w:r>
          </w:p>
        </w:tc>
        <w:tc>
          <w:tcPr>
            <w:tcW w:w="472" w:type="pct"/>
          </w:tcPr>
          <w:p w14:paraId="6827636F" w14:textId="77777777" w:rsidR="008A0FC1" w:rsidRPr="00E24349" w:rsidRDefault="008A0FC1" w:rsidP="00E24349">
            <w:pPr>
              <w:pStyle w:val="phtablecellleft"/>
            </w:pPr>
            <w:r w:rsidRPr="00E24349">
              <w:t>341</w:t>
            </w:r>
          </w:p>
        </w:tc>
        <w:tc>
          <w:tcPr>
            <w:tcW w:w="1057" w:type="pct"/>
          </w:tcPr>
          <w:p w14:paraId="4A1E910F" w14:textId="77777777" w:rsidR="008A0FC1" w:rsidRPr="00E24349" w:rsidRDefault="008A0FC1" w:rsidP="00E24349">
            <w:pPr>
              <w:pStyle w:val="phtablecellleft"/>
            </w:pPr>
            <w:r w:rsidRPr="00E24349">
              <w:t>Прием (осмотр) врача-специалиста</w:t>
            </w:r>
          </w:p>
        </w:tc>
        <w:tc>
          <w:tcPr>
            <w:tcW w:w="1007" w:type="pct"/>
          </w:tcPr>
          <w:p w14:paraId="11AFD055" w14:textId="77777777" w:rsidR="008A0FC1" w:rsidRPr="00E24349" w:rsidRDefault="008A0FC1" w:rsidP="00E24349">
            <w:pPr>
              <w:pStyle w:val="phtablecellleft"/>
            </w:pPr>
            <w:r w:rsidRPr="00E24349">
              <w:t>Прием (осмотр) врача-специалиста</w:t>
            </w:r>
          </w:p>
        </w:tc>
        <w:tc>
          <w:tcPr>
            <w:tcW w:w="404" w:type="pct"/>
          </w:tcPr>
          <w:p w14:paraId="20D8053A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1A4D4C54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893" w:type="pct"/>
          </w:tcPr>
          <w:p w14:paraId="2275E638" w14:textId="77777777" w:rsidR="008A0FC1" w:rsidRPr="00E24349" w:rsidRDefault="008A0FC1" w:rsidP="00E24349">
            <w:pPr>
              <w:pStyle w:val="phtablecellleft"/>
            </w:pPr>
            <w:r w:rsidRPr="00E24349">
              <w:t>5</w:t>
            </w:r>
          </w:p>
        </w:tc>
      </w:tr>
      <w:tr w:rsidR="008A0FC1" w:rsidRPr="00E24349" w14:paraId="5FAE4F6C" w14:textId="77777777" w:rsidTr="008A0FC1">
        <w:tc>
          <w:tcPr>
            <w:tcW w:w="251" w:type="pct"/>
          </w:tcPr>
          <w:p w14:paraId="4887E4FA" w14:textId="77777777" w:rsidR="008A0FC1" w:rsidRPr="00E24349" w:rsidRDefault="008A0FC1" w:rsidP="00E24349">
            <w:pPr>
              <w:pStyle w:val="phtablecellleft"/>
            </w:pPr>
            <w:r w:rsidRPr="00E24349">
              <w:t>359</w:t>
            </w:r>
          </w:p>
        </w:tc>
        <w:tc>
          <w:tcPr>
            <w:tcW w:w="472" w:type="pct"/>
          </w:tcPr>
          <w:p w14:paraId="20681A2C" w14:textId="77777777" w:rsidR="008A0FC1" w:rsidRPr="00E24349" w:rsidRDefault="008A0FC1" w:rsidP="00E24349">
            <w:pPr>
              <w:pStyle w:val="phtablecellleft"/>
            </w:pPr>
            <w:r w:rsidRPr="00E24349">
              <w:t>359</w:t>
            </w:r>
          </w:p>
        </w:tc>
        <w:tc>
          <w:tcPr>
            <w:tcW w:w="1057" w:type="pct"/>
          </w:tcPr>
          <w:p w14:paraId="54C0CB2C" w14:textId="77777777" w:rsidR="008A0FC1" w:rsidRPr="00E24349" w:rsidRDefault="008A0FC1" w:rsidP="00E24349">
            <w:pPr>
              <w:pStyle w:val="phtablecellleft"/>
            </w:pPr>
            <w:r w:rsidRPr="00E24349">
              <w:t>Выписной эпикриз из стационара по отдельным профилям медицинской помощи</w:t>
            </w:r>
          </w:p>
        </w:tc>
        <w:tc>
          <w:tcPr>
            <w:tcW w:w="1007" w:type="pct"/>
          </w:tcPr>
          <w:p w14:paraId="033F31E0" w14:textId="77777777" w:rsidR="008A0FC1" w:rsidRPr="00E24349" w:rsidRDefault="008A0FC1" w:rsidP="00E24349">
            <w:pPr>
              <w:pStyle w:val="phtablecellleft"/>
            </w:pPr>
            <w:r w:rsidRPr="00E24349">
              <w:t>Выписной эпикриз из стационара по отдельным профилям медицинской помощи</w:t>
            </w:r>
          </w:p>
        </w:tc>
        <w:tc>
          <w:tcPr>
            <w:tcW w:w="404" w:type="pct"/>
          </w:tcPr>
          <w:p w14:paraId="2A691E84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1DC47404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893" w:type="pct"/>
          </w:tcPr>
          <w:p w14:paraId="14A38191" w14:textId="77777777" w:rsidR="008A0FC1" w:rsidRPr="00E24349" w:rsidRDefault="008A0FC1" w:rsidP="00E24349">
            <w:pPr>
              <w:pStyle w:val="phtablecellleft"/>
            </w:pPr>
            <w:r w:rsidRPr="00E24349">
              <w:t>359</w:t>
            </w:r>
          </w:p>
        </w:tc>
      </w:tr>
      <w:tr w:rsidR="008A0FC1" w:rsidRPr="00E24349" w14:paraId="5E958451" w14:textId="77777777" w:rsidTr="008A0FC1">
        <w:tc>
          <w:tcPr>
            <w:tcW w:w="251" w:type="pct"/>
          </w:tcPr>
          <w:p w14:paraId="3D29C178" w14:textId="77777777" w:rsidR="008A0FC1" w:rsidRPr="00E24349" w:rsidRDefault="008A0FC1" w:rsidP="00E24349">
            <w:pPr>
              <w:pStyle w:val="phtablecellleft"/>
            </w:pPr>
            <w:r w:rsidRPr="00E24349">
              <w:t>109</w:t>
            </w:r>
          </w:p>
        </w:tc>
        <w:tc>
          <w:tcPr>
            <w:tcW w:w="472" w:type="pct"/>
          </w:tcPr>
          <w:p w14:paraId="05EFED44" w14:textId="77777777" w:rsidR="008A0FC1" w:rsidRPr="00E24349" w:rsidRDefault="008A0FC1" w:rsidP="00E24349">
            <w:pPr>
              <w:pStyle w:val="phtablecellleft"/>
            </w:pPr>
            <w:r w:rsidRPr="00E24349">
              <w:t>109</w:t>
            </w:r>
          </w:p>
        </w:tc>
        <w:tc>
          <w:tcPr>
            <w:tcW w:w="1057" w:type="pct"/>
          </w:tcPr>
          <w:p w14:paraId="606E06EB" w14:textId="77777777" w:rsidR="008A0FC1" w:rsidRPr="00E24349" w:rsidRDefault="008A0FC1" w:rsidP="00E24349">
            <w:pPr>
              <w:pStyle w:val="phtablecellleft"/>
            </w:pPr>
            <w:r w:rsidRPr="00E24349">
              <w:t>Протокол медицинской манипуляции</w:t>
            </w:r>
          </w:p>
        </w:tc>
        <w:tc>
          <w:tcPr>
            <w:tcW w:w="1007" w:type="pct"/>
          </w:tcPr>
          <w:p w14:paraId="780C4E91" w14:textId="77777777" w:rsidR="008A0FC1" w:rsidRPr="00E24349" w:rsidRDefault="008A0FC1" w:rsidP="00E24349">
            <w:pPr>
              <w:pStyle w:val="phtablecellleft"/>
            </w:pPr>
            <w:r w:rsidRPr="00E24349">
              <w:t>СЭМД: Протокол медицинской манипуляции</w:t>
            </w:r>
          </w:p>
        </w:tc>
        <w:tc>
          <w:tcPr>
            <w:tcW w:w="404" w:type="pct"/>
          </w:tcPr>
          <w:p w14:paraId="0B2F11C8" w14:textId="77777777" w:rsidR="008A0FC1" w:rsidRPr="00E24349" w:rsidRDefault="008A0FC1" w:rsidP="00E24349">
            <w:pPr>
              <w:pStyle w:val="phtablecellleft"/>
            </w:pPr>
            <w:r w:rsidRPr="00E24349">
              <w:t>67</w:t>
            </w:r>
          </w:p>
        </w:tc>
        <w:tc>
          <w:tcPr>
            <w:tcW w:w="916" w:type="pct"/>
          </w:tcPr>
          <w:p w14:paraId="27C9D7EF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893" w:type="pct"/>
          </w:tcPr>
          <w:p w14:paraId="056DC119" w14:textId="77777777" w:rsidR="008A0FC1" w:rsidRPr="00E24349" w:rsidRDefault="008A0FC1" w:rsidP="00E24349">
            <w:pPr>
              <w:pStyle w:val="phtablecellleft"/>
            </w:pPr>
            <w:r w:rsidRPr="00E24349">
              <w:t>SMSV25</w:t>
            </w:r>
          </w:p>
        </w:tc>
      </w:tr>
      <w:tr w:rsidR="008A0FC1" w:rsidRPr="00E24349" w14:paraId="0E830FB0" w14:textId="77777777" w:rsidTr="008A0FC1">
        <w:tc>
          <w:tcPr>
            <w:tcW w:w="251" w:type="pct"/>
          </w:tcPr>
          <w:p w14:paraId="29020606" w14:textId="77777777" w:rsidR="008A0FC1" w:rsidRPr="00E24349" w:rsidRDefault="008A0FC1" w:rsidP="00E24349">
            <w:pPr>
              <w:pStyle w:val="phtablecellleft"/>
            </w:pPr>
            <w:r w:rsidRPr="00E24349">
              <w:t>340</w:t>
            </w:r>
          </w:p>
        </w:tc>
        <w:tc>
          <w:tcPr>
            <w:tcW w:w="472" w:type="pct"/>
          </w:tcPr>
          <w:p w14:paraId="4DADCB8D" w14:textId="77777777" w:rsidR="008A0FC1" w:rsidRPr="00E24349" w:rsidRDefault="008A0FC1" w:rsidP="00E24349">
            <w:pPr>
              <w:pStyle w:val="phtablecellleft"/>
            </w:pPr>
            <w:r w:rsidRPr="00E24349">
              <w:t>340</w:t>
            </w:r>
          </w:p>
        </w:tc>
        <w:tc>
          <w:tcPr>
            <w:tcW w:w="1057" w:type="pct"/>
          </w:tcPr>
          <w:p w14:paraId="1F66C2FB" w14:textId="77777777" w:rsidR="008A0FC1" w:rsidRPr="00E24349" w:rsidRDefault="008A0FC1" w:rsidP="00E24349">
            <w:pPr>
              <w:pStyle w:val="phtablecellleft"/>
            </w:pPr>
            <w:r w:rsidRPr="00E24349">
              <w:t>Эпикриз по результатам диспансеризации / профилактического медицинского осмотра</w:t>
            </w:r>
          </w:p>
        </w:tc>
        <w:tc>
          <w:tcPr>
            <w:tcW w:w="1007" w:type="pct"/>
          </w:tcPr>
          <w:p w14:paraId="4452DA18" w14:textId="77777777" w:rsidR="008A0FC1" w:rsidRPr="00E24349" w:rsidRDefault="008A0FC1" w:rsidP="00E24349">
            <w:pPr>
              <w:pStyle w:val="phtablecellleft"/>
            </w:pPr>
            <w:r w:rsidRPr="00E24349">
              <w:t>СЭМД: Эпикриз по результатам диспансеризации / профилактического медицинского осмотра</w:t>
            </w:r>
          </w:p>
        </w:tc>
        <w:tc>
          <w:tcPr>
            <w:tcW w:w="404" w:type="pct"/>
          </w:tcPr>
          <w:p w14:paraId="3985AC6D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5834A60A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893" w:type="pct"/>
          </w:tcPr>
          <w:p w14:paraId="76D2C2AB" w14:textId="77777777" w:rsidR="008A0FC1" w:rsidRPr="00E24349" w:rsidRDefault="008A0FC1" w:rsidP="00E24349">
            <w:pPr>
              <w:pStyle w:val="phtablecellleft"/>
            </w:pPr>
            <w:r w:rsidRPr="00E24349">
              <w:t>SMSV24</w:t>
            </w:r>
          </w:p>
        </w:tc>
      </w:tr>
      <w:tr w:rsidR="008A0FC1" w:rsidRPr="00E24349" w14:paraId="28179055" w14:textId="77777777" w:rsidTr="008A0FC1">
        <w:tc>
          <w:tcPr>
            <w:tcW w:w="251" w:type="pct"/>
          </w:tcPr>
          <w:p w14:paraId="54FD8643" w14:textId="77777777" w:rsidR="008A0FC1" w:rsidRPr="00E24349" w:rsidRDefault="008A0FC1" w:rsidP="00E24349">
            <w:pPr>
              <w:pStyle w:val="phtablecellleft"/>
            </w:pPr>
            <w:r w:rsidRPr="00E24349">
              <w:t>342</w:t>
            </w:r>
          </w:p>
        </w:tc>
        <w:tc>
          <w:tcPr>
            <w:tcW w:w="472" w:type="pct"/>
          </w:tcPr>
          <w:p w14:paraId="1D14A271" w14:textId="77777777" w:rsidR="008A0FC1" w:rsidRPr="00E24349" w:rsidRDefault="008A0FC1" w:rsidP="00E24349">
            <w:pPr>
              <w:pStyle w:val="phtablecellleft"/>
            </w:pPr>
            <w:r w:rsidRPr="00E24349">
              <w:t>342</w:t>
            </w:r>
          </w:p>
        </w:tc>
        <w:tc>
          <w:tcPr>
            <w:tcW w:w="1057" w:type="pct"/>
          </w:tcPr>
          <w:p w14:paraId="3BA88452" w14:textId="77777777" w:rsidR="008A0FC1" w:rsidRPr="00E24349" w:rsidRDefault="008A0FC1" w:rsidP="00E24349">
            <w:pPr>
              <w:pStyle w:val="phtablecellleft"/>
            </w:pPr>
            <w:r w:rsidRPr="00E24349">
              <w:t>Анкетирование в рамках диспансеризации взрослых</w:t>
            </w:r>
          </w:p>
        </w:tc>
        <w:tc>
          <w:tcPr>
            <w:tcW w:w="1007" w:type="pct"/>
          </w:tcPr>
          <w:p w14:paraId="4AE90B44" w14:textId="77777777" w:rsidR="008A0FC1" w:rsidRPr="00E24349" w:rsidRDefault="008A0FC1" w:rsidP="00E24349">
            <w:pPr>
              <w:pStyle w:val="phtablecellleft"/>
            </w:pPr>
            <w:r w:rsidRPr="00E24349">
              <w:t>СЭМД: Анкетирование в рамках диспансеризации взрослых</w:t>
            </w:r>
          </w:p>
        </w:tc>
        <w:tc>
          <w:tcPr>
            <w:tcW w:w="404" w:type="pct"/>
          </w:tcPr>
          <w:p w14:paraId="6962027F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7006B752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893" w:type="pct"/>
          </w:tcPr>
          <w:p w14:paraId="4CB3C84A" w14:textId="77777777" w:rsidR="008A0FC1" w:rsidRPr="00E24349" w:rsidRDefault="008A0FC1" w:rsidP="00E24349">
            <w:pPr>
              <w:pStyle w:val="phtablecellleft"/>
            </w:pPr>
            <w:r w:rsidRPr="00E24349">
              <w:t>SMSV23</w:t>
            </w:r>
          </w:p>
        </w:tc>
      </w:tr>
      <w:tr w:rsidR="008A0FC1" w:rsidRPr="00E24349" w14:paraId="646A5F6A" w14:textId="77777777" w:rsidTr="008A0FC1">
        <w:tc>
          <w:tcPr>
            <w:tcW w:w="251" w:type="pct"/>
          </w:tcPr>
          <w:p w14:paraId="2B08D15D" w14:textId="77777777" w:rsidR="008A0FC1" w:rsidRPr="00E24349" w:rsidRDefault="008A0FC1" w:rsidP="00E24349">
            <w:pPr>
              <w:pStyle w:val="phtablecellleft"/>
            </w:pPr>
            <w:r w:rsidRPr="00E24349">
              <w:t>57</w:t>
            </w:r>
          </w:p>
        </w:tc>
        <w:tc>
          <w:tcPr>
            <w:tcW w:w="472" w:type="pct"/>
          </w:tcPr>
          <w:p w14:paraId="0C54B760" w14:textId="77777777" w:rsidR="008A0FC1" w:rsidRPr="00E24349" w:rsidRDefault="008A0FC1" w:rsidP="00E24349">
            <w:pPr>
              <w:pStyle w:val="phtablecellleft"/>
            </w:pPr>
            <w:r w:rsidRPr="00E24349">
              <w:t>57</w:t>
            </w:r>
          </w:p>
        </w:tc>
        <w:tc>
          <w:tcPr>
            <w:tcW w:w="1057" w:type="pct"/>
          </w:tcPr>
          <w:p w14:paraId="290BA881" w14:textId="77777777" w:rsidR="008A0FC1" w:rsidRPr="00E24349" w:rsidRDefault="008A0FC1" w:rsidP="00E24349">
            <w:pPr>
              <w:pStyle w:val="phtablecellleft"/>
            </w:pPr>
            <w:r w:rsidRPr="00E24349">
              <w:t>Направление на консультацию и во вспомогательные кабинеты</w:t>
            </w:r>
          </w:p>
        </w:tc>
        <w:tc>
          <w:tcPr>
            <w:tcW w:w="1007" w:type="pct"/>
          </w:tcPr>
          <w:p w14:paraId="3F4C3368" w14:textId="77777777" w:rsidR="008A0FC1" w:rsidRPr="00E24349" w:rsidRDefault="008A0FC1" w:rsidP="00E24349">
            <w:pPr>
              <w:pStyle w:val="phtablecellleft"/>
            </w:pPr>
            <w:r w:rsidRPr="00E24349">
              <w:t>Направление на консультацию и во вспомогательные кабинеты</w:t>
            </w:r>
          </w:p>
        </w:tc>
        <w:tc>
          <w:tcPr>
            <w:tcW w:w="404" w:type="pct"/>
          </w:tcPr>
          <w:p w14:paraId="695CEEC0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2D403104" w14:textId="77777777" w:rsidR="008A0FC1" w:rsidRPr="00E24349" w:rsidRDefault="008A0FC1" w:rsidP="00E24349">
            <w:pPr>
              <w:pStyle w:val="phtablecellleft"/>
            </w:pPr>
            <w:r w:rsidRPr="00E24349">
              <w:t>CDA_CONS_DIRECTION</w:t>
            </w:r>
          </w:p>
        </w:tc>
        <w:tc>
          <w:tcPr>
            <w:tcW w:w="893" w:type="pct"/>
          </w:tcPr>
          <w:p w14:paraId="12A52432" w14:textId="77777777" w:rsidR="008A0FC1" w:rsidRPr="00E24349" w:rsidRDefault="008A0FC1" w:rsidP="00E24349">
            <w:pPr>
              <w:pStyle w:val="phtablecellleft"/>
            </w:pPr>
          </w:p>
        </w:tc>
      </w:tr>
      <w:tr w:rsidR="008A0FC1" w:rsidRPr="00E24349" w14:paraId="0E7BBB05" w14:textId="77777777" w:rsidTr="008A0FC1">
        <w:tc>
          <w:tcPr>
            <w:tcW w:w="251" w:type="pct"/>
          </w:tcPr>
          <w:p w14:paraId="5FDB49C3" w14:textId="77777777" w:rsidR="008A0FC1" w:rsidRPr="00E24349" w:rsidRDefault="008A0FC1" w:rsidP="00E24349">
            <w:pPr>
              <w:pStyle w:val="phtablecellleft"/>
            </w:pPr>
            <w:r w:rsidRPr="00E24349">
              <w:t>10</w:t>
            </w:r>
          </w:p>
        </w:tc>
        <w:tc>
          <w:tcPr>
            <w:tcW w:w="472" w:type="pct"/>
          </w:tcPr>
          <w:p w14:paraId="7AA99906" w14:textId="77777777" w:rsidR="008A0FC1" w:rsidRPr="00E24349" w:rsidRDefault="008A0FC1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1057" w:type="pct"/>
          </w:tcPr>
          <w:p w14:paraId="57607D8E" w14:textId="77777777" w:rsidR="008A0FC1" w:rsidRPr="00E24349" w:rsidRDefault="008A0FC1" w:rsidP="00E24349">
            <w:pPr>
              <w:pStyle w:val="phtablecellleft"/>
            </w:pPr>
            <w:r w:rsidRPr="00E24349">
              <w:t>Протокол инструментального исследования</w:t>
            </w:r>
          </w:p>
        </w:tc>
        <w:tc>
          <w:tcPr>
            <w:tcW w:w="1007" w:type="pct"/>
          </w:tcPr>
          <w:p w14:paraId="2BBD8C86" w14:textId="77777777" w:rsidR="008A0FC1" w:rsidRPr="00E24349" w:rsidRDefault="008A0FC1" w:rsidP="00E24349">
            <w:pPr>
              <w:pStyle w:val="phtablecellleft"/>
            </w:pPr>
            <w:r w:rsidRPr="00E24349">
              <w:t>СЭМД Протокол инструментального исследования</w:t>
            </w:r>
          </w:p>
        </w:tc>
        <w:tc>
          <w:tcPr>
            <w:tcW w:w="404" w:type="pct"/>
          </w:tcPr>
          <w:p w14:paraId="21C4C5A7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14DF4A66" w14:textId="77777777" w:rsidR="008A0FC1" w:rsidRPr="00E24349" w:rsidRDefault="008A0FC1" w:rsidP="00E24349">
            <w:pPr>
              <w:pStyle w:val="phtablecellleft"/>
            </w:pPr>
            <w:r w:rsidRPr="00E24349">
              <w:t>CDA_II_REP</w:t>
            </w:r>
          </w:p>
        </w:tc>
        <w:tc>
          <w:tcPr>
            <w:tcW w:w="893" w:type="pct"/>
          </w:tcPr>
          <w:p w14:paraId="5535DD68" w14:textId="77777777" w:rsidR="008A0FC1" w:rsidRPr="00E24349" w:rsidRDefault="008A0FC1" w:rsidP="00E24349">
            <w:pPr>
              <w:pStyle w:val="phtablecellleft"/>
            </w:pPr>
            <w:r w:rsidRPr="00E24349">
              <w:t>SMSV2</w:t>
            </w:r>
          </w:p>
        </w:tc>
      </w:tr>
      <w:tr w:rsidR="008A0FC1" w:rsidRPr="00E24349" w14:paraId="6983C1F3" w14:textId="77777777" w:rsidTr="008A0FC1">
        <w:tc>
          <w:tcPr>
            <w:tcW w:w="251" w:type="pct"/>
          </w:tcPr>
          <w:p w14:paraId="3BC2794C" w14:textId="77777777" w:rsidR="008A0FC1" w:rsidRPr="00E24349" w:rsidRDefault="008A0FC1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472" w:type="pct"/>
          </w:tcPr>
          <w:p w14:paraId="2EB42137" w14:textId="77777777" w:rsidR="008A0FC1" w:rsidRPr="00E24349" w:rsidRDefault="008A0FC1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1057" w:type="pct"/>
          </w:tcPr>
          <w:p w14:paraId="4F6B1532" w14:textId="77777777" w:rsidR="008A0FC1" w:rsidRPr="00E24349" w:rsidRDefault="008A0FC1" w:rsidP="00E24349">
            <w:pPr>
              <w:pStyle w:val="phtablecellleft"/>
            </w:pPr>
            <w:r w:rsidRPr="00E24349">
              <w:t>Протокол лабораторного исследования (2 редакция)</w:t>
            </w:r>
          </w:p>
        </w:tc>
        <w:tc>
          <w:tcPr>
            <w:tcW w:w="1007" w:type="pct"/>
          </w:tcPr>
          <w:p w14:paraId="5A18ED50" w14:textId="77777777" w:rsidR="008A0FC1" w:rsidRPr="00E24349" w:rsidRDefault="008A0FC1" w:rsidP="00E24349">
            <w:pPr>
              <w:pStyle w:val="phtablecellleft"/>
            </w:pPr>
            <w:r w:rsidRPr="00E24349">
              <w:t>СЭМД Протокол лабораторного исследования</w:t>
            </w:r>
          </w:p>
        </w:tc>
        <w:tc>
          <w:tcPr>
            <w:tcW w:w="404" w:type="pct"/>
          </w:tcPr>
          <w:p w14:paraId="09550137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1D1C44B8" w14:textId="77777777" w:rsidR="008A0FC1" w:rsidRPr="00E24349" w:rsidRDefault="008A0FC1" w:rsidP="00E24349">
            <w:pPr>
              <w:pStyle w:val="phtablecellleft"/>
            </w:pPr>
            <w:r w:rsidRPr="00E24349">
              <w:t>например, LIS_CDA</w:t>
            </w:r>
          </w:p>
        </w:tc>
        <w:tc>
          <w:tcPr>
            <w:tcW w:w="893" w:type="pct"/>
          </w:tcPr>
          <w:p w14:paraId="608500FD" w14:textId="77777777" w:rsidR="008A0FC1" w:rsidRPr="00E24349" w:rsidRDefault="008A0FC1" w:rsidP="00E24349">
            <w:pPr>
              <w:pStyle w:val="phtablecellleft"/>
            </w:pPr>
            <w:r w:rsidRPr="00E24349">
              <w:t>SMSV3</w:t>
            </w:r>
          </w:p>
        </w:tc>
      </w:tr>
      <w:tr w:rsidR="008A0FC1" w:rsidRPr="00E24349" w14:paraId="4CDC3B84" w14:textId="77777777" w:rsidTr="008A0FC1">
        <w:tc>
          <w:tcPr>
            <w:tcW w:w="251" w:type="pct"/>
          </w:tcPr>
          <w:p w14:paraId="7EB47186" w14:textId="77777777" w:rsidR="008A0FC1" w:rsidRPr="00E24349" w:rsidRDefault="008A0FC1" w:rsidP="00E24349">
            <w:pPr>
              <w:pStyle w:val="phtablecellleft"/>
            </w:pPr>
            <w:r w:rsidRPr="00E24349">
              <w:t>106</w:t>
            </w:r>
          </w:p>
        </w:tc>
        <w:tc>
          <w:tcPr>
            <w:tcW w:w="472" w:type="pct"/>
          </w:tcPr>
          <w:p w14:paraId="6B74113F" w14:textId="77777777" w:rsidR="008A0FC1" w:rsidRPr="00E24349" w:rsidRDefault="008A0FC1" w:rsidP="00E24349">
            <w:pPr>
              <w:pStyle w:val="phtablecellleft"/>
            </w:pPr>
            <w:r w:rsidRPr="00E24349">
              <w:t>SMSV9</w:t>
            </w:r>
          </w:p>
        </w:tc>
        <w:tc>
          <w:tcPr>
            <w:tcW w:w="1057" w:type="pct"/>
          </w:tcPr>
          <w:p w14:paraId="5EC6898F" w14:textId="77777777" w:rsidR="008A0FC1" w:rsidRPr="00E24349" w:rsidRDefault="008A0FC1" w:rsidP="00E24349">
            <w:pPr>
              <w:pStyle w:val="phtablecellleft"/>
            </w:pPr>
            <w:r w:rsidRPr="00E24349">
              <w:t>Протокол цитологического исследования</w:t>
            </w:r>
          </w:p>
        </w:tc>
        <w:tc>
          <w:tcPr>
            <w:tcW w:w="1007" w:type="pct"/>
          </w:tcPr>
          <w:p w14:paraId="01980D8B" w14:textId="77777777" w:rsidR="008A0FC1" w:rsidRPr="00E24349" w:rsidRDefault="008A0FC1" w:rsidP="00E24349">
            <w:pPr>
              <w:pStyle w:val="phtablecellleft"/>
            </w:pPr>
            <w:r w:rsidRPr="00E24349">
              <w:t>СМС: Протокол цитологического исследования</w:t>
            </w:r>
          </w:p>
        </w:tc>
        <w:tc>
          <w:tcPr>
            <w:tcW w:w="404" w:type="pct"/>
          </w:tcPr>
          <w:p w14:paraId="414C31C3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231DDC63" w14:textId="77777777" w:rsidR="008A0FC1" w:rsidRPr="00E24349" w:rsidRDefault="008A0FC1" w:rsidP="00E24349">
            <w:pPr>
              <w:pStyle w:val="phtablecellleft"/>
            </w:pPr>
            <w:r w:rsidRPr="00E24349">
              <w:t>CDA_CITOLOGY_PROTOCOL</w:t>
            </w:r>
          </w:p>
        </w:tc>
        <w:tc>
          <w:tcPr>
            <w:tcW w:w="893" w:type="pct"/>
          </w:tcPr>
          <w:p w14:paraId="4B9C7909" w14:textId="77777777" w:rsidR="008A0FC1" w:rsidRPr="00E24349" w:rsidRDefault="008A0FC1" w:rsidP="00E24349">
            <w:pPr>
              <w:pStyle w:val="phtablecellleft"/>
            </w:pPr>
            <w:r w:rsidRPr="00E24349">
              <w:t>SMSV9</w:t>
            </w:r>
          </w:p>
        </w:tc>
      </w:tr>
      <w:tr w:rsidR="008A0FC1" w:rsidRPr="00E24349" w14:paraId="02101BAD" w14:textId="77777777" w:rsidTr="008A0FC1">
        <w:tc>
          <w:tcPr>
            <w:tcW w:w="251" w:type="pct"/>
          </w:tcPr>
          <w:p w14:paraId="37E40A59" w14:textId="77777777" w:rsidR="008A0FC1" w:rsidRPr="00E24349" w:rsidRDefault="008A0FC1" w:rsidP="00E24349">
            <w:pPr>
              <w:pStyle w:val="phtablecellleft"/>
            </w:pPr>
            <w:r w:rsidRPr="00E24349">
              <w:t>13</w:t>
            </w:r>
          </w:p>
        </w:tc>
        <w:tc>
          <w:tcPr>
            <w:tcW w:w="472" w:type="pct"/>
          </w:tcPr>
          <w:p w14:paraId="426DD88A" w14:textId="77777777" w:rsidR="008A0FC1" w:rsidRPr="00E24349" w:rsidRDefault="008A0FC1" w:rsidP="00E24349">
            <w:pPr>
              <w:pStyle w:val="phtablecellleft"/>
            </w:pPr>
            <w:r w:rsidRPr="00E24349">
              <w:t>13</w:t>
            </w:r>
          </w:p>
        </w:tc>
        <w:tc>
          <w:tcPr>
            <w:tcW w:w="1057" w:type="pct"/>
          </w:tcPr>
          <w:p w14:paraId="0B1908AB" w14:textId="77777777" w:rsidR="008A0FC1" w:rsidRPr="00E24349" w:rsidRDefault="008A0FC1" w:rsidP="00E24349">
            <w:pPr>
              <w:pStyle w:val="phtablecellleft"/>
            </w:pPr>
            <w:r w:rsidRPr="00E24349">
              <w:t>Медицинское свидетельство о смерти</w:t>
            </w:r>
          </w:p>
        </w:tc>
        <w:tc>
          <w:tcPr>
            <w:tcW w:w="1007" w:type="pct"/>
          </w:tcPr>
          <w:p w14:paraId="5A6E3620" w14:textId="77777777" w:rsidR="008A0FC1" w:rsidRPr="00E24349" w:rsidRDefault="008A0FC1" w:rsidP="00E24349">
            <w:pPr>
              <w:pStyle w:val="phtablecellleft"/>
            </w:pPr>
            <w:r w:rsidRPr="00E24349">
              <w:t>СЭМД Медицинское свидетельство о смерти</w:t>
            </w:r>
          </w:p>
        </w:tc>
        <w:tc>
          <w:tcPr>
            <w:tcW w:w="404" w:type="pct"/>
          </w:tcPr>
          <w:p w14:paraId="511F57B2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3A741AFC" w14:textId="77777777" w:rsidR="008A0FC1" w:rsidRPr="00E24349" w:rsidRDefault="008A0FC1" w:rsidP="00E24349">
            <w:pPr>
              <w:pStyle w:val="phtablecellleft"/>
            </w:pPr>
            <w:r w:rsidRPr="00E24349">
              <w:t>CDA_DEATH_REP</w:t>
            </w:r>
          </w:p>
        </w:tc>
        <w:tc>
          <w:tcPr>
            <w:tcW w:w="893" w:type="pct"/>
          </w:tcPr>
          <w:p w14:paraId="133C0ECA" w14:textId="77777777" w:rsidR="008A0FC1" w:rsidRPr="00E24349" w:rsidRDefault="008A0FC1" w:rsidP="00E24349">
            <w:pPr>
              <w:pStyle w:val="phtablecellleft"/>
            </w:pPr>
            <w:r w:rsidRPr="00E24349">
              <w:t>SMSV13</w:t>
            </w:r>
          </w:p>
        </w:tc>
      </w:tr>
      <w:tr w:rsidR="008A0FC1" w:rsidRPr="00E24349" w14:paraId="2DD9787E" w14:textId="77777777" w:rsidTr="008A0FC1">
        <w:tc>
          <w:tcPr>
            <w:tcW w:w="251" w:type="pct"/>
          </w:tcPr>
          <w:p w14:paraId="3F02697B" w14:textId="77777777" w:rsidR="008A0FC1" w:rsidRPr="00E24349" w:rsidRDefault="008A0FC1" w:rsidP="00E24349">
            <w:pPr>
              <w:pStyle w:val="phtablecellleft"/>
            </w:pPr>
            <w:r w:rsidRPr="00E24349">
              <w:t>353</w:t>
            </w:r>
          </w:p>
        </w:tc>
        <w:tc>
          <w:tcPr>
            <w:tcW w:w="472" w:type="pct"/>
          </w:tcPr>
          <w:p w14:paraId="5A955EEA" w14:textId="77777777" w:rsidR="008A0FC1" w:rsidRPr="00E24349" w:rsidRDefault="008A0FC1" w:rsidP="00E24349">
            <w:pPr>
              <w:pStyle w:val="phtablecellleft"/>
            </w:pPr>
            <w:r w:rsidRPr="00E24349">
              <w:t>353</w:t>
            </w:r>
          </w:p>
        </w:tc>
        <w:tc>
          <w:tcPr>
            <w:tcW w:w="1057" w:type="pct"/>
          </w:tcPr>
          <w:p w14:paraId="2F670F93" w14:textId="77777777" w:rsidR="008A0FC1" w:rsidRPr="00E24349" w:rsidRDefault="008A0FC1" w:rsidP="00E24349">
            <w:pPr>
              <w:pStyle w:val="phtablecellleft"/>
            </w:pPr>
            <w:r w:rsidRPr="00E24349">
              <w:t xml:space="preserve">Документ, подтверждающий содержание медицинского свидетельства о смерти в форме </w:t>
            </w:r>
            <w:r w:rsidRPr="00E24349">
              <w:lastRenderedPageBreak/>
              <w:t>электронного документа</w:t>
            </w:r>
          </w:p>
        </w:tc>
        <w:tc>
          <w:tcPr>
            <w:tcW w:w="1007" w:type="pct"/>
          </w:tcPr>
          <w:p w14:paraId="1FCD48B4" w14:textId="77777777" w:rsidR="008A0FC1" w:rsidRPr="00E24349" w:rsidRDefault="008A0FC1" w:rsidP="00E24349">
            <w:pPr>
              <w:pStyle w:val="phtablecellleft"/>
            </w:pPr>
            <w:r w:rsidRPr="00E24349">
              <w:lastRenderedPageBreak/>
              <w:t xml:space="preserve">СЭМД «Документ, подтверждающий содержание медицинского свидетельства о смерти в форме </w:t>
            </w:r>
            <w:r w:rsidRPr="00E24349">
              <w:lastRenderedPageBreak/>
              <w:t>электронного документа»</w:t>
            </w:r>
          </w:p>
        </w:tc>
        <w:tc>
          <w:tcPr>
            <w:tcW w:w="404" w:type="pct"/>
          </w:tcPr>
          <w:p w14:paraId="216AF41D" w14:textId="77777777" w:rsidR="008A0FC1" w:rsidRPr="00E24349" w:rsidRDefault="008A0FC1" w:rsidP="00E24349">
            <w:pPr>
              <w:pStyle w:val="phtablecellleft"/>
            </w:pPr>
          </w:p>
        </w:tc>
        <w:tc>
          <w:tcPr>
            <w:tcW w:w="916" w:type="pct"/>
          </w:tcPr>
          <w:p w14:paraId="1F23C465" w14:textId="77777777" w:rsidR="008A0FC1" w:rsidRPr="00E24349" w:rsidRDefault="008A0FC1" w:rsidP="00E24349">
            <w:pPr>
              <w:pStyle w:val="phtablecellleft"/>
            </w:pPr>
            <w:r w:rsidRPr="00E24349">
              <w:t>CDA_DEATH_REP_353</w:t>
            </w:r>
          </w:p>
        </w:tc>
        <w:tc>
          <w:tcPr>
            <w:tcW w:w="893" w:type="pct"/>
          </w:tcPr>
          <w:p w14:paraId="3A321196" w14:textId="77777777" w:rsidR="008A0FC1" w:rsidRPr="00E24349" w:rsidRDefault="008A0FC1" w:rsidP="00E24349">
            <w:pPr>
              <w:pStyle w:val="phtablecellleft"/>
            </w:pPr>
            <w:r w:rsidRPr="00E24349">
              <w:t>SMSV13</w:t>
            </w:r>
          </w:p>
        </w:tc>
      </w:tr>
    </w:tbl>
    <w:p w14:paraId="0AF03AD1" w14:textId="77777777" w:rsidR="000263B8" w:rsidRDefault="000263B8" w:rsidP="000263B8">
      <w:pPr>
        <w:pStyle w:val="phnormal"/>
      </w:pPr>
    </w:p>
    <w:p w14:paraId="3D0D0A84" w14:textId="77777777" w:rsidR="000263B8" w:rsidRDefault="000263B8" w:rsidP="000263B8">
      <w:pPr>
        <w:pStyle w:val="phnormal"/>
      </w:pPr>
      <w:r w:rsidRPr="000263B8">
        <w:rPr>
          <w:b/>
        </w:rPr>
        <w:t xml:space="preserve">Примечание </w:t>
      </w:r>
      <w:r w:rsidRPr="000263B8">
        <w:t>– Код и наименование типа документа заполняются согласно справочнику НСИ 1.2.643.5.1.13.13.11.1522 «Виды медицинской документации».</w:t>
      </w:r>
    </w:p>
    <w:p w14:paraId="38593256" w14:textId="77777777" w:rsidR="00E85BD7" w:rsidRPr="000263B8" w:rsidRDefault="00872ED0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словаря.</w:t>
      </w:r>
    </w:p>
    <w:p w14:paraId="50ECD28D" w14:textId="77777777" w:rsidR="00E85BD7" w:rsidRPr="000263B8" w:rsidRDefault="00872ED0">
      <w:pPr>
        <w:pStyle w:val="10"/>
      </w:pPr>
      <w:bookmarkStart w:id="208" w:name="scroll-bookmark-64"/>
      <w:bookmarkStart w:id="209" w:name="_Toc118569045"/>
      <w:bookmarkStart w:id="210" w:name="_Toc120524815"/>
      <w:r w:rsidRPr="000263B8">
        <w:lastRenderedPageBreak/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bookmarkEnd w:id="208"/>
      <w:bookmarkEnd w:id="209"/>
      <w:bookmarkEnd w:id="210"/>
    </w:p>
    <w:p w14:paraId="7AB10E75" w14:textId="1EB3D777" w:rsidR="00E23063" w:rsidRPr="00E23063" w:rsidRDefault="00E23063" w:rsidP="00E23063">
      <w:pPr>
        <w:pStyle w:val="phnormal"/>
      </w:pPr>
      <w:r w:rsidRPr="00E23063">
        <w:t>Настройте</w:t>
      </w:r>
      <w:r>
        <w:t xml:space="preserve"> </w:t>
      </w:r>
      <w:r w:rsidRPr="00E23063">
        <w:t>следующие дополнительные свойства:</w:t>
      </w:r>
    </w:p>
    <w:p w14:paraId="75849F27" w14:textId="714EB0BF" w:rsidR="00E23063" w:rsidRPr="00E23063" w:rsidRDefault="00E23063" w:rsidP="00E23063">
      <w:pPr>
        <w:pStyle w:val="phlistitemized1"/>
      </w:pPr>
      <w:r>
        <w:t>«</w:t>
      </w:r>
      <w:r w:rsidRPr="00E23063">
        <w:t>EHR_TYPES_VIMIS</w:t>
      </w:r>
      <w:r>
        <w:t>»</w:t>
      </w:r>
      <w:r w:rsidRPr="00E23063">
        <w:t>;</w:t>
      </w:r>
    </w:p>
    <w:p w14:paraId="7BDA96B9" w14:textId="679ED02D" w:rsidR="00E23063" w:rsidRPr="00E23063" w:rsidRDefault="00E23063" w:rsidP="00E23063">
      <w:pPr>
        <w:pStyle w:val="phlistitemized1"/>
      </w:pPr>
      <w:r>
        <w:t>«</w:t>
      </w:r>
      <w:r w:rsidRPr="00E23063">
        <w:t>FED_DIV_NAME</w:t>
      </w:r>
      <w:r>
        <w:t>»</w:t>
      </w:r>
      <w:r w:rsidRPr="00E23063">
        <w:t>;</w:t>
      </w:r>
    </w:p>
    <w:p w14:paraId="0BD52548" w14:textId="775D0CD9" w:rsidR="00E23063" w:rsidRPr="00E23063" w:rsidRDefault="00E23063" w:rsidP="00E23063">
      <w:pPr>
        <w:pStyle w:val="phlistitemized1"/>
      </w:pPr>
      <w:r>
        <w:t>«</w:t>
      </w:r>
      <w:r w:rsidRPr="00E23063">
        <w:t>FED_DIV_OID</w:t>
      </w:r>
      <w:r>
        <w:t>»</w:t>
      </w:r>
      <w:r w:rsidRPr="00E23063">
        <w:t>.</w:t>
      </w:r>
    </w:p>
    <w:p w14:paraId="0B03E831" w14:textId="0398AA35" w:rsidR="00E23063" w:rsidRPr="00E23063" w:rsidRDefault="00E23063" w:rsidP="00E23063">
      <w:pPr>
        <w:pStyle w:val="phnormal"/>
      </w:pPr>
      <w:r w:rsidRPr="00E23063">
        <w:t xml:space="preserve">Дополнительные свойства </w:t>
      </w:r>
      <w:r>
        <w:t>«</w:t>
      </w:r>
      <w:r w:rsidRPr="00E23063">
        <w:t>FED_DIV_NAME</w:t>
      </w:r>
      <w:r>
        <w:t>»</w:t>
      </w:r>
      <w:r w:rsidRPr="00E23063">
        <w:t xml:space="preserve"> и</w:t>
      </w:r>
      <w:r>
        <w:t xml:space="preserve"> «</w:t>
      </w:r>
      <w:r w:rsidRPr="00E23063">
        <w:t>FED_DIV_OID</w:t>
      </w:r>
      <w:r>
        <w:t>»</w:t>
      </w:r>
      <w:r w:rsidRPr="00E23063">
        <w:t xml:space="preserve"> предназначены для хранения наименования и OID структурного подразделения сотрудника, которые затем отображаются в одноименных столбцах аналитической формы </w:t>
      </w:r>
      <w:r>
        <w:t>«</w:t>
      </w:r>
      <w:r w:rsidRPr="00E23063">
        <w:t>Журнал информационного взаимодействия с ВИМИС</w:t>
      </w:r>
      <w:r>
        <w:t>»</w:t>
      </w:r>
      <w:r w:rsidRPr="00E23063">
        <w:t>. Если значения этих дополнительных свойств не указаны, то наименование и OID структурного подразделения вычисляется по отделению, в котором работает сотрудник.</w:t>
      </w:r>
    </w:p>
    <w:p w14:paraId="10BE2753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9F74F73" w14:textId="760FC833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свойства:</w:t>
      </w:r>
      <w:r w:rsidR="0081618C" w:rsidRPr="000263B8">
        <w:t xml:space="preserve"> </w:t>
      </w:r>
      <w:r w:rsidRPr="000263B8">
        <w:t>настройка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_Ref119076383 \h </w:instrText>
      </w:r>
      <w:r w:rsidR="005B49CA">
        <w:fldChar w:fldCharType="separate"/>
      </w:r>
      <w:r w:rsidR="00865695">
        <w:t>Рисунок </w:t>
      </w:r>
      <w:r w:rsidR="00865695">
        <w:rPr>
          <w:noProof/>
        </w:rPr>
        <w:t>43</w:t>
      </w:r>
      <w:r w:rsidR="005B49CA">
        <w:fldChar w:fldCharType="end"/>
      </w:r>
      <w:r w:rsidR="005B49CA">
        <w:t>)</w:t>
      </w:r>
      <w:r w:rsidRPr="000263B8">
        <w:t>;</w:t>
      </w:r>
    </w:p>
    <w:p w14:paraId="4FAFE6BD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7FAD8CC6" wp14:editId="3FFE8091">
            <wp:extent cx="6295390" cy="3400537"/>
            <wp:effectExtent l="19050" t="19050" r="10160" b="28575"/>
            <wp:docPr id="100055" name="Рисунок 100055" descr="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28100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05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33B315" w14:textId="04486170" w:rsidR="00E85BD7" w:rsidRPr="000263B8" w:rsidRDefault="00E15409" w:rsidP="00E24349">
      <w:pPr>
        <w:pStyle w:val="phfiguretitle"/>
      </w:pPr>
      <w:bookmarkStart w:id="211" w:name="_Ref11907638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43</w:t>
      </w:r>
      <w:r w:rsidR="00872ED0" w:rsidRPr="000263B8">
        <w:fldChar w:fldCharType="end"/>
      </w:r>
      <w:bookmarkEnd w:id="211"/>
      <w:r w:rsidR="0081618C" w:rsidRPr="000263B8">
        <w:t xml:space="preserve"> </w:t>
      </w:r>
      <w:r w:rsidR="005B49CA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</w:p>
    <w:p w14:paraId="1C69FEFA" w14:textId="62AF360A" w:rsidR="00E85BD7" w:rsidRPr="000263B8" w:rsidRDefault="00872ED0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_Ref119076421 \h </w:instrText>
      </w:r>
      <w:r w:rsidR="005B49CA">
        <w:fldChar w:fldCharType="separate"/>
      </w:r>
      <w:r w:rsidR="00865695">
        <w:t>Рисунок </w:t>
      </w:r>
      <w:r w:rsidR="00865695">
        <w:rPr>
          <w:noProof/>
        </w:rPr>
        <w:t>44</w:t>
      </w:r>
      <w:r w:rsidR="005B49CA">
        <w:fldChar w:fldCharType="end"/>
      </w:r>
      <w:r w:rsidR="005B49CA">
        <w:t>)</w:t>
      </w:r>
      <w:r w:rsidRPr="000263B8">
        <w:t>;</w:t>
      </w:r>
    </w:p>
    <w:p w14:paraId="29678833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196FF3D" wp14:editId="38CA825B">
            <wp:extent cx="3673503" cy="3234747"/>
            <wp:effectExtent l="19050" t="19050" r="22225" b="22860"/>
            <wp:docPr id="100056" name="Рисунок 100056" descr="Окно добавления дополнительного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97194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76406" cy="32373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E0DC08" w14:textId="0F5C981B" w:rsidR="00E85BD7" w:rsidRPr="000263B8" w:rsidRDefault="00E15409" w:rsidP="00E24349">
      <w:pPr>
        <w:pStyle w:val="phfiguretitle"/>
      </w:pPr>
      <w:bookmarkStart w:id="212" w:name="_Ref11907642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44</w:t>
      </w:r>
      <w:r w:rsidR="00872ED0" w:rsidRPr="000263B8">
        <w:fldChar w:fldCharType="end"/>
      </w:r>
      <w:bookmarkEnd w:id="212"/>
      <w:r w:rsidR="0081618C" w:rsidRPr="000263B8">
        <w:t xml:space="preserve"> </w:t>
      </w:r>
      <w:r w:rsidR="005B49CA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свойства</w:t>
      </w:r>
    </w:p>
    <w:p w14:paraId="6465C7AA" w14:textId="43D3ACEF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5B49CA">
        <w:t xml:space="preserve"> (</w:t>
      </w:r>
      <w:r w:rsidR="005B49CA">
        <w:fldChar w:fldCharType="begin"/>
      </w:r>
      <w:r w:rsidR="005B49CA">
        <w:instrText xml:space="preserve"> REF _Ref119076431 \h </w:instrText>
      </w:r>
      <w:r w:rsidR="005B49CA">
        <w:fldChar w:fldCharType="separate"/>
      </w:r>
      <w:r w:rsidR="00865695">
        <w:t>Таблица </w:t>
      </w:r>
      <w:r w:rsidR="00865695">
        <w:rPr>
          <w:noProof/>
        </w:rPr>
        <w:t>24</w:t>
      </w:r>
      <w:r w:rsidR="005B49CA">
        <w:fldChar w:fldCharType="end"/>
      </w:r>
      <w:r w:rsidR="005B49CA">
        <w:t>)</w:t>
      </w:r>
      <w:r w:rsidRPr="000263B8">
        <w:t>;</w:t>
      </w:r>
    </w:p>
    <w:p w14:paraId="2FA9BDC5" w14:textId="2E26A67F" w:rsidR="00E85BD7" w:rsidRPr="000263B8" w:rsidRDefault="00E15409" w:rsidP="00E24349">
      <w:pPr>
        <w:pStyle w:val="phtabletitle"/>
      </w:pPr>
      <w:bookmarkStart w:id="213" w:name="_Ref11907643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24</w:t>
      </w:r>
      <w:r w:rsidR="00872ED0" w:rsidRPr="000263B8">
        <w:fldChar w:fldCharType="end"/>
      </w:r>
      <w:bookmarkEnd w:id="213"/>
      <w:r w:rsidR="0081618C" w:rsidRPr="000263B8">
        <w:t xml:space="preserve"> </w:t>
      </w:r>
      <w:r w:rsidR="005B49CA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</w:t>
      </w:r>
      <w:r w:rsidR="0023789D" w:rsidRPr="000263B8">
        <w:t>е</w:t>
      </w:r>
      <w:r w:rsidR="00872ED0" w:rsidRPr="000263B8">
        <w:t>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свойства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94"/>
        <w:gridCol w:w="4486"/>
        <w:gridCol w:w="1575"/>
        <w:gridCol w:w="904"/>
        <w:gridCol w:w="1229"/>
      </w:tblGrid>
      <w:tr w:rsidR="000263B8" w:rsidRPr="00E24349" w14:paraId="77751570" w14:textId="77777777" w:rsidTr="00E23063">
        <w:trPr>
          <w:tblHeader/>
        </w:trPr>
        <w:tc>
          <w:tcPr>
            <w:tcW w:w="853" w:type="pct"/>
          </w:tcPr>
          <w:p w14:paraId="1DE1EF75" w14:textId="77777777" w:rsidR="00E85BD7" w:rsidRPr="00E24349" w:rsidRDefault="00872ED0" w:rsidP="00355B18">
            <w:pPr>
              <w:pStyle w:val="phtablecolcaption"/>
            </w:pPr>
            <w:bookmarkStart w:id="214" w:name="scroll-bookmark-65"/>
            <w:r w:rsidRPr="00E24349">
              <w:t>Код</w:t>
            </w:r>
            <w:r w:rsidR="0081618C" w:rsidRPr="00E24349">
              <w:t xml:space="preserve"> </w:t>
            </w:r>
            <w:r w:rsidRPr="00E24349">
              <w:t>свойства</w:t>
            </w:r>
            <w:bookmarkEnd w:id="214"/>
          </w:p>
        </w:tc>
        <w:tc>
          <w:tcPr>
            <w:tcW w:w="2247" w:type="pct"/>
          </w:tcPr>
          <w:p w14:paraId="7FAC1A84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свойства</w:t>
            </w:r>
          </w:p>
        </w:tc>
        <w:tc>
          <w:tcPr>
            <w:tcW w:w="773" w:type="pct"/>
          </w:tcPr>
          <w:p w14:paraId="088230F1" w14:textId="77777777" w:rsidR="00E85BD7" w:rsidRPr="00E24349" w:rsidRDefault="00872ED0" w:rsidP="00355B18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формирования</w:t>
            </w:r>
          </w:p>
        </w:tc>
        <w:tc>
          <w:tcPr>
            <w:tcW w:w="444" w:type="pct"/>
          </w:tcPr>
          <w:p w14:paraId="059C521D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683" w:type="pct"/>
          </w:tcPr>
          <w:p w14:paraId="5906DDBA" w14:textId="54222072" w:rsidR="00E85BD7" w:rsidRPr="00E24349" w:rsidRDefault="00E23063" w:rsidP="00355B18">
            <w:pPr>
              <w:pStyle w:val="phtablecolcaption"/>
            </w:pPr>
            <w:r>
              <w:t>Д</w:t>
            </w:r>
            <w:r w:rsidR="00872ED0" w:rsidRPr="00E24349">
              <w:t>лина</w:t>
            </w:r>
            <w:r w:rsidR="0081618C" w:rsidRPr="00E24349">
              <w:t xml:space="preserve"> </w:t>
            </w:r>
            <w:r w:rsidR="00872ED0" w:rsidRPr="00E24349">
              <w:t>строкового</w:t>
            </w:r>
            <w:r w:rsidR="0081618C" w:rsidRPr="00E24349">
              <w:t xml:space="preserve"> </w:t>
            </w:r>
            <w:r w:rsidR="00872ED0" w:rsidRPr="00E24349">
              <w:t>поля</w:t>
            </w:r>
          </w:p>
        </w:tc>
      </w:tr>
      <w:tr w:rsidR="00E23063" w:rsidRPr="00E24349" w14:paraId="21DC5814" w14:textId="77777777" w:rsidTr="00E23063">
        <w:trPr>
          <w:tblHeader/>
        </w:trPr>
        <w:tc>
          <w:tcPr>
            <w:tcW w:w="853" w:type="pct"/>
          </w:tcPr>
          <w:p w14:paraId="70A8AE2A" w14:textId="0BFE814B" w:rsidR="00E23063" w:rsidRPr="00E24349" w:rsidRDefault="00E23063" w:rsidP="00E23063">
            <w:pPr>
              <w:pStyle w:val="phtablecellleft"/>
            </w:pPr>
            <w:r>
              <w:t>EHR_TYPES_VIMIS</w:t>
            </w:r>
          </w:p>
        </w:tc>
        <w:tc>
          <w:tcPr>
            <w:tcW w:w="2247" w:type="pct"/>
          </w:tcPr>
          <w:p w14:paraId="122E7A1F" w14:textId="3DB2E28D" w:rsidR="00E23063" w:rsidRPr="00E24349" w:rsidRDefault="00E23063" w:rsidP="00E23063">
            <w:pPr>
              <w:pStyle w:val="phtablecellleft"/>
            </w:pPr>
            <w:r>
              <w:t>Код СМС в ВИМИС</w:t>
            </w:r>
          </w:p>
        </w:tc>
        <w:tc>
          <w:tcPr>
            <w:tcW w:w="773" w:type="pct"/>
          </w:tcPr>
          <w:p w14:paraId="1C0FAA4A" w14:textId="12AA1FEE" w:rsidR="00E23063" w:rsidRPr="00E24349" w:rsidRDefault="00E23063" w:rsidP="00E23063">
            <w:pPr>
              <w:pStyle w:val="phtablecellleft"/>
            </w:pPr>
            <w:r>
              <w:t>Вручную</w:t>
            </w:r>
          </w:p>
        </w:tc>
        <w:tc>
          <w:tcPr>
            <w:tcW w:w="444" w:type="pct"/>
          </w:tcPr>
          <w:p w14:paraId="2004A71C" w14:textId="2397A5BC" w:rsidR="00E23063" w:rsidRPr="00E24349" w:rsidRDefault="00E23063" w:rsidP="00E23063">
            <w:pPr>
              <w:pStyle w:val="phtablecellleft"/>
            </w:pPr>
            <w:r>
              <w:t>Строка</w:t>
            </w:r>
          </w:p>
        </w:tc>
        <w:tc>
          <w:tcPr>
            <w:tcW w:w="683" w:type="pct"/>
          </w:tcPr>
          <w:p w14:paraId="6D8BA8EC" w14:textId="0BBDE096" w:rsidR="00E23063" w:rsidRPr="00E24349" w:rsidRDefault="00E23063" w:rsidP="00E23063">
            <w:pPr>
              <w:pStyle w:val="phtablecellleft"/>
            </w:pPr>
            <w:r>
              <w:t>20</w:t>
            </w:r>
          </w:p>
        </w:tc>
      </w:tr>
      <w:tr w:rsidR="000263B8" w:rsidRPr="00E24349" w14:paraId="73593BBB" w14:textId="77777777" w:rsidTr="00E23063">
        <w:tc>
          <w:tcPr>
            <w:tcW w:w="853" w:type="pct"/>
          </w:tcPr>
          <w:p w14:paraId="61C466F7" w14:textId="77777777" w:rsidR="00E85BD7" w:rsidRPr="00E24349" w:rsidRDefault="00872ED0" w:rsidP="00E24349">
            <w:pPr>
              <w:pStyle w:val="phtablecellleft"/>
            </w:pPr>
            <w:r w:rsidRPr="00E24349">
              <w:t>FED_DIV_NAME</w:t>
            </w:r>
          </w:p>
        </w:tc>
        <w:tc>
          <w:tcPr>
            <w:tcW w:w="2247" w:type="pct"/>
          </w:tcPr>
          <w:p w14:paraId="46AF068B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подразделения</w:t>
            </w:r>
            <w:r w:rsidR="0081618C" w:rsidRPr="00E24349">
              <w:t xml:space="preserve"> </w:t>
            </w:r>
            <w:r w:rsidRPr="00E24349">
              <w:t>согласно</w:t>
            </w:r>
            <w:r w:rsidR="0081618C" w:rsidRPr="00E24349">
              <w:t xml:space="preserve"> </w:t>
            </w:r>
            <w:r w:rsidRPr="00E24349">
              <w:t>справочнику</w:t>
            </w:r>
            <w:r w:rsidR="0081618C" w:rsidRPr="00E24349">
              <w:t xml:space="preserve"> </w:t>
            </w:r>
            <w:r w:rsidRPr="00E24349">
              <w:t>структурных</w:t>
            </w:r>
            <w:r w:rsidR="0081618C" w:rsidRPr="00E24349">
              <w:t xml:space="preserve"> </w:t>
            </w:r>
            <w:r w:rsidRPr="00E24349">
              <w:t>подразделений</w:t>
            </w:r>
            <w:r w:rsidR="0081618C" w:rsidRPr="00E24349">
              <w:t xml:space="preserve"> </w:t>
            </w:r>
            <w:r w:rsidRPr="00E24349">
              <w:t>ФРМО</w:t>
            </w:r>
          </w:p>
        </w:tc>
        <w:tc>
          <w:tcPr>
            <w:tcW w:w="773" w:type="pct"/>
          </w:tcPr>
          <w:p w14:paraId="439AE327" w14:textId="77777777" w:rsidR="00E85BD7" w:rsidRPr="00E24349" w:rsidRDefault="00872ED0" w:rsidP="00E24349">
            <w:pPr>
              <w:pStyle w:val="phtablecellleft"/>
            </w:pPr>
            <w:r w:rsidRPr="00E24349">
              <w:t>Вручную</w:t>
            </w:r>
          </w:p>
        </w:tc>
        <w:tc>
          <w:tcPr>
            <w:tcW w:w="444" w:type="pct"/>
          </w:tcPr>
          <w:p w14:paraId="28093526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683" w:type="pct"/>
          </w:tcPr>
          <w:p w14:paraId="0448AE74" w14:textId="77777777" w:rsidR="00E85BD7" w:rsidRPr="00E24349" w:rsidRDefault="00872ED0" w:rsidP="00E24349">
            <w:pPr>
              <w:pStyle w:val="phtablecellleft"/>
            </w:pPr>
            <w:r w:rsidRPr="00E24349">
              <w:t>500</w:t>
            </w:r>
          </w:p>
        </w:tc>
      </w:tr>
      <w:tr w:rsidR="000263B8" w:rsidRPr="00E24349" w14:paraId="5196D0F7" w14:textId="77777777" w:rsidTr="00E23063">
        <w:tc>
          <w:tcPr>
            <w:tcW w:w="853" w:type="pct"/>
          </w:tcPr>
          <w:p w14:paraId="4155597D" w14:textId="77777777" w:rsidR="00E85BD7" w:rsidRPr="00E24349" w:rsidRDefault="00872ED0" w:rsidP="00E24349">
            <w:pPr>
              <w:pStyle w:val="phtablecellleft"/>
            </w:pPr>
            <w:r w:rsidRPr="00E24349">
              <w:t>FED_DIV_OID</w:t>
            </w:r>
          </w:p>
        </w:tc>
        <w:tc>
          <w:tcPr>
            <w:tcW w:w="2247" w:type="pct"/>
          </w:tcPr>
          <w:p w14:paraId="0256E143" w14:textId="77777777" w:rsidR="00E85BD7" w:rsidRPr="00E24349" w:rsidRDefault="00872ED0" w:rsidP="00E24349">
            <w:pPr>
              <w:pStyle w:val="phtablecellleft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подразделения</w:t>
            </w:r>
            <w:r w:rsidR="0081618C" w:rsidRPr="00E24349">
              <w:t xml:space="preserve"> </w:t>
            </w:r>
            <w:r w:rsidRPr="00E24349">
              <w:t>согласно</w:t>
            </w:r>
            <w:r w:rsidR="0081618C" w:rsidRPr="00E24349">
              <w:t xml:space="preserve"> </w:t>
            </w:r>
            <w:r w:rsidRPr="00E24349">
              <w:t>справочнику</w:t>
            </w:r>
            <w:r w:rsidR="0081618C" w:rsidRPr="00E24349">
              <w:t xml:space="preserve"> </w:t>
            </w:r>
            <w:r w:rsidRPr="00E24349">
              <w:t>структурных</w:t>
            </w:r>
            <w:r w:rsidR="0081618C" w:rsidRPr="00E24349">
              <w:t xml:space="preserve"> </w:t>
            </w:r>
            <w:r w:rsidRPr="00E24349">
              <w:t>подразделений</w:t>
            </w:r>
            <w:r w:rsidR="0081618C" w:rsidRPr="00E24349">
              <w:t xml:space="preserve"> </w:t>
            </w:r>
            <w:r w:rsidRPr="00E24349">
              <w:t>ФРМО</w:t>
            </w:r>
          </w:p>
        </w:tc>
        <w:tc>
          <w:tcPr>
            <w:tcW w:w="773" w:type="pct"/>
          </w:tcPr>
          <w:p w14:paraId="5A0C7A71" w14:textId="77777777" w:rsidR="00E85BD7" w:rsidRPr="00E24349" w:rsidRDefault="00872ED0" w:rsidP="00E24349">
            <w:pPr>
              <w:pStyle w:val="phtablecellleft"/>
            </w:pPr>
            <w:r w:rsidRPr="00E24349">
              <w:t>Вручную</w:t>
            </w:r>
          </w:p>
        </w:tc>
        <w:tc>
          <w:tcPr>
            <w:tcW w:w="444" w:type="pct"/>
          </w:tcPr>
          <w:p w14:paraId="2BC21640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683" w:type="pct"/>
          </w:tcPr>
          <w:p w14:paraId="4FDC4D85" w14:textId="77777777" w:rsidR="00E85BD7" w:rsidRPr="00E24349" w:rsidRDefault="00872ED0" w:rsidP="00E24349">
            <w:pPr>
              <w:pStyle w:val="phtablecellleft"/>
            </w:pPr>
            <w:r w:rsidRPr="00E24349">
              <w:t>500</w:t>
            </w:r>
          </w:p>
        </w:tc>
      </w:tr>
    </w:tbl>
    <w:p w14:paraId="21DB71EB" w14:textId="77777777" w:rsidR="005B49CA" w:rsidRDefault="005B49CA" w:rsidP="005B49CA">
      <w:pPr>
        <w:pStyle w:val="phnormal"/>
      </w:pPr>
    </w:p>
    <w:p w14:paraId="7AAE0435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Созданное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Pr="000263B8">
        <w:t>.</w:t>
      </w:r>
    </w:p>
    <w:p w14:paraId="00E45C2B" w14:textId="77777777" w:rsidR="00E85BD7" w:rsidRPr="000263B8" w:rsidRDefault="00872ED0">
      <w:pPr>
        <w:pStyle w:val="2"/>
      </w:pPr>
      <w:bookmarkStart w:id="215" w:name="scroll-bookmark-66"/>
      <w:bookmarkStart w:id="216" w:name="_Toc118569046"/>
      <w:bookmarkStart w:id="217" w:name="_Toc120524816"/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bookmarkEnd w:id="215"/>
      <w:bookmarkEnd w:id="216"/>
      <w:bookmarkEnd w:id="217"/>
    </w:p>
    <w:p w14:paraId="53B09B49" w14:textId="77777777" w:rsidR="00E85BD7" w:rsidRPr="000263B8" w:rsidRDefault="00872ED0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разделами.</w:t>
      </w:r>
    </w:p>
    <w:p w14:paraId="39422C2B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FC20A20" w14:textId="7BDCD7D1" w:rsidR="00E23063" w:rsidRDefault="00E23063" w:rsidP="00E23063">
      <w:pPr>
        <w:pStyle w:val="phlistitemized1"/>
      </w:pPr>
      <w:r w:rsidRPr="000263B8">
        <w:t xml:space="preserve">выберите нужное дополнительное свойство в блоке </w:t>
      </w:r>
      <w:r>
        <w:t>«Свойства документов» (см. </w:t>
      </w:r>
      <w:r>
        <w:fldChar w:fldCharType="begin"/>
      </w:r>
      <w:r>
        <w:instrText xml:space="preserve"> REF _Ref119076383 \h </w:instrText>
      </w:r>
      <w:r>
        <w:fldChar w:fldCharType="separate"/>
      </w:r>
      <w:r>
        <w:t>Рисунок </w:t>
      </w:r>
      <w:r>
        <w:rPr>
          <w:noProof/>
        </w:rPr>
        <w:t>43</w:t>
      </w:r>
      <w:r>
        <w:fldChar w:fldCharType="end"/>
      </w:r>
      <w:r>
        <w:t>);</w:t>
      </w:r>
    </w:p>
    <w:p w14:paraId="3AA53B19" w14:textId="320B58B3" w:rsidR="00E85BD7" w:rsidRPr="000263B8" w:rsidRDefault="00E23063" w:rsidP="00E23063">
      <w:pPr>
        <w:pStyle w:val="phlistitemized1"/>
      </w:pPr>
      <w:r>
        <w:lastRenderedPageBreak/>
        <w:t>перейдите в блок «</w:t>
      </w:r>
      <w:r w:rsidRPr="000263B8">
        <w:t>Свойства документов: связи с разделами</w:t>
      </w:r>
      <w:r>
        <w:t>»</w:t>
      </w:r>
      <w:r w:rsidR="00AB7A8C">
        <w:t xml:space="preserve"> (</w:t>
      </w:r>
      <w:r w:rsidR="006269E7">
        <w:fldChar w:fldCharType="begin"/>
      </w:r>
      <w:r w:rsidR="006269E7">
        <w:instrText xml:space="preserve"> REF _Ref119155813 \h </w:instrText>
      </w:r>
      <w:r w:rsidR="006269E7">
        <w:fldChar w:fldCharType="separate"/>
      </w:r>
      <w:r w:rsidR="00865695">
        <w:t>Рисунок </w:t>
      </w:r>
      <w:r w:rsidR="00865695">
        <w:rPr>
          <w:noProof/>
        </w:rPr>
        <w:t>45</w:t>
      </w:r>
      <w:r w:rsidR="006269E7">
        <w:fldChar w:fldCharType="end"/>
      </w:r>
      <w:r w:rsidR="00AB7A8C">
        <w:t>)</w:t>
      </w:r>
      <w:r w:rsidR="00872ED0" w:rsidRPr="000263B8">
        <w:t>;</w:t>
      </w:r>
    </w:p>
    <w:p w14:paraId="6FD900E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4BF7A391" wp14:editId="764AC897">
            <wp:extent cx="6295390" cy="3407865"/>
            <wp:effectExtent l="19050" t="19050" r="10160" b="21590"/>
            <wp:docPr id="100057" name="Рисунок 100057" descr="Настройка связей дополнительных свойств с разде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44587" name="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78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03868F" w14:textId="4733211F" w:rsidR="00E85BD7" w:rsidRPr="000263B8" w:rsidRDefault="00E15409" w:rsidP="00E24349">
      <w:pPr>
        <w:pStyle w:val="phfiguretitle"/>
      </w:pPr>
      <w:bookmarkStart w:id="218" w:name="_Ref11915581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45</w:t>
      </w:r>
      <w:r w:rsidR="00872ED0" w:rsidRPr="000263B8">
        <w:fldChar w:fldCharType="end"/>
      </w:r>
      <w:bookmarkEnd w:id="218"/>
      <w:r w:rsidR="0081618C" w:rsidRPr="000263B8">
        <w:t xml:space="preserve"> </w:t>
      </w:r>
      <w:r w:rsidR="00AB7A8C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разделами</w:t>
      </w:r>
    </w:p>
    <w:p w14:paraId="694E1F72" w14:textId="75B1CF02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_Ref119076820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46</w:t>
      </w:r>
      <w:r w:rsidR="00AB7A8C">
        <w:fldChar w:fldCharType="end"/>
      </w:r>
      <w:r w:rsidR="00AB7A8C">
        <w:t>)</w:t>
      </w:r>
      <w:r w:rsidRPr="000263B8">
        <w:t>;</w:t>
      </w:r>
    </w:p>
    <w:p w14:paraId="75195039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DFE3DAC" wp14:editId="0D90A9DB">
            <wp:extent cx="4269850" cy="2588545"/>
            <wp:effectExtent l="19050" t="19050" r="16510" b="21590"/>
            <wp:docPr id="100058" name="Рисунок 100058" descr="Окно добавления связи дополнительного свойства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17967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75060" cy="25917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727858D" w14:textId="3FAADD91" w:rsidR="00E85BD7" w:rsidRPr="000263B8" w:rsidRDefault="00E15409" w:rsidP="00E24349">
      <w:pPr>
        <w:pStyle w:val="phfiguretitle"/>
      </w:pPr>
      <w:bookmarkStart w:id="219" w:name="_Ref119076820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46</w:t>
      </w:r>
      <w:r w:rsidR="00872ED0" w:rsidRPr="000263B8">
        <w:fldChar w:fldCharType="end"/>
      </w:r>
      <w:bookmarkEnd w:id="219"/>
      <w:r w:rsidR="00AB7A8C">
        <w:t xml:space="preserve"> –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связи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свойства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разделом</w:t>
      </w:r>
    </w:p>
    <w:p w14:paraId="723B7352" w14:textId="47B62F4B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9233F0">
        <w:fldChar w:fldCharType="begin"/>
      </w:r>
      <w:r w:rsidR="009233F0">
        <w:instrText xml:space="preserve"> REF _Ref119154730 \h </w:instrText>
      </w:r>
      <w:r w:rsidR="009233F0">
        <w:fldChar w:fldCharType="separate"/>
      </w:r>
      <w:r w:rsidR="00865695">
        <w:t>Таблица </w:t>
      </w:r>
      <w:r w:rsidR="00865695">
        <w:rPr>
          <w:noProof/>
        </w:rPr>
        <w:t>25</w:t>
      </w:r>
      <w:r w:rsidR="009233F0">
        <w:fldChar w:fldCharType="end"/>
      </w:r>
      <w:r w:rsidR="00AB7A8C">
        <w:t>)</w:t>
      </w:r>
      <w:r w:rsidRPr="000263B8">
        <w:t>;</w:t>
      </w:r>
    </w:p>
    <w:p w14:paraId="6DC40FB7" w14:textId="05363F70" w:rsidR="00E85BD7" w:rsidRPr="000263B8" w:rsidRDefault="00E15409" w:rsidP="00E24349">
      <w:pPr>
        <w:pStyle w:val="phtabletitle"/>
      </w:pPr>
      <w:bookmarkStart w:id="220" w:name="_Ref119154730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25</w:t>
      </w:r>
      <w:r w:rsidR="00872ED0" w:rsidRPr="000263B8">
        <w:fldChar w:fldCharType="end"/>
      </w:r>
      <w:bookmarkEnd w:id="220"/>
      <w:r w:rsidR="0081618C" w:rsidRPr="000263B8">
        <w:t xml:space="preserve"> </w:t>
      </w:r>
      <w:r w:rsidR="00AB7A8C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связей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  <w:r w:rsidR="0081618C" w:rsidRPr="000263B8">
        <w:t xml:space="preserve"> </w:t>
      </w:r>
      <w:r w:rsidR="00872ED0" w:rsidRPr="000263B8">
        <w:t>с</w:t>
      </w:r>
      <w:r w:rsidR="0081618C" w:rsidRPr="000263B8">
        <w:t xml:space="preserve"> </w:t>
      </w:r>
      <w:r w:rsidR="00872ED0" w:rsidRPr="000263B8">
        <w:t>разделами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430"/>
        <w:gridCol w:w="4470"/>
        <w:gridCol w:w="2288"/>
      </w:tblGrid>
      <w:tr w:rsidR="000263B8" w:rsidRPr="00E24349" w14:paraId="132D1D17" w14:textId="77777777" w:rsidTr="00846EA2">
        <w:trPr>
          <w:tblHeader/>
        </w:trPr>
        <w:tc>
          <w:tcPr>
            <w:tcW w:w="1683" w:type="pct"/>
          </w:tcPr>
          <w:p w14:paraId="159BD44C" w14:textId="77777777" w:rsidR="00E85BD7" w:rsidRPr="00E24349" w:rsidRDefault="00872ED0" w:rsidP="00355B18">
            <w:pPr>
              <w:pStyle w:val="phtablecolcaption"/>
            </w:pPr>
            <w:bookmarkStart w:id="221" w:name="scroll-bookmark-67"/>
            <w:r w:rsidRPr="00E24349">
              <w:t>Код</w:t>
            </w:r>
            <w:r w:rsidR="0081618C" w:rsidRPr="00E24349">
              <w:t xml:space="preserve"> </w:t>
            </w:r>
            <w:r w:rsidRPr="00E24349">
              <w:t>дополнительного</w:t>
            </w:r>
            <w:r w:rsidR="0081618C" w:rsidRPr="00E24349">
              <w:t xml:space="preserve"> </w:t>
            </w:r>
            <w:r w:rsidRPr="00E24349">
              <w:t>свойства</w:t>
            </w:r>
            <w:bookmarkEnd w:id="221"/>
          </w:p>
        </w:tc>
        <w:tc>
          <w:tcPr>
            <w:tcW w:w="2194" w:type="pct"/>
          </w:tcPr>
          <w:p w14:paraId="162C21FB" w14:textId="77777777" w:rsidR="00E85BD7" w:rsidRPr="00E24349" w:rsidRDefault="00872ED0" w:rsidP="00355B18">
            <w:pPr>
              <w:pStyle w:val="phtablecolcaption"/>
            </w:pPr>
            <w:r w:rsidRPr="00E24349">
              <w:t>Приглашение</w:t>
            </w:r>
            <w:r w:rsidR="0081618C" w:rsidRPr="00E24349">
              <w:t xml:space="preserve"> </w:t>
            </w:r>
            <w:r w:rsidRPr="00E24349">
              <w:t>ко</w:t>
            </w:r>
            <w:r w:rsidR="0081618C" w:rsidRPr="00E24349">
              <w:t xml:space="preserve"> </w:t>
            </w:r>
            <w:r w:rsidRPr="00E24349">
              <w:t>вводу</w:t>
            </w:r>
          </w:p>
        </w:tc>
        <w:tc>
          <w:tcPr>
            <w:tcW w:w="1123" w:type="pct"/>
          </w:tcPr>
          <w:p w14:paraId="362060C4" w14:textId="77777777" w:rsidR="00E85BD7" w:rsidRPr="00E24349" w:rsidRDefault="00872ED0" w:rsidP="00355B18">
            <w:pPr>
              <w:pStyle w:val="phtablecolcaption"/>
            </w:pPr>
            <w:r w:rsidRPr="00E24349">
              <w:t>Раздел</w:t>
            </w:r>
          </w:p>
        </w:tc>
      </w:tr>
      <w:tr w:rsidR="00E23063" w:rsidRPr="00E24349" w14:paraId="5A281B63" w14:textId="77777777" w:rsidTr="00846EA2">
        <w:trPr>
          <w:tblHeader/>
        </w:trPr>
        <w:tc>
          <w:tcPr>
            <w:tcW w:w="1683" w:type="pct"/>
          </w:tcPr>
          <w:p w14:paraId="0782723D" w14:textId="4D6AE2F8" w:rsidR="00E23063" w:rsidRPr="00E24349" w:rsidRDefault="00E23063" w:rsidP="00E23063">
            <w:pPr>
              <w:pStyle w:val="phtablecellleft"/>
            </w:pPr>
            <w:r>
              <w:t>EHR_TYPES_VIMIS</w:t>
            </w:r>
          </w:p>
        </w:tc>
        <w:tc>
          <w:tcPr>
            <w:tcW w:w="2194" w:type="pct"/>
          </w:tcPr>
          <w:p w14:paraId="32654562" w14:textId="18921C10" w:rsidR="00E23063" w:rsidRPr="00E24349" w:rsidRDefault="00E23063" w:rsidP="00E23063">
            <w:pPr>
              <w:pStyle w:val="phtablecellleft"/>
            </w:pPr>
            <w:r>
              <w:t>Код СМС в ВИМИС</w:t>
            </w:r>
          </w:p>
        </w:tc>
        <w:tc>
          <w:tcPr>
            <w:tcW w:w="1123" w:type="pct"/>
          </w:tcPr>
          <w:p w14:paraId="7223956B" w14:textId="384B4EBB" w:rsidR="00E23063" w:rsidRPr="00E24349" w:rsidRDefault="00E23063" w:rsidP="00E23063">
            <w:pPr>
              <w:pStyle w:val="phtablecellleft"/>
            </w:pPr>
            <w:r>
              <w:t>EHR_TYPES</w:t>
            </w:r>
          </w:p>
        </w:tc>
      </w:tr>
      <w:tr w:rsidR="000263B8" w:rsidRPr="00E24349" w14:paraId="02069B9C" w14:textId="77777777" w:rsidTr="00846EA2">
        <w:tc>
          <w:tcPr>
            <w:tcW w:w="1683" w:type="pct"/>
          </w:tcPr>
          <w:p w14:paraId="44C1C5AF" w14:textId="77777777" w:rsidR="00E85BD7" w:rsidRPr="00E24349" w:rsidRDefault="00872ED0" w:rsidP="00E24349">
            <w:pPr>
              <w:pStyle w:val="phtablecellleft"/>
            </w:pPr>
            <w:r w:rsidRPr="00E24349">
              <w:t>FED_DIV_NAME</w:t>
            </w:r>
          </w:p>
        </w:tc>
        <w:tc>
          <w:tcPr>
            <w:tcW w:w="2194" w:type="pct"/>
          </w:tcPr>
          <w:p w14:paraId="58C9AB9B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подразделения</w:t>
            </w:r>
            <w:r w:rsidR="0081618C" w:rsidRPr="00E24349">
              <w:t xml:space="preserve"> </w:t>
            </w:r>
            <w:r w:rsidRPr="00E24349">
              <w:t>согласно</w:t>
            </w:r>
            <w:r w:rsidR="0081618C" w:rsidRPr="00E24349">
              <w:t xml:space="preserve"> </w:t>
            </w:r>
            <w:r w:rsidRPr="00E24349">
              <w:t>справочнику</w:t>
            </w:r>
            <w:r w:rsidR="0081618C" w:rsidRPr="00E24349">
              <w:t xml:space="preserve"> </w:t>
            </w:r>
            <w:r w:rsidRPr="00E24349">
              <w:t>структурных</w:t>
            </w:r>
            <w:r w:rsidR="0081618C" w:rsidRPr="00E24349">
              <w:t xml:space="preserve"> </w:t>
            </w:r>
            <w:r w:rsidRPr="00E24349">
              <w:t>подразделений</w:t>
            </w:r>
            <w:r w:rsidR="0081618C" w:rsidRPr="00E24349">
              <w:t xml:space="preserve"> </w:t>
            </w:r>
            <w:r w:rsidRPr="00E24349">
              <w:t>ФРМО</w:t>
            </w:r>
          </w:p>
        </w:tc>
        <w:tc>
          <w:tcPr>
            <w:tcW w:w="1123" w:type="pct"/>
          </w:tcPr>
          <w:p w14:paraId="4BC93BC4" w14:textId="77777777" w:rsidR="00E85BD7" w:rsidRPr="00E24349" w:rsidRDefault="00872ED0" w:rsidP="00E24349">
            <w:pPr>
              <w:pStyle w:val="phtablecellleft"/>
            </w:pPr>
            <w:r w:rsidRPr="00E24349">
              <w:t>EMPLOYERS</w:t>
            </w:r>
          </w:p>
        </w:tc>
      </w:tr>
      <w:tr w:rsidR="000263B8" w:rsidRPr="00E24349" w14:paraId="3B66BDCC" w14:textId="77777777" w:rsidTr="00846EA2">
        <w:tc>
          <w:tcPr>
            <w:tcW w:w="1683" w:type="pct"/>
          </w:tcPr>
          <w:p w14:paraId="528C5523" w14:textId="77777777" w:rsidR="00E85BD7" w:rsidRPr="00E24349" w:rsidRDefault="00872ED0" w:rsidP="00E24349">
            <w:pPr>
              <w:pStyle w:val="phtablecellleft"/>
            </w:pPr>
            <w:r w:rsidRPr="00E24349">
              <w:t>FED_DIV_OID</w:t>
            </w:r>
          </w:p>
        </w:tc>
        <w:tc>
          <w:tcPr>
            <w:tcW w:w="2194" w:type="pct"/>
          </w:tcPr>
          <w:p w14:paraId="6CAAF2A9" w14:textId="77777777" w:rsidR="00E85BD7" w:rsidRPr="00E24349" w:rsidRDefault="00872ED0" w:rsidP="00E24349">
            <w:pPr>
              <w:pStyle w:val="phtablecellleft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подразделения</w:t>
            </w:r>
            <w:r w:rsidR="0081618C" w:rsidRPr="00E24349">
              <w:t xml:space="preserve"> </w:t>
            </w:r>
            <w:r w:rsidRPr="00E24349">
              <w:t>согласно</w:t>
            </w:r>
            <w:r w:rsidR="0081618C" w:rsidRPr="00E24349">
              <w:t xml:space="preserve"> </w:t>
            </w:r>
            <w:r w:rsidRPr="00E24349">
              <w:t>справочнику</w:t>
            </w:r>
            <w:r w:rsidR="0081618C" w:rsidRPr="00E24349">
              <w:t xml:space="preserve"> </w:t>
            </w:r>
            <w:r w:rsidRPr="00E24349">
              <w:t>структурных</w:t>
            </w:r>
            <w:r w:rsidR="0081618C" w:rsidRPr="00E24349">
              <w:t xml:space="preserve"> </w:t>
            </w:r>
            <w:r w:rsidRPr="00E24349">
              <w:t>подразделений</w:t>
            </w:r>
            <w:r w:rsidR="0081618C" w:rsidRPr="00E24349">
              <w:t xml:space="preserve"> </w:t>
            </w:r>
            <w:r w:rsidRPr="00E24349">
              <w:t>ФРМО</w:t>
            </w:r>
          </w:p>
        </w:tc>
        <w:tc>
          <w:tcPr>
            <w:tcW w:w="1123" w:type="pct"/>
          </w:tcPr>
          <w:p w14:paraId="752C3128" w14:textId="77777777" w:rsidR="00E85BD7" w:rsidRPr="00E24349" w:rsidRDefault="00872ED0" w:rsidP="00E24349">
            <w:pPr>
              <w:pStyle w:val="phtablecellleft"/>
            </w:pPr>
            <w:r w:rsidRPr="00E24349">
              <w:t>EMPLOYERS</w:t>
            </w:r>
          </w:p>
        </w:tc>
      </w:tr>
    </w:tbl>
    <w:p w14:paraId="6F8C1518" w14:textId="77777777" w:rsidR="00AB7A8C" w:rsidRDefault="00AB7A8C" w:rsidP="00AB7A8C">
      <w:pPr>
        <w:pStyle w:val="phnormal"/>
      </w:pPr>
    </w:p>
    <w:p w14:paraId="6C123FB0" w14:textId="5CEDF508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</w:t>
      </w:r>
      <w:r w:rsidR="00E23063">
        <w:t xml:space="preserve">ая связь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Pr="000263B8">
        <w:t>.</w:t>
      </w:r>
    </w:p>
    <w:p w14:paraId="13223A74" w14:textId="77777777" w:rsidR="00E85BD7" w:rsidRPr="000263B8" w:rsidRDefault="00872ED0">
      <w:pPr>
        <w:pStyle w:val="10"/>
      </w:pPr>
      <w:bookmarkStart w:id="222" w:name="scroll-bookmark-68"/>
      <w:bookmarkStart w:id="223" w:name="_Toc118569047"/>
      <w:bookmarkStart w:id="224" w:name="_Toc120524817"/>
      <w:r w:rsidRPr="000263B8">
        <w:lastRenderedPageBreak/>
        <w:t>Настройка</w:t>
      </w:r>
      <w:r w:rsidR="0081618C" w:rsidRPr="000263B8">
        <w:t xml:space="preserve"> </w:t>
      </w:r>
      <w:r w:rsidRPr="000263B8">
        <w:t>отображения</w:t>
      </w:r>
      <w:r w:rsidR="0081618C" w:rsidRPr="000263B8">
        <w:t xml:space="preserve"> </w:t>
      </w:r>
      <w:r w:rsidRPr="000263B8">
        <w:t>подписанного</w:t>
      </w:r>
      <w:r w:rsidR="0081618C" w:rsidRPr="000263B8">
        <w:t xml:space="preserve"> </w:t>
      </w:r>
      <w:r w:rsidRPr="000263B8">
        <w:t>документа</w:t>
      </w:r>
      <w:bookmarkEnd w:id="222"/>
      <w:bookmarkEnd w:id="223"/>
      <w:bookmarkEnd w:id="224"/>
    </w:p>
    <w:p w14:paraId="23291CD4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отображения</w:t>
      </w:r>
      <w:r w:rsidR="0081618C" w:rsidRPr="000263B8">
        <w:t xml:space="preserve"> </w:t>
      </w:r>
      <w:r w:rsidRPr="000263B8">
        <w:t>подписанного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(СЭМД)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EHR/print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можно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файла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вручную.</w:t>
      </w:r>
    </w:p>
    <w:p w14:paraId="7B43BCB1" w14:textId="77777777" w:rsidR="00E85BD7" w:rsidRPr="000263B8" w:rsidRDefault="00872ED0">
      <w:pPr>
        <w:pStyle w:val="2"/>
      </w:pPr>
      <w:bookmarkStart w:id="225" w:name="scroll-bookmark-69"/>
      <w:bookmarkStart w:id="226" w:name="_Toc118569048"/>
      <w:bookmarkStart w:id="227" w:name="_Toc120524818"/>
      <w:r w:rsidRPr="000263B8">
        <w:t>Загрузка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файла</w:t>
      </w:r>
      <w:bookmarkEnd w:id="225"/>
      <w:bookmarkEnd w:id="226"/>
      <w:bookmarkEnd w:id="227"/>
    </w:p>
    <w:p w14:paraId="70AABDAC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13B5490" w14:textId="524F7CBA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_Ref119076896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47</w:t>
      </w:r>
      <w:r w:rsidR="00AB7A8C">
        <w:fldChar w:fldCharType="end"/>
      </w:r>
      <w:r w:rsidR="00AB7A8C">
        <w:t>)</w:t>
      </w:r>
      <w:r w:rsidRPr="000263B8">
        <w:t>;</w:t>
      </w:r>
    </w:p>
    <w:p w14:paraId="3C27F38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1D0FD25" wp14:editId="498C2BF7">
            <wp:extent cx="6295390" cy="3202021"/>
            <wp:effectExtent l="19050" t="19050" r="10160" b="17780"/>
            <wp:docPr id="100059" name="Рисунок 10005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3311" name="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020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B55183" w14:textId="6CF11583" w:rsidR="00E85BD7" w:rsidRPr="000263B8" w:rsidRDefault="00E15409" w:rsidP="00E24349">
      <w:pPr>
        <w:pStyle w:val="phfiguretitle"/>
      </w:pPr>
      <w:bookmarkStart w:id="228" w:name="_Ref11907689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47</w:t>
      </w:r>
      <w:r w:rsidR="00872ED0" w:rsidRPr="000263B8">
        <w:fldChar w:fldCharType="end"/>
      </w:r>
      <w:bookmarkEnd w:id="228"/>
      <w:r w:rsidR="0081618C" w:rsidRPr="000263B8">
        <w:t xml:space="preserve"> </w:t>
      </w:r>
      <w:r w:rsidR="00AB7A8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отчетов</w:t>
      </w:r>
    </w:p>
    <w:p w14:paraId="3E04EA87" w14:textId="77777777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файла;</w:t>
      </w:r>
    </w:p>
    <w:p w14:paraId="5DA61203" w14:textId="0B46A355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="000263B8">
        <w:t>«</w:t>
      </w:r>
      <w:r w:rsidRPr="000263B8">
        <w:t>Выбрать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файла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_Ref119076912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48</w:t>
      </w:r>
      <w:r w:rsidR="00AB7A8C">
        <w:fldChar w:fldCharType="end"/>
      </w:r>
      <w:r w:rsidR="00AB7A8C">
        <w:t>)</w:t>
      </w:r>
      <w:r w:rsidRPr="000263B8">
        <w:t>;</w:t>
      </w:r>
    </w:p>
    <w:p w14:paraId="470DD62E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17F6D10" wp14:editId="3087D07C">
            <wp:extent cx="3864334" cy="1180533"/>
            <wp:effectExtent l="19050" t="19050" r="22225" b="19685"/>
            <wp:docPr id="100060" name="Рисунок 100060" descr="Окно загрузки фа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5588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80850" cy="11855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DE7B6C" w14:textId="40797145" w:rsidR="00E85BD7" w:rsidRPr="000263B8" w:rsidRDefault="00E15409" w:rsidP="00E24349">
      <w:pPr>
        <w:pStyle w:val="phfiguretitle"/>
      </w:pPr>
      <w:bookmarkStart w:id="229" w:name="_Ref11907691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48</w:t>
      </w:r>
      <w:r w:rsidR="00872ED0" w:rsidRPr="000263B8">
        <w:fldChar w:fldCharType="end"/>
      </w:r>
      <w:bookmarkEnd w:id="229"/>
      <w:r w:rsidR="0081618C" w:rsidRPr="000263B8">
        <w:t xml:space="preserve"> </w:t>
      </w:r>
      <w:r w:rsidR="00AB7A8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загрузки</w:t>
      </w:r>
      <w:r w:rsidR="0081618C" w:rsidRPr="000263B8">
        <w:t xml:space="preserve"> </w:t>
      </w:r>
      <w:r w:rsidR="00872ED0" w:rsidRPr="000263B8">
        <w:t>файла</w:t>
      </w:r>
    </w:p>
    <w:p w14:paraId="0A31E0D7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файл</w:t>
      </w:r>
      <w:r w:rsidR="0081618C" w:rsidRPr="000263B8">
        <w:t xml:space="preserve"> </w:t>
      </w:r>
      <w:r w:rsidR="000263B8">
        <w:t>«</w:t>
      </w:r>
      <w:r w:rsidRPr="00AB7A8C">
        <w:t>Выгрузка</w:t>
      </w:r>
      <w:r w:rsidR="0081618C" w:rsidRPr="00AB7A8C">
        <w:t xml:space="preserve"> </w:t>
      </w:r>
      <w:r w:rsidRPr="00AB7A8C">
        <w:t>записи</w:t>
      </w:r>
      <w:r w:rsidR="0081618C" w:rsidRPr="00AB7A8C">
        <w:t xml:space="preserve"> </w:t>
      </w:r>
      <w:r w:rsidRPr="00AB7A8C">
        <w:t>из</w:t>
      </w:r>
      <w:r w:rsidR="0081618C" w:rsidRPr="00AB7A8C">
        <w:t xml:space="preserve"> </w:t>
      </w:r>
      <w:r w:rsidRPr="00AB7A8C">
        <w:t>раздела</w:t>
      </w:r>
      <w:r w:rsidR="0081618C" w:rsidRPr="00AB7A8C">
        <w:t xml:space="preserve"> </w:t>
      </w:r>
      <w:r w:rsidR="000263B8" w:rsidRPr="00AB7A8C">
        <w:t>«</w:t>
      </w:r>
      <w:r w:rsidRPr="00AB7A8C">
        <w:t>Отчеты</w:t>
      </w:r>
      <w:r w:rsidR="000263B8" w:rsidRPr="00AB7A8C">
        <w:t>»</w:t>
      </w:r>
      <w:r w:rsidR="0081618C" w:rsidRPr="00AB7A8C">
        <w:t xml:space="preserve"> </w:t>
      </w:r>
      <w:r w:rsidRPr="00AB7A8C">
        <w:t>_</w:t>
      </w:r>
      <w:r w:rsidR="0081618C" w:rsidRPr="00AB7A8C">
        <w:t xml:space="preserve"> </w:t>
      </w:r>
      <w:r w:rsidRPr="00AB7A8C">
        <w:t>EHR_print.xml</w:t>
      </w:r>
      <w:r w:rsidR="000263B8">
        <w:t>»</w:t>
      </w:r>
      <w:r w:rsidRPr="000263B8">
        <w:t>;</w:t>
      </w:r>
    </w:p>
    <w:p w14:paraId="368B3C4C" w14:textId="77777777" w:rsidR="00E85BD7" w:rsidRPr="000263B8" w:rsidRDefault="00872ED0" w:rsidP="00AB7A8C">
      <w:pPr>
        <w:pStyle w:val="phlistitemized1"/>
      </w:pPr>
      <w:r w:rsidRPr="000263B8">
        <w:lastRenderedPageBreak/>
        <w:t>выберите</w:t>
      </w:r>
      <w:r w:rsidR="0081618C" w:rsidRPr="000263B8">
        <w:t xml:space="preserve"> </w:t>
      </w:r>
      <w:r w:rsidRPr="000263B8">
        <w:t>МО,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которое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отчет.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6555FE6F" wp14:editId="2F0EDCEA">
            <wp:extent cx="190500" cy="180975"/>
            <wp:effectExtent l="19050" t="19050" r="19050" b="28575"/>
            <wp:docPr id="100061" name="Рисунок 100061" descr="_scroll_external/attachments/knopka-tri-tochki-mis-19ccd15c412a7a79eeac4a5785f80c11689bdf724772506036ec155dd3ac5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5081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ЛПУ.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="000263B8">
        <w:t>«</w:t>
      </w:r>
      <w:r w:rsidRPr="000263B8">
        <w:t>Основная</w:t>
      </w:r>
      <w:r w:rsidR="0081618C" w:rsidRPr="000263B8">
        <w:t xml:space="preserve"> </w:t>
      </w:r>
      <w:r w:rsidR="009233F0">
        <w:t>т</w:t>
      </w:r>
      <w:r w:rsidR="00E15409">
        <w:t>аблица</w:t>
      </w:r>
      <w:r w:rsidR="009233F0">
        <w:t xml:space="preserve"> </w:t>
      </w:r>
      <w:r w:rsidRPr="000263B8">
        <w:t>ЛПУ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МО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1694FF30" w14:textId="77777777" w:rsidR="00E85BD7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</w:p>
    <w:p w14:paraId="6D0E842A" w14:textId="77777777" w:rsidR="00AB7A8C" w:rsidRDefault="00AB7A8C" w:rsidP="00AB7A8C">
      <w:pPr>
        <w:pStyle w:val="phlistitemizedtitle"/>
      </w:pPr>
      <w:r>
        <w:t>Ф</w:t>
      </w:r>
      <w:r w:rsidRPr="000263B8">
        <w:t xml:space="preserve">айл </w:t>
      </w:r>
      <w:r>
        <w:t>«</w:t>
      </w:r>
      <w:r w:rsidRPr="00AB7A8C">
        <w:t>Выгрузка записи из раздела «Отчеты» _ EHR_print.xml</w:t>
      </w:r>
      <w:r>
        <w:t>»:</w:t>
      </w:r>
    </w:p>
    <w:p w14:paraId="60F13425" w14:textId="77777777" w:rsidR="00AB7A8C" w:rsidRPr="00AB7A8C" w:rsidRDefault="00AB7A8C" w:rsidP="00AB7A8C">
      <w:pPr>
        <w:pStyle w:val="phnormal"/>
      </w:pPr>
      <w:r>
        <w:object w:dxaOrig="1543" w:dyaOrig="995" w14:anchorId="683DC8C2">
          <v:shape id="_x0000_i1027" type="#_x0000_t75" style="width:79.5pt;height:50.25pt" o:ole="">
            <v:imagedata r:id="rId65" o:title=""/>
          </v:shape>
          <o:OLEObject Type="Embed" ProgID="Package" ShapeID="_x0000_i1027" DrawAspect="Icon" ObjectID="_1731490121" r:id="rId66"/>
        </w:object>
      </w:r>
    </w:p>
    <w:p w14:paraId="206A5712" w14:textId="77777777" w:rsidR="00E85BD7" w:rsidRPr="000263B8" w:rsidRDefault="00872ED0">
      <w:pPr>
        <w:pStyle w:val="2"/>
      </w:pPr>
      <w:bookmarkStart w:id="230" w:name="scroll-bookmark-70"/>
      <w:bookmarkStart w:id="231" w:name="_Toc118569049"/>
      <w:bookmarkStart w:id="232" w:name="_Toc120524819"/>
      <w:r w:rsidRPr="000263B8">
        <w:t>Добавление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вручную</w:t>
      </w:r>
      <w:bookmarkEnd w:id="230"/>
      <w:bookmarkEnd w:id="231"/>
      <w:bookmarkEnd w:id="232"/>
    </w:p>
    <w:p w14:paraId="2A9B0909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вручную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8B65A4A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;</w:t>
      </w:r>
    </w:p>
    <w:p w14:paraId="26B28F51" w14:textId="38F46F64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_Ref119077105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49</w:t>
      </w:r>
      <w:r w:rsidR="00AB7A8C">
        <w:fldChar w:fldCharType="end"/>
      </w:r>
      <w:r w:rsidR="00AB7A8C">
        <w:t>)</w:t>
      </w:r>
      <w:r w:rsidRPr="000263B8">
        <w:t>;</w:t>
      </w:r>
    </w:p>
    <w:p w14:paraId="2B30E660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54BACD2" wp14:editId="6331AECE">
            <wp:extent cx="3498574" cy="3338159"/>
            <wp:effectExtent l="19050" t="19050" r="26035" b="15240"/>
            <wp:docPr id="100062" name="Рисунок 100062" descr="Окно доб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55828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04780" cy="33440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02C373" w14:textId="15F0BF50" w:rsidR="00E85BD7" w:rsidRPr="000263B8" w:rsidRDefault="00E15409" w:rsidP="00E24349">
      <w:pPr>
        <w:pStyle w:val="phfiguretitle"/>
      </w:pPr>
      <w:bookmarkStart w:id="233" w:name="_Ref11907710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49</w:t>
      </w:r>
      <w:r w:rsidR="00872ED0" w:rsidRPr="000263B8">
        <w:fldChar w:fldCharType="end"/>
      </w:r>
      <w:bookmarkEnd w:id="233"/>
      <w:r w:rsidR="0081618C" w:rsidRPr="000263B8">
        <w:t xml:space="preserve"> </w:t>
      </w:r>
      <w:r w:rsidR="00AB7A8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p w14:paraId="1B10CCB3" w14:textId="5F469071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_Ref119077112 \h </w:instrText>
      </w:r>
      <w:r w:rsidR="00AB7A8C">
        <w:fldChar w:fldCharType="separate"/>
      </w:r>
      <w:r w:rsidR="00865695">
        <w:t>Таблица </w:t>
      </w:r>
      <w:r w:rsidR="00865695">
        <w:rPr>
          <w:noProof/>
        </w:rPr>
        <w:t>26</w:t>
      </w:r>
      <w:r w:rsidR="00AB7A8C">
        <w:fldChar w:fldCharType="end"/>
      </w:r>
      <w:r w:rsidR="00AB7A8C">
        <w:t>)</w:t>
      </w:r>
      <w:r w:rsidRPr="000263B8">
        <w:t>;</w:t>
      </w:r>
    </w:p>
    <w:p w14:paraId="6E89B229" w14:textId="4C7FA15E" w:rsidR="00E85BD7" w:rsidRPr="000263B8" w:rsidRDefault="00E15409" w:rsidP="00AB7A8C">
      <w:pPr>
        <w:pStyle w:val="phtabletitle"/>
      </w:pPr>
      <w:bookmarkStart w:id="234" w:name="_Ref119077112"/>
      <w:r>
        <w:lastRenderedPageBreak/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26</w:t>
      </w:r>
      <w:r w:rsidR="00872ED0" w:rsidRPr="000263B8">
        <w:fldChar w:fldCharType="end"/>
      </w:r>
      <w:bookmarkEnd w:id="234"/>
      <w:r w:rsidR="0081618C" w:rsidRPr="000263B8">
        <w:t xml:space="preserve"> </w:t>
      </w:r>
      <w:r w:rsidR="00AB7A8C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28"/>
        <w:gridCol w:w="5660"/>
      </w:tblGrid>
      <w:tr w:rsidR="000263B8" w:rsidRPr="00E24349" w14:paraId="33758A5F" w14:textId="77777777" w:rsidTr="00846EA2">
        <w:trPr>
          <w:tblHeader/>
        </w:trPr>
        <w:tc>
          <w:tcPr>
            <w:tcW w:w="2222" w:type="pct"/>
          </w:tcPr>
          <w:p w14:paraId="3384C582" w14:textId="77777777" w:rsidR="00E85BD7" w:rsidRPr="00E24349" w:rsidRDefault="00872ED0" w:rsidP="00355B18">
            <w:pPr>
              <w:pStyle w:val="phtablecolcaption"/>
            </w:pPr>
            <w:bookmarkStart w:id="235" w:name="scroll-bookmark-71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235"/>
          </w:p>
        </w:tc>
        <w:tc>
          <w:tcPr>
            <w:tcW w:w="2778" w:type="pct"/>
          </w:tcPr>
          <w:p w14:paraId="0799D463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06E36E7F" w14:textId="77777777" w:rsidTr="00846EA2">
        <w:tc>
          <w:tcPr>
            <w:tcW w:w="2222" w:type="pct"/>
          </w:tcPr>
          <w:p w14:paraId="3F4A1F06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778" w:type="pct"/>
          </w:tcPr>
          <w:p w14:paraId="19951215" w14:textId="77777777" w:rsidR="00E85BD7" w:rsidRPr="00E24349" w:rsidRDefault="00872ED0" w:rsidP="00E24349">
            <w:pPr>
              <w:pStyle w:val="phtablecellleft"/>
            </w:pPr>
            <w:r w:rsidRPr="00E24349">
              <w:t>EHR/print</w:t>
            </w:r>
          </w:p>
        </w:tc>
      </w:tr>
      <w:tr w:rsidR="000263B8" w:rsidRPr="00E24349" w14:paraId="069BE1F4" w14:textId="77777777" w:rsidTr="00846EA2">
        <w:tc>
          <w:tcPr>
            <w:tcW w:w="2222" w:type="pct"/>
          </w:tcPr>
          <w:p w14:paraId="5E12C0D2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778" w:type="pct"/>
          </w:tcPr>
          <w:p w14:paraId="107C2B75" w14:textId="77777777" w:rsidR="00E85BD7" w:rsidRPr="00E24349" w:rsidRDefault="00872ED0" w:rsidP="00E24349">
            <w:pPr>
              <w:pStyle w:val="phtablecellleft"/>
            </w:pPr>
            <w:r w:rsidRPr="00E24349">
              <w:t>Для</w:t>
            </w:r>
            <w:r w:rsidR="0081618C" w:rsidRPr="00E24349">
              <w:t xml:space="preserve"> </w:t>
            </w:r>
            <w:r w:rsidRPr="00E24349">
              <w:t>отображения</w:t>
            </w:r>
            <w:r w:rsidR="0081618C" w:rsidRPr="00E24349">
              <w:t xml:space="preserve"> </w:t>
            </w:r>
            <w:r w:rsidRPr="00E24349">
              <w:t>подписанного</w:t>
            </w:r>
            <w:r w:rsidR="0081618C" w:rsidRPr="00E24349">
              <w:t xml:space="preserve"> </w:t>
            </w:r>
            <w:r w:rsidRPr="00E24349">
              <w:t>документа</w:t>
            </w:r>
            <w:r w:rsidR="0081618C" w:rsidRPr="00E24349">
              <w:t xml:space="preserve"> </w:t>
            </w:r>
            <w:r w:rsidRPr="00E24349">
              <w:t>(СЭМД)</w:t>
            </w:r>
          </w:p>
        </w:tc>
      </w:tr>
      <w:tr w:rsidR="000263B8" w:rsidRPr="00E24349" w14:paraId="2DE6BD5C" w14:textId="77777777" w:rsidTr="00846EA2">
        <w:tc>
          <w:tcPr>
            <w:tcW w:w="2222" w:type="pct"/>
          </w:tcPr>
          <w:p w14:paraId="2537F4D5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2778" w:type="pct"/>
          </w:tcPr>
          <w:p w14:paraId="6EB842C7" w14:textId="77777777" w:rsidR="00E85BD7" w:rsidRPr="00E24349" w:rsidRDefault="00872ED0" w:rsidP="00E24349">
            <w:pPr>
              <w:pStyle w:val="phtablecellleft"/>
            </w:pPr>
            <w:r w:rsidRPr="00E24349">
              <w:t>WEB-форма</w:t>
            </w:r>
            <w:r w:rsidR="0081618C" w:rsidRPr="00E24349">
              <w:t xml:space="preserve"> </w:t>
            </w:r>
            <w:r w:rsidRPr="00E24349">
              <w:t>(frm)</w:t>
            </w:r>
          </w:p>
        </w:tc>
      </w:tr>
      <w:tr w:rsidR="000263B8" w:rsidRPr="00E24349" w14:paraId="602E9303" w14:textId="77777777" w:rsidTr="00846EA2">
        <w:tc>
          <w:tcPr>
            <w:tcW w:w="2222" w:type="pct"/>
          </w:tcPr>
          <w:p w14:paraId="07FB5003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2778" w:type="pct"/>
          </w:tcPr>
          <w:p w14:paraId="4F39318B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4985D46E" w14:textId="77777777" w:rsidTr="00846EA2">
        <w:tc>
          <w:tcPr>
            <w:tcW w:w="2222" w:type="pct"/>
          </w:tcPr>
          <w:p w14:paraId="75CABB0B" w14:textId="77777777" w:rsidR="00E85BD7" w:rsidRPr="00E24349" w:rsidRDefault="00872ED0" w:rsidP="00E24349">
            <w:pPr>
              <w:pStyle w:val="phtablecellleft"/>
            </w:pPr>
            <w:r w:rsidRPr="00E24349"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2778" w:type="pct"/>
          </w:tcPr>
          <w:p w14:paraId="7D7696D8" w14:textId="77777777" w:rsidR="00E85BD7" w:rsidRPr="00E24349" w:rsidRDefault="00872ED0" w:rsidP="00E24349">
            <w:pPr>
              <w:pStyle w:val="phtablecellleft"/>
            </w:pPr>
            <w:r w:rsidRPr="00E24349">
              <w:t>Установите</w:t>
            </w:r>
            <w:r w:rsidR="0081618C" w:rsidRPr="00E24349">
              <w:t xml:space="preserve"> </w:t>
            </w:r>
            <w:r w:rsidRPr="00E24349">
              <w:t>флажок</w:t>
            </w:r>
          </w:p>
        </w:tc>
      </w:tr>
      <w:tr w:rsidR="000263B8" w:rsidRPr="00E24349" w14:paraId="4F70DE8C" w14:textId="77777777" w:rsidTr="00846EA2">
        <w:tc>
          <w:tcPr>
            <w:tcW w:w="2222" w:type="pct"/>
          </w:tcPr>
          <w:p w14:paraId="2E335275" w14:textId="77777777" w:rsidR="00E85BD7" w:rsidRPr="00E24349" w:rsidRDefault="00872ED0" w:rsidP="00E24349">
            <w:pPr>
              <w:pStyle w:val="phtablecellleft"/>
            </w:pPr>
            <w:r w:rsidRPr="00E24349">
              <w:t>Файл</w:t>
            </w:r>
          </w:p>
        </w:tc>
        <w:tc>
          <w:tcPr>
            <w:tcW w:w="2778" w:type="pct"/>
          </w:tcPr>
          <w:p w14:paraId="01EF2BD3" w14:textId="77777777" w:rsidR="00E85BD7" w:rsidRPr="00E24349" w:rsidRDefault="00872ED0" w:rsidP="00E24349">
            <w:pPr>
              <w:pStyle w:val="phtablecellleft"/>
            </w:pPr>
            <w:r w:rsidRPr="00E24349">
              <w:t>EHR/print</w:t>
            </w:r>
          </w:p>
        </w:tc>
      </w:tr>
    </w:tbl>
    <w:p w14:paraId="381670BC" w14:textId="77777777" w:rsidR="00AB7A8C" w:rsidRDefault="00AB7A8C" w:rsidP="00AB7A8C">
      <w:pPr>
        <w:pStyle w:val="phnormal"/>
      </w:pPr>
    </w:p>
    <w:p w14:paraId="4FEFBEE7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</w:p>
    <w:p w14:paraId="3B7B7F42" w14:textId="77777777" w:rsidR="00E85BD7" w:rsidRPr="000263B8" w:rsidRDefault="00872ED0">
      <w:pPr>
        <w:pStyle w:val="3"/>
      </w:pPr>
      <w:bookmarkStart w:id="236" w:name="scroll-bookmark-72"/>
      <w:bookmarkStart w:id="237" w:name="_Toc118569050"/>
      <w:bookmarkStart w:id="238" w:name="_Toc120524820"/>
      <w:r w:rsidRPr="000263B8">
        <w:t>Добавление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отчета</w:t>
      </w:r>
      <w:bookmarkEnd w:id="236"/>
      <w:bookmarkEnd w:id="237"/>
      <w:bookmarkEnd w:id="238"/>
    </w:p>
    <w:p w14:paraId="0BCDCA91" w14:textId="77777777" w:rsidR="00E85BD7" w:rsidRPr="000263B8" w:rsidRDefault="00872ED0" w:rsidP="00355B18">
      <w:pPr>
        <w:pStyle w:val="phnormal"/>
      </w:pPr>
      <w:r w:rsidRPr="000263B8">
        <w:t>После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него</w:t>
      </w:r>
      <w:r w:rsidR="0081618C" w:rsidRPr="000263B8">
        <w:t xml:space="preserve"> </w:t>
      </w:r>
      <w:r w:rsidRPr="000263B8">
        <w:t>параметры.</w:t>
      </w:r>
    </w:p>
    <w:p w14:paraId="70E0CA01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AB28471" w14:textId="03F15480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EHR/print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_Ref119077174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50</w:t>
      </w:r>
      <w:r w:rsidR="00AB7A8C">
        <w:fldChar w:fldCharType="end"/>
      </w:r>
      <w:r w:rsidR="00AB7A8C">
        <w:t>)</w:t>
      </w:r>
      <w:r w:rsidRPr="000263B8">
        <w:t>;</w:t>
      </w:r>
    </w:p>
    <w:p w14:paraId="2D8FDB76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40C0FB9" wp14:editId="5DC3DB7C">
            <wp:extent cx="6295390" cy="3026384"/>
            <wp:effectExtent l="19050" t="19050" r="10160" b="22225"/>
            <wp:docPr id="100063" name="Рисунок 100063" descr="Добавление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89871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263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E313D0" w14:textId="6393CCBC" w:rsidR="00E85BD7" w:rsidRPr="000263B8" w:rsidRDefault="00E15409" w:rsidP="00E24349">
      <w:pPr>
        <w:pStyle w:val="phfiguretitle"/>
      </w:pPr>
      <w:bookmarkStart w:id="239" w:name="_Ref11907717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50</w:t>
      </w:r>
      <w:r w:rsidR="00872ED0" w:rsidRPr="000263B8">
        <w:fldChar w:fldCharType="end"/>
      </w:r>
      <w:bookmarkEnd w:id="239"/>
      <w:r w:rsidR="0081618C" w:rsidRPr="000263B8">
        <w:t xml:space="preserve"> </w:t>
      </w:r>
      <w:r w:rsidR="00AB7A8C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параметров</w:t>
      </w:r>
      <w:r w:rsidR="0081618C" w:rsidRPr="000263B8">
        <w:t xml:space="preserve"> </w:t>
      </w:r>
      <w:r w:rsidR="00872ED0" w:rsidRPr="000263B8">
        <w:t>отчета</w:t>
      </w:r>
    </w:p>
    <w:p w14:paraId="5C7BD326" w14:textId="2C799CBB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Параметры</w:t>
      </w:r>
      <w:r w:rsidR="0081618C" w:rsidRPr="000263B8">
        <w:t xml:space="preserve"> </w:t>
      </w:r>
      <w:r w:rsidRPr="000263B8">
        <w:t>отчета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параметра</w:t>
      </w:r>
      <w:r w:rsidR="0081618C" w:rsidRPr="000263B8">
        <w:t xml:space="preserve"> </w:t>
      </w:r>
      <w:r w:rsidRPr="000263B8">
        <w:t>отчета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_Ref119077183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51</w:t>
      </w:r>
      <w:r w:rsidR="00AB7A8C">
        <w:fldChar w:fldCharType="end"/>
      </w:r>
      <w:r w:rsidR="00AB7A8C">
        <w:t>)</w:t>
      </w:r>
      <w:r w:rsidRPr="000263B8">
        <w:t>;</w:t>
      </w:r>
    </w:p>
    <w:p w14:paraId="156048AE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DC8157D" wp14:editId="3FED3666">
            <wp:extent cx="3411109" cy="2480077"/>
            <wp:effectExtent l="19050" t="19050" r="18415" b="15875"/>
            <wp:docPr id="100064" name="Рисунок 100064" descr="Окно добавления параме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165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18133" cy="248518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D0E699" w14:textId="0C4B0160" w:rsidR="00E85BD7" w:rsidRPr="000263B8" w:rsidRDefault="00E15409" w:rsidP="00E24349">
      <w:pPr>
        <w:pStyle w:val="phfiguretitle"/>
      </w:pPr>
      <w:bookmarkStart w:id="240" w:name="_Ref11907718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51</w:t>
      </w:r>
      <w:r w:rsidR="00872ED0" w:rsidRPr="000263B8">
        <w:fldChar w:fldCharType="end"/>
      </w:r>
      <w:bookmarkEnd w:id="240"/>
      <w:r w:rsidR="0081618C" w:rsidRPr="000263B8">
        <w:t xml:space="preserve"> </w:t>
      </w:r>
      <w:r w:rsidR="00AB7A8C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параметра</w:t>
      </w:r>
      <w:r w:rsidR="0081618C" w:rsidRPr="000263B8">
        <w:t xml:space="preserve"> </w:t>
      </w:r>
      <w:r w:rsidR="00872ED0" w:rsidRPr="000263B8">
        <w:t>отчета</w:t>
      </w:r>
    </w:p>
    <w:p w14:paraId="4E2B3593" w14:textId="47F5833C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параметра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_Ref119077191 \h </w:instrText>
      </w:r>
      <w:r w:rsidR="00AB7A8C">
        <w:fldChar w:fldCharType="separate"/>
      </w:r>
      <w:r w:rsidR="00865695">
        <w:t>Таблица </w:t>
      </w:r>
      <w:r w:rsidR="00865695">
        <w:rPr>
          <w:noProof/>
        </w:rPr>
        <w:t>27</w:t>
      </w:r>
      <w:r w:rsidR="00AB7A8C">
        <w:fldChar w:fldCharType="end"/>
      </w:r>
      <w:r w:rsidR="00AB7A8C">
        <w:t>)</w:t>
      </w:r>
      <w:r w:rsidRPr="000263B8">
        <w:t>;</w:t>
      </w:r>
    </w:p>
    <w:p w14:paraId="6AB338DE" w14:textId="71A2B1C8" w:rsidR="00E85BD7" w:rsidRPr="000263B8" w:rsidRDefault="00E15409" w:rsidP="00E24349">
      <w:pPr>
        <w:pStyle w:val="phtabletitle"/>
      </w:pPr>
      <w:bookmarkStart w:id="241" w:name="_Ref11907719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27</w:t>
      </w:r>
      <w:r w:rsidR="00872ED0" w:rsidRPr="000263B8">
        <w:fldChar w:fldCharType="end"/>
      </w:r>
      <w:bookmarkEnd w:id="241"/>
      <w:r w:rsidR="0081618C" w:rsidRPr="000263B8">
        <w:t xml:space="preserve"> </w:t>
      </w:r>
      <w:r w:rsidR="00AB7A8C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12"/>
        <w:gridCol w:w="2101"/>
        <w:gridCol w:w="1681"/>
        <w:gridCol w:w="2101"/>
        <w:gridCol w:w="1993"/>
      </w:tblGrid>
      <w:tr w:rsidR="000263B8" w:rsidRPr="00E24349" w14:paraId="0B20BF27" w14:textId="77777777" w:rsidTr="00846EA2">
        <w:trPr>
          <w:tblHeader/>
        </w:trPr>
        <w:tc>
          <w:tcPr>
            <w:tcW w:w="1135" w:type="pct"/>
          </w:tcPr>
          <w:p w14:paraId="78998F23" w14:textId="77777777" w:rsidR="00E85BD7" w:rsidRPr="00E24349" w:rsidRDefault="00872ED0" w:rsidP="00355B18">
            <w:pPr>
              <w:pStyle w:val="phtablecolcaption"/>
            </w:pPr>
            <w:bookmarkStart w:id="242" w:name="scroll-bookmark-73"/>
            <w:r w:rsidRPr="00E24349">
              <w:t>Код</w:t>
            </w:r>
            <w:bookmarkEnd w:id="242"/>
          </w:p>
        </w:tc>
        <w:tc>
          <w:tcPr>
            <w:tcW w:w="1031" w:type="pct"/>
          </w:tcPr>
          <w:p w14:paraId="36152089" w14:textId="77777777" w:rsidR="00E85BD7" w:rsidRPr="00E24349" w:rsidRDefault="00872ED0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параметра</w:t>
            </w:r>
          </w:p>
        </w:tc>
        <w:tc>
          <w:tcPr>
            <w:tcW w:w="825" w:type="pct"/>
          </w:tcPr>
          <w:p w14:paraId="638DF41F" w14:textId="77777777" w:rsidR="00E85BD7" w:rsidRPr="00E24349" w:rsidRDefault="00872ED0" w:rsidP="00355B18">
            <w:pPr>
              <w:pStyle w:val="phtablecolcaption"/>
            </w:pPr>
            <w:r w:rsidRPr="00E24349">
              <w:t>Порядок</w:t>
            </w:r>
          </w:p>
        </w:tc>
        <w:tc>
          <w:tcPr>
            <w:tcW w:w="1031" w:type="pct"/>
          </w:tcPr>
          <w:p w14:paraId="57DB269F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Обязательный</w:t>
            </w:r>
          </w:p>
        </w:tc>
        <w:tc>
          <w:tcPr>
            <w:tcW w:w="978" w:type="pct"/>
          </w:tcPr>
          <w:p w14:paraId="0D65880B" w14:textId="77777777" w:rsidR="00E85BD7" w:rsidRPr="00E24349" w:rsidRDefault="00872ED0" w:rsidP="00355B18">
            <w:pPr>
              <w:pStyle w:val="phtablecolcaption"/>
            </w:pPr>
            <w:r w:rsidRPr="00E24349">
              <w:t>Связь</w:t>
            </w:r>
          </w:p>
        </w:tc>
      </w:tr>
      <w:tr w:rsidR="000263B8" w:rsidRPr="00E24349" w14:paraId="2602F4B6" w14:textId="77777777" w:rsidTr="00846EA2">
        <w:tc>
          <w:tcPr>
            <w:tcW w:w="1135" w:type="pct"/>
          </w:tcPr>
          <w:p w14:paraId="0251F4A4" w14:textId="77777777" w:rsidR="00E85BD7" w:rsidRPr="00E24349" w:rsidRDefault="00872ED0" w:rsidP="00E24349">
            <w:pPr>
              <w:pStyle w:val="phtablecellleft"/>
            </w:pPr>
            <w:r w:rsidRPr="00E24349">
              <w:t>PRIMARY</w:t>
            </w:r>
          </w:p>
        </w:tc>
        <w:tc>
          <w:tcPr>
            <w:tcW w:w="1031" w:type="pct"/>
          </w:tcPr>
          <w:p w14:paraId="1D22F745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825" w:type="pct"/>
          </w:tcPr>
          <w:p w14:paraId="6174D4AE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031" w:type="pct"/>
          </w:tcPr>
          <w:p w14:paraId="5A0FF40C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31124C39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  <w:tr w:rsidR="000263B8" w:rsidRPr="00E24349" w14:paraId="110A114C" w14:textId="77777777" w:rsidTr="00846EA2">
        <w:tc>
          <w:tcPr>
            <w:tcW w:w="1135" w:type="pct"/>
          </w:tcPr>
          <w:p w14:paraId="5A72A0F7" w14:textId="77777777" w:rsidR="00E85BD7" w:rsidRPr="00E24349" w:rsidRDefault="00872ED0" w:rsidP="00E24349">
            <w:pPr>
              <w:pStyle w:val="phtablecellleft"/>
            </w:pPr>
            <w:r w:rsidRPr="00E24349">
              <w:t>VISIT</w:t>
            </w:r>
          </w:p>
        </w:tc>
        <w:tc>
          <w:tcPr>
            <w:tcW w:w="1031" w:type="pct"/>
          </w:tcPr>
          <w:p w14:paraId="7A95FC11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825" w:type="pct"/>
          </w:tcPr>
          <w:p w14:paraId="66F41E4C" w14:textId="77777777" w:rsidR="00E85BD7" w:rsidRPr="00E24349" w:rsidRDefault="00872ED0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1031" w:type="pct"/>
          </w:tcPr>
          <w:p w14:paraId="3E3B28D8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7E9ABB22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  <w:tr w:rsidR="000263B8" w:rsidRPr="00E24349" w14:paraId="59ACBBEA" w14:textId="77777777" w:rsidTr="00846EA2">
        <w:tc>
          <w:tcPr>
            <w:tcW w:w="1135" w:type="pct"/>
          </w:tcPr>
          <w:p w14:paraId="4A465385" w14:textId="77777777" w:rsidR="00E85BD7" w:rsidRPr="00E24349" w:rsidRDefault="00872ED0" w:rsidP="00E24349">
            <w:pPr>
              <w:pStyle w:val="phtablecellleft"/>
            </w:pPr>
            <w:r w:rsidRPr="00E24349">
              <w:t>SOURCE</w:t>
            </w:r>
          </w:p>
        </w:tc>
        <w:tc>
          <w:tcPr>
            <w:tcW w:w="1031" w:type="pct"/>
          </w:tcPr>
          <w:p w14:paraId="06FEF707" w14:textId="77777777" w:rsidR="00E85BD7" w:rsidRPr="00E24349" w:rsidRDefault="00872ED0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825" w:type="pct"/>
          </w:tcPr>
          <w:p w14:paraId="7E57759F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031" w:type="pct"/>
          </w:tcPr>
          <w:p w14:paraId="7C4849CC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7C440CD2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  <w:tr w:rsidR="000263B8" w:rsidRPr="00E24349" w14:paraId="3DA038CC" w14:textId="77777777" w:rsidTr="00846EA2">
        <w:tc>
          <w:tcPr>
            <w:tcW w:w="1135" w:type="pct"/>
          </w:tcPr>
          <w:p w14:paraId="52B1E1F0" w14:textId="77777777" w:rsidR="00E85BD7" w:rsidRPr="00E24349" w:rsidRDefault="00872ED0" w:rsidP="00E24349">
            <w:pPr>
              <w:pStyle w:val="phtablecellleft"/>
            </w:pPr>
            <w:r w:rsidRPr="00E24349">
              <w:t>PRINT_SIGNATURE</w:t>
            </w:r>
          </w:p>
        </w:tc>
        <w:tc>
          <w:tcPr>
            <w:tcW w:w="1031" w:type="pct"/>
          </w:tcPr>
          <w:p w14:paraId="0D359D8A" w14:textId="77777777" w:rsidR="00E85BD7" w:rsidRPr="00E24349" w:rsidRDefault="00872ED0" w:rsidP="00E24349">
            <w:pPr>
              <w:pStyle w:val="phtablecellleft"/>
            </w:pPr>
            <w:r w:rsidRPr="00E24349">
              <w:t>Логический</w:t>
            </w:r>
          </w:p>
        </w:tc>
        <w:tc>
          <w:tcPr>
            <w:tcW w:w="825" w:type="pct"/>
          </w:tcPr>
          <w:p w14:paraId="5CE97971" w14:textId="77777777" w:rsidR="00E85BD7" w:rsidRPr="00E24349" w:rsidRDefault="00872ED0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1031" w:type="pct"/>
          </w:tcPr>
          <w:p w14:paraId="03E4DABE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978" w:type="pct"/>
          </w:tcPr>
          <w:p w14:paraId="7DA853B5" w14:textId="77777777" w:rsidR="00E85BD7" w:rsidRPr="00E24349" w:rsidRDefault="00872ED0" w:rsidP="00E24349">
            <w:pPr>
              <w:pStyle w:val="phtablecellleft"/>
            </w:pPr>
            <w:r w:rsidRPr="00E24349">
              <w:t>Переменная</w:t>
            </w:r>
          </w:p>
        </w:tc>
      </w:tr>
    </w:tbl>
    <w:p w14:paraId="46AFAF45" w14:textId="77777777" w:rsidR="00AB7A8C" w:rsidRDefault="00AB7A8C" w:rsidP="00AB7A8C">
      <w:pPr>
        <w:pStyle w:val="phnormal"/>
      </w:pPr>
    </w:p>
    <w:p w14:paraId="5CE3B6A4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параметр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Параметры</w:t>
      </w:r>
      <w:r w:rsidR="0081618C" w:rsidRPr="000263B8">
        <w:t xml:space="preserve"> </w:t>
      </w:r>
      <w:r w:rsidRPr="000263B8">
        <w:t>отчета</w:t>
      </w:r>
      <w:r w:rsidR="000263B8">
        <w:t>»</w:t>
      </w:r>
      <w:r w:rsidRPr="000263B8">
        <w:t>.</w:t>
      </w:r>
    </w:p>
    <w:p w14:paraId="26E2A3D8" w14:textId="77777777" w:rsidR="00E85BD7" w:rsidRPr="000263B8" w:rsidRDefault="00872ED0">
      <w:pPr>
        <w:pStyle w:val="10"/>
      </w:pPr>
      <w:bookmarkStart w:id="243" w:name="scroll-bookmark-74"/>
      <w:bookmarkStart w:id="244" w:name="_Toc118569051"/>
      <w:bookmarkStart w:id="245" w:name="_Toc120524821"/>
      <w:r w:rsidRPr="000263B8">
        <w:lastRenderedPageBreak/>
        <w:t>Просмотр</w:t>
      </w:r>
      <w:r w:rsidR="0081618C" w:rsidRPr="000263B8">
        <w:t xml:space="preserve"> </w:t>
      </w:r>
      <w:r w:rsidRPr="000263B8">
        <w:t>логов</w:t>
      </w:r>
      <w:r w:rsidR="0081618C" w:rsidRPr="000263B8">
        <w:t xml:space="preserve"> </w:t>
      </w:r>
      <w:r w:rsidRPr="000263B8">
        <w:t>импорта</w:t>
      </w:r>
      <w:bookmarkEnd w:id="243"/>
      <w:bookmarkEnd w:id="244"/>
      <w:bookmarkEnd w:id="245"/>
    </w:p>
    <w:p w14:paraId="5FB46F62" w14:textId="77777777" w:rsidR="00AB7A8C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журнала</w:t>
      </w:r>
      <w:r w:rsidR="0081618C" w:rsidRPr="000263B8">
        <w:t xml:space="preserve"> </w:t>
      </w:r>
      <w:proofErr w:type="gramStart"/>
      <w:r w:rsidRPr="000263B8">
        <w:t>логов</w:t>
      </w:r>
      <w:proofErr w:type="gramEnd"/>
      <w:r w:rsidR="0081618C" w:rsidRPr="000263B8">
        <w:t xml:space="preserve"> </w:t>
      </w:r>
      <w:r w:rsidRPr="000263B8">
        <w:t>отправленных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запросов</w:t>
      </w:r>
      <w:r w:rsidR="0081618C" w:rsidRPr="000263B8">
        <w:t xml:space="preserve"> </w:t>
      </w:r>
      <w:r w:rsidR="00AB7A8C">
        <w:t>выполните следующие действия:</w:t>
      </w:r>
    </w:p>
    <w:p w14:paraId="2821DB3E" w14:textId="6D2EE36D" w:rsidR="00E85BD7" w:rsidRPr="000263B8" w:rsidRDefault="00872ED0" w:rsidP="00AB7A8C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Логирование</w:t>
      </w:r>
      <w:r w:rsidR="00355B18" w:rsidRPr="00AB7A8C">
        <w:t xml:space="preserve">/ </w:t>
      </w:r>
      <w:r w:rsidRPr="000263B8">
        <w:t>Логи</w:t>
      </w:r>
      <w:r w:rsidR="0081618C" w:rsidRPr="000263B8">
        <w:t xml:space="preserve"> </w:t>
      </w:r>
      <w:r w:rsidRPr="000263B8">
        <w:t>импорта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журнала</w:t>
      </w:r>
      <w:r w:rsidR="0081618C" w:rsidRPr="000263B8">
        <w:t xml:space="preserve"> </w:t>
      </w:r>
      <w:r w:rsidRPr="000263B8">
        <w:t>логирования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_Ref119077234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52</w:t>
      </w:r>
      <w:r w:rsidR="00AB7A8C">
        <w:fldChar w:fldCharType="end"/>
      </w:r>
      <w:r w:rsidR="00AB7A8C">
        <w:t>);</w:t>
      </w:r>
    </w:p>
    <w:p w14:paraId="35E4AECB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A4CC6AB" wp14:editId="3E6E38E8">
            <wp:extent cx="6295390" cy="4263020"/>
            <wp:effectExtent l="19050" t="19050" r="10160" b="23495"/>
            <wp:docPr id="100065" name="Рисунок 100065" descr="Форма просмотра журнала логов им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13308" name="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630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127059" w14:textId="3AB35DF2" w:rsidR="00E85BD7" w:rsidRPr="000263B8" w:rsidRDefault="00E15409" w:rsidP="00E24349">
      <w:pPr>
        <w:pStyle w:val="phfiguretitle"/>
      </w:pPr>
      <w:bookmarkStart w:id="246" w:name="_Ref11907723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52</w:t>
      </w:r>
      <w:r w:rsidR="00872ED0" w:rsidRPr="000263B8">
        <w:fldChar w:fldCharType="end"/>
      </w:r>
      <w:bookmarkEnd w:id="246"/>
      <w:r w:rsidR="0081618C" w:rsidRPr="000263B8">
        <w:t xml:space="preserve"> </w:t>
      </w:r>
      <w:r w:rsidR="00AB7A8C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просмотра</w:t>
      </w:r>
      <w:r w:rsidR="0081618C" w:rsidRPr="000263B8">
        <w:t xml:space="preserve"> </w:t>
      </w:r>
      <w:r w:rsidR="00872ED0" w:rsidRPr="000263B8">
        <w:t>журнала</w:t>
      </w:r>
      <w:r w:rsidR="0081618C" w:rsidRPr="000263B8">
        <w:t xml:space="preserve"> </w:t>
      </w:r>
      <w:r w:rsidR="00872ED0" w:rsidRPr="000263B8">
        <w:t>логов</w:t>
      </w:r>
      <w:r w:rsidR="0081618C" w:rsidRPr="000263B8">
        <w:t xml:space="preserve"> </w:t>
      </w:r>
      <w:r w:rsidR="00872ED0" w:rsidRPr="000263B8">
        <w:t>импорта</w:t>
      </w:r>
    </w:p>
    <w:p w14:paraId="5B6CCE90" w14:textId="51CEBDA0" w:rsidR="00AB7A8C" w:rsidRDefault="00872ED0" w:rsidP="00355B18">
      <w:pPr>
        <w:pStyle w:val="phlistitemized1"/>
      </w:pPr>
      <w:r w:rsidRPr="000263B8">
        <w:t>задайте</w:t>
      </w:r>
      <w:r w:rsidR="0081618C" w:rsidRPr="000263B8">
        <w:t xml:space="preserve"> </w:t>
      </w:r>
      <w:r w:rsidRPr="000263B8">
        <w:t>параметры</w:t>
      </w:r>
      <w:r w:rsidR="0081618C" w:rsidRPr="000263B8">
        <w:t xml:space="preserve"> </w:t>
      </w:r>
      <w:r w:rsidRPr="000263B8">
        <w:t>фильтрации</w:t>
      </w:r>
      <w:r w:rsidR="0081618C" w:rsidRPr="000263B8">
        <w:t xml:space="preserve"> </w:t>
      </w:r>
      <w:r w:rsidRPr="000263B8">
        <w:t>логов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_Ref119077260 \h </w:instrText>
      </w:r>
      <w:r w:rsidR="00AB7A8C">
        <w:fldChar w:fldCharType="separate"/>
      </w:r>
      <w:r w:rsidR="00865695">
        <w:t>Таблица </w:t>
      </w:r>
      <w:r w:rsidR="00865695">
        <w:rPr>
          <w:noProof/>
        </w:rPr>
        <w:t>28</w:t>
      </w:r>
      <w:r w:rsidR="00AB7A8C">
        <w:fldChar w:fldCharType="end"/>
      </w:r>
      <w:r w:rsidR="00AB7A8C">
        <w:t>)</w:t>
      </w:r>
      <w:r w:rsidRPr="000263B8">
        <w:t>;</w:t>
      </w:r>
    </w:p>
    <w:p w14:paraId="783D480B" w14:textId="3873AB65" w:rsidR="00E85BD7" w:rsidRPr="000263B8" w:rsidRDefault="00E15409" w:rsidP="00E24349">
      <w:pPr>
        <w:pStyle w:val="phtabletitle"/>
      </w:pPr>
      <w:bookmarkStart w:id="247" w:name="_Ref119077260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28</w:t>
      </w:r>
      <w:r w:rsidR="00872ED0" w:rsidRPr="000263B8">
        <w:fldChar w:fldCharType="end"/>
      </w:r>
      <w:bookmarkEnd w:id="247"/>
      <w:r w:rsidR="0081618C" w:rsidRPr="000263B8">
        <w:t xml:space="preserve"> </w:t>
      </w:r>
      <w:r w:rsidR="00AB7A8C">
        <w:t xml:space="preserve">– </w:t>
      </w:r>
      <w:r w:rsidR="00872ED0" w:rsidRPr="000263B8">
        <w:t>Поля</w:t>
      </w:r>
      <w:r w:rsidR="0081618C" w:rsidRPr="000263B8">
        <w:t xml:space="preserve"> </w:t>
      </w:r>
      <w:r w:rsidR="00872ED0" w:rsidRPr="000263B8">
        <w:t>фильтрации</w:t>
      </w:r>
      <w:r w:rsidR="0081618C" w:rsidRPr="000263B8">
        <w:t xml:space="preserve"> </w:t>
      </w:r>
      <w:r w:rsidR="00872ED0" w:rsidRPr="000263B8">
        <w:t>логов</w:t>
      </w:r>
      <w:r w:rsidR="0081618C" w:rsidRPr="000263B8">
        <w:t xml:space="preserve"> </w:t>
      </w:r>
      <w:r w:rsidR="00872ED0" w:rsidRPr="000263B8">
        <w:t>импорта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10"/>
        <w:gridCol w:w="6278"/>
      </w:tblGrid>
      <w:tr w:rsidR="000263B8" w:rsidRPr="00E24349" w14:paraId="384912A6" w14:textId="77777777" w:rsidTr="00846EA2">
        <w:trPr>
          <w:tblHeader/>
        </w:trPr>
        <w:tc>
          <w:tcPr>
            <w:tcW w:w="1919" w:type="pct"/>
          </w:tcPr>
          <w:p w14:paraId="6201D71D" w14:textId="77777777" w:rsidR="00E85BD7" w:rsidRPr="00E24349" w:rsidRDefault="00872ED0" w:rsidP="00355B18">
            <w:pPr>
              <w:pStyle w:val="phtablecolcaption"/>
            </w:pPr>
            <w:bookmarkStart w:id="248" w:name="scroll-bookmark-75"/>
            <w:r w:rsidRPr="00E24349">
              <w:t>Наименование</w:t>
            </w:r>
            <w:bookmarkEnd w:id="248"/>
          </w:p>
        </w:tc>
        <w:tc>
          <w:tcPr>
            <w:tcW w:w="3081" w:type="pct"/>
          </w:tcPr>
          <w:p w14:paraId="7BA65CF5" w14:textId="77777777" w:rsidR="00E85BD7" w:rsidRPr="00E24349" w:rsidRDefault="00872ED0" w:rsidP="00355B18">
            <w:pPr>
              <w:pStyle w:val="phtablecolcaption"/>
            </w:pPr>
            <w:r w:rsidRPr="00E24349">
              <w:t>Описание</w:t>
            </w:r>
          </w:p>
        </w:tc>
      </w:tr>
      <w:tr w:rsidR="000263B8" w:rsidRPr="00E24349" w14:paraId="1776EA9C" w14:textId="77777777" w:rsidTr="00846EA2">
        <w:tc>
          <w:tcPr>
            <w:tcW w:w="1919" w:type="pct"/>
          </w:tcPr>
          <w:p w14:paraId="665D36A8" w14:textId="77777777" w:rsidR="00E85BD7" w:rsidRPr="00E24349" w:rsidRDefault="00872ED0" w:rsidP="00E24349">
            <w:pPr>
              <w:pStyle w:val="phtablecellleft"/>
            </w:pPr>
            <w:r w:rsidRPr="00E24349">
              <w:t>№</w:t>
            </w:r>
          </w:p>
        </w:tc>
        <w:tc>
          <w:tcPr>
            <w:tcW w:w="3081" w:type="pct"/>
          </w:tcPr>
          <w:p w14:paraId="2106A865" w14:textId="77777777" w:rsidR="00E85BD7" w:rsidRPr="00E24349" w:rsidRDefault="00872ED0" w:rsidP="00E24349">
            <w:pPr>
              <w:pStyle w:val="phtablecellleft"/>
            </w:pPr>
            <w:r w:rsidRPr="00E24349">
              <w:t>Номер</w:t>
            </w:r>
            <w:r w:rsidR="0081618C" w:rsidRPr="00E24349">
              <w:t xml:space="preserve"> </w:t>
            </w:r>
            <w:r w:rsidRPr="00E24349">
              <w:t>лога</w:t>
            </w:r>
          </w:p>
        </w:tc>
      </w:tr>
      <w:tr w:rsidR="000263B8" w:rsidRPr="00E24349" w14:paraId="6DFE2C19" w14:textId="77777777" w:rsidTr="00846EA2">
        <w:tc>
          <w:tcPr>
            <w:tcW w:w="1919" w:type="pct"/>
          </w:tcPr>
          <w:p w14:paraId="481313D3" w14:textId="77777777" w:rsidR="00E85BD7" w:rsidRPr="00E24349" w:rsidRDefault="00872ED0" w:rsidP="00E24349">
            <w:pPr>
              <w:pStyle w:val="phtablecellleft"/>
            </w:pPr>
            <w:r w:rsidRPr="00E24349">
              <w:t>Дата</w:t>
            </w:r>
          </w:p>
        </w:tc>
        <w:tc>
          <w:tcPr>
            <w:tcW w:w="3081" w:type="pct"/>
          </w:tcPr>
          <w:p w14:paraId="1EEC657D" w14:textId="77777777" w:rsidR="00E85BD7" w:rsidRPr="00E24349" w:rsidRDefault="00872ED0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выполнения</w:t>
            </w:r>
            <w:r w:rsidR="0081618C" w:rsidRPr="00E24349">
              <w:t xml:space="preserve"> </w:t>
            </w:r>
            <w:r w:rsidRPr="00E24349">
              <w:t>операции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</w:tr>
      <w:tr w:rsidR="000263B8" w:rsidRPr="00E24349" w14:paraId="0AC023F5" w14:textId="77777777" w:rsidTr="00846EA2">
        <w:tc>
          <w:tcPr>
            <w:tcW w:w="1919" w:type="pct"/>
          </w:tcPr>
          <w:p w14:paraId="4AEEA40E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  <w:tc>
          <w:tcPr>
            <w:tcW w:w="3081" w:type="pct"/>
          </w:tcPr>
          <w:p w14:paraId="4018995C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</w:tr>
      <w:tr w:rsidR="000263B8" w:rsidRPr="00E24349" w14:paraId="3D52C5F6" w14:textId="77777777" w:rsidTr="00846EA2">
        <w:tc>
          <w:tcPr>
            <w:tcW w:w="1919" w:type="pct"/>
          </w:tcPr>
          <w:p w14:paraId="08303710" w14:textId="77777777" w:rsidR="00E85BD7" w:rsidRPr="00E24349" w:rsidRDefault="00872ED0" w:rsidP="00E24349">
            <w:pPr>
              <w:pStyle w:val="phtablecellleft"/>
            </w:pPr>
            <w:r w:rsidRPr="00E24349">
              <w:t>Логин</w:t>
            </w:r>
          </w:p>
        </w:tc>
        <w:tc>
          <w:tcPr>
            <w:tcW w:w="3081" w:type="pct"/>
          </w:tcPr>
          <w:p w14:paraId="3CBD181C" w14:textId="77777777" w:rsidR="00E85BD7" w:rsidRPr="00E24349" w:rsidRDefault="00872ED0" w:rsidP="00E24349">
            <w:pPr>
              <w:pStyle w:val="phtablecellleft"/>
            </w:pPr>
            <w:r w:rsidRPr="00E24349">
              <w:t>Логин</w:t>
            </w:r>
            <w:r w:rsidR="0081618C" w:rsidRPr="00E24349">
              <w:t xml:space="preserve"> </w:t>
            </w:r>
            <w:r w:rsidRPr="00E24349">
              <w:t>пользователя,</w:t>
            </w:r>
            <w:r w:rsidR="0081618C" w:rsidRPr="00E24349">
              <w:t xml:space="preserve"> </w:t>
            </w:r>
            <w:r w:rsidRPr="00E24349">
              <w:t>от</w:t>
            </w:r>
            <w:r w:rsidR="0081618C" w:rsidRPr="00E24349">
              <w:t xml:space="preserve"> </w:t>
            </w:r>
            <w:r w:rsidRPr="00E24349">
              <w:t>имени</w:t>
            </w:r>
            <w:r w:rsidR="0081618C" w:rsidRPr="00E24349">
              <w:t xml:space="preserve"> </w:t>
            </w:r>
            <w:r w:rsidRPr="00E24349">
              <w:t>которого</w:t>
            </w:r>
            <w:r w:rsidR="0081618C" w:rsidRPr="00E24349">
              <w:t xml:space="preserve"> </w:t>
            </w:r>
            <w:r w:rsidRPr="00E24349">
              <w:t>выполнена</w:t>
            </w:r>
            <w:r w:rsidR="0081618C" w:rsidRPr="00E24349">
              <w:t xml:space="preserve"> </w:t>
            </w:r>
            <w:r w:rsidRPr="00E24349">
              <w:t>операция</w:t>
            </w:r>
            <w:r w:rsidR="0081618C" w:rsidRPr="00E24349">
              <w:t xml:space="preserve"> </w:t>
            </w:r>
            <w:r w:rsidRPr="00E24349">
              <w:t>импорта</w:t>
            </w:r>
          </w:p>
        </w:tc>
      </w:tr>
    </w:tbl>
    <w:p w14:paraId="2B813567" w14:textId="77777777" w:rsidR="00AB7A8C" w:rsidRDefault="00AB7A8C" w:rsidP="00AB7A8C">
      <w:pPr>
        <w:pStyle w:val="phnormal"/>
      </w:pPr>
    </w:p>
    <w:p w14:paraId="16EA6B64" w14:textId="77777777" w:rsidR="00E85BD7" w:rsidRPr="000263B8" w:rsidRDefault="00872ED0" w:rsidP="00355B18">
      <w:pPr>
        <w:pStyle w:val="phlistitemized1"/>
      </w:pPr>
      <w:r w:rsidRPr="000263B8">
        <w:t>просмотрите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логов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наличие/отсутствие</w:t>
      </w:r>
      <w:r w:rsidR="0081618C" w:rsidRPr="000263B8">
        <w:t xml:space="preserve"> </w:t>
      </w:r>
      <w:r w:rsidRPr="000263B8">
        <w:t>ошибок.</w:t>
      </w:r>
    </w:p>
    <w:p w14:paraId="3A268CEE" w14:textId="77777777" w:rsidR="00E72498" w:rsidRPr="000263B8" w:rsidRDefault="00E72498" w:rsidP="00E72498">
      <w:pPr>
        <w:pStyle w:val="10"/>
      </w:pPr>
      <w:bookmarkStart w:id="249" w:name="_Toc118569052"/>
      <w:bookmarkStart w:id="250" w:name="_Toc120524822"/>
      <w:bookmarkStart w:id="251" w:name="scroll-bookmark-76"/>
      <w:r w:rsidRPr="000263B8">
        <w:lastRenderedPageBreak/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rPr>
          <w:lang w:val="en-US"/>
        </w:rPr>
        <w:t>beta</w:t>
      </w:r>
      <w:r w:rsidRPr="000263B8">
        <w:t>-версии</w:t>
      </w:r>
      <w:bookmarkEnd w:id="249"/>
      <w:bookmarkEnd w:id="250"/>
    </w:p>
    <w:p w14:paraId="73F969BD" w14:textId="77777777" w:rsidR="00E72498" w:rsidRPr="000263B8" w:rsidRDefault="00E72498" w:rsidP="00E72498">
      <w:pPr>
        <w:pStyle w:val="2"/>
      </w:pPr>
      <w:bookmarkStart w:id="252" w:name="_Toc118569053"/>
      <w:bookmarkStart w:id="253" w:name="_Toc120524823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бетта</w:t>
      </w:r>
      <w:r w:rsidR="0081618C" w:rsidRPr="000263B8">
        <w:t xml:space="preserve"> </w:t>
      </w:r>
      <w:r w:rsidR="000263B8">
        <w:t>«</w:t>
      </w:r>
      <w:r w:rsidRPr="000263B8">
        <w:t>Прием</w:t>
      </w:r>
      <w:r w:rsidR="0081618C" w:rsidRPr="000263B8">
        <w:t xml:space="preserve"> </w:t>
      </w:r>
      <w:r w:rsidRPr="000263B8">
        <w:t>(осмотр)</w:t>
      </w:r>
      <w:r w:rsidR="0081618C" w:rsidRPr="000263B8">
        <w:t xml:space="preserve"> </w:t>
      </w:r>
      <w:r w:rsidRPr="000263B8">
        <w:t>врача-специалиста</w:t>
      </w:r>
      <w:r w:rsidR="000263B8">
        <w:t>»</w:t>
      </w:r>
      <w:bookmarkEnd w:id="252"/>
      <w:bookmarkEnd w:id="253"/>
    </w:p>
    <w:p w14:paraId="425A6B5A" w14:textId="77777777" w:rsidR="00E72498" w:rsidRPr="000263B8" w:rsidRDefault="00E72498" w:rsidP="00E41FF9">
      <w:pPr>
        <w:pStyle w:val="3"/>
      </w:pPr>
      <w:bookmarkStart w:id="254" w:name="_Toc118569054"/>
      <w:bookmarkStart w:id="255" w:name="_Toc120524824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254"/>
      <w:r w:rsidR="00814967" w:rsidRPr="000263B8">
        <w:t>ФРНСИ</w:t>
      </w:r>
      <w:bookmarkEnd w:id="255"/>
    </w:p>
    <w:p w14:paraId="21D5208E" w14:textId="595E1B5D" w:rsidR="00E72498" w:rsidRPr="000263B8" w:rsidRDefault="00E72498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корректной</w:t>
      </w:r>
      <w:r w:rsidR="0081618C" w:rsidRPr="000263B8">
        <w:t xml:space="preserve"> </w:t>
      </w:r>
      <w:r w:rsidRPr="000263B8">
        <w:t>работы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C5690A" w:rsidRPr="000263B8">
        <w:t>«Профилактическая</w:t>
      </w:r>
      <w:r w:rsidR="0081618C" w:rsidRPr="000263B8">
        <w:t xml:space="preserve"> </w:t>
      </w:r>
      <w:r w:rsidR="00C5690A" w:rsidRPr="000263B8">
        <w:t>медицина»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сопоставить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814967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указанные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_Ref119077340 \h </w:instrText>
      </w:r>
      <w:r w:rsidR="00AB7A8C">
        <w:fldChar w:fldCharType="separate"/>
      </w:r>
      <w:r w:rsidR="00865695">
        <w:t>Таблица </w:t>
      </w:r>
      <w:r w:rsidR="00865695">
        <w:rPr>
          <w:noProof/>
        </w:rPr>
        <w:t>29</w:t>
      </w:r>
      <w:r w:rsidR="00AB7A8C">
        <w:fldChar w:fldCharType="end"/>
      </w:r>
      <w:r w:rsidR="00AB7A8C">
        <w:t>).</w:t>
      </w:r>
    </w:p>
    <w:p w14:paraId="084EBEA8" w14:textId="7B6D734B" w:rsidR="00E72498" w:rsidRPr="000263B8" w:rsidRDefault="00E15409" w:rsidP="00E24349">
      <w:pPr>
        <w:pStyle w:val="phtabletitle"/>
      </w:pPr>
      <w:bookmarkStart w:id="256" w:name="_Ref119077340"/>
      <w:r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29</w:t>
      </w:r>
      <w:r w:rsidR="00E72498" w:rsidRPr="000263B8">
        <w:fldChar w:fldCharType="end"/>
      </w:r>
      <w:bookmarkEnd w:id="256"/>
      <w:r w:rsidR="0081618C" w:rsidRPr="000263B8">
        <w:t xml:space="preserve"> </w:t>
      </w:r>
      <w:r w:rsidR="00E72498" w:rsidRPr="000263B8">
        <w:t>Перечень</w:t>
      </w:r>
      <w:r w:rsidR="00814967" w:rsidRPr="000263B8">
        <w:t xml:space="preserve"> </w:t>
      </w:r>
      <w:r w:rsidR="00E72498" w:rsidRPr="000263B8">
        <w:t>загружаемых</w:t>
      </w:r>
      <w:r w:rsidR="0081618C" w:rsidRPr="000263B8">
        <w:t xml:space="preserve"> </w:t>
      </w:r>
      <w:r w:rsidR="00E72498" w:rsidRPr="000263B8">
        <w:t>федеральных</w:t>
      </w:r>
      <w:r w:rsidR="0081618C" w:rsidRPr="000263B8">
        <w:t xml:space="preserve"> </w:t>
      </w:r>
      <w:r w:rsidR="00E72498" w:rsidRPr="000263B8">
        <w:t>справочников</w:t>
      </w:r>
      <w:r w:rsidR="0081618C" w:rsidRPr="000263B8">
        <w:t xml:space="preserve"> </w:t>
      </w:r>
      <w:r w:rsidR="00E72498" w:rsidRPr="000263B8">
        <w:t>и</w:t>
      </w:r>
      <w:r w:rsidR="0081618C" w:rsidRPr="000263B8">
        <w:t xml:space="preserve"> </w:t>
      </w:r>
      <w:r w:rsidR="00E72498" w:rsidRPr="000263B8">
        <w:t>сопоставляемых</w:t>
      </w:r>
      <w:r w:rsidR="0081618C" w:rsidRPr="000263B8">
        <w:t xml:space="preserve"> </w:t>
      </w:r>
      <w:r w:rsidR="00E72498" w:rsidRPr="000263B8">
        <w:t>им</w:t>
      </w:r>
      <w:r w:rsidR="0081618C" w:rsidRPr="000263B8">
        <w:t xml:space="preserve"> </w:t>
      </w:r>
      <w:r w:rsidR="00E72498" w:rsidRPr="000263B8">
        <w:t>справочников</w:t>
      </w:r>
      <w:r w:rsidR="0081618C" w:rsidRPr="000263B8">
        <w:t xml:space="preserve"> </w:t>
      </w:r>
      <w:r w:rsidR="00497B7A">
        <w:t>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11"/>
        <w:gridCol w:w="2017"/>
        <w:gridCol w:w="3048"/>
        <w:gridCol w:w="2712"/>
      </w:tblGrid>
      <w:tr w:rsidR="000263B8" w:rsidRPr="00E24349" w14:paraId="129F72E2" w14:textId="77777777" w:rsidTr="00846EA2">
        <w:trPr>
          <w:tblHeader/>
        </w:trPr>
        <w:tc>
          <w:tcPr>
            <w:tcW w:w="1183" w:type="pct"/>
          </w:tcPr>
          <w:p w14:paraId="4FF4E90E" w14:textId="77777777" w:rsidR="00E72498" w:rsidRPr="00E24349" w:rsidRDefault="00E72498" w:rsidP="00355B18">
            <w:pPr>
              <w:pStyle w:val="phtablecolcaption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990" w:type="pct"/>
          </w:tcPr>
          <w:p w14:paraId="019D9681" w14:textId="77777777" w:rsidR="00E72498" w:rsidRPr="00E24349" w:rsidRDefault="00E72498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496" w:type="pct"/>
          </w:tcPr>
          <w:p w14:paraId="15A3933B" w14:textId="77777777" w:rsidR="00E72498" w:rsidRPr="00E24349" w:rsidRDefault="00E72498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331" w:type="pct"/>
          </w:tcPr>
          <w:p w14:paraId="3F53F309" w14:textId="200F38BD" w:rsidR="00E72498" w:rsidRPr="00E24349" w:rsidRDefault="00E72498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0C78C438" w14:textId="77777777" w:rsidTr="00846EA2">
        <w:tc>
          <w:tcPr>
            <w:tcW w:w="1183" w:type="pct"/>
          </w:tcPr>
          <w:p w14:paraId="0A06F25D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1.2.643.5.1.13.13.99.2.797</w:t>
            </w:r>
          </w:p>
        </w:tc>
        <w:tc>
          <w:tcPr>
            <w:tcW w:w="990" w:type="pct"/>
          </w:tcPr>
          <w:p w14:paraId="478C9E58" w14:textId="77777777" w:rsidR="00E72498" w:rsidRPr="00E24349" w:rsidRDefault="00E72498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консультаций</w:t>
            </w:r>
          </w:p>
        </w:tc>
        <w:tc>
          <w:tcPr>
            <w:tcW w:w="1496" w:type="pct"/>
          </w:tcPr>
          <w:p w14:paraId="78A37786" w14:textId="77777777" w:rsidR="00E72498" w:rsidRPr="00E24349" w:rsidRDefault="00E72498" w:rsidP="00E24349">
            <w:pPr>
              <w:pStyle w:val="phtablecellleft"/>
            </w:pPr>
            <w:r w:rsidRPr="00E24349">
              <w:t>FN_TYPES_CONS</w:t>
            </w:r>
          </w:p>
        </w:tc>
        <w:tc>
          <w:tcPr>
            <w:tcW w:w="1331" w:type="pct"/>
          </w:tcPr>
          <w:p w14:paraId="322D3C8D" w14:textId="77777777" w:rsidR="00E72498" w:rsidRPr="00E24349" w:rsidRDefault="00E72498" w:rsidP="00E24349">
            <w:pPr>
              <w:pStyle w:val="phtablecellleft"/>
            </w:pPr>
            <w:r w:rsidRPr="00E24349">
              <w:t>SPECIALITIES</w:t>
            </w:r>
          </w:p>
        </w:tc>
      </w:tr>
      <w:tr w:rsidR="000263B8" w:rsidRPr="00E24349" w14:paraId="390E1060" w14:textId="77777777" w:rsidTr="00846EA2">
        <w:tc>
          <w:tcPr>
            <w:tcW w:w="1183" w:type="pct"/>
          </w:tcPr>
          <w:p w14:paraId="100C4767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1.2.643.5.1.13.13.99.2.46</w:t>
            </w:r>
          </w:p>
        </w:tc>
        <w:tc>
          <w:tcPr>
            <w:tcW w:w="990" w:type="pct"/>
          </w:tcPr>
          <w:p w14:paraId="421BF097" w14:textId="77777777" w:rsidR="00E72498" w:rsidRPr="00E24349" w:rsidRDefault="00E72498" w:rsidP="00E24349">
            <w:pPr>
              <w:pStyle w:val="phtablecellleft"/>
            </w:pPr>
            <w:r w:rsidRPr="00E24349">
              <w:t>Цели</w:t>
            </w:r>
            <w:r w:rsidR="0081618C" w:rsidRPr="00E24349">
              <w:t xml:space="preserve"> </w:t>
            </w:r>
            <w:r w:rsidRPr="00E24349">
              <w:t>телемедицинской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  <w:tc>
          <w:tcPr>
            <w:tcW w:w="1496" w:type="pct"/>
          </w:tcPr>
          <w:p w14:paraId="44E9B735" w14:textId="77777777" w:rsidR="00E72498" w:rsidRPr="00E24349" w:rsidRDefault="00E72498" w:rsidP="00E24349">
            <w:pPr>
              <w:pStyle w:val="phtablecellleft"/>
            </w:pPr>
            <w:r w:rsidRPr="00E24349">
              <w:t>FN_TELMED_PURPOSES</w:t>
            </w:r>
          </w:p>
        </w:tc>
        <w:tc>
          <w:tcPr>
            <w:tcW w:w="1331" w:type="pct"/>
          </w:tcPr>
          <w:p w14:paraId="55264ABD" w14:textId="77777777" w:rsidR="00E72498" w:rsidRPr="00E24349" w:rsidRDefault="00E72498" w:rsidP="00E24349">
            <w:pPr>
              <w:pStyle w:val="phtablecellleft"/>
            </w:pPr>
            <w:r w:rsidRPr="00E24349">
              <w:t>VISITPURPOSES</w:t>
            </w:r>
          </w:p>
        </w:tc>
      </w:tr>
      <w:tr w:rsidR="000263B8" w:rsidRPr="00E24349" w14:paraId="4B8EBDF2" w14:textId="77777777" w:rsidTr="00846EA2">
        <w:tc>
          <w:tcPr>
            <w:tcW w:w="1183" w:type="pct"/>
          </w:tcPr>
          <w:p w14:paraId="6B96F2F0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1.2.643.5.1.13.13.99.2.799</w:t>
            </w:r>
          </w:p>
        </w:tc>
        <w:tc>
          <w:tcPr>
            <w:tcW w:w="990" w:type="pct"/>
          </w:tcPr>
          <w:p w14:paraId="18F2C6A5" w14:textId="77777777" w:rsidR="00E72498" w:rsidRPr="00E24349" w:rsidRDefault="00E72498" w:rsidP="00E24349">
            <w:pPr>
              <w:pStyle w:val="phtablecellleft"/>
            </w:pPr>
            <w:r w:rsidRPr="00E24349">
              <w:t>Федеральный</w:t>
            </w:r>
            <w:r w:rsidR="0081618C" w:rsidRPr="00E24349">
              <w:t xml:space="preserve"> </w:t>
            </w: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инструментальных</w:t>
            </w:r>
            <w:r w:rsidR="0081618C" w:rsidRPr="00E24349">
              <w:t xml:space="preserve"> </w:t>
            </w:r>
            <w:r w:rsidRPr="00E24349">
              <w:t>диагностических</w:t>
            </w:r>
            <w:r w:rsidR="0081618C" w:rsidRPr="00E24349">
              <w:t xml:space="preserve"> </w:t>
            </w:r>
            <w:r w:rsidRPr="00E24349">
              <w:t>исследований.</w:t>
            </w:r>
            <w:r w:rsidR="0081618C" w:rsidRPr="00E24349">
              <w:t xml:space="preserve"> </w:t>
            </w:r>
            <w:r w:rsidRPr="00E24349">
              <w:t>Методы</w:t>
            </w:r>
            <w:r w:rsidR="0081618C" w:rsidRPr="00E24349">
              <w:t xml:space="preserve"> </w:t>
            </w:r>
            <w:r w:rsidRPr="00E24349">
              <w:t>инструментальных</w:t>
            </w:r>
            <w:r w:rsidR="0081618C" w:rsidRPr="00E24349">
              <w:t xml:space="preserve"> </w:t>
            </w:r>
            <w:r w:rsidRPr="00E24349">
              <w:t>исследований</w:t>
            </w:r>
          </w:p>
        </w:tc>
        <w:tc>
          <w:tcPr>
            <w:tcW w:w="1496" w:type="pct"/>
          </w:tcPr>
          <w:p w14:paraId="34BB5952" w14:textId="77777777" w:rsidR="00E72498" w:rsidRPr="00E24349" w:rsidRDefault="00E72498" w:rsidP="00E24349">
            <w:pPr>
              <w:pStyle w:val="phtablecellleft"/>
            </w:pPr>
            <w:r w:rsidRPr="00E24349">
              <w:t>FN_METHOD_INSTR</w:t>
            </w:r>
          </w:p>
        </w:tc>
        <w:tc>
          <w:tcPr>
            <w:tcW w:w="1331" w:type="pct"/>
          </w:tcPr>
          <w:p w14:paraId="125E6D2B" w14:textId="77777777" w:rsidR="00E72498" w:rsidRPr="00E24349" w:rsidRDefault="00E72498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214DD6BA" w14:textId="77777777" w:rsidTr="00846EA2">
        <w:tc>
          <w:tcPr>
            <w:tcW w:w="1183" w:type="pct"/>
          </w:tcPr>
          <w:p w14:paraId="3E19D703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1.2.643.5.1.13.13.11.1045</w:t>
            </w:r>
          </w:p>
        </w:tc>
        <w:tc>
          <w:tcPr>
            <w:tcW w:w="990" w:type="pct"/>
          </w:tcPr>
          <w:p w14:paraId="005A6FBA" w14:textId="77777777" w:rsidR="00E72498" w:rsidRPr="00E24349" w:rsidRDefault="00E72498" w:rsidP="00E24349">
            <w:pPr>
              <w:pStyle w:val="phtablecellleft"/>
            </w:pPr>
            <w:r w:rsidRPr="00E24349">
              <w:t>Причины</w:t>
            </w:r>
            <w:r w:rsidR="0081618C" w:rsidRPr="00E24349">
              <w:t xml:space="preserve"> </w:t>
            </w:r>
            <w:r w:rsidRPr="00E24349">
              <w:t>прекращения</w:t>
            </w:r>
            <w:r w:rsidR="0081618C" w:rsidRPr="00E24349">
              <w:t xml:space="preserve"> </w:t>
            </w:r>
            <w:r w:rsidRPr="00E24349">
              <w:t>диспансерного</w:t>
            </w:r>
            <w:r w:rsidR="0081618C" w:rsidRPr="00E24349">
              <w:t xml:space="preserve"> </w:t>
            </w:r>
            <w:r w:rsidRPr="00E24349">
              <w:t>наблюдения</w:t>
            </w:r>
          </w:p>
        </w:tc>
        <w:tc>
          <w:tcPr>
            <w:tcW w:w="1496" w:type="pct"/>
          </w:tcPr>
          <w:p w14:paraId="287CD9AF" w14:textId="77777777" w:rsidR="00E72498" w:rsidRPr="00E24349" w:rsidRDefault="00E72498" w:rsidP="00E24349">
            <w:pPr>
              <w:pStyle w:val="phtablecellleft"/>
            </w:pPr>
            <w:r w:rsidRPr="00E24349">
              <w:t>FN_DISP_REMOVE_REASONS</w:t>
            </w:r>
          </w:p>
        </w:tc>
        <w:tc>
          <w:tcPr>
            <w:tcW w:w="1331" w:type="pct"/>
          </w:tcPr>
          <w:p w14:paraId="58B7E15F" w14:textId="77777777" w:rsidR="00E72498" w:rsidRPr="00E24349" w:rsidRDefault="00E72498" w:rsidP="00E24349">
            <w:pPr>
              <w:pStyle w:val="phtablecellleft"/>
            </w:pPr>
            <w:r w:rsidRPr="00E24349">
              <w:t>NR_REMOVE_REASONS</w:t>
            </w:r>
          </w:p>
        </w:tc>
      </w:tr>
      <w:tr w:rsidR="000263B8" w:rsidRPr="00E24349" w14:paraId="14C47A1E" w14:textId="77777777" w:rsidTr="00846EA2">
        <w:tc>
          <w:tcPr>
            <w:tcW w:w="1183" w:type="pct"/>
          </w:tcPr>
          <w:p w14:paraId="42334F8C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1.2.643.5.1.13.13.99.2.262</w:t>
            </w:r>
          </w:p>
        </w:tc>
        <w:tc>
          <w:tcPr>
            <w:tcW w:w="990" w:type="pct"/>
          </w:tcPr>
          <w:p w14:paraId="457F8D9E" w14:textId="77777777" w:rsidR="00E72498" w:rsidRPr="00E24349" w:rsidRDefault="00E72498" w:rsidP="00E24349">
            <w:pPr>
              <w:pStyle w:val="phtablecellleft"/>
            </w:pP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витальных</w:t>
            </w:r>
            <w:r w:rsidR="0081618C" w:rsidRPr="00E24349">
              <w:t xml:space="preserve"> </w:t>
            </w:r>
            <w:r w:rsidRPr="00E24349">
              <w:t>параметров</w:t>
            </w:r>
          </w:p>
        </w:tc>
        <w:tc>
          <w:tcPr>
            <w:tcW w:w="1496" w:type="pct"/>
          </w:tcPr>
          <w:p w14:paraId="4968C57B" w14:textId="77777777" w:rsidR="00E72498" w:rsidRPr="00E24349" w:rsidRDefault="00E72498" w:rsidP="00E24349">
            <w:pPr>
              <w:pStyle w:val="phtablecellleft"/>
            </w:pPr>
            <w:r w:rsidRPr="00E24349">
              <w:t>INT_DLI_VITAL_PARAM</w:t>
            </w:r>
          </w:p>
        </w:tc>
        <w:tc>
          <w:tcPr>
            <w:tcW w:w="1331" w:type="pct"/>
          </w:tcPr>
          <w:p w14:paraId="536CECC7" w14:textId="77777777" w:rsidR="00E72498" w:rsidRPr="00E24349" w:rsidRDefault="00E72498" w:rsidP="00E24349">
            <w:pPr>
              <w:pStyle w:val="phtablecellleft"/>
            </w:pPr>
            <w:r w:rsidRPr="00E24349">
              <w:t>ANTHROP</w:t>
            </w:r>
          </w:p>
        </w:tc>
      </w:tr>
      <w:tr w:rsidR="000263B8" w:rsidRPr="00E24349" w14:paraId="1CA40E08" w14:textId="77777777" w:rsidTr="00846EA2">
        <w:tc>
          <w:tcPr>
            <w:tcW w:w="1183" w:type="pct"/>
          </w:tcPr>
          <w:p w14:paraId="508D92FC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1.2.643.5.1.13.13.11.1358</w:t>
            </w:r>
          </w:p>
        </w:tc>
        <w:tc>
          <w:tcPr>
            <w:tcW w:w="990" w:type="pct"/>
          </w:tcPr>
          <w:p w14:paraId="624CAF54" w14:textId="77777777" w:rsidR="00E72498" w:rsidRPr="00E24349" w:rsidRDefault="00E72498" w:rsidP="00E24349">
            <w:pPr>
              <w:pStyle w:val="phtablecellleft"/>
            </w:pPr>
            <w:r w:rsidRPr="00E24349">
              <w:t>Единицы</w:t>
            </w:r>
            <w:r w:rsidR="0081618C" w:rsidRPr="00E24349">
              <w:t xml:space="preserve"> </w:t>
            </w:r>
            <w:r w:rsidRPr="00E24349">
              <w:t>измерения</w:t>
            </w:r>
          </w:p>
        </w:tc>
        <w:tc>
          <w:tcPr>
            <w:tcW w:w="1496" w:type="pct"/>
          </w:tcPr>
          <w:p w14:paraId="32EF04EE" w14:textId="77777777" w:rsidR="00E72498" w:rsidRPr="00E24349" w:rsidRDefault="00E72498" w:rsidP="00E24349">
            <w:pPr>
              <w:pStyle w:val="phtablecellleft"/>
            </w:pPr>
            <w:r w:rsidRPr="00E24349">
              <w:t>FN_DOSE_MEASURES</w:t>
            </w:r>
          </w:p>
        </w:tc>
        <w:tc>
          <w:tcPr>
            <w:tcW w:w="1331" w:type="pct"/>
          </w:tcPr>
          <w:p w14:paraId="169CE904" w14:textId="77777777" w:rsidR="00E72498" w:rsidRPr="00E24349" w:rsidRDefault="00E72498" w:rsidP="00E24349">
            <w:pPr>
              <w:pStyle w:val="phtablecellleft"/>
            </w:pPr>
            <w:r w:rsidRPr="00E24349">
              <w:t>MEASURES,</w:t>
            </w:r>
            <w:r w:rsidR="0081618C" w:rsidRPr="00E24349">
              <w:t xml:space="preserve"> </w:t>
            </w:r>
            <w:r w:rsidRPr="00E24349">
              <w:t>DOSE_MEASURES</w:t>
            </w:r>
          </w:p>
        </w:tc>
      </w:tr>
      <w:tr w:rsidR="000263B8" w:rsidRPr="00E24349" w14:paraId="325DB842" w14:textId="77777777" w:rsidTr="00846EA2">
        <w:tc>
          <w:tcPr>
            <w:tcW w:w="1183" w:type="pct"/>
          </w:tcPr>
          <w:p w14:paraId="5CBAF8A2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1.2.643.5.1.13.13.99.2.611</w:t>
            </w:r>
          </w:p>
        </w:tc>
        <w:tc>
          <w:tcPr>
            <w:tcW w:w="990" w:type="pct"/>
          </w:tcPr>
          <w:p w14:paraId="0BE153BE" w14:textId="77777777" w:rsidR="00E72498" w:rsidRPr="00E24349" w:rsidRDefault="00E72498" w:rsidP="00E24349">
            <w:pPr>
              <w:pStyle w:val="phtablecellleft"/>
            </w:pPr>
            <w:r w:rsidRPr="00E24349">
              <w:t>Узлы</w:t>
            </w:r>
            <w:r w:rsidR="0081618C" w:rsidRPr="00E24349">
              <w:t xml:space="preserve"> </w:t>
            </w:r>
            <w:r w:rsidRPr="00E24349">
              <w:t>СМНН.</w:t>
            </w:r>
            <w:r w:rsidR="0081618C" w:rsidRPr="00E24349">
              <w:t xml:space="preserve"> </w:t>
            </w:r>
            <w:r w:rsidRPr="00E24349">
              <w:t>ЕСКЛП</w:t>
            </w:r>
          </w:p>
        </w:tc>
        <w:tc>
          <w:tcPr>
            <w:tcW w:w="1496" w:type="pct"/>
          </w:tcPr>
          <w:p w14:paraId="5E566149" w14:textId="77777777" w:rsidR="00E72498" w:rsidRPr="00E24349" w:rsidRDefault="00E72498" w:rsidP="00E24349">
            <w:pPr>
              <w:pStyle w:val="phtablecellleft"/>
            </w:pPr>
            <w:r w:rsidRPr="00E24349">
              <w:t>FN_SMNN_ESKLP</w:t>
            </w:r>
          </w:p>
        </w:tc>
        <w:tc>
          <w:tcPr>
            <w:tcW w:w="1331" w:type="pct"/>
          </w:tcPr>
          <w:p w14:paraId="32DF0F61" w14:textId="77777777" w:rsidR="00E72498" w:rsidRPr="00E24349" w:rsidRDefault="00E72498" w:rsidP="00E24349">
            <w:pPr>
              <w:pStyle w:val="phtablecellleft"/>
            </w:pPr>
            <w:r w:rsidRPr="00E24349">
              <w:t>NOMMODIF</w:t>
            </w:r>
          </w:p>
        </w:tc>
      </w:tr>
      <w:tr w:rsidR="000263B8" w:rsidRPr="00E24349" w14:paraId="6E0DD0C1" w14:textId="77777777" w:rsidTr="00846EA2">
        <w:tc>
          <w:tcPr>
            <w:tcW w:w="1183" w:type="pct"/>
          </w:tcPr>
          <w:p w14:paraId="50728269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1.2.643.5.1.13.13.11.1468</w:t>
            </w:r>
          </w:p>
        </w:tc>
        <w:tc>
          <w:tcPr>
            <w:tcW w:w="990" w:type="pct"/>
          </w:tcPr>
          <w:p w14:paraId="5401C618" w14:textId="77777777" w:rsidR="00E72498" w:rsidRPr="00E24349" w:rsidRDefault="00E72498" w:rsidP="00E24349">
            <w:pPr>
              <w:pStyle w:val="phtablecellleft"/>
            </w:pPr>
            <w:r w:rsidRPr="00E24349">
              <w:t>Пути</w:t>
            </w:r>
            <w:r w:rsidR="0081618C" w:rsidRPr="00E24349">
              <w:t xml:space="preserve"> </w:t>
            </w:r>
            <w:r w:rsidRPr="00E24349">
              <w:t>введения</w:t>
            </w:r>
            <w:r w:rsidR="0081618C" w:rsidRPr="00E24349">
              <w:t xml:space="preserve"> </w:t>
            </w:r>
            <w:r w:rsidRPr="00E24349">
              <w:t>лекарственных</w:t>
            </w:r>
            <w:r w:rsidR="0081618C" w:rsidRPr="00E24349">
              <w:t xml:space="preserve"> </w:t>
            </w:r>
            <w:r w:rsidRPr="00E24349">
              <w:t>препаратов,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том</w:t>
            </w:r>
            <w:r w:rsidR="0081618C" w:rsidRPr="00E24349">
              <w:t xml:space="preserve"> </w:t>
            </w:r>
            <w:r w:rsidRPr="00E24349">
              <w:t>числе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льготного</w:t>
            </w:r>
            <w:r w:rsidR="0081618C" w:rsidRPr="00E24349">
              <w:t xml:space="preserve"> </w:t>
            </w:r>
            <w:r w:rsidRPr="00E24349">
              <w:t>обеспечения</w:t>
            </w:r>
            <w:r w:rsidR="0081618C" w:rsidRPr="00E24349">
              <w:t xml:space="preserve"> </w:t>
            </w:r>
            <w:r w:rsidRPr="00E24349">
              <w:t>граждан</w:t>
            </w:r>
            <w:r w:rsidR="0081618C" w:rsidRPr="00E24349">
              <w:t xml:space="preserve"> </w:t>
            </w:r>
            <w:r w:rsidRPr="00E24349">
              <w:t>лекарственными</w:t>
            </w:r>
            <w:r w:rsidR="0081618C" w:rsidRPr="00E24349">
              <w:t xml:space="preserve"> </w:t>
            </w:r>
            <w:r w:rsidRPr="00E24349">
              <w:t>средствами</w:t>
            </w:r>
          </w:p>
        </w:tc>
        <w:tc>
          <w:tcPr>
            <w:tcW w:w="1496" w:type="pct"/>
          </w:tcPr>
          <w:p w14:paraId="6319594A" w14:textId="77777777" w:rsidR="00E72498" w:rsidRPr="00E24349" w:rsidRDefault="00E72498" w:rsidP="00E24349">
            <w:pPr>
              <w:pStyle w:val="phtablecellleft"/>
            </w:pPr>
            <w:r w:rsidRPr="00E24349">
              <w:t>FN_USE_METHODS</w:t>
            </w:r>
          </w:p>
        </w:tc>
        <w:tc>
          <w:tcPr>
            <w:tcW w:w="1331" w:type="pct"/>
          </w:tcPr>
          <w:p w14:paraId="5E834C2A" w14:textId="77777777" w:rsidR="00E72498" w:rsidRPr="00E24349" w:rsidRDefault="00E72498" w:rsidP="00E24349">
            <w:pPr>
              <w:pStyle w:val="phtablecellleft"/>
            </w:pPr>
            <w:r w:rsidRPr="00E24349">
              <w:t>MED_USE_METHODS</w:t>
            </w:r>
          </w:p>
        </w:tc>
      </w:tr>
      <w:tr w:rsidR="000263B8" w:rsidRPr="00784FCD" w14:paraId="352ABF1F" w14:textId="77777777" w:rsidTr="00846EA2">
        <w:tc>
          <w:tcPr>
            <w:tcW w:w="1183" w:type="pct"/>
          </w:tcPr>
          <w:p w14:paraId="230E72BA" w14:textId="77777777" w:rsidR="00E72498" w:rsidRPr="00E24349" w:rsidRDefault="00E72498" w:rsidP="00E24349">
            <w:pPr>
              <w:pStyle w:val="phtablecellleft"/>
            </w:pPr>
            <w:r w:rsidRPr="00E24349">
              <w:lastRenderedPageBreak/>
              <w:t>1.2.643.5.1.13.13.99.2.541</w:t>
            </w:r>
          </w:p>
        </w:tc>
        <w:tc>
          <w:tcPr>
            <w:tcW w:w="990" w:type="pct"/>
          </w:tcPr>
          <w:p w14:paraId="7C5411B9" w14:textId="77777777" w:rsidR="00E72498" w:rsidRPr="00E24349" w:rsidRDefault="00E72498" w:rsidP="00E24349">
            <w:pPr>
              <w:pStyle w:val="phtablecellleft"/>
            </w:pPr>
            <w:r w:rsidRPr="00E24349">
              <w:t>Льготные</w:t>
            </w:r>
            <w:r w:rsidR="0081618C" w:rsidRPr="00E24349">
              <w:t xml:space="preserve"> </w:t>
            </w:r>
            <w:r w:rsidRPr="00E24349">
              <w:t>категории</w:t>
            </w:r>
            <w:r w:rsidR="0081618C" w:rsidRPr="00E24349">
              <w:t xml:space="preserve"> </w:t>
            </w:r>
            <w:r w:rsidRPr="00E24349">
              <w:t>граждан</w:t>
            </w:r>
          </w:p>
        </w:tc>
        <w:tc>
          <w:tcPr>
            <w:tcW w:w="1496" w:type="pct"/>
          </w:tcPr>
          <w:p w14:paraId="4038E356" w14:textId="77777777" w:rsidR="00E72498" w:rsidRPr="00E24349" w:rsidRDefault="00E72498" w:rsidP="00E24349">
            <w:pPr>
              <w:pStyle w:val="phtablecellleft"/>
            </w:pPr>
            <w:r w:rsidRPr="00E24349">
              <w:t>FN_PRIVS</w:t>
            </w:r>
          </w:p>
        </w:tc>
        <w:tc>
          <w:tcPr>
            <w:tcW w:w="1331" w:type="pct"/>
          </w:tcPr>
          <w:p w14:paraId="61764144" w14:textId="77777777" w:rsidR="00E72498" w:rsidRPr="00355B18" w:rsidRDefault="00E72498" w:rsidP="00E24349">
            <w:pPr>
              <w:pStyle w:val="phtablecellleft"/>
              <w:rPr>
                <w:lang w:val="en-US"/>
              </w:rPr>
            </w:pPr>
            <w:r w:rsidRPr="00355B18">
              <w:rPr>
                <w:lang w:val="en-US"/>
              </w:rPr>
              <w:t>CONTINGENTS,</w:t>
            </w:r>
            <w:r w:rsidR="00355B18" w:rsidRPr="00355B18">
              <w:rPr>
                <w:lang w:val="en-US"/>
              </w:rPr>
              <w:t xml:space="preserve"> </w:t>
            </w:r>
            <w:r w:rsidRPr="00355B18">
              <w:rPr>
                <w:lang w:val="en-US"/>
              </w:rPr>
              <w:t>PRIV_DIS_GROUPS,</w:t>
            </w:r>
            <w:r w:rsidR="0081618C" w:rsidRPr="00355B18">
              <w:rPr>
                <w:lang w:val="en-US"/>
              </w:rPr>
              <w:t xml:space="preserve"> </w:t>
            </w:r>
          </w:p>
          <w:p w14:paraId="10B2C48B" w14:textId="77777777" w:rsidR="00E72498" w:rsidRPr="00355B18" w:rsidRDefault="00E72498" w:rsidP="00E24349">
            <w:pPr>
              <w:pStyle w:val="phtablecellleft"/>
              <w:rPr>
                <w:lang w:val="en-US"/>
              </w:rPr>
            </w:pPr>
            <w:r w:rsidRPr="00355B18">
              <w:rPr>
                <w:lang w:val="en-US"/>
              </w:rPr>
              <w:t>PRIVILEGES,</w:t>
            </w:r>
            <w:r w:rsidR="00355B18">
              <w:rPr>
                <w:lang w:val="en-US"/>
              </w:rPr>
              <w:t xml:space="preserve"> </w:t>
            </w:r>
            <w:r w:rsidRPr="00355B18">
              <w:rPr>
                <w:lang w:val="en-US"/>
              </w:rPr>
              <w:t>PRIV_NOS_GROUPS</w:t>
            </w:r>
          </w:p>
        </w:tc>
      </w:tr>
      <w:tr w:rsidR="000263B8" w:rsidRPr="00E24349" w14:paraId="54FBD098" w14:textId="77777777" w:rsidTr="00846EA2">
        <w:tc>
          <w:tcPr>
            <w:tcW w:w="1183" w:type="pct"/>
          </w:tcPr>
          <w:p w14:paraId="43F2CBB3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1.2.643.5.1.13.13.11.1038</w:t>
            </w:r>
          </w:p>
        </w:tc>
        <w:tc>
          <w:tcPr>
            <w:tcW w:w="990" w:type="pct"/>
          </w:tcPr>
          <w:p w14:paraId="547D57C9" w14:textId="77777777" w:rsidR="00E72498" w:rsidRPr="00E24349" w:rsidRDefault="00E72498" w:rsidP="00E24349">
            <w:pPr>
              <w:pStyle w:val="phtablecellleft"/>
            </w:pPr>
            <w:r w:rsidRPr="00E24349">
              <w:t>Социальные</w:t>
            </w:r>
            <w:r w:rsidR="0081618C" w:rsidRPr="00E24349">
              <w:t xml:space="preserve"> </w:t>
            </w:r>
            <w:r w:rsidRPr="00E24349">
              <w:t>группы</w:t>
            </w:r>
            <w:r w:rsidR="0081618C" w:rsidRPr="00E24349">
              <w:t xml:space="preserve"> </w:t>
            </w:r>
            <w:r w:rsidRPr="00E24349">
              <w:t>населения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учетной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документации</w:t>
            </w:r>
          </w:p>
        </w:tc>
        <w:tc>
          <w:tcPr>
            <w:tcW w:w="1496" w:type="pct"/>
          </w:tcPr>
          <w:p w14:paraId="679D97FA" w14:textId="77777777" w:rsidR="00E72498" w:rsidRPr="00E24349" w:rsidRDefault="00E72498" w:rsidP="00E24349">
            <w:pPr>
              <w:pStyle w:val="phtablecellleft"/>
            </w:pPr>
            <w:r w:rsidRPr="00E24349">
              <w:t>FN_SOCIAL_GROUPS</w:t>
            </w:r>
          </w:p>
        </w:tc>
        <w:tc>
          <w:tcPr>
            <w:tcW w:w="1331" w:type="pct"/>
          </w:tcPr>
          <w:p w14:paraId="23DC497C" w14:textId="77777777" w:rsidR="00E72498" w:rsidRPr="00E24349" w:rsidRDefault="00E72498" w:rsidP="00E24349">
            <w:pPr>
              <w:pStyle w:val="phtablecellleft"/>
            </w:pPr>
            <w:r w:rsidRPr="00E24349">
              <w:t>SOCIALSTATES</w:t>
            </w:r>
          </w:p>
        </w:tc>
      </w:tr>
      <w:tr w:rsidR="000263B8" w:rsidRPr="00E24349" w14:paraId="44DC5939" w14:textId="77777777" w:rsidTr="00846EA2">
        <w:tc>
          <w:tcPr>
            <w:tcW w:w="1183" w:type="pct"/>
          </w:tcPr>
          <w:p w14:paraId="5B7E3A0C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1.2.643.5.1.13.13.11.1498</w:t>
            </w:r>
          </w:p>
        </w:tc>
        <w:tc>
          <w:tcPr>
            <w:tcW w:w="990" w:type="pct"/>
          </w:tcPr>
          <w:p w14:paraId="1485CE9B" w14:textId="77777777" w:rsidR="00E72498" w:rsidRPr="00E24349" w:rsidRDefault="00E72498" w:rsidP="00E24349">
            <w:pPr>
              <w:pStyle w:val="phtablecellleft"/>
            </w:pPr>
            <w:r w:rsidRPr="00E24349">
              <w:t>Уровни</w:t>
            </w:r>
            <w:r w:rsidR="0081618C" w:rsidRPr="00E24349">
              <w:t xml:space="preserve"> </w:t>
            </w:r>
            <w:r w:rsidRPr="00E24349">
              <w:t>образования</w:t>
            </w:r>
          </w:p>
        </w:tc>
        <w:tc>
          <w:tcPr>
            <w:tcW w:w="1496" w:type="pct"/>
          </w:tcPr>
          <w:p w14:paraId="6C53C787" w14:textId="77777777" w:rsidR="00E72498" w:rsidRPr="00E24349" w:rsidRDefault="00E72498" w:rsidP="00E24349">
            <w:pPr>
              <w:pStyle w:val="phtablecellleft"/>
            </w:pPr>
            <w:r w:rsidRPr="00E24349">
              <w:t>FN_EDU_LEVELS</w:t>
            </w:r>
          </w:p>
        </w:tc>
        <w:tc>
          <w:tcPr>
            <w:tcW w:w="1331" w:type="pct"/>
          </w:tcPr>
          <w:p w14:paraId="651A8139" w14:textId="77777777" w:rsidR="00E72498" w:rsidRPr="00E24349" w:rsidRDefault="00E72498" w:rsidP="00E24349">
            <w:pPr>
              <w:pStyle w:val="phtablecellleft"/>
            </w:pPr>
            <w:r w:rsidRPr="00E24349">
              <w:t>EDU_LEVELS</w:t>
            </w:r>
          </w:p>
        </w:tc>
      </w:tr>
      <w:tr w:rsidR="000263B8" w:rsidRPr="00E24349" w14:paraId="54CA0A0C" w14:textId="77777777" w:rsidTr="00846EA2">
        <w:tc>
          <w:tcPr>
            <w:tcW w:w="1183" w:type="pct"/>
          </w:tcPr>
          <w:p w14:paraId="5457C0AA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1.2.643.5.1.13.13.11.1053</w:t>
            </w:r>
          </w:p>
        </w:tc>
        <w:tc>
          <w:tcPr>
            <w:tcW w:w="990" w:type="pct"/>
          </w:tcPr>
          <w:p w14:paraId="4587153F" w14:textId="77777777" w:rsidR="00E72498" w:rsidRPr="00E24349" w:rsidRDefault="00E72498" w:rsidP="00E24349">
            <w:pPr>
              <w:pStyle w:val="phtablecellleft"/>
            </w:pPr>
            <w:r w:rsidRPr="00E24349">
              <w:t>Группы</w:t>
            </w:r>
            <w:r w:rsidR="0081618C" w:rsidRPr="00E24349">
              <w:t xml:space="preserve"> </w:t>
            </w:r>
            <w:r w:rsidRPr="00E24349">
              <w:t>инвалидности</w:t>
            </w:r>
          </w:p>
        </w:tc>
        <w:tc>
          <w:tcPr>
            <w:tcW w:w="1496" w:type="pct"/>
          </w:tcPr>
          <w:p w14:paraId="6A46E368" w14:textId="77777777" w:rsidR="00E72498" w:rsidRPr="00E24349" w:rsidRDefault="00E72498" w:rsidP="00E24349">
            <w:pPr>
              <w:pStyle w:val="phtablecellleft"/>
            </w:pPr>
            <w:r w:rsidRPr="00E24349">
              <w:t>FN_INABILITY_GROUP</w:t>
            </w:r>
          </w:p>
        </w:tc>
        <w:tc>
          <w:tcPr>
            <w:tcW w:w="1331" w:type="pct"/>
          </w:tcPr>
          <w:p w14:paraId="3C8EFE99" w14:textId="77777777" w:rsidR="00E72498" w:rsidRPr="00E24349" w:rsidRDefault="00E72498" w:rsidP="00E24349">
            <w:pPr>
              <w:pStyle w:val="phtablecellleft"/>
            </w:pPr>
            <w:r w:rsidRPr="00E24349">
              <w:t>INABILITY_GROUPS</w:t>
            </w:r>
          </w:p>
        </w:tc>
      </w:tr>
      <w:tr w:rsidR="000263B8" w:rsidRPr="00E24349" w14:paraId="0FB3EF34" w14:textId="77777777" w:rsidTr="00846EA2">
        <w:tc>
          <w:tcPr>
            <w:tcW w:w="1183" w:type="pct"/>
          </w:tcPr>
          <w:p w14:paraId="65F05FB9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1.2.643.5.1.13.13.99.2.530</w:t>
            </w:r>
          </w:p>
        </w:tc>
        <w:tc>
          <w:tcPr>
            <w:tcW w:w="990" w:type="pct"/>
          </w:tcPr>
          <w:p w14:paraId="51953597" w14:textId="77777777" w:rsidR="00E72498" w:rsidRPr="00E24349" w:rsidRDefault="00E72498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инвалидности</w:t>
            </w:r>
          </w:p>
        </w:tc>
        <w:tc>
          <w:tcPr>
            <w:tcW w:w="1496" w:type="pct"/>
          </w:tcPr>
          <w:p w14:paraId="6435C595" w14:textId="77777777" w:rsidR="00E72498" w:rsidRPr="00E24349" w:rsidRDefault="00E72498" w:rsidP="00E24349">
            <w:pPr>
              <w:pStyle w:val="phtablecellleft"/>
            </w:pPr>
            <w:r w:rsidRPr="00E24349">
              <w:t>FN_INABILITY_TYPE</w:t>
            </w:r>
          </w:p>
        </w:tc>
        <w:tc>
          <w:tcPr>
            <w:tcW w:w="1331" w:type="pct"/>
          </w:tcPr>
          <w:p w14:paraId="7DE9DC43" w14:textId="77777777" w:rsidR="00E72498" w:rsidRPr="00E24349" w:rsidRDefault="00E72498" w:rsidP="00E24349">
            <w:pPr>
              <w:pStyle w:val="phtablecellleft"/>
            </w:pPr>
            <w:r w:rsidRPr="00E24349">
              <w:t>INABILITY_TYPES</w:t>
            </w:r>
          </w:p>
        </w:tc>
      </w:tr>
      <w:tr w:rsidR="000263B8" w:rsidRPr="00E24349" w14:paraId="3CFD6219" w14:textId="77777777" w:rsidTr="00846EA2">
        <w:tc>
          <w:tcPr>
            <w:tcW w:w="1183" w:type="pct"/>
          </w:tcPr>
          <w:p w14:paraId="04EC50EC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1.2.643.5.1.13.13.99.2.358</w:t>
            </w:r>
          </w:p>
        </w:tc>
        <w:tc>
          <w:tcPr>
            <w:tcW w:w="990" w:type="pct"/>
          </w:tcPr>
          <w:p w14:paraId="78E91598" w14:textId="77777777" w:rsidR="00E72498" w:rsidRPr="00E24349" w:rsidRDefault="00E72498" w:rsidP="00E24349">
            <w:pPr>
              <w:pStyle w:val="phtablecellleft"/>
            </w:pPr>
            <w:r w:rsidRPr="00E24349">
              <w:t>Срок,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который</w:t>
            </w:r>
            <w:r w:rsidR="0081618C" w:rsidRPr="00E24349">
              <w:t xml:space="preserve"> </w:t>
            </w:r>
            <w:r w:rsidRPr="00E24349">
              <w:t>установлена</w:t>
            </w:r>
            <w:r w:rsidR="0081618C" w:rsidRPr="00E24349">
              <w:t xml:space="preserve"> </w:t>
            </w:r>
            <w:r w:rsidRPr="00E24349">
              <w:t>инвалидность</w:t>
            </w:r>
          </w:p>
        </w:tc>
        <w:tc>
          <w:tcPr>
            <w:tcW w:w="1496" w:type="pct"/>
          </w:tcPr>
          <w:p w14:paraId="20EE5A56" w14:textId="77777777" w:rsidR="00E72498" w:rsidRPr="00E24349" w:rsidRDefault="00E72498" w:rsidP="00E24349">
            <w:pPr>
              <w:pStyle w:val="phtablecellleft"/>
            </w:pPr>
            <w:r w:rsidRPr="00E24349">
              <w:t>FN_INABILITY_TERM</w:t>
            </w:r>
          </w:p>
        </w:tc>
        <w:tc>
          <w:tcPr>
            <w:tcW w:w="1331" w:type="pct"/>
          </w:tcPr>
          <w:p w14:paraId="730C614B" w14:textId="77777777" w:rsidR="00E72498" w:rsidRPr="00E24349" w:rsidRDefault="00E72498" w:rsidP="00E24349">
            <w:pPr>
              <w:pStyle w:val="phtablecellleft"/>
            </w:pPr>
            <w:r w:rsidRPr="00E24349">
              <w:t>INABILITY_TERM</w:t>
            </w:r>
          </w:p>
        </w:tc>
      </w:tr>
      <w:tr w:rsidR="000263B8" w:rsidRPr="00E24349" w14:paraId="0A8E637D" w14:textId="77777777" w:rsidTr="00846EA2">
        <w:tc>
          <w:tcPr>
            <w:tcW w:w="1183" w:type="pct"/>
          </w:tcPr>
          <w:p w14:paraId="5FA929A1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1.2.643.5.1.13.13.99.2.325</w:t>
            </w:r>
          </w:p>
        </w:tc>
        <w:tc>
          <w:tcPr>
            <w:tcW w:w="990" w:type="pct"/>
          </w:tcPr>
          <w:p w14:paraId="77AEE971" w14:textId="77777777" w:rsidR="00E72498" w:rsidRPr="00E24349" w:rsidRDefault="00E72498" w:rsidP="00E24349">
            <w:pPr>
              <w:pStyle w:val="phtablecellleft"/>
            </w:pPr>
            <w:r w:rsidRPr="00E24349">
              <w:t>Срок,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который</w:t>
            </w:r>
            <w:r w:rsidR="0081618C" w:rsidRPr="00E24349">
              <w:t xml:space="preserve"> </w:t>
            </w:r>
            <w:r w:rsidRPr="00E24349">
              <w:t>установлена</w:t>
            </w:r>
            <w:r w:rsidR="0081618C" w:rsidRPr="00E24349">
              <w:t xml:space="preserve"> </w:t>
            </w: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утраты</w:t>
            </w:r>
            <w:r w:rsidR="0081618C" w:rsidRPr="00E24349">
              <w:t xml:space="preserve"> </w:t>
            </w:r>
            <w:r w:rsidRPr="00E24349">
              <w:t>профессиональной</w:t>
            </w:r>
            <w:r w:rsidR="0081618C" w:rsidRPr="00E24349">
              <w:t xml:space="preserve"> </w:t>
            </w:r>
            <w:r w:rsidRPr="00E24349">
              <w:t>трудоспособности</w:t>
            </w:r>
          </w:p>
        </w:tc>
        <w:tc>
          <w:tcPr>
            <w:tcW w:w="1496" w:type="pct"/>
          </w:tcPr>
          <w:p w14:paraId="0C3E79BB" w14:textId="77777777" w:rsidR="00E72498" w:rsidRPr="00E24349" w:rsidRDefault="00E72498" w:rsidP="00E24349">
            <w:pPr>
              <w:pStyle w:val="phtablecellleft"/>
            </w:pPr>
            <w:r w:rsidRPr="00E24349">
              <w:t>FN_INABILITY_PERIOD</w:t>
            </w:r>
          </w:p>
        </w:tc>
        <w:tc>
          <w:tcPr>
            <w:tcW w:w="1331" w:type="pct"/>
          </w:tcPr>
          <w:p w14:paraId="53D0C124" w14:textId="77777777" w:rsidR="00E72498" w:rsidRPr="00E24349" w:rsidRDefault="00E72498" w:rsidP="00E24349">
            <w:pPr>
              <w:pStyle w:val="phtablecellleft"/>
            </w:pPr>
            <w:r w:rsidRPr="00E24349">
              <w:t>INABILITY_PERIOD</w:t>
            </w:r>
          </w:p>
        </w:tc>
      </w:tr>
      <w:tr w:rsidR="000263B8" w:rsidRPr="00E24349" w14:paraId="63BA071D" w14:textId="77777777" w:rsidTr="00846EA2">
        <w:tc>
          <w:tcPr>
            <w:tcW w:w="1183" w:type="pct"/>
          </w:tcPr>
          <w:p w14:paraId="138B6AFC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1.2.643.5.1.13.13.99.2.812</w:t>
            </w:r>
          </w:p>
        </w:tc>
        <w:tc>
          <w:tcPr>
            <w:tcW w:w="990" w:type="pct"/>
          </w:tcPr>
          <w:p w14:paraId="6693FE57" w14:textId="77777777" w:rsidR="00E72498" w:rsidRPr="00E24349" w:rsidRDefault="00E72498" w:rsidP="00E24349">
            <w:pPr>
              <w:pStyle w:val="phtablecellleft"/>
            </w:pPr>
            <w:r w:rsidRPr="00E24349">
              <w:t>Федеральный</w:t>
            </w:r>
            <w:r w:rsidR="0081618C" w:rsidRPr="00E24349">
              <w:t xml:space="preserve"> </w:t>
            </w: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хирургических</w:t>
            </w:r>
            <w:r w:rsidR="0081618C" w:rsidRPr="00E24349">
              <w:t xml:space="preserve"> </w:t>
            </w:r>
            <w:r w:rsidRPr="00E24349">
              <w:t>операций</w:t>
            </w:r>
          </w:p>
        </w:tc>
        <w:tc>
          <w:tcPr>
            <w:tcW w:w="1496" w:type="pct"/>
          </w:tcPr>
          <w:p w14:paraId="569143AB" w14:textId="77777777" w:rsidR="00E72498" w:rsidRPr="00E24349" w:rsidRDefault="00E72498" w:rsidP="00E24349">
            <w:pPr>
              <w:pStyle w:val="phtablecellleft"/>
            </w:pPr>
            <w:r w:rsidRPr="00E24349">
              <w:t>FN_SURGICAL_OPERATIONS</w:t>
            </w:r>
          </w:p>
        </w:tc>
        <w:tc>
          <w:tcPr>
            <w:tcW w:w="1331" w:type="pct"/>
          </w:tcPr>
          <w:p w14:paraId="1DDDDED3" w14:textId="77777777" w:rsidR="00E72498" w:rsidRPr="00E24349" w:rsidRDefault="00E72498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485796BC" w14:textId="77777777" w:rsidTr="00846EA2">
        <w:tc>
          <w:tcPr>
            <w:tcW w:w="1183" w:type="pct"/>
          </w:tcPr>
          <w:p w14:paraId="72AFC1CB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1.2.643.5.1.13.13.99.2.240</w:t>
            </w:r>
          </w:p>
        </w:tc>
        <w:tc>
          <w:tcPr>
            <w:tcW w:w="990" w:type="pct"/>
          </w:tcPr>
          <w:p w14:paraId="5BAA75EA" w14:textId="77777777" w:rsidR="00E72498" w:rsidRPr="00E24349" w:rsidRDefault="00E72498" w:rsidP="00E24349">
            <w:pPr>
              <w:pStyle w:val="phtablecellleft"/>
            </w:pPr>
            <w:r w:rsidRPr="00E24349">
              <w:t>Трансплантология.</w:t>
            </w:r>
            <w:r w:rsidR="0081618C" w:rsidRPr="00E24349">
              <w:t xml:space="preserve"> </w:t>
            </w:r>
            <w:r w:rsidRPr="00E24349">
              <w:t>Типы</w:t>
            </w:r>
            <w:r w:rsidR="0081618C" w:rsidRPr="00E24349">
              <w:t xml:space="preserve"> </w:t>
            </w:r>
            <w:r w:rsidRPr="00E24349">
              <w:t>родственной</w:t>
            </w:r>
            <w:r w:rsidR="0081618C" w:rsidRPr="00E24349">
              <w:t xml:space="preserve"> </w:t>
            </w:r>
            <w:r w:rsidRPr="00E24349">
              <w:t>связи</w:t>
            </w:r>
          </w:p>
        </w:tc>
        <w:tc>
          <w:tcPr>
            <w:tcW w:w="1496" w:type="pct"/>
          </w:tcPr>
          <w:p w14:paraId="357A84E0" w14:textId="77777777" w:rsidR="00E72498" w:rsidRPr="00E24349" w:rsidRDefault="00E72498" w:rsidP="00E24349">
            <w:pPr>
              <w:pStyle w:val="phtablecellleft"/>
            </w:pPr>
            <w:r w:rsidRPr="00E24349">
              <w:t>FN_RELATIVES</w:t>
            </w:r>
          </w:p>
        </w:tc>
        <w:tc>
          <w:tcPr>
            <w:tcW w:w="1331" w:type="pct"/>
          </w:tcPr>
          <w:p w14:paraId="38484A4F" w14:textId="77777777" w:rsidR="00E72498" w:rsidRPr="00E24349" w:rsidRDefault="00E72498" w:rsidP="00E24349">
            <w:pPr>
              <w:pStyle w:val="phtablecellleft"/>
            </w:pPr>
            <w:r w:rsidRPr="00E24349">
              <w:t>RELATIONSHIPS</w:t>
            </w:r>
          </w:p>
        </w:tc>
      </w:tr>
      <w:tr w:rsidR="000263B8" w:rsidRPr="00E24349" w14:paraId="20369987" w14:textId="77777777" w:rsidTr="00846EA2">
        <w:tc>
          <w:tcPr>
            <w:tcW w:w="1183" w:type="pct"/>
          </w:tcPr>
          <w:p w14:paraId="633E8290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1.2.643.5.1.13.13.11.1058</w:t>
            </w:r>
          </w:p>
        </w:tc>
        <w:tc>
          <w:tcPr>
            <w:tcW w:w="990" w:type="pct"/>
          </w:tcPr>
          <w:p w14:paraId="7023A71A" w14:textId="77777777" w:rsidR="00E72498" w:rsidRPr="00E24349" w:rsidRDefault="00E72498" w:rsidP="00E24349">
            <w:pPr>
              <w:pStyle w:val="phtablecellleft"/>
            </w:pPr>
            <w:r w:rsidRPr="00E24349">
              <w:t>Привычки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зависимости</w:t>
            </w:r>
          </w:p>
        </w:tc>
        <w:tc>
          <w:tcPr>
            <w:tcW w:w="1496" w:type="pct"/>
          </w:tcPr>
          <w:p w14:paraId="22CE73A7" w14:textId="77777777" w:rsidR="00E72498" w:rsidRPr="00E24349" w:rsidRDefault="00E72498" w:rsidP="00E24349">
            <w:pPr>
              <w:pStyle w:val="phtablecellleft"/>
            </w:pPr>
            <w:r w:rsidRPr="00E24349">
              <w:t>FN_ADDICTIONS</w:t>
            </w:r>
          </w:p>
        </w:tc>
        <w:tc>
          <w:tcPr>
            <w:tcW w:w="1331" w:type="pct"/>
          </w:tcPr>
          <w:p w14:paraId="65379406" w14:textId="77777777" w:rsidR="00E72498" w:rsidRPr="00E24349" w:rsidRDefault="00E72498" w:rsidP="00E24349">
            <w:pPr>
              <w:pStyle w:val="phtablecellleft"/>
            </w:pPr>
            <w:r w:rsidRPr="00E24349">
              <w:t>DETRIMENTAL_EFFECTS</w:t>
            </w:r>
          </w:p>
        </w:tc>
      </w:tr>
      <w:tr w:rsidR="000263B8" w:rsidRPr="00E24349" w14:paraId="63D2DBC8" w14:textId="77777777" w:rsidTr="00846EA2">
        <w:tc>
          <w:tcPr>
            <w:tcW w:w="1183" w:type="pct"/>
          </w:tcPr>
          <w:p w14:paraId="69AC805F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1.2.643.5.1.13.13.11.1367</w:t>
            </w:r>
          </w:p>
        </w:tc>
        <w:tc>
          <w:tcPr>
            <w:tcW w:w="990" w:type="pct"/>
          </w:tcPr>
          <w:p w14:paraId="19C59C6C" w14:textId="77777777" w:rsidR="00E72498" w:rsidRPr="00E24349" w:rsidRDefault="00E72498" w:rsidP="00E24349">
            <w:pPr>
              <w:pStyle w:val="phtablecellleft"/>
            </w:pPr>
            <w:r w:rsidRPr="00E24349">
              <w:t>Действующие</w:t>
            </w:r>
            <w:r w:rsidR="0081618C" w:rsidRPr="00E24349">
              <w:t xml:space="preserve"> </w:t>
            </w:r>
            <w:r w:rsidRPr="00E24349">
              <w:t>вещества</w:t>
            </w:r>
            <w:r w:rsidR="0081618C" w:rsidRPr="00E24349">
              <w:t xml:space="preserve"> </w:t>
            </w:r>
            <w:r w:rsidRPr="00E24349">
              <w:t>лекарственных</w:t>
            </w:r>
            <w:r w:rsidR="0081618C" w:rsidRPr="00E24349">
              <w:t xml:space="preserve"> </w:t>
            </w:r>
            <w:r w:rsidRPr="00E24349">
              <w:t>препаратов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применения,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том</w:t>
            </w:r>
            <w:r w:rsidR="0081618C" w:rsidRPr="00E24349">
              <w:t xml:space="preserve"> </w:t>
            </w:r>
            <w:r w:rsidRPr="00E24349">
              <w:t>числе</w:t>
            </w:r>
            <w:r w:rsidR="0081618C" w:rsidRPr="00E24349">
              <w:t xml:space="preserve"> </w:t>
            </w:r>
            <w:r w:rsidRPr="00E24349">
              <w:t>необходимых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льготного</w:t>
            </w:r>
            <w:r w:rsidR="0081618C" w:rsidRPr="00E24349">
              <w:t xml:space="preserve"> </w:t>
            </w:r>
            <w:r w:rsidRPr="00E24349">
              <w:t>обеспечения</w:t>
            </w:r>
            <w:r w:rsidR="0081618C" w:rsidRPr="00E24349">
              <w:t xml:space="preserve"> </w:t>
            </w:r>
            <w:r w:rsidRPr="00E24349">
              <w:t>граждан</w:t>
            </w:r>
            <w:r w:rsidR="0081618C" w:rsidRPr="00E24349">
              <w:t xml:space="preserve"> </w:t>
            </w:r>
            <w:r w:rsidRPr="00E24349">
              <w:t>лекарственными</w:t>
            </w:r>
            <w:r w:rsidR="0081618C" w:rsidRPr="00E24349">
              <w:t xml:space="preserve"> </w:t>
            </w:r>
            <w:r w:rsidRPr="00E24349">
              <w:t>средствами</w:t>
            </w:r>
          </w:p>
        </w:tc>
        <w:tc>
          <w:tcPr>
            <w:tcW w:w="1496" w:type="pct"/>
          </w:tcPr>
          <w:p w14:paraId="4D0EA1E4" w14:textId="77777777" w:rsidR="00E72498" w:rsidRPr="00E24349" w:rsidRDefault="00E72498" w:rsidP="00E24349">
            <w:pPr>
              <w:pStyle w:val="phtablecellleft"/>
            </w:pPr>
            <w:r w:rsidRPr="00E24349">
              <w:t>FN_MNN_MED</w:t>
            </w:r>
          </w:p>
        </w:tc>
        <w:tc>
          <w:tcPr>
            <w:tcW w:w="1331" w:type="pct"/>
          </w:tcPr>
          <w:p w14:paraId="45658CAE" w14:textId="77777777" w:rsidR="00E72498" w:rsidRPr="00E24349" w:rsidRDefault="00E72498" w:rsidP="00E24349">
            <w:pPr>
              <w:pStyle w:val="phtablecellleft"/>
            </w:pPr>
            <w:r w:rsidRPr="00E24349">
              <w:t>NOMBASE_MNN</w:t>
            </w:r>
          </w:p>
        </w:tc>
      </w:tr>
      <w:tr w:rsidR="000263B8" w:rsidRPr="00E24349" w14:paraId="3AD8F8A7" w14:textId="77777777" w:rsidTr="00846EA2">
        <w:tc>
          <w:tcPr>
            <w:tcW w:w="1183" w:type="pct"/>
          </w:tcPr>
          <w:p w14:paraId="2B466911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1.2.643.5.1.13.13.11.1515</w:t>
            </w:r>
          </w:p>
        </w:tc>
        <w:tc>
          <w:tcPr>
            <w:tcW w:w="990" w:type="pct"/>
          </w:tcPr>
          <w:p w14:paraId="473969BF" w14:textId="77777777" w:rsidR="00E72498" w:rsidRPr="00E24349" w:rsidRDefault="00E72498" w:rsidP="00E24349">
            <w:pPr>
              <w:pStyle w:val="phtablecellleft"/>
            </w:pPr>
            <w:r w:rsidRPr="00E24349">
              <w:t>Параметры</w:t>
            </w:r>
            <w:r w:rsidR="0081618C" w:rsidRPr="00E24349">
              <w:t xml:space="preserve"> </w:t>
            </w:r>
            <w:r w:rsidRPr="00E24349">
              <w:t>клинических</w:t>
            </w:r>
            <w:r w:rsidR="0081618C" w:rsidRPr="00E24349">
              <w:t xml:space="preserve"> </w:t>
            </w:r>
            <w:r w:rsidRPr="00E24349">
              <w:t>шкал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опросников</w:t>
            </w:r>
          </w:p>
        </w:tc>
        <w:tc>
          <w:tcPr>
            <w:tcW w:w="1496" w:type="pct"/>
          </w:tcPr>
          <w:p w14:paraId="009AA38D" w14:textId="77777777" w:rsidR="00E72498" w:rsidRPr="00E24349" w:rsidRDefault="00E72498" w:rsidP="00E24349">
            <w:pPr>
              <w:pStyle w:val="phtablecellleft"/>
            </w:pPr>
            <w:r w:rsidRPr="00E24349">
              <w:t>FN_PARAMS_CLINIC_SCALES</w:t>
            </w:r>
          </w:p>
        </w:tc>
        <w:tc>
          <w:tcPr>
            <w:tcW w:w="1331" w:type="pct"/>
          </w:tcPr>
          <w:p w14:paraId="4780FF8F" w14:textId="77777777" w:rsidR="00E72498" w:rsidRPr="00E24349" w:rsidRDefault="00E72498" w:rsidP="00E24349">
            <w:pPr>
              <w:pStyle w:val="phtablecellleft"/>
            </w:pPr>
            <w:r w:rsidRPr="00E24349">
              <w:t>QUEST_QUESTIONS,</w:t>
            </w:r>
            <w:r w:rsidR="00355B18">
              <w:t xml:space="preserve"> </w:t>
            </w:r>
            <w:r w:rsidRPr="00E24349">
              <w:t>QUEST_ANSWERS</w:t>
            </w:r>
          </w:p>
        </w:tc>
      </w:tr>
      <w:tr w:rsidR="000263B8" w:rsidRPr="00E24349" w14:paraId="4BECC6A0" w14:textId="77777777" w:rsidTr="00846EA2">
        <w:tc>
          <w:tcPr>
            <w:tcW w:w="1183" w:type="pct"/>
          </w:tcPr>
          <w:p w14:paraId="30C7EC98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1.2.643.5.1.13.13.11.1514</w:t>
            </w:r>
          </w:p>
        </w:tc>
        <w:tc>
          <w:tcPr>
            <w:tcW w:w="990" w:type="pct"/>
          </w:tcPr>
          <w:p w14:paraId="00CC5977" w14:textId="77777777" w:rsidR="00E72498" w:rsidRPr="00E24349" w:rsidRDefault="00E72498" w:rsidP="00E24349">
            <w:pPr>
              <w:pStyle w:val="phtablecellleft"/>
            </w:pPr>
            <w:r w:rsidRPr="00E24349">
              <w:t>Перечень</w:t>
            </w:r>
            <w:r w:rsidR="0081618C" w:rsidRPr="00E24349">
              <w:t xml:space="preserve"> </w:t>
            </w:r>
            <w:r w:rsidRPr="00E24349">
              <w:t>клинических</w:t>
            </w:r>
            <w:r w:rsidR="0081618C" w:rsidRPr="00E24349">
              <w:t xml:space="preserve"> </w:t>
            </w:r>
            <w:r w:rsidRPr="00E24349">
              <w:t>шкал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опросников</w:t>
            </w:r>
          </w:p>
        </w:tc>
        <w:tc>
          <w:tcPr>
            <w:tcW w:w="1496" w:type="pct"/>
          </w:tcPr>
          <w:p w14:paraId="3A90E054" w14:textId="77777777" w:rsidR="00E72498" w:rsidRPr="00E24349" w:rsidRDefault="00E72498" w:rsidP="00E24349">
            <w:pPr>
              <w:pStyle w:val="phtablecellleft"/>
            </w:pPr>
            <w:r w:rsidRPr="00E24349">
              <w:t>FN_CLINIC_SCALES</w:t>
            </w:r>
          </w:p>
        </w:tc>
        <w:tc>
          <w:tcPr>
            <w:tcW w:w="1331" w:type="pct"/>
          </w:tcPr>
          <w:p w14:paraId="62FAD5E6" w14:textId="77777777" w:rsidR="00E72498" w:rsidRPr="00E24349" w:rsidRDefault="00E72498" w:rsidP="00E24349">
            <w:pPr>
              <w:pStyle w:val="phtablecellleft"/>
            </w:pPr>
            <w:r w:rsidRPr="00E24349">
              <w:t>QUESTIONARIES</w:t>
            </w:r>
          </w:p>
        </w:tc>
      </w:tr>
      <w:tr w:rsidR="000263B8" w:rsidRPr="00E24349" w14:paraId="3BFFD953" w14:textId="77777777" w:rsidTr="00846EA2">
        <w:tc>
          <w:tcPr>
            <w:tcW w:w="1183" w:type="pct"/>
          </w:tcPr>
          <w:p w14:paraId="558CBB72" w14:textId="77777777" w:rsidR="00E72498" w:rsidRPr="00E24349" w:rsidRDefault="00E72498" w:rsidP="00E24349">
            <w:pPr>
              <w:pStyle w:val="phtablecellleft"/>
            </w:pPr>
            <w:r w:rsidRPr="00E24349">
              <w:lastRenderedPageBreak/>
              <w:t>1.2.643.5.1.13.13.11.1516</w:t>
            </w:r>
          </w:p>
        </w:tc>
        <w:tc>
          <w:tcPr>
            <w:tcW w:w="990" w:type="pct"/>
          </w:tcPr>
          <w:p w14:paraId="12FFDDA8" w14:textId="77777777" w:rsidR="00E72498" w:rsidRPr="00E24349" w:rsidRDefault="00E72498" w:rsidP="00E24349">
            <w:pPr>
              <w:pStyle w:val="phtablecellleft"/>
            </w:pPr>
            <w:r w:rsidRPr="00E24349">
              <w:t>Интерпретация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оценки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клиническим</w:t>
            </w:r>
            <w:r w:rsidR="0081618C" w:rsidRPr="00E24349">
              <w:t xml:space="preserve"> </w:t>
            </w:r>
            <w:r w:rsidRPr="00E24349">
              <w:t>шкалам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опросникам</w:t>
            </w:r>
          </w:p>
        </w:tc>
        <w:tc>
          <w:tcPr>
            <w:tcW w:w="1496" w:type="pct"/>
          </w:tcPr>
          <w:p w14:paraId="7CE73651" w14:textId="77777777" w:rsidR="00E72498" w:rsidRPr="00E24349" w:rsidRDefault="00E72498" w:rsidP="00E24349">
            <w:pPr>
              <w:pStyle w:val="phtablecellleft"/>
            </w:pPr>
            <w:r w:rsidRPr="00E24349">
              <w:t>FN_RESULTS_ACCORDING</w:t>
            </w:r>
          </w:p>
        </w:tc>
        <w:tc>
          <w:tcPr>
            <w:tcW w:w="1331" w:type="pct"/>
          </w:tcPr>
          <w:p w14:paraId="4D1BBBC9" w14:textId="77777777" w:rsidR="00E72498" w:rsidRPr="00E24349" w:rsidRDefault="00E72498" w:rsidP="00E24349">
            <w:pPr>
              <w:pStyle w:val="phtablecellleft"/>
            </w:pPr>
            <w:r w:rsidRPr="00E24349">
              <w:t>QUEST_INTERPRETATION</w:t>
            </w:r>
          </w:p>
        </w:tc>
      </w:tr>
      <w:tr w:rsidR="000263B8" w:rsidRPr="00E24349" w14:paraId="6D9477D3" w14:textId="77777777" w:rsidTr="00846EA2">
        <w:tc>
          <w:tcPr>
            <w:tcW w:w="1183" w:type="pct"/>
          </w:tcPr>
          <w:p w14:paraId="61410DAE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1.2.643.5.1.13.13.99.2.639</w:t>
            </w:r>
          </w:p>
        </w:tc>
        <w:tc>
          <w:tcPr>
            <w:tcW w:w="990" w:type="pct"/>
          </w:tcPr>
          <w:p w14:paraId="17B6C5D3" w14:textId="77777777" w:rsidR="00E72498" w:rsidRPr="00E24349" w:rsidRDefault="00E72498" w:rsidP="00E24349">
            <w:pPr>
              <w:pStyle w:val="phtablecellleft"/>
            </w:pPr>
            <w:r w:rsidRPr="00E24349">
              <w:t>ФРМО.</w:t>
            </w:r>
            <w:r w:rsidR="0081618C" w:rsidRPr="00E24349">
              <w:t xml:space="preserve"> </w:t>
            </w:r>
            <w:r w:rsidRPr="00E24349">
              <w:t>Типы</w:t>
            </w:r>
            <w:r w:rsidR="0081618C" w:rsidRPr="00E24349">
              <w:t xml:space="preserve"> </w:t>
            </w:r>
            <w:r w:rsidRPr="00E24349">
              <w:t>врачебных</w:t>
            </w:r>
            <w:r w:rsidR="0081618C" w:rsidRPr="00E24349">
              <w:t xml:space="preserve"> </w:t>
            </w:r>
            <w:r w:rsidRPr="00E24349">
              <w:t>участков</w:t>
            </w:r>
          </w:p>
        </w:tc>
        <w:tc>
          <w:tcPr>
            <w:tcW w:w="1496" w:type="pct"/>
          </w:tcPr>
          <w:p w14:paraId="59CFDB8F" w14:textId="77777777" w:rsidR="00E72498" w:rsidRPr="00E24349" w:rsidRDefault="00E72498" w:rsidP="00E24349">
            <w:pPr>
              <w:pStyle w:val="phtablecellleft"/>
            </w:pPr>
            <w:r w:rsidRPr="00E24349">
              <w:t>FN_SITE_TYPES</w:t>
            </w:r>
          </w:p>
        </w:tc>
        <w:tc>
          <w:tcPr>
            <w:tcW w:w="1331" w:type="pct"/>
          </w:tcPr>
          <w:p w14:paraId="1626E7BA" w14:textId="77777777" w:rsidR="00E72498" w:rsidRPr="00E24349" w:rsidRDefault="00E72498" w:rsidP="00E24349">
            <w:pPr>
              <w:pStyle w:val="phtablecellleft"/>
            </w:pPr>
            <w:r w:rsidRPr="00E24349">
              <w:t>SITE_TYPES</w:t>
            </w:r>
          </w:p>
        </w:tc>
      </w:tr>
      <w:tr w:rsidR="000263B8" w:rsidRPr="00E24349" w14:paraId="0CF87EFA" w14:textId="77777777" w:rsidTr="00846EA2">
        <w:tc>
          <w:tcPr>
            <w:tcW w:w="1183" w:type="pct"/>
          </w:tcPr>
          <w:p w14:paraId="73C5CEC3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1.2.643.5.1.13.13.99.2.115</w:t>
            </w:r>
          </w:p>
        </w:tc>
        <w:tc>
          <w:tcPr>
            <w:tcW w:w="990" w:type="pct"/>
          </w:tcPr>
          <w:p w14:paraId="069A0B73" w14:textId="77777777" w:rsidR="00E72498" w:rsidRPr="00E24349" w:rsidRDefault="00E72498" w:rsidP="00E24349">
            <w:pPr>
              <w:pStyle w:val="phtablecellleft"/>
            </w:pPr>
            <w:r w:rsidRPr="00E24349">
              <w:t>ФРМО.</w:t>
            </w:r>
            <w:r w:rsidR="0081618C" w:rsidRPr="00E24349">
              <w:t xml:space="preserve"> </w:t>
            </w: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отделений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кабинетов</w:t>
            </w:r>
          </w:p>
        </w:tc>
        <w:tc>
          <w:tcPr>
            <w:tcW w:w="1496" w:type="pct"/>
          </w:tcPr>
          <w:p w14:paraId="5EB5F0F3" w14:textId="77777777" w:rsidR="00E72498" w:rsidRPr="00E24349" w:rsidRDefault="00E72498" w:rsidP="00E24349">
            <w:pPr>
              <w:pStyle w:val="phtablecellleft"/>
            </w:pPr>
            <w:r w:rsidRPr="00E24349">
              <w:t>FN_FRMO_CABLAB</w:t>
            </w:r>
          </w:p>
        </w:tc>
        <w:tc>
          <w:tcPr>
            <w:tcW w:w="1331" w:type="pct"/>
          </w:tcPr>
          <w:p w14:paraId="04E980A2" w14:textId="6BFD4388" w:rsidR="00E72498" w:rsidRPr="001D1804" w:rsidRDefault="001D1804" w:rsidP="001D1804">
            <w:pPr>
              <w:pStyle w:val="phtablecellleft"/>
            </w:pPr>
            <w:r w:rsidRPr="001D1804">
              <w:t>DEPS</w:t>
            </w:r>
          </w:p>
        </w:tc>
      </w:tr>
      <w:tr w:rsidR="000263B8" w:rsidRPr="00E24349" w14:paraId="5B1718F8" w14:textId="77777777" w:rsidTr="00846EA2">
        <w:tc>
          <w:tcPr>
            <w:tcW w:w="1183" w:type="pct"/>
          </w:tcPr>
          <w:p w14:paraId="342BF22C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1.2.643.5.1.13.13.99.2.824</w:t>
            </w:r>
          </w:p>
        </w:tc>
        <w:tc>
          <w:tcPr>
            <w:tcW w:w="990" w:type="pct"/>
          </w:tcPr>
          <w:p w14:paraId="14F6420D" w14:textId="77777777" w:rsidR="00E72498" w:rsidRPr="00E24349" w:rsidRDefault="00E72498" w:rsidP="00E24349">
            <w:pPr>
              <w:pStyle w:val="phtablecellleft"/>
            </w:pPr>
            <w:r w:rsidRPr="00E24349">
              <w:t>Этапы</w:t>
            </w:r>
            <w:r w:rsidR="0081618C" w:rsidRPr="00E24349">
              <w:t xml:space="preserve"> </w:t>
            </w:r>
            <w:r w:rsidRPr="00E24349">
              <w:t>иммунизации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рамках</w:t>
            </w:r>
            <w:r w:rsidR="0081618C" w:rsidRPr="00E24349">
              <w:t xml:space="preserve"> </w:t>
            </w:r>
            <w:r w:rsidRPr="00E24349">
              <w:t>национального</w:t>
            </w:r>
            <w:r w:rsidR="0081618C" w:rsidRPr="00E24349">
              <w:t xml:space="preserve"> </w:t>
            </w:r>
            <w:r w:rsidRPr="00E24349">
              <w:t>календаря</w:t>
            </w:r>
            <w:r w:rsidR="0081618C" w:rsidRPr="00E24349">
              <w:t xml:space="preserve"> </w:t>
            </w:r>
            <w:r w:rsidRPr="00E24349">
              <w:t>профилактических</w:t>
            </w:r>
            <w:r w:rsidR="0081618C" w:rsidRPr="00E24349">
              <w:t xml:space="preserve"> </w:t>
            </w:r>
            <w:r w:rsidRPr="00E24349">
              <w:t>прививок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календаря</w:t>
            </w:r>
            <w:r w:rsidR="0081618C" w:rsidRPr="00E24349">
              <w:t xml:space="preserve"> </w:t>
            </w:r>
            <w:r w:rsidRPr="00E24349">
              <w:t>профилактических</w:t>
            </w:r>
            <w:r w:rsidR="0081618C" w:rsidRPr="00E24349">
              <w:t xml:space="preserve"> </w:t>
            </w:r>
            <w:r w:rsidRPr="00E24349">
              <w:t>прививок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эпидемическим</w:t>
            </w:r>
            <w:r w:rsidR="0081618C" w:rsidRPr="00E24349">
              <w:t xml:space="preserve"> </w:t>
            </w:r>
            <w:r w:rsidRPr="00E24349">
              <w:t>показаниям</w:t>
            </w:r>
          </w:p>
        </w:tc>
        <w:tc>
          <w:tcPr>
            <w:tcW w:w="1496" w:type="pct"/>
          </w:tcPr>
          <w:p w14:paraId="4650ABD0" w14:textId="77777777" w:rsidR="00E72498" w:rsidRPr="00E24349" w:rsidRDefault="00E72498" w:rsidP="00E24349">
            <w:pPr>
              <w:pStyle w:val="phtablecellleft"/>
            </w:pPr>
            <w:r w:rsidRPr="00E24349">
              <w:t>FN_IMMUNIZE_STAGES</w:t>
            </w:r>
          </w:p>
        </w:tc>
        <w:tc>
          <w:tcPr>
            <w:tcW w:w="1331" w:type="pct"/>
          </w:tcPr>
          <w:p w14:paraId="1FDC2228" w14:textId="77777777" w:rsidR="00E72498" w:rsidRPr="00E24349" w:rsidRDefault="00E72498" w:rsidP="00E24349">
            <w:pPr>
              <w:pStyle w:val="phtablecellleft"/>
            </w:pPr>
            <w:r w:rsidRPr="00E24349">
              <w:t>VAC_SCHEME_VACS</w:t>
            </w:r>
          </w:p>
        </w:tc>
      </w:tr>
      <w:tr w:rsidR="000263B8" w:rsidRPr="00E24349" w14:paraId="36FAC1AC" w14:textId="77777777" w:rsidTr="00846EA2">
        <w:tc>
          <w:tcPr>
            <w:tcW w:w="1183" w:type="pct"/>
          </w:tcPr>
          <w:p w14:paraId="2025C407" w14:textId="77777777" w:rsidR="00E72498" w:rsidRPr="00E24349" w:rsidRDefault="00E72498" w:rsidP="00E24349">
            <w:pPr>
              <w:pStyle w:val="phtablecellleft"/>
            </w:pPr>
            <w:r w:rsidRPr="00E24349">
              <w:t>1.2.643.5.1.13.13.11.1063</w:t>
            </w:r>
          </w:p>
        </w:tc>
        <w:tc>
          <w:tcPr>
            <w:tcW w:w="990" w:type="pct"/>
          </w:tcPr>
          <w:p w14:paraId="63DE0387" w14:textId="77777777" w:rsidR="00E72498" w:rsidRPr="00E24349" w:rsidRDefault="00E72498" w:rsidP="00E24349">
            <w:pPr>
              <w:pStyle w:val="phtablecellleft"/>
            </w:pPr>
            <w:r w:rsidRPr="00E24349">
              <w:t>Основные</w:t>
            </w:r>
            <w:r w:rsidR="0081618C" w:rsidRPr="00E24349">
              <w:t xml:space="preserve"> </w:t>
            </w:r>
            <w:r w:rsidRPr="00E24349">
              <w:t>клинические</w:t>
            </w:r>
            <w:r w:rsidR="0081618C" w:rsidRPr="00E24349">
              <w:t xml:space="preserve"> </w:t>
            </w:r>
            <w:r w:rsidRPr="00E24349">
              <w:t>проявления</w:t>
            </w:r>
            <w:r w:rsidR="0081618C" w:rsidRPr="00E24349">
              <w:t xml:space="preserve"> </w:t>
            </w:r>
            <w:r w:rsidRPr="00E24349">
              <w:t>патологических</w:t>
            </w:r>
            <w:r w:rsidR="0081618C" w:rsidRPr="00E24349">
              <w:t xml:space="preserve"> </w:t>
            </w:r>
            <w:r w:rsidRPr="00E24349">
              <w:t>реакций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сбора</w:t>
            </w:r>
            <w:r w:rsidR="0081618C" w:rsidRPr="00E24349">
              <w:t xml:space="preserve"> </w:t>
            </w:r>
            <w:r w:rsidRPr="00E24349">
              <w:t>аллергоанамнеза</w:t>
            </w:r>
          </w:p>
        </w:tc>
        <w:tc>
          <w:tcPr>
            <w:tcW w:w="1496" w:type="pct"/>
          </w:tcPr>
          <w:p w14:paraId="573A3AB7" w14:textId="77777777" w:rsidR="00E72498" w:rsidRPr="00E24349" w:rsidRDefault="00E72498" w:rsidP="00E24349">
            <w:pPr>
              <w:pStyle w:val="phtablecellleft"/>
            </w:pPr>
            <w:r w:rsidRPr="00E24349">
              <w:t>FN_ALLERGY_REACTIONS</w:t>
            </w:r>
          </w:p>
        </w:tc>
        <w:tc>
          <w:tcPr>
            <w:tcW w:w="1331" w:type="pct"/>
          </w:tcPr>
          <w:p w14:paraId="6FEB752A" w14:textId="77777777" w:rsidR="00E72498" w:rsidRPr="00E24349" w:rsidRDefault="00E72498" w:rsidP="00E24349">
            <w:pPr>
              <w:pStyle w:val="phtablecellleft"/>
            </w:pPr>
            <w:r w:rsidRPr="00E24349">
              <w:t>VAC_COMPLICATIONS</w:t>
            </w:r>
          </w:p>
        </w:tc>
      </w:tr>
      <w:tr w:rsidR="000263B8" w:rsidRPr="00E24349" w14:paraId="2D03FB09" w14:textId="77777777" w:rsidTr="00846EA2">
        <w:tc>
          <w:tcPr>
            <w:tcW w:w="1183" w:type="pct"/>
          </w:tcPr>
          <w:p w14:paraId="4CE4AF3D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1.2.643.5.1.13.13.99.2.616</w:t>
            </w:r>
          </w:p>
        </w:tc>
        <w:tc>
          <w:tcPr>
            <w:tcW w:w="990" w:type="pct"/>
          </w:tcPr>
          <w:p w14:paraId="7C238322" w14:textId="77777777" w:rsidR="00E72498" w:rsidRPr="00E24349" w:rsidRDefault="00E72498" w:rsidP="00E24349">
            <w:pPr>
              <w:pStyle w:val="phtablecellleft"/>
            </w:pPr>
            <w:r w:rsidRPr="00E24349">
              <w:t>Допуск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вакцинации</w:t>
            </w:r>
          </w:p>
        </w:tc>
        <w:tc>
          <w:tcPr>
            <w:tcW w:w="1496" w:type="pct"/>
          </w:tcPr>
          <w:p w14:paraId="796AB698" w14:textId="77777777" w:rsidR="00E72498" w:rsidRPr="00E24349" w:rsidRDefault="00E72498" w:rsidP="00E24349">
            <w:pPr>
              <w:pStyle w:val="phtablecellleft"/>
            </w:pPr>
            <w:r w:rsidRPr="00E24349">
              <w:t>FN_ADMISSIONS</w:t>
            </w:r>
          </w:p>
        </w:tc>
        <w:tc>
          <w:tcPr>
            <w:tcW w:w="1331" w:type="pct"/>
          </w:tcPr>
          <w:p w14:paraId="0DEBE02E" w14:textId="77777777" w:rsidR="00E72498" w:rsidRPr="00E24349" w:rsidRDefault="00E72498" w:rsidP="00E24349">
            <w:pPr>
              <w:pStyle w:val="phtablecellleft"/>
            </w:pPr>
            <w:r w:rsidRPr="00E24349">
              <w:t>VAC_STATUSES</w:t>
            </w:r>
          </w:p>
        </w:tc>
      </w:tr>
      <w:tr w:rsidR="000263B8" w:rsidRPr="00E24349" w14:paraId="1419E7E4" w14:textId="77777777" w:rsidTr="00846EA2">
        <w:tc>
          <w:tcPr>
            <w:tcW w:w="1183" w:type="pct"/>
          </w:tcPr>
          <w:p w14:paraId="0CC25633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1.2.643.5.1.13.13.99.2.823</w:t>
            </w:r>
          </w:p>
        </w:tc>
        <w:tc>
          <w:tcPr>
            <w:tcW w:w="990" w:type="pct"/>
          </w:tcPr>
          <w:p w14:paraId="16719269" w14:textId="77777777" w:rsidR="00E72498" w:rsidRPr="00E24349" w:rsidRDefault="00E72498" w:rsidP="00E24349">
            <w:pPr>
              <w:pStyle w:val="phtablecellleft"/>
            </w:pPr>
            <w:r w:rsidRPr="00E24349">
              <w:t>Противопоказания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применению</w:t>
            </w:r>
            <w:r w:rsidR="0081618C" w:rsidRPr="00E24349">
              <w:t xml:space="preserve"> </w:t>
            </w:r>
            <w:r w:rsidRPr="00E24349">
              <w:t>вакцин</w:t>
            </w:r>
          </w:p>
        </w:tc>
        <w:tc>
          <w:tcPr>
            <w:tcW w:w="1496" w:type="pct"/>
          </w:tcPr>
          <w:p w14:paraId="1E0A7C3F" w14:textId="77777777" w:rsidR="00E72498" w:rsidRPr="00E24349" w:rsidRDefault="00E72498" w:rsidP="00E24349">
            <w:pPr>
              <w:pStyle w:val="phtablecellleft"/>
            </w:pPr>
            <w:r w:rsidRPr="00E24349">
              <w:t>FN_CONTRAINS_VACS</w:t>
            </w:r>
          </w:p>
        </w:tc>
        <w:tc>
          <w:tcPr>
            <w:tcW w:w="1331" w:type="pct"/>
          </w:tcPr>
          <w:p w14:paraId="134D35E9" w14:textId="77777777" w:rsidR="00E72498" w:rsidRPr="00E24349" w:rsidRDefault="00E72498" w:rsidP="00E24349">
            <w:pPr>
              <w:pStyle w:val="phtablecellleft"/>
            </w:pPr>
            <w:r w:rsidRPr="00E24349">
              <w:t>VAC_REJECTIONS</w:t>
            </w:r>
          </w:p>
        </w:tc>
      </w:tr>
      <w:tr w:rsidR="000263B8" w:rsidRPr="00E24349" w14:paraId="15F8DCC3" w14:textId="77777777" w:rsidTr="00846EA2">
        <w:tc>
          <w:tcPr>
            <w:tcW w:w="1183" w:type="pct"/>
          </w:tcPr>
          <w:p w14:paraId="40E1CACD" w14:textId="77777777" w:rsidR="00E72498" w:rsidRPr="00E24349" w:rsidRDefault="00E72498" w:rsidP="00E24349">
            <w:pPr>
              <w:pStyle w:val="phtablecellleft"/>
            </w:pPr>
            <w:r w:rsidRPr="00E24349">
              <w:t>1.2.643.5.1.13.13.99.2.316</w:t>
            </w:r>
          </w:p>
        </w:tc>
        <w:tc>
          <w:tcPr>
            <w:tcW w:w="990" w:type="pct"/>
          </w:tcPr>
          <w:p w14:paraId="312E046C" w14:textId="77777777" w:rsidR="00E72498" w:rsidRPr="00E24349" w:rsidRDefault="00E72498" w:rsidP="00E24349">
            <w:pPr>
              <w:pStyle w:val="phtablecellleft"/>
            </w:pPr>
            <w:r w:rsidRPr="00E24349">
              <w:t>Классификатор</w:t>
            </w:r>
            <w:r w:rsidR="0081618C" w:rsidRPr="00E24349">
              <w:t xml:space="preserve"> </w:t>
            </w:r>
            <w:r w:rsidRPr="00E24349">
              <w:t>стандартных</w:t>
            </w:r>
            <w:r w:rsidR="0081618C" w:rsidRPr="00E24349">
              <w:t xml:space="preserve"> </w:t>
            </w:r>
            <w:r w:rsidRPr="00E24349">
              <w:t>диет,</w:t>
            </w:r>
            <w:r w:rsidR="0081618C" w:rsidRPr="00E24349">
              <w:t xml:space="preserve"> </w:t>
            </w:r>
            <w:r w:rsidRPr="00E24349">
              <w:t>применяемых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лечебно-профилактических</w:t>
            </w:r>
            <w:r w:rsidR="0081618C" w:rsidRPr="00E24349">
              <w:t xml:space="preserve"> </w:t>
            </w:r>
            <w:r w:rsidRPr="00E24349">
              <w:t>организациях</w:t>
            </w:r>
          </w:p>
        </w:tc>
        <w:tc>
          <w:tcPr>
            <w:tcW w:w="1496" w:type="pct"/>
          </w:tcPr>
          <w:p w14:paraId="4D6C76EE" w14:textId="77777777" w:rsidR="00E72498" w:rsidRPr="00E24349" w:rsidRDefault="00E72498" w:rsidP="00E24349">
            <w:pPr>
              <w:pStyle w:val="phtablecellleft"/>
            </w:pPr>
            <w:r w:rsidRPr="00E24349">
              <w:t>FN_DIET</w:t>
            </w:r>
          </w:p>
        </w:tc>
        <w:tc>
          <w:tcPr>
            <w:tcW w:w="1331" w:type="pct"/>
          </w:tcPr>
          <w:p w14:paraId="551B5E2E" w14:textId="77777777" w:rsidR="00E72498" w:rsidRPr="00E24349" w:rsidRDefault="00E72498" w:rsidP="00E24349">
            <w:pPr>
              <w:pStyle w:val="phtablecellleft"/>
            </w:pPr>
            <w:r w:rsidRPr="00E24349">
              <w:t>DIETARY_TABLE</w:t>
            </w:r>
          </w:p>
        </w:tc>
      </w:tr>
    </w:tbl>
    <w:p w14:paraId="0739D459" w14:textId="654009CF" w:rsidR="00E72498" w:rsidRPr="000263B8" w:rsidRDefault="00E72498" w:rsidP="00E41FF9">
      <w:pPr>
        <w:pStyle w:val="4"/>
      </w:pPr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</w:t>
      </w:r>
      <w:r w:rsidR="009D0356">
        <w:t>Р</w:t>
      </w:r>
      <w:r w:rsidRPr="000263B8">
        <w:t>НСИ</w:t>
      </w:r>
    </w:p>
    <w:p w14:paraId="509413F4" w14:textId="77777777" w:rsidR="000263B8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Загрузку и последующую настройку справочников следует выполнять под пользователем </w:t>
      </w:r>
      <w:r>
        <w:t>«</w:t>
      </w:r>
      <w:r w:rsidRPr="000263B8">
        <w:t>DEV</w:t>
      </w:r>
      <w:r>
        <w:t>»</w:t>
      </w:r>
      <w:r w:rsidRPr="000263B8">
        <w:t>, в противном случае не получится настроить отображаемые поля через веб-интерфейс Системы.</w:t>
      </w:r>
    </w:p>
    <w:p w14:paraId="5BCE4544" w14:textId="77777777" w:rsidR="00355B18" w:rsidRDefault="00AB7A8C" w:rsidP="00355B18">
      <w:pPr>
        <w:pStyle w:val="phlistitemizedtitle"/>
      </w:pPr>
      <w:r>
        <w:t>Ч</w:t>
      </w:r>
      <w:r w:rsidR="00E72498" w:rsidRPr="000263B8">
        <w:t>тобы</w:t>
      </w:r>
      <w:r w:rsidR="0081618C" w:rsidRPr="000263B8">
        <w:t xml:space="preserve"> </w:t>
      </w:r>
      <w:r w:rsidR="00E72498" w:rsidRPr="000263B8">
        <w:t>загрузить</w:t>
      </w:r>
      <w:r w:rsidR="0081618C" w:rsidRPr="000263B8">
        <w:t xml:space="preserve"> </w:t>
      </w:r>
      <w:r w:rsidR="00E72498" w:rsidRPr="000263B8">
        <w:t>справочники</w:t>
      </w:r>
      <w:r w:rsidR="0081618C" w:rsidRPr="000263B8">
        <w:t xml:space="preserve"> </w:t>
      </w:r>
      <w:r w:rsidR="00E72498" w:rsidRPr="000263B8">
        <w:t>из</w:t>
      </w:r>
      <w:r w:rsidR="0081618C" w:rsidRPr="000263B8">
        <w:t xml:space="preserve"> </w:t>
      </w:r>
      <w:r w:rsidR="00E72498" w:rsidRPr="000263B8">
        <w:t>Федеральной</w:t>
      </w:r>
      <w:r w:rsidR="0081618C" w:rsidRPr="000263B8">
        <w:t xml:space="preserve"> </w:t>
      </w:r>
      <w:r w:rsidR="00E72498" w:rsidRPr="000263B8">
        <w:t>НСИ,</w:t>
      </w:r>
      <w:r w:rsidR="0081618C" w:rsidRPr="000263B8">
        <w:t xml:space="preserve"> </w:t>
      </w:r>
      <w:r w:rsidR="00E72498" w:rsidRPr="000263B8">
        <w:t>выполните</w:t>
      </w:r>
      <w:r w:rsidR="0081618C" w:rsidRPr="000263B8">
        <w:t xml:space="preserve"> </w:t>
      </w:r>
      <w:r w:rsidR="00E72498" w:rsidRPr="000263B8">
        <w:t>следующие</w:t>
      </w:r>
      <w:r w:rsidR="0081618C" w:rsidRPr="000263B8">
        <w:t xml:space="preserve"> </w:t>
      </w:r>
      <w:r w:rsidR="00E72498" w:rsidRPr="000263B8">
        <w:t>действия</w:t>
      </w:r>
      <w:r w:rsidR="00355B18">
        <w:t>:</w:t>
      </w:r>
    </w:p>
    <w:p w14:paraId="13442270" w14:textId="77777777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37E9E945" w14:textId="6AD40B9B" w:rsidR="00E72498" w:rsidRPr="000263B8" w:rsidRDefault="00E72498" w:rsidP="00355B18">
      <w:pPr>
        <w:pStyle w:val="phlistitemized1"/>
      </w:pPr>
      <w:r w:rsidRPr="000263B8">
        <w:lastRenderedPageBreak/>
        <w:t>выберите</w:t>
      </w:r>
      <w:r w:rsidR="0081618C" w:rsidRPr="000263B8">
        <w:t xml:space="preserve"> </w:t>
      </w:r>
      <w:r w:rsidRPr="00AB7A8C">
        <w:t>значение</w:t>
      </w:r>
      <w:r w:rsidR="0081618C" w:rsidRPr="00AB7A8C">
        <w:t xml:space="preserve"> </w:t>
      </w:r>
      <w:r w:rsidR="000263B8" w:rsidRPr="00AB7A8C">
        <w:t>«</w:t>
      </w:r>
      <w:hyperlink r:id="rId71" w:history="1">
        <w:r w:rsidRPr="00AB7A8C">
          <w:t>nsi.rosminzdrav.ru</w:t>
        </w:r>
      </w:hyperlink>
      <w:r w:rsidR="000263B8" w:rsidRPr="00AB7A8C">
        <w:t>»</w:t>
      </w:r>
      <w:r w:rsidR="0081618C" w:rsidRPr="00AB7A8C">
        <w:t xml:space="preserve"> </w:t>
      </w:r>
      <w:r w:rsidRPr="00AB7A8C">
        <w:t>из</w:t>
      </w:r>
      <w:r w:rsidR="0081618C" w:rsidRPr="00AB7A8C">
        <w:t xml:space="preserve"> </w:t>
      </w:r>
      <w:r w:rsidRPr="00AB7A8C">
        <w:t>выпадающего</w:t>
      </w:r>
      <w:r w:rsidR="0081618C" w:rsidRPr="00AB7A8C">
        <w:t xml:space="preserve"> </w:t>
      </w:r>
      <w:r w:rsidRPr="00AB7A8C">
        <w:t>списка</w:t>
      </w:r>
      <w:r w:rsidR="0081618C" w:rsidRPr="00AB7A8C">
        <w:t xml:space="preserve"> </w:t>
      </w:r>
      <w:r w:rsidRPr="00AB7A8C">
        <w:t>в</w:t>
      </w:r>
      <w:r w:rsidR="0081618C" w:rsidRPr="00AB7A8C">
        <w:t xml:space="preserve"> </w:t>
      </w:r>
      <w:r w:rsidRPr="00AB7A8C">
        <w:t>поле</w:t>
      </w:r>
      <w:r w:rsidR="0081618C" w:rsidRPr="00AB7A8C">
        <w:t xml:space="preserve"> </w:t>
      </w:r>
      <w:r w:rsidR="000263B8" w:rsidRPr="00AB7A8C">
        <w:t>«</w:t>
      </w:r>
      <w:r w:rsidRPr="00AB7A8C">
        <w:t>Источник</w:t>
      </w:r>
      <w:r w:rsidR="0081618C" w:rsidRPr="00AB7A8C">
        <w:t xml:space="preserve"> </w:t>
      </w:r>
      <w:r w:rsidRPr="00AB7A8C">
        <w:t>загрузки</w:t>
      </w:r>
      <w:r w:rsidR="000263B8" w:rsidRPr="00AB7A8C">
        <w:t>»</w:t>
      </w:r>
      <w:r w:rsidRPr="00AB7A8C">
        <w:t>;</w:t>
      </w:r>
    </w:p>
    <w:p w14:paraId="23A6D9F4" w14:textId="77777777" w:rsidR="00E72498" w:rsidRDefault="00E72498" w:rsidP="00355B18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53042FF8" w14:textId="77777777" w:rsidR="000263B8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62B11E20" w14:textId="77777777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14967" w:rsidRPr="000263B8">
        <w:t>ФРНСИ</w:t>
      </w:r>
      <w:r w:rsidR="00AB7A8C">
        <w:t>;</w:t>
      </w:r>
    </w:p>
    <w:p w14:paraId="3FDD9415" w14:textId="77777777" w:rsidR="00E72498" w:rsidRPr="000263B8" w:rsidRDefault="00E72498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3286B708" w14:textId="77777777" w:rsidR="00E72498" w:rsidRPr="000263B8" w:rsidRDefault="00E72498" w:rsidP="00AB7A8C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2589EB42" wp14:editId="371307B0">
            <wp:extent cx="209550" cy="195580"/>
            <wp:effectExtent l="19050" t="19050" r="19050" b="13970"/>
            <wp:docPr id="3" name="Рисунок 3" descr="_scroll_external/attachments/image2020-10-21_12-10-12-0d4d2e4cba7aba629b99e2a9da6eef2360614c3d31beddadf1d337d11ba69f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420758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AB7A8C">
        <w:t>;</w:t>
      </w:r>
    </w:p>
    <w:p w14:paraId="752879BB" w14:textId="77777777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2CD2F43E" w14:textId="77777777" w:rsidR="00E72498" w:rsidRPr="000263B8" w:rsidRDefault="00E72498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33F0CB5C" w14:textId="77777777" w:rsidR="00E72498" w:rsidRPr="000263B8" w:rsidRDefault="00E72498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37B66449" w14:textId="436F90A0" w:rsidR="00E72498" w:rsidRPr="000263B8" w:rsidRDefault="00E72498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4967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6B321284" w14:textId="2C9EFC7F" w:rsidR="00E72498" w:rsidRPr="000263B8" w:rsidRDefault="00E72498" w:rsidP="00E41FF9">
      <w:pPr>
        <w:pStyle w:val="4"/>
      </w:pPr>
      <w:r w:rsidRPr="000263B8"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814967" w:rsidRPr="000263B8">
        <w:t>ФРНСИ</w:t>
      </w:r>
    </w:p>
    <w:p w14:paraId="7AFD5586" w14:textId="1BB41C86" w:rsidR="00355B18" w:rsidRDefault="00AB7A8C" w:rsidP="00355B18">
      <w:pPr>
        <w:pStyle w:val="phlistitemizedtitle"/>
      </w:pPr>
      <w:r>
        <w:t>Ч</w:t>
      </w:r>
      <w:r w:rsidR="00E72498" w:rsidRPr="000263B8">
        <w:t>тобы</w:t>
      </w:r>
      <w:r w:rsidR="0081618C" w:rsidRPr="000263B8">
        <w:t xml:space="preserve"> </w:t>
      </w:r>
      <w:r w:rsidR="00E72498" w:rsidRPr="000263B8">
        <w:t>сопоставить</w:t>
      </w:r>
      <w:r w:rsidR="0081618C" w:rsidRPr="000263B8">
        <w:t xml:space="preserve"> </w:t>
      </w:r>
      <w:r w:rsidR="00E72498" w:rsidRPr="000263B8">
        <w:t>значения</w:t>
      </w:r>
      <w:r w:rsidR="0081618C" w:rsidRPr="000263B8">
        <w:t xml:space="preserve"> </w:t>
      </w:r>
      <w:r w:rsidR="00E72498" w:rsidRPr="000263B8">
        <w:t>справочников</w:t>
      </w:r>
      <w:r w:rsidR="0081618C" w:rsidRPr="000263B8">
        <w:t xml:space="preserve"> </w:t>
      </w:r>
      <w:r w:rsidR="00E72498" w:rsidRPr="000263B8">
        <w:t>Ф</w:t>
      </w:r>
      <w:r>
        <w:t>Р</w:t>
      </w:r>
      <w:r w:rsidR="00E72498" w:rsidRPr="000263B8">
        <w:t>НСИ</w:t>
      </w:r>
      <w:r w:rsidR="0081618C" w:rsidRPr="000263B8">
        <w:t xml:space="preserve"> </w:t>
      </w:r>
      <w:r w:rsidR="00E72498" w:rsidRPr="000263B8">
        <w:t>и</w:t>
      </w:r>
      <w:r w:rsidR="0081618C" w:rsidRPr="000263B8">
        <w:t xml:space="preserve"> </w:t>
      </w:r>
      <w:r w:rsidR="00497B7A">
        <w:t>МИС</w:t>
      </w:r>
      <w:r w:rsidR="00E72498" w:rsidRPr="000263B8">
        <w:t>,</w:t>
      </w:r>
      <w:r w:rsidR="0081618C" w:rsidRPr="000263B8">
        <w:t xml:space="preserve"> </w:t>
      </w:r>
      <w:r w:rsidR="00E72498" w:rsidRPr="000263B8">
        <w:t>выполните</w:t>
      </w:r>
      <w:r w:rsidR="0081618C" w:rsidRPr="000263B8">
        <w:t xml:space="preserve"> </w:t>
      </w:r>
      <w:r w:rsidR="00E72498" w:rsidRPr="000263B8">
        <w:t>следующие</w:t>
      </w:r>
      <w:r w:rsidR="0081618C" w:rsidRPr="000263B8">
        <w:t xml:space="preserve"> </w:t>
      </w:r>
      <w:r w:rsidR="00E72498" w:rsidRPr="000263B8">
        <w:t>действия</w:t>
      </w:r>
      <w:r w:rsidR="00355B18">
        <w:t>:</w:t>
      </w:r>
    </w:p>
    <w:p w14:paraId="63C6F462" w14:textId="77777777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629A336F" w14:textId="77777777" w:rsidR="00E72498" w:rsidRPr="000263B8" w:rsidRDefault="00E72498" w:rsidP="00355B18">
      <w:pPr>
        <w:pStyle w:val="phlistitemized1"/>
      </w:pPr>
      <w:r w:rsidRPr="000263B8">
        <w:lastRenderedPageBreak/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814967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50B40F60" w14:textId="7348371A" w:rsidR="00E72498" w:rsidRPr="000263B8" w:rsidRDefault="00E72498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26BEBEDA" w14:textId="77777777" w:rsidR="00E72498" w:rsidRPr="000263B8" w:rsidRDefault="00E72498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7EAC7706" w14:textId="77777777" w:rsidR="00E72498" w:rsidRPr="000263B8" w:rsidRDefault="00E72498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395F2C79" w14:textId="4E89BE27" w:rsidR="00E72498" w:rsidRPr="000263B8" w:rsidRDefault="00E72498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1339EB36" w14:textId="77777777" w:rsidR="00E72498" w:rsidRPr="000263B8" w:rsidRDefault="00E72498" w:rsidP="00E41FF9">
      <w:pPr>
        <w:pStyle w:val="3"/>
      </w:pPr>
      <w:bookmarkStart w:id="257" w:name="_Toc118569055"/>
      <w:bookmarkStart w:id="258" w:name="_Toc120524825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257"/>
      <w:bookmarkEnd w:id="258"/>
    </w:p>
    <w:p w14:paraId="30013482" w14:textId="77777777" w:rsidR="00E72498" w:rsidRPr="000263B8" w:rsidRDefault="00E72498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кодами</w:t>
      </w:r>
      <w:r w:rsidR="0081618C" w:rsidRPr="000263B8">
        <w:t xml:space="preserve"> </w:t>
      </w:r>
      <w:r w:rsidR="000263B8">
        <w:t>«</w:t>
      </w:r>
      <w:r w:rsidRPr="000263B8">
        <w:t>CONSULTATION_RESULT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APP_MIND</w:t>
      </w:r>
      <w:r w:rsidR="000263B8">
        <w:t>»</w:t>
      </w:r>
      <w:r w:rsidRPr="000263B8">
        <w:t>.</w:t>
      </w:r>
    </w:p>
    <w:p w14:paraId="39483A6A" w14:textId="77777777" w:rsidR="00E72498" w:rsidRPr="000263B8" w:rsidRDefault="00E72498" w:rsidP="00E41FF9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</w:p>
    <w:p w14:paraId="22F5D086" w14:textId="77777777" w:rsidR="00355B18" w:rsidRDefault="00E72498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B4D5A41" w14:textId="16042053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_Ref119077397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53</w:t>
      </w:r>
      <w:r w:rsidR="00AB7A8C">
        <w:fldChar w:fldCharType="end"/>
      </w:r>
      <w:r w:rsidR="00AB7A8C">
        <w:t>)</w:t>
      </w:r>
      <w:r w:rsidRPr="000263B8">
        <w:t>;</w:t>
      </w:r>
    </w:p>
    <w:p w14:paraId="718C4494" w14:textId="77777777" w:rsidR="00E72498" w:rsidRPr="000263B8" w:rsidRDefault="00E72498" w:rsidP="000263B8">
      <w:pPr>
        <w:pStyle w:val="phfigure"/>
      </w:pPr>
      <w:r w:rsidRPr="000263B8">
        <w:rPr>
          <w:noProof/>
        </w:rPr>
        <w:drawing>
          <wp:inline distT="0" distB="0" distL="0" distR="0" wp14:anchorId="701AB411" wp14:editId="4B7AD4CE">
            <wp:extent cx="6295390" cy="3455582"/>
            <wp:effectExtent l="19050" t="19050" r="10160" b="12065"/>
            <wp:docPr id="4" name="Рисунок 4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94046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5558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2FE138" w14:textId="4840EF80" w:rsidR="00E72498" w:rsidRPr="000263B8" w:rsidRDefault="00E15409" w:rsidP="00E24349">
      <w:pPr>
        <w:pStyle w:val="phfiguretitle"/>
      </w:pPr>
      <w:bookmarkStart w:id="259" w:name="_Ref119077397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53</w:t>
      </w:r>
      <w:r w:rsidR="00E72498" w:rsidRPr="000263B8">
        <w:fldChar w:fldCharType="end"/>
      </w:r>
      <w:bookmarkEnd w:id="259"/>
      <w:r w:rsidR="0081618C" w:rsidRPr="000263B8">
        <w:t xml:space="preserve"> </w:t>
      </w:r>
      <w:r w:rsidR="00AB7A8C">
        <w:t xml:space="preserve">– </w:t>
      </w:r>
      <w:r w:rsidR="00E72498" w:rsidRPr="000263B8">
        <w:t>Форма</w:t>
      </w:r>
      <w:r w:rsidR="0081618C" w:rsidRPr="000263B8">
        <w:t xml:space="preserve"> </w:t>
      </w:r>
      <w:r w:rsidR="00E72498" w:rsidRPr="000263B8">
        <w:t>настройки</w:t>
      </w:r>
      <w:r w:rsidR="0081618C" w:rsidRPr="000263B8">
        <w:t xml:space="preserve"> </w:t>
      </w:r>
      <w:r w:rsidR="00E72498" w:rsidRPr="000263B8">
        <w:t>дополнительных</w:t>
      </w:r>
      <w:r w:rsidR="0081618C" w:rsidRPr="000263B8">
        <w:t xml:space="preserve"> </w:t>
      </w:r>
      <w:r w:rsidR="00E72498" w:rsidRPr="000263B8">
        <w:t>словарей</w:t>
      </w:r>
    </w:p>
    <w:p w14:paraId="20DFFA23" w14:textId="40BF7D3E" w:rsidR="00E72498" w:rsidRPr="000263B8" w:rsidRDefault="00E72498" w:rsidP="00355B18">
      <w:pPr>
        <w:pStyle w:val="phlistitemized1"/>
      </w:pPr>
      <w:r w:rsidRPr="000263B8">
        <w:lastRenderedPageBreak/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_Ref119077409 \h </w:instrText>
      </w:r>
      <w:r w:rsidR="00AB7A8C">
        <w:fldChar w:fldCharType="separate"/>
      </w:r>
      <w:r w:rsidR="00865695">
        <w:t>Рисунок </w:t>
      </w:r>
      <w:r w:rsidR="00865695">
        <w:rPr>
          <w:noProof/>
        </w:rPr>
        <w:t>54</w:t>
      </w:r>
      <w:r w:rsidR="00AB7A8C">
        <w:fldChar w:fldCharType="end"/>
      </w:r>
      <w:r w:rsidR="00AB7A8C">
        <w:t>)</w:t>
      </w:r>
      <w:r w:rsidRPr="000263B8">
        <w:t>;</w:t>
      </w:r>
    </w:p>
    <w:p w14:paraId="4B8BCD8E" w14:textId="77777777" w:rsidR="00E72498" w:rsidRPr="000263B8" w:rsidRDefault="00E72498" w:rsidP="000263B8">
      <w:pPr>
        <w:pStyle w:val="phfigure"/>
      </w:pPr>
      <w:r w:rsidRPr="000263B8">
        <w:rPr>
          <w:noProof/>
        </w:rPr>
        <w:drawing>
          <wp:inline distT="0" distB="0" distL="0" distR="0" wp14:anchorId="4242BA94" wp14:editId="14FC8E25">
            <wp:extent cx="3037398" cy="1659083"/>
            <wp:effectExtent l="19050" t="19050" r="10795" b="17780"/>
            <wp:docPr id="5" name="Рисунок 5" descr="Окно добавления дополнительного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86474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6584" cy="16641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59AD4E" w14:textId="2668AEE4" w:rsidR="00E72498" w:rsidRPr="000263B8" w:rsidRDefault="00E15409" w:rsidP="00E24349">
      <w:pPr>
        <w:pStyle w:val="phfiguretitle"/>
      </w:pPr>
      <w:bookmarkStart w:id="260" w:name="_Ref119077409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54</w:t>
      </w:r>
      <w:r w:rsidR="00E72498" w:rsidRPr="000263B8">
        <w:fldChar w:fldCharType="end"/>
      </w:r>
      <w:bookmarkEnd w:id="260"/>
      <w:r w:rsidR="0081618C" w:rsidRPr="000263B8">
        <w:t xml:space="preserve"> </w:t>
      </w:r>
      <w:r w:rsidR="00AB7A8C">
        <w:t xml:space="preserve">– </w:t>
      </w:r>
      <w:r w:rsidR="00E72498" w:rsidRPr="000263B8">
        <w:t>Окно</w:t>
      </w:r>
      <w:r w:rsidR="0081618C" w:rsidRPr="000263B8">
        <w:t xml:space="preserve"> </w:t>
      </w:r>
      <w:r w:rsidR="00E72498" w:rsidRPr="000263B8">
        <w:t>добавления</w:t>
      </w:r>
      <w:r w:rsidR="0081618C" w:rsidRPr="000263B8">
        <w:t xml:space="preserve"> </w:t>
      </w:r>
      <w:r w:rsidR="00E72498" w:rsidRPr="000263B8">
        <w:t>дополнительного</w:t>
      </w:r>
      <w:r w:rsidR="0081618C" w:rsidRPr="000263B8">
        <w:t xml:space="preserve"> </w:t>
      </w:r>
      <w:r w:rsidR="00E72498" w:rsidRPr="000263B8">
        <w:t>справочника</w:t>
      </w:r>
    </w:p>
    <w:p w14:paraId="045A78AF" w14:textId="3975F40F" w:rsidR="00E72498" w:rsidRPr="000263B8" w:rsidRDefault="00E72498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B7A8C">
        <w:t xml:space="preserve"> (</w:t>
      </w:r>
      <w:r w:rsidR="00AB7A8C">
        <w:fldChar w:fldCharType="begin"/>
      </w:r>
      <w:r w:rsidR="00AB7A8C">
        <w:instrText xml:space="preserve"> REF _Ref119077419 \h </w:instrText>
      </w:r>
      <w:r w:rsidR="00AB7A8C">
        <w:fldChar w:fldCharType="separate"/>
      </w:r>
      <w:r w:rsidR="00865695">
        <w:t>Таблица </w:t>
      </w:r>
      <w:r w:rsidR="00865695">
        <w:rPr>
          <w:noProof/>
        </w:rPr>
        <w:t>30</w:t>
      </w:r>
      <w:r w:rsidR="00AB7A8C">
        <w:fldChar w:fldCharType="end"/>
      </w:r>
      <w:r w:rsidR="00AB7A8C">
        <w:t>)</w:t>
      </w:r>
      <w:r w:rsidRPr="000263B8">
        <w:t>;</w:t>
      </w:r>
    </w:p>
    <w:p w14:paraId="1DD481E8" w14:textId="50716C05" w:rsidR="00E72498" w:rsidRPr="000263B8" w:rsidRDefault="00E15409" w:rsidP="00E24349">
      <w:pPr>
        <w:pStyle w:val="phtabletitle"/>
      </w:pPr>
      <w:bookmarkStart w:id="261" w:name="_Ref119077419"/>
      <w:r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30</w:t>
      </w:r>
      <w:r w:rsidR="00E72498" w:rsidRPr="000263B8">
        <w:fldChar w:fldCharType="end"/>
      </w:r>
      <w:bookmarkEnd w:id="261"/>
      <w:r w:rsidR="0081618C" w:rsidRPr="000263B8">
        <w:t xml:space="preserve"> </w:t>
      </w:r>
      <w:r w:rsidR="00FB0B7A">
        <w:t xml:space="preserve">– </w:t>
      </w:r>
      <w:r w:rsidR="00E72498" w:rsidRPr="000263B8">
        <w:t>Заполнение</w:t>
      </w:r>
      <w:r w:rsidR="0081618C" w:rsidRPr="000263B8">
        <w:t xml:space="preserve"> </w:t>
      </w:r>
      <w:r w:rsidR="00E72498" w:rsidRPr="000263B8">
        <w:t>полей</w:t>
      </w:r>
      <w:r w:rsidR="0081618C" w:rsidRPr="000263B8">
        <w:t xml:space="preserve"> </w:t>
      </w:r>
      <w:r w:rsidR="00E72498" w:rsidRPr="000263B8">
        <w:t>окна</w:t>
      </w:r>
      <w:r w:rsidR="0081618C" w:rsidRPr="000263B8">
        <w:t xml:space="preserve"> </w:t>
      </w:r>
      <w:r w:rsidR="00E72498" w:rsidRPr="000263B8">
        <w:t>добавления</w:t>
      </w:r>
      <w:r w:rsidR="0081618C" w:rsidRPr="000263B8">
        <w:t xml:space="preserve"> </w:t>
      </w:r>
      <w:r w:rsidR="00E72498" w:rsidRPr="000263B8">
        <w:t>дополнительного</w:t>
      </w:r>
      <w:r w:rsidR="0081618C" w:rsidRPr="000263B8">
        <w:t xml:space="preserve"> </w:t>
      </w:r>
      <w:r w:rsidR="00E72498" w:rsidRPr="000263B8">
        <w:t>словаря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16"/>
        <w:gridCol w:w="2979"/>
        <w:gridCol w:w="934"/>
        <w:gridCol w:w="1144"/>
        <w:gridCol w:w="1286"/>
        <w:gridCol w:w="1229"/>
      </w:tblGrid>
      <w:tr w:rsidR="000263B8" w:rsidRPr="00E24349" w14:paraId="32FC9312" w14:textId="77777777" w:rsidTr="00846EA2">
        <w:trPr>
          <w:tblHeader/>
        </w:trPr>
        <w:tc>
          <w:tcPr>
            <w:tcW w:w="1256" w:type="pct"/>
          </w:tcPr>
          <w:p w14:paraId="7C885AD3" w14:textId="77777777" w:rsidR="00E72498" w:rsidRPr="00E24349" w:rsidRDefault="00E72498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1513" w:type="pct"/>
          </w:tcPr>
          <w:p w14:paraId="16113DAD" w14:textId="77777777" w:rsidR="00E72498" w:rsidRPr="00E24349" w:rsidRDefault="00E72498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448" w:type="pct"/>
          </w:tcPr>
          <w:p w14:paraId="2E77D46A" w14:textId="77777777" w:rsidR="00E72498" w:rsidRPr="00E24349" w:rsidRDefault="00E72498" w:rsidP="00355B18">
            <w:pPr>
              <w:pStyle w:val="phtablecolcaption"/>
            </w:pPr>
            <w:r w:rsidRPr="00E24349">
              <w:t>Формат</w:t>
            </w:r>
          </w:p>
        </w:tc>
        <w:tc>
          <w:tcPr>
            <w:tcW w:w="549" w:type="pct"/>
          </w:tcPr>
          <w:p w14:paraId="461CB3AF" w14:textId="77777777" w:rsidR="00E72498" w:rsidRPr="00E24349" w:rsidRDefault="00E72498" w:rsidP="00355B18">
            <w:pPr>
              <w:pStyle w:val="phtablecolcaption"/>
            </w:pPr>
            <w:r w:rsidRPr="00E24349">
              <w:t>Общая</w:t>
            </w:r>
            <w:r w:rsidR="0081618C" w:rsidRPr="00E24349">
              <w:t xml:space="preserve"> </w:t>
            </w:r>
            <w:r w:rsidRPr="00E24349">
              <w:t>длина</w:t>
            </w:r>
            <w:r w:rsidR="0081618C" w:rsidRPr="00E24349">
              <w:t xml:space="preserve"> </w:t>
            </w:r>
            <w:r w:rsidRPr="00E24349">
              <w:t>числового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639" w:type="pct"/>
          </w:tcPr>
          <w:p w14:paraId="56261DDC" w14:textId="77777777" w:rsidR="00E72498" w:rsidRPr="00E24349" w:rsidRDefault="00E72498" w:rsidP="00355B18">
            <w:pPr>
              <w:pStyle w:val="phtablecolcaption"/>
            </w:pPr>
            <w:r w:rsidRPr="00E24349">
              <w:t>Количество</w:t>
            </w:r>
            <w:r w:rsidR="0081618C" w:rsidRPr="00E24349">
              <w:t xml:space="preserve"> </w:t>
            </w:r>
            <w:r w:rsidRPr="00E24349">
              <w:t>знаков</w:t>
            </w:r>
            <w:r w:rsidR="0081618C" w:rsidRPr="00E24349">
              <w:t xml:space="preserve"> </w:t>
            </w:r>
            <w:r w:rsidRPr="00E24349">
              <w:t>после</w:t>
            </w:r>
            <w:r w:rsidR="0081618C" w:rsidRPr="00E24349">
              <w:t xml:space="preserve"> </w:t>
            </w:r>
            <w:r w:rsidRPr="00E24349">
              <w:t>запятой</w:t>
            </w:r>
          </w:p>
        </w:tc>
        <w:tc>
          <w:tcPr>
            <w:tcW w:w="594" w:type="pct"/>
          </w:tcPr>
          <w:p w14:paraId="0F54603C" w14:textId="77777777" w:rsidR="00E72498" w:rsidRPr="00E24349" w:rsidRDefault="00E72498" w:rsidP="00355B18">
            <w:pPr>
              <w:pStyle w:val="phtablecolcaption"/>
            </w:pPr>
            <w:r w:rsidRPr="00E24349">
              <w:t>Длина</w:t>
            </w:r>
            <w:r w:rsidR="0081618C" w:rsidRPr="00E24349">
              <w:t xml:space="preserve"> </w:t>
            </w:r>
            <w:r w:rsidRPr="00E24349">
              <w:t>строкового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</w:tr>
      <w:tr w:rsidR="000263B8" w:rsidRPr="00E24349" w14:paraId="4A3B5231" w14:textId="77777777" w:rsidTr="00846EA2">
        <w:tc>
          <w:tcPr>
            <w:tcW w:w="1256" w:type="pct"/>
          </w:tcPr>
          <w:p w14:paraId="1EA2F900" w14:textId="77777777" w:rsidR="00E72498" w:rsidRPr="00E24349" w:rsidRDefault="00E72498" w:rsidP="00E24349">
            <w:pPr>
              <w:pStyle w:val="phtablecellleft"/>
            </w:pPr>
            <w:r w:rsidRPr="00E24349">
              <w:t>CONSULTATION_RESULT</w:t>
            </w:r>
          </w:p>
        </w:tc>
        <w:tc>
          <w:tcPr>
            <w:tcW w:w="1513" w:type="pct"/>
          </w:tcPr>
          <w:p w14:paraId="6D373835" w14:textId="77777777" w:rsidR="00E72498" w:rsidRPr="00E24349" w:rsidRDefault="00E72498" w:rsidP="00E24349">
            <w:pPr>
              <w:pStyle w:val="phtablecellleft"/>
            </w:pP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Результат</w:t>
            </w:r>
            <w:r w:rsidR="0081618C" w:rsidRPr="00E24349">
              <w:t xml:space="preserve"> </w:t>
            </w:r>
            <w:r w:rsidRPr="00E24349">
              <w:t>консультации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448" w:type="pct"/>
          </w:tcPr>
          <w:p w14:paraId="7A7446D5" w14:textId="77777777" w:rsidR="00E72498" w:rsidRPr="00E24349" w:rsidRDefault="00E72498" w:rsidP="00E24349">
            <w:pPr>
              <w:pStyle w:val="phtablecellleft"/>
            </w:pPr>
            <w:r w:rsidRPr="00E24349">
              <w:t>Число</w:t>
            </w:r>
          </w:p>
        </w:tc>
        <w:tc>
          <w:tcPr>
            <w:tcW w:w="549" w:type="pct"/>
          </w:tcPr>
          <w:p w14:paraId="59CE43B3" w14:textId="77777777" w:rsidR="00E72498" w:rsidRPr="00E24349" w:rsidRDefault="00E72498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639" w:type="pct"/>
          </w:tcPr>
          <w:p w14:paraId="590820A3" w14:textId="77777777" w:rsidR="00E72498" w:rsidRPr="00E24349" w:rsidRDefault="00E72498" w:rsidP="00E24349">
            <w:pPr>
              <w:pStyle w:val="phtablecellleft"/>
            </w:pPr>
            <w:r w:rsidRPr="00E24349">
              <w:t>0</w:t>
            </w:r>
          </w:p>
        </w:tc>
        <w:tc>
          <w:tcPr>
            <w:tcW w:w="594" w:type="pct"/>
          </w:tcPr>
          <w:p w14:paraId="27D8FBA9" w14:textId="77777777" w:rsidR="00E72498" w:rsidRPr="00E24349" w:rsidRDefault="00E72498" w:rsidP="00E24349">
            <w:pPr>
              <w:pStyle w:val="phtablecellleft"/>
            </w:pPr>
          </w:p>
        </w:tc>
      </w:tr>
      <w:tr w:rsidR="000263B8" w:rsidRPr="00E24349" w14:paraId="3210BEA2" w14:textId="77777777" w:rsidTr="00846EA2">
        <w:tc>
          <w:tcPr>
            <w:tcW w:w="1256" w:type="pct"/>
          </w:tcPr>
          <w:p w14:paraId="60CD0CCC" w14:textId="77777777" w:rsidR="00E72498" w:rsidRPr="00E24349" w:rsidRDefault="00E72498" w:rsidP="00E24349">
            <w:pPr>
              <w:pStyle w:val="phtablecellleft"/>
            </w:pPr>
            <w:r w:rsidRPr="00E24349">
              <w:t>APP_MIND</w:t>
            </w:r>
          </w:p>
        </w:tc>
        <w:tc>
          <w:tcPr>
            <w:tcW w:w="1513" w:type="pct"/>
          </w:tcPr>
          <w:p w14:paraId="3570D6A3" w14:textId="77777777" w:rsidR="00E72498" w:rsidRPr="00E24349" w:rsidRDefault="00E72498" w:rsidP="00E24349">
            <w:pPr>
              <w:pStyle w:val="phtablecellleft"/>
            </w:pP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Оценка</w:t>
            </w:r>
            <w:r w:rsidR="0081618C" w:rsidRPr="00E24349">
              <w:t xml:space="preserve"> </w:t>
            </w:r>
            <w:r w:rsidRPr="00E24349">
              <w:t>сознания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448" w:type="pct"/>
          </w:tcPr>
          <w:p w14:paraId="44E6ED9A" w14:textId="77777777" w:rsidR="00E72498" w:rsidRPr="00E24349" w:rsidRDefault="00E72498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549" w:type="pct"/>
          </w:tcPr>
          <w:p w14:paraId="6A36043C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39" w:type="pct"/>
          </w:tcPr>
          <w:p w14:paraId="354D6317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4" w:type="pct"/>
          </w:tcPr>
          <w:p w14:paraId="74DF3568" w14:textId="77777777" w:rsidR="00E72498" w:rsidRPr="00E24349" w:rsidRDefault="00E72498" w:rsidP="00E24349">
            <w:pPr>
              <w:pStyle w:val="phtablecellleft"/>
            </w:pPr>
            <w:r w:rsidRPr="00E24349">
              <w:t>160</w:t>
            </w:r>
          </w:p>
        </w:tc>
      </w:tr>
    </w:tbl>
    <w:p w14:paraId="476E1D66" w14:textId="77777777" w:rsidR="00FB0B7A" w:rsidRDefault="00FB0B7A" w:rsidP="00FB0B7A">
      <w:pPr>
        <w:pStyle w:val="phnormal"/>
      </w:pPr>
    </w:p>
    <w:p w14:paraId="666AB602" w14:textId="77777777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</w:p>
    <w:p w14:paraId="26D55068" w14:textId="77777777" w:rsidR="00E72498" w:rsidRPr="000263B8" w:rsidRDefault="00E72498" w:rsidP="00E41FF9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справочника</w:t>
      </w:r>
    </w:p>
    <w:p w14:paraId="607A6BEA" w14:textId="77777777" w:rsidR="00E72498" w:rsidRPr="000263B8" w:rsidRDefault="00E72498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созданные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словари.</w:t>
      </w:r>
    </w:p>
    <w:p w14:paraId="538ACA72" w14:textId="77777777" w:rsidR="00355B18" w:rsidRDefault="00E72498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E855A79" w14:textId="14267735" w:rsidR="00E72498" w:rsidRPr="000263B8" w:rsidRDefault="00E72498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="00C5690A" w:rsidRPr="000263B8">
        <w:t>на</w:t>
      </w:r>
      <w:r w:rsidR="0081618C" w:rsidRPr="000263B8">
        <w:t xml:space="preserve"> </w:t>
      </w:r>
      <w:r w:rsidR="00C5690A" w:rsidRPr="000263B8">
        <w:t>форме</w:t>
      </w:r>
      <w:r w:rsidR="0081618C" w:rsidRPr="000263B8">
        <w:t xml:space="preserve"> </w:t>
      </w:r>
      <w:r w:rsidR="00C5690A" w:rsidRPr="000263B8">
        <w:t>настройки</w:t>
      </w:r>
      <w:r w:rsidR="0081618C" w:rsidRPr="000263B8">
        <w:t xml:space="preserve"> </w:t>
      </w:r>
      <w:r w:rsidR="00C5690A" w:rsidRPr="000263B8">
        <w:t>дополнительных</w:t>
      </w:r>
      <w:r w:rsidR="0081618C" w:rsidRPr="000263B8">
        <w:t xml:space="preserve"> </w:t>
      </w:r>
      <w:r w:rsidR="00C5690A" w:rsidRPr="000263B8">
        <w:t>словарей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_Ref119077445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55</w:t>
      </w:r>
      <w:r w:rsidR="00FB0B7A">
        <w:fldChar w:fldCharType="end"/>
      </w:r>
      <w:r w:rsidR="00FB0B7A">
        <w:t>)</w:t>
      </w:r>
      <w:r w:rsidRPr="000263B8">
        <w:t>;</w:t>
      </w:r>
    </w:p>
    <w:p w14:paraId="2CEC8C61" w14:textId="77777777" w:rsidR="00E72498" w:rsidRPr="000263B8" w:rsidRDefault="00E72498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7E5D4C5" wp14:editId="07204D4E">
            <wp:extent cx="6295390" cy="2955520"/>
            <wp:effectExtent l="19050" t="19050" r="10160" b="16510"/>
            <wp:docPr id="7" name="Рисунок 7" descr="Добавление значений в дополнительный 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59424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55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D23677" w14:textId="053FC8ED" w:rsidR="00E72498" w:rsidRPr="000263B8" w:rsidRDefault="00E15409" w:rsidP="00E24349">
      <w:pPr>
        <w:pStyle w:val="phfiguretitle"/>
      </w:pPr>
      <w:bookmarkStart w:id="262" w:name="_Ref119077445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55</w:t>
      </w:r>
      <w:r w:rsidR="00E72498" w:rsidRPr="000263B8">
        <w:fldChar w:fldCharType="end"/>
      </w:r>
      <w:bookmarkEnd w:id="262"/>
      <w:r w:rsidR="0081618C" w:rsidRPr="000263B8">
        <w:t xml:space="preserve"> </w:t>
      </w:r>
      <w:r w:rsidR="00FB0B7A">
        <w:t xml:space="preserve">– </w:t>
      </w:r>
      <w:r w:rsidR="00E72498" w:rsidRPr="000263B8">
        <w:t>Добавление</w:t>
      </w:r>
      <w:r w:rsidR="0081618C" w:rsidRPr="000263B8">
        <w:t xml:space="preserve"> </w:t>
      </w:r>
      <w:r w:rsidR="00E72498" w:rsidRPr="000263B8">
        <w:t>значений</w:t>
      </w:r>
      <w:r w:rsidR="0081618C" w:rsidRPr="000263B8">
        <w:t xml:space="preserve"> </w:t>
      </w:r>
      <w:r w:rsidR="00E72498" w:rsidRPr="000263B8">
        <w:t>в</w:t>
      </w:r>
      <w:r w:rsidR="0081618C" w:rsidRPr="000263B8">
        <w:t xml:space="preserve"> </w:t>
      </w:r>
      <w:r w:rsidR="00E72498" w:rsidRPr="000263B8">
        <w:t>дополнительный</w:t>
      </w:r>
      <w:r w:rsidR="0081618C" w:rsidRPr="000263B8">
        <w:t xml:space="preserve"> </w:t>
      </w:r>
      <w:r w:rsidR="00E72498" w:rsidRPr="000263B8">
        <w:t>словарь</w:t>
      </w:r>
    </w:p>
    <w:p w14:paraId="608022CF" w14:textId="5F1E871A" w:rsidR="00C5690A" w:rsidRPr="000263B8" w:rsidRDefault="00C5690A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словаря.</w:t>
      </w:r>
      <w:r w:rsidR="0081618C" w:rsidRPr="000263B8">
        <w:t xml:space="preserve"> </w:t>
      </w:r>
      <w:r w:rsidRPr="000263B8">
        <w:t>Пример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представлен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рисунке</w:t>
      </w:r>
      <w:r w:rsidR="0081618C" w:rsidRPr="000263B8">
        <w:t xml:space="preserve"> </w:t>
      </w:r>
      <w:r w:rsidRPr="000263B8">
        <w:t>ниже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_Ref119077458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56</w:t>
      </w:r>
      <w:r w:rsidR="00FB0B7A">
        <w:fldChar w:fldCharType="end"/>
      </w:r>
      <w:r w:rsidR="00FB0B7A">
        <w:t>)</w:t>
      </w:r>
      <w:r w:rsidRPr="000263B8">
        <w:t>;</w:t>
      </w:r>
    </w:p>
    <w:p w14:paraId="2EC44627" w14:textId="77777777" w:rsidR="00E72498" w:rsidRPr="000263B8" w:rsidRDefault="00C5690A" w:rsidP="000263B8">
      <w:pPr>
        <w:pStyle w:val="phfigure"/>
      </w:pPr>
      <w:r w:rsidRPr="000263B8">
        <w:rPr>
          <w:noProof/>
        </w:rPr>
        <w:drawing>
          <wp:inline distT="0" distB="0" distL="0" distR="0" wp14:anchorId="7D42649A" wp14:editId="771A5BC8">
            <wp:extent cx="3554233" cy="1493445"/>
            <wp:effectExtent l="19050" t="19050" r="27305" b="120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572303" cy="150103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C40FAC" w14:textId="432640DA" w:rsidR="00C5690A" w:rsidRPr="000263B8" w:rsidRDefault="00E15409" w:rsidP="00E24349">
      <w:pPr>
        <w:pStyle w:val="phfiguretitle"/>
      </w:pPr>
      <w:bookmarkStart w:id="263" w:name="_Ref119077458"/>
      <w:r>
        <w:t>Рисунок </w:t>
      </w:r>
      <w:r w:rsidR="00C5690A" w:rsidRPr="000263B8">
        <w:fldChar w:fldCharType="begin"/>
      </w:r>
      <w:r w:rsidR="00C5690A" w:rsidRPr="000263B8">
        <w:instrText xml:space="preserve"> SEQ Рисунок \* ARABIC </w:instrText>
      </w:r>
      <w:r w:rsidR="00C5690A" w:rsidRPr="000263B8">
        <w:fldChar w:fldCharType="separate"/>
      </w:r>
      <w:r w:rsidR="00865695">
        <w:rPr>
          <w:noProof/>
        </w:rPr>
        <w:t>56</w:t>
      </w:r>
      <w:r w:rsidR="00C5690A" w:rsidRPr="000263B8">
        <w:fldChar w:fldCharType="end"/>
      </w:r>
      <w:bookmarkEnd w:id="263"/>
      <w:r w:rsidR="0081618C" w:rsidRPr="000263B8">
        <w:t xml:space="preserve"> </w:t>
      </w:r>
      <w:r w:rsidR="00FB0B7A">
        <w:t xml:space="preserve">– </w:t>
      </w:r>
      <w:r w:rsidR="00FB0B7A" w:rsidRPr="000263B8">
        <w:t>Пример окна</w:t>
      </w:r>
      <w:r w:rsidR="00FB0B7A">
        <w:t xml:space="preserve"> доб</w:t>
      </w:r>
      <w:r w:rsidR="00FB0B7A" w:rsidRPr="000263B8">
        <w:t>авления значения дополнительного словаря</w:t>
      </w:r>
    </w:p>
    <w:p w14:paraId="0E9A1A98" w14:textId="22594E3B" w:rsidR="00E72498" w:rsidRPr="000263B8" w:rsidRDefault="00E72498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_Ref119077480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31</w:t>
      </w:r>
      <w:r w:rsidR="00FB0B7A">
        <w:fldChar w:fldCharType="end"/>
      </w:r>
      <w:r w:rsidR="00FB0B7A">
        <w:t>)</w:t>
      </w:r>
      <w:r w:rsidRPr="000263B8">
        <w:t>;</w:t>
      </w:r>
    </w:p>
    <w:p w14:paraId="48FAFC48" w14:textId="7C4B37ED" w:rsidR="00E72498" w:rsidRPr="000263B8" w:rsidRDefault="00E15409" w:rsidP="00E24349">
      <w:pPr>
        <w:pStyle w:val="phtabletitle"/>
      </w:pPr>
      <w:bookmarkStart w:id="264" w:name="_Ref119077480"/>
      <w:r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31</w:t>
      </w:r>
      <w:r w:rsidR="00E72498" w:rsidRPr="000263B8">
        <w:fldChar w:fldCharType="end"/>
      </w:r>
      <w:bookmarkEnd w:id="264"/>
      <w:r w:rsidR="0081618C" w:rsidRPr="000263B8">
        <w:t xml:space="preserve"> </w:t>
      </w:r>
      <w:r w:rsidR="00FB0B7A">
        <w:t xml:space="preserve">– </w:t>
      </w:r>
      <w:r w:rsidR="00E72498" w:rsidRPr="000263B8">
        <w:t>Заполнение</w:t>
      </w:r>
      <w:r w:rsidR="0081618C" w:rsidRPr="000263B8">
        <w:t xml:space="preserve"> </w:t>
      </w:r>
      <w:r w:rsidR="00E72498" w:rsidRPr="000263B8">
        <w:t>полей</w:t>
      </w:r>
      <w:r w:rsidR="0081618C" w:rsidRPr="000263B8">
        <w:t xml:space="preserve"> </w:t>
      </w:r>
      <w:r w:rsidR="00E72498" w:rsidRPr="000263B8">
        <w:t>окна</w:t>
      </w:r>
      <w:r w:rsidR="0081618C" w:rsidRPr="000263B8">
        <w:t xml:space="preserve"> </w:t>
      </w:r>
      <w:r w:rsidR="00E72498" w:rsidRPr="000263B8">
        <w:t>добавления</w:t>
      </w:r>
      <w:r w:rsidR="0081618C" w:rsidRPr="000263B8">
        <w:t xml:space="preserve"> </w:t>
      </w:r>
      <w:r w:rsidR="00E72498" w:rsidRPr="000263B8">
        <w:t>значения</w:t>
      </w:r>
      <w:r w:rsidR="0081618C" w:rsidRPr="000263B8">
        <w:t xml:space="preserve"> </w:t>
      </w:r>
      <w:r w:rsidR="00E72498" w:rsidRPr="000263B8">
        <w:t>дополнительного</w:t>
      </w:r>
      <w:r w:rsidR="0081618C" w:rsidRPr="000263B8">
        <w:t xml:space="preserve"> </w:t>
      </w:r>
      <w:r w:rsidR="00E72498" w:rsidRPr="000263B8">
        <w:t>словаря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7"/>
        <w:gridCol w:w="1565"/>
        <w:gridCol w:w="5876"/>
      </w:tblGrid>
      <w:tr w:rsidR="000263B8" w:rsidRPr="00E24349" w14:paraId="2C5A26C5" w14:textId="77777777" w:rsidTr="00846EA2">
        <w:trPr>
          <w:tblHeader/>
        </w:trPr>
        <w:tc>
          <w:tcPr>
            <w:tcW w:w="1348" w:type="pct"/>
          </w:tcPr>
          <w:p w14:paraId="5FAD1F6F" w14:textId="77777777" w:rsidR="00E72498" w:rsidRPr="00E24349" w:rsidRDefault="00E72498" w:rsidP="00355B18">
            <w:pPr>
              <w:pStyle w:val="phtablecolcaption"/>
            </w:pPr>
            <w:r w:rsidRPr="00E24349">
              <w:t>Дополнительный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768" w:type="pct"/>
          </w:tcPr>
          <w:p w14:paraId="0F9BD7E5" w14:textId="77777777" w:rsidR="00E72498" w:rsidRPr="00E24349" w:rsidRDefault="00E72498" w:rsidP="00355B18">
            <w:pPr>
              <w:pStyle w:val="phtablecolcaption"/>
            </w:pPr>
            <w:r w:rsidRPr="00E24349">
              <w:t>Значение</w:t>
            </w:r>
          </w:p>
        </w:tc>
        <w:tc>
          <w:tcPr>
            <w:tcW w:w="2884" w:type="pct"/>
          </w:tcPr>
          <w:p w14:paraId="68B61540" w14:textId="77777777" w:rsidR="00E72498" w:rsidRPr="00E24349" w:rsidRDefault="00E72498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2EEC8652" w14:textId="77777777" w:rsidTr="00846EA2">
        <w:tc>
          <w:tcPr>
            <w:tcW w:w="1348" w:type="pct"/>
            <w:vMerge w:val="restart"/>
          </w:tcPr>
          <w:p w14:paraId="198E2A56" w14:textId="77777777" w:rsidR="00E72498" w:rsidRPr="00E24349" w:rsidRDefault="00E72498" w:rsidP="00E24349">
            <w:pPr>
              <w:pStyle w:val="phtablecellleft"/>
            </w:pPr>
            <w:r w:rsidRPr="00E24349">
              <w:t>CONSULTATION_RESULT</w:t>
            </w:r>
          </w:p>
        </w:tc>
        <w:tc>
          <w:tcPr>
            <w:tcW w:w="768" w:type="pct"/>
          </w:tcPr>
          <w:p w14:paraId="7DFAE5C1" w14:textId="77777777" w:rsidR="00E72498" w:rsidRPr="00E24349" w:rsidRDefault="00E72498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2884" w:type="pct"/>
          </w:tcPr>
          <w:p w14:paraId="1D4D0604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плановую</w:t>
            </w:r>
            <w:r w:rsidR="0081618C" w:rsidRPr="00E24349">
              <w:t xml:space="preserve"> </w:t>
            </w:r>
            <w:r w:rsidRPr="00E24349">
              <w:t>госпитализацию</w:t>
            </w:r>
          </w:p>
        </w:tc>
      </w:tr>
      <w:tr w:rsidR="000263B8" w:rsidRPr="00E24349" w14:paraId="291A4D17" w14:textId="77777777" w:rsidTr="00846EA2">
        <w:tc>
          <w:tcPr>
            <w:tcW w:w="1348" w:type="pct"/>
            <w:vMerge/>
          </w:tcPr>
          <w:p w14:paraId="42E9BA7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1BA3A720" w14:textId="77777777" w:rsidR="00E72498" w:rsidRPr="00E24349" w:rsidRDefault="00E72498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2884" w:type="pct"/>
          </w:tcPr>
          <w:p w14:paraId="704F3111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госпитализацию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экстренным</w:t>
            </w:r>
            <w:r w:rsidR="0081618C" w:rsidRPr="00E24349">
              <w:t xml:space="preserve"> </w:t>
            </w:r>
            <w:r w:rsidRPr="00E24349">
              <w:t>показаниям</w:t>
            </w:r>
          </w:p>
        </w:tc>
      </w:tr>
      <w:tr w:rsidR="000263B8" w:rsidRPr="00E24349" w14:paraId="01B56566" w14:textId="77777777" w:rsidTr="00846EA2">
        <w:tc>
          <w:tcPr>
            <w:tcW w:w="1348" w:type="pct"/>
            <w:vMerge/>
          </w:tcPr>
          <w:p w14:paraId="710C4531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7EC760D5" w14:textId="77777777" w:rsidR="00E72498" w:rsidRPr="00E24349" w:rsidRDefault="00E72498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2884" w:type="pct"/>
          </w:tcPr>
          <w:p w14:paraId="41DACB48" w14:textId="77777777" w:rsidR="00E72498" w:rsidRPr="00E24349" w:rsidRDefault="00E72498" w:rsidP="00E24349">
            <w:pPr>
              <w:pStyle w:val="phtablecellleft"/>
            </w:pPr>
            <w:r w:rsidRPr="00E24349">
              <w:t>В</w:t>
            </w:r>
            <w:r w:rsidR="0081618C" w:rsidRPr="00E24349">
              <w:t xml:space="preserve"> </w:t>
            </w:r>
            <w:r w:rsidRPr="00E24349">
              <w:t>дневной</w:t>
            </w:r>
            <w:r w:rsidR="0081618C" w:rsidRPr="00E24349">
              <w:t xml:space="preserve"> </w:t>
            </w:r>
            <w:r w:rsidRPr="00E24349">
              <w:t>стационар</w:t>
            </w:r>
          </w:p>
        </w:tc>
      </w:tr>
      <w:tr w:rsidR="000263B8" w:rsidRPr="00E24349" w14:paraId="1F2C1DFD" w14:textId="77777777" w:rsidTr="00846EA2">
        <w:tc>
          <w:tcPr>
            <w:tcW w:w="1348" w:type="pct"/>
            <w:vMerge/>
          </w:tcPr>
          <w:p w14:paraId="26FF9E2C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3763C698" w14:textId="77777777" w:rsidR="00E72498" w:rsidRPr="00E24349" w:rsidRDefault="00E72498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2884" w:type="pct"/>
          </w:tcPr>
          <w:p w14:paraId="09C68013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обследование</w:t>
            </w:r>
          </w:p>
        </w:tc>
      </w:tr>
      <w:tr w:rsidR="000263B8" w:rsidRPr="00E24349" w14:paraId="368B249B" w14:textId="77777777" w:rsidTr="00846EA2">
        <w:tc>
          <w:tcPr>
            <w:tcW w:w="1348" w:type="pct"/>
            <w:vMerge/>
          </w:tcPr>
          <w:p w14:paraId="7A87388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30901657" w14:textId="77777777" w:rsidR="00E72498" w:rsidRPr="00E24349" w:rsidRDefault="00E72498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2884" w:type="pct"/>
          </w:tcPr>
          <w:p w14:paraId="22B5E126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</w:p>
        </w:tc>
      </w:tr>
      <w:tr w:rsidR="000263B8" w:rsidRPr="00E24349" w14:paraId="1D3057EC" w14:textId="77777777" w:rsidTr="00846EA2">
        <w:tc>
          <w:tcPr>
            <w:tcW w:w="1348" w:type="pct"/>
            <w:vMerge/>
          </w:tcPr>
          <w:p w14:paraId="130811D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37A07204" w14:textId="77777777" w:rsidR="00E72498" w:rsidRPr="00E24349" w:rsidRDefault="00E72498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2884" w:type="pct"/>
          </w:tcPr>
          <w:p w14:paraId="2142DD4B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санаторно-курортное</w:t>
            </w:r>
            <w:r w:rsidR="0081618C" w:rsidRPr="00E24349">
              <w:t xml:space="preserve"> </w:t>
            </w:r>
            <w:r w:rsidRPr="00E24349">
              <w:t>лечение</w:t>
            </w:r>
          </w:p>
        </w:tc>
      </w:tr>
      <w:tr w:rsidR="000263B8" w:rsidRPr="00E24349" w14:paraId="36BFE770" w14:textId="77777777" w:rsidTr="00846EA2">
        <w:tc>
          <w:tcPr>
            <w:tcW w:w="1348" w:type="pct"/>
            <w:vMerge/>
          </w:tcPr>
          <w:p w14:paraId="62A9ABC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222F2611" w14:textId="77777777" w:rsidR="00E72498" w:rsidRPr="00E24349" w:rsidRDefault="00E72498" w:rsidP="00E24349">
            <w:pPr>
              <w:pStyle w:val="phtablecellleft"/>
            </w:pPr>
            <w:r w:rsidRPr="00E24349">
              <w:t>10</w:t>
            </w:r>
          </w:p>
        </w:tc>
        <w:tc>
          <w:tcPr>
            <w:tcW w:w="2884" w:type="pct"/>
          </w:tcPr>
          <w:p w14:paraId="05D425EF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медицинскую</w:t>
            </w:r>
            <w:r w:rsidR="0081618C" w:rsidRPr="00E24349">
              <w:t xml:space="preserve"> </w:t>
            </w:r>
            <w:r w:rsidRPr="00E24349">
              <w:t>реабилитацию</w:t>
            </w:r>
          </w:p>
        </w:tc>
      </w:tr>
      <w:tr w:rsidR="000263B8" w:rsidRPr="00E24349" w14:paraId="4CA1EA4C" w14:textId="77777777" w:rsidTr="00846EA2">
        <w:tc>
          <w:tcPr>
            <w:tcW w:w="1348" w:type="pct"/>
            <w:vMerge/>
          </w:tcPr>
          <w:p w14:paraId="7B1E9491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5F36798E" w14:textId="77777777" w:rsidR="00E72498" w:rsidRPr="00E24349" w:rsidRDefault="00E72498" w:rsidP="00E24349">
            <w:pPr>
              <w:pStyle w:val="phtablecellleft"/>
            </w:pPr>
            <w:r w:rsidRPr="00E24349">
              <w:t>9</w:t>
            </w:r>
          </w:p>
        </w:tc>
        <w:tc>
          <w:tcPr>
            <w:tcW w:w="2884" w:type="pct"/>
          </w:tcPr>
          <w:p w14:paraId="47E23898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медико-социальную</w:t>
            </w:r>
            <w:r w:rsidR="0081618C" w:rsidRPr="00E24349">
              <w:t xml:space="preserve"> </w:t>
            </w:r>
            <w:r w:rsidRPr="00E24349">
              <w:t>экспертизу</w:t>
            </w:r>
          </w:p>
        </w:tc>
      </w:tr>
      <w:tr w:rsidR="000263B8" w:rsidRPr="00E24349" w14:paraId="535FF140" w14:textId="77777777" w:rsidTr="00846EA2">
        <w:tc>
          <w:tcPr>
            <w:tcW w:w="1348" w:type="pct"/>
            <w:vMerge/>
          </w:tcPr>
          <w:p w14:paraId="7AA63F98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56E2B031" w14:textId="77777777" w:rsidR="00E72498" w:rsidRPr="00E24349" w:rsidRDefault="00E72498" w:rsidP="00E24349">
            <w:pPr>
              <w:pStyle w:val="phtablecellleft"/>
            </w:pPr>
            <w:r w:rsidRPr="00E24349">
              <w:t>11</w:t>
            </w:r>
          </w:p>
        </w:tc>
        <w:tc>
          <w:tcPr>
            <w:tcW w:w="2884" w:type="pct"/>
          </w:tcPr>
          <w:p w14:paraId="518E18F3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прижизненное</w:t>
            </w:r>
            <w:r w:rsidR="0081618C" w:rsidRPr="00E24349">
              <w:t xml:space="preserve"> </w:t>
            </w:r>
            <w:r w:rsidRPr="00E24349">
              <w:t>патолого-анатомическое</w:t>
            </w:r>
            <w:r w:rsidR="0081618C" w:rsidRPr="00E24349">
              <w:t xml:space="preserve"> </w:t>
            </w:r>
            <w:r w:rsidRPr="00E24349">
              <w:t>исследование</w:t>
            </w:r>
            <w:r w:rsidR="0081618C" w:rsidRPr="00E24349">
              <w:t xml:space="preserve"> </w:t>
            </w:r>
            <w:r w:rsidRPr="00E24349">
              <w:t>биопсийного</w:t>
            </w:r>
            <w:r w:rsidR="0081618C" w:rsidRPr="00E24349">
              <w:t xml:space="preserve"> </w:t>
            </w:r>
            <w:r w:rsidRPr="00E24349">
              <w:t>(операционного)</w:t>
            </w:r>
            <w:r w:rsidR="0081618C" w:rsidRPr="00E24349">
              <w:t xml:space="preserve"> </w:t>
            </w:r>
            <w:r w:rsidRPr="00E24349">
              <w:t>материала</w:t>
            </w:r>
          </w:p>
        </w:tc>
      </w:tr>
      <w:tr w:rsidR="000263B8" w:rsidRPr="00E24349" w14:paraId="71C738AF" w14:textId="77777777" w:rsidTr="00846EA2">
        <w:tc>
          <w:tcPr>
            <w:tcW w:w="1348" w:type="pct"/>
            <w:vMerge/>
          </w:tcPr>
          <w:p w14:paraId="22B70F5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63D3AC48" w14:textId="77777777" w:rsidR="00E72498" w:rsidRPr="00E24349" w:rsidRDefault="00E72498" w:rsidP="00E24349">
            <w:pPr>
              <w:pStyle w:val="phtablecellleft"/>
            </w:pPr>
            <w:r w:rsidRPr="00E24349">
              <w:t>12</w:t>
            </w:r>
          </w:p>
        </w:tc>
        <w:tc>
          <w:tcPr>
            <w:tcW w:w="2884" w:type="pct"/>
          </w:tcPr>
          <w:p w14:paraId="4A852AC9" w14:textId="77777777" w:rsidR="00E72498" w:rsidRPr="00E24349" w:rsidRDefault="00E72498" w:rsidP="00E24349">
            <w:pPr>
              <w:pStyle w:val="phtablecellleft"/>
            </w:pPr>
            <w:r w:rsidRPr="00E24349">
              <w:t>На</w:t>
            </w:r>
            <w:r w:rsidR="0081618C" w:rsidRPr="00E24349">
              <w:t xml:space="preserve"> </w:t>
            </w:r>
            <w:r w:rsidRPr="00E24349">
              <w:t>химико-токсикологические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4437FB93" w14:textId="77777777" w:rsidTr="00846EA2">
        <w:tc>
          <w:tcPr>
            <w:tcW w:w="1348" w:type="pct"/>
            <w:vMerge/>
          </w:tcPr>
          <w:p w14:paraId="02D67F5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79E030DA" w14:textId="77777777" w:rsidR="00E72498" w:rsidRPr="00E24349" w:rsidRDefault="00E72498" w:rsidP="00E24349">
            <w:pPr>
              <w:pStyle w:val="phtablecellleft"/>
            </w:pPr>
            <w:r w:rsidRPr="00E24349">
              <w:t>8</w:t>
            </w:r>
          </w:p>
        </w:tc>
        <w:tc>
          <w:tcPr>
            <w:tcW w:w="2884" w:type="pct"/>
          </w:tcPr>
          <w:p w14:paraId="28BF0BE4" w14:textId="77777777" w:rsidR="00E72498" w:rsidRPr="00E24349" w:rsidRDefault="00E72498" w:rsidP="00E24349">
            <w:pPr>
              <w:pStyle w:val="phtablecellleft"/>
            </w:pPr>
            <w:r w:rsidRPr="00E24349">
              <w:t>Другие</w:t>
            </w:r>
            <w:r w:rsidR="0081618C" w:rsidRPr="00E24349">
              <w:t xml:space="preserve"> </w:t>
            </w:r>
          </w:p>
        </w:tc>
      </w:tr>
      <w:tr w:rsidR="000263B8" w:rsidRPr="00E24349" w14:paraId="628E3E73" w14:textId="77777777" w:rsidTr="00846EA2">
        <w:tc>
          <w:tcPr>
            <w:tcW w:w="1348" w:type="pct"/>
            <w:vMerge w:val="restart"/>
          </w:tcPr>
          <w:p w14:paraId="32BB16C3" w14:textId="77777777" w:rsidR="00E72498" w:rsidRPr="00E24349" w:rsidRDefault="00E72498" w:rsidP="00E24349">
            <w:pPr>
              <w:pStyle w:val="phtablecellleft"/>
            </w:pPr>
            <w:r w:rsidRPr="00E24349">
              <w:t>APP_MIND</w:t>
            </w:r>
          </w:p>
        </w:tc>
        <w:tc>
          <w:tcPr>
            <w:tcW w:w="768" w:type="pct"/>
          </w:tcPr>
          <w:p w14:paraId="4E6500F2" w14:textId="77777777" w:rsidR="00E72498" w:rsidRPr="00E24349" w:rsidRDefault="00E72498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2884" w:type="pct"/>
          </w:tcPr>
          <w:p w14:paraId="13E2100B" w14:textId="77777777" w:rsidR="00E72498" w:rsidRPr="00E24349" w:rsidRDefault="00E72498" w:rsidP="00E24349">
            <w:pPr>
              <w:pStyle w:val="phtablecellleft"/>
            </w:pPr>
            <w:r w:rsidRPr="00E24349">
              <w:t>ясное</w:t>
            </w:r>
          </w:p>
        </w:tc>
      </w:tr>
      <w:tr w:rsidR="000263B8" w:rsidRPr="00E24349" w14:paraId="4C9F68CD" w14:textId="77777777" w:rsidTr="00846EA2">
        <w:tc>
          <w:tcPr>
            <w:tcW w:w="1348" w:type="pct"/>
            <w:vMerge/>
          </w:tcPr>
          <w:p w14:paraId="05FEB46C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175C4344" w14:textId="77777777" w:rsidR="00E72498" w:rsidRPr="00E24349" w:rsidRDefault="00E72498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2884" w:type="pct"/>
          </w:tcPr>
          <w:p w14:paraId="498D4BBD" w14:textId="77777777" w:rsidR="00E72498" w:rsidRPr="00E24349" w:rsidRDefault="00E72498" w:rsidP="00E24349">
            <w:pPr>
              <w:pStyle w:val="phtablecellleft"/>
            </w:pPr>
            <w:r w:rsidRPr="00E24349">
              <w:t>спутанное</w:t>
            </w:r>
          </w:p>
        </w:tc>
      </w:tr>
      <w:tr w:rsidR="000263B8" w:rsidRPr="00E24349" w14:paraId="141D48EB" w14:textId="77777777" w:rsidTr="00846EA2">
        <w:tc>
          <w:tcPr>
            <w:tcW w:w="1348" w:type="pct"/>
            <w:vMerge/>
          </w:tcPr>
          <w:p w14:paraId="1A8463D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63F6904F" w14:textId="77777777" w:rsidR="00E72498" w:rsidRPr="00E24349" w:rsidRDefault="00E72498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2884" w:type="pct"/>
          </w:tcPr>
          <w:p w14:paraId="050B0DCE" w14:textId="77777777" w:rsidR="00E72498" w:rsidRPr="00E24349" w:rsidRDefault="00E72498" w:rsidP="00E24349">
            <w:pPr>
              <w:pStyle w:val="phtablecellleft"/>
            </w:pPr>
            <w:r w:rsidRPr="00E24349">
              <w:t>заторможенное</w:t>
            </w:r>
          </w:p>
        </w:tc>
      </w:tr>
      <w:tr w:rsidR="000263B8" w:rsidRPr="00E24349" w14:paraId="13710F35" w14:textId="77777777" w:rsidTr="00846EA2">
        <w:tc>
          <w:tcPr>
            <w:tcW w:w="1348" w:type="pct"/>
            <w:vMerge/>
          </w:tcPr>
          <w:p w14:paraId="428311DF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768" w:type="pct"/>
          </w:tcPr>
          <w:p w14:paraId="39518230" w14:textId="77777777" w:rsidR="00E72498" w:rsidRPr="00E24349" w:rsidRDefault="00E72498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2884" w:type="pct"/>
          </w:tcPr>
          <w:p w14:paraId="06FC2DAE" w14:textId="77777777" w:rsidR="00E72498" w:rsidRPr="00E24349" w:rsidRDefault="00E72498" w:rsidP="00E24349">
            <w:pPr>
              <w:pStyle w:val="phtablecellleft"/>
            </w:pPr>
            <w:r w:rsidRPr="00E24349">
              <w:t>отсутствует</w:t>
            </w:r>
            <w:r w:rsidR="0081618C" w:rsidRPr="00E24349">
              <w:t xml:space="preserve"> </w:t>
            </w:r>
            <w:r w:rsidRPr="00E24349">
              <w:t>(коматозное)</w:t>
            </w:r>
          </w:p>
        </w:tc>
      </w:tr>
    </w:tbl>
    <w:p w14:paraId="7361110F" w14:textId="77777777" w:rsidR="000263B8" w:rsidRDefault="000263B8" w:rsidP="000263B8">
      <w:pPr>
        <w:pStyle w:val="phnormal"/>
      </w:pPr>
    </w:p>
    <w:p w14:paraId="6DD85E1D" w14:textId="5BC24852" w:rsidR="000263B8" w:rsidRDefault="000263B8" w:rsidP="007856FE">
      <w:pPr>
        <w:pStyle w:val="phnormal"/>
      </w:pPr>
      <w:r w:rsidRPr="000263B8">
        <w:rPr>
          <w:b/>
        </w:rPr>
        <w:t>Примечание</w:t>
      </w:r>
      <w:r w:rsidRPr="000263B8">
        <w:t xml:space="preserve"> – Значения дополнительного словаря </w:t>
      </w:r>
      <w:r>
        <w:t>«</w:t>
      </w:r>
      <w:r w:rsidRPr="000263B8">
        <w:t>CONSULTATION_RESULT</w:t>
      </w:r>
      <w:r>
        <w:t>»</w:t>
      </w:r>
      <w:r w:rsidRPr="000263B8">
        <w:t xml:space="preserve"> должны соответствовать справочнику ФРНСИ </w:t>
      </w:r>
      <w:r>
        <w:t>«</w:t>
      </w:r>
      <w:r w:rsidRPr="000263B8">
        <w:t>Виды медицинских направлений</w:t>
      </w:r>
      <w:r>
        <w:t>»</w:t>
      </w:r>
      <w:r w:rsidRPr="000263B8">
        <w:t xml:space="preserve"> (OID </w:t>
      </w:r>
      <w:r>
        <w:t>«</w:t>
      </w:r>
      <w:r w:rsidRPr="000263B8">
        <w:t>1.2.643.5.1.13.13.11.1009</w:t>
      </w:r>
      <w:r>
        <w:t>»</w:t>
      </w:r>
      <w:r w:rsidRPr="000263B8">
        <w:t xml:space="preserve">), дополнительного словаря </w:t>
      </w:r>
      <w:r>
        <w:t>«</w:t>
      </w:r>
      <w:r w:rsidRPr="000263B8">
        <w:t>APP_MIND</w:t>
      </w:r>
      <w:r>
        <w:t>»</w:t>
      </w:r>
      <w:r w:rsidRPr="000263B8">
        <w:t xml:space="preserve"> справочнику ФРНСИ </w:t>
      </w:r>
      <w:bookmarkStart w:id="265" w:name="_GoBack"/>
      <w:r>
        <w:t>«</w:t>
      </w:r>
      <w:r w:rsidR="007856FE" w:rsidRPr="007856FE">
        <w:t>Оценка сознания пациента бригадой скорой медицинской помощи</w:t>
      </w:r>
      <w:r>
        <w:t>»</w:t>
      </w:r>
      <w:r w:rsidRPr="000263B8">
        <w:t xml:space="preserve"> (OID </w:t>
      </w:r>
      <w:r>
        <w:t>«</w:t>
      </w:r>
      <w:r w:rsidR="00784FCD" w:rsidRPr="00784FCD">
        <w:t>1.2.643.5.1.13.13.11.1531</w:t>
      </w:r>
      <w:r>
        <w:t>»</w:t>
      </w:r>
      <w:r w:rsidRPr="000263B8">
        <w:t>).</w:t>
      </w:r>
      <w:bookmarkEnd w:id="265"/>
    </w:p>
    <w:p w14:paraId="209F6D82" w14:textId="77777777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1F38C827" w14:textId="77777777" w:rsidR="00E72498" w:rsidRPr="000263B8" w:rsidRDefault="00E72498" w:rsidP="00E41FF9">
      <w:pPr>
        <w:pStyle w:val="3"/>
      </w:pPr>
      <w:bookmarkStart w:id="266" w:name="_Toc118569056"/>
      <w:bookmarkStart w:id="267" w:name="_Toc120524826"/>
      <w:r w:rsidRPr="000263B8">
        <w:t>Настройка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пациента</w:t>
      </w:r>
      <w:r w:rsidR="000263B8">
        <w:t>»</w:t>
      </w:r>
      <w:bookmarkEnd w:id="266"/>
      <w:bookmarkEnd w:id="267"/>
    </w:p>
    <w:p w14:paraId="60635549" w14:textId="77777777" w:rsidR="00E72498" w:rsidRPr="000263B8" w:rsidRDefault="00E72498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Прием</w:t>
      </w:r>
      <w:r w:rsidR="0081618C" w:rsidRPr="000263B8">
        <w:t xml:space="preserve"> </w:t>
      </w:r>
      <w:r w:rsidRPr="000263B8">
        <w:t>(осмотр)</w:t>
      </w:r>
      <w:r w:rsidR="0081618C" w:rsidRPr="000263B8">
        <w:t xml:space="preserve"> </w:t>
      </w:r>
      <w:r w:rsidRPr="000263B8">
        <w:t>врача-специалиста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</w:t>
      </w:r>
      <w:r w:rsidRPr="000263B8">
        <w:t>пациента</w:t>
      </w:r>
      <w:r w:rsidR="000263B8">
        <w:t>»</w:t>
      </w:r>
      <w:r w:rsidRPr="000263B8">
        <w:t>.</w:t>
      </w:r>
    </w:p>
    <w:p w14:paraId="5DCBB88B" w14:textId="77777777" w:rsidR="00355B18" w:rsidRDefault="00E72498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</w:t>
      </w:r>
      <w:r w:rsidRPr="000263B8">
        <w:t>пациента</w:t>
      </w:r>
      <w:r w:rsidR="000263B8">
        <w:t>»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B73A354" w14:textId="0E83F1BD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словарей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_Ref119077506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57</w:t>
      </w:r>
      <w:r w:rsidR="00FB0B7A">
        <w:fldChar w:fldCharType="end"/>
      </w:r>
      <w:r w:rsidR="00FB0B7A">
        <w:t>)</w:t>
      </w:r>
      <w:r w:rsidRPr="000263B8">
        <w:t>;</w:t>
      </w:r>
    </w:p>
    <w:p w14:paraId="4E4DD0DD" w14:textId="77777777" w:rsidR="00E72498" w:rsidRPr="000263B8" w:rsidRDefault="00E72498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94000F7" wp14:editId="3771E091">
            <wp:extent cx="6295390" cy="3401666"/>
            <wp:effectExtent l="19050" t="19050" r="10160" b="27940"/>
            <wp:docPr id="8" name="Рисунок 8" descr="Форма настройки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99652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166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529829" w14:textId="63BB201D" w:rsidR="00E72498" w:rsidRPr="000263B8" w:rsidRDefault="00E15409" w:rsidP="00E24349">
      <w:pPr>
        <w:pStyle w:val="phfiguretitle"/>
      </w:pPr>
      <w:bookmarkStart w:id="268" w:name="_Ref119077506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57</w:t>
      </w:r>
      <w:r w:rsidR="00E72498" w:rsidRPr="000263B8">
        <w:fldChar w:fldCharType="end"/>
      </w:r>
      <w:bookmarkEnd w:id="268"/>
      <w:r w:rsidR="0081618C" w:rsidRPr="000263B8">
        <w:t xml:space="preserve"> </w:t>
      </w:r>
      <w:r w:rsidR="00FB0B7A">
        <w:t xml:space="preserve">– </w:t>
      </w:r>
      <w:r w:rsidR="00E72498" w:rsidRPr="000263B8">
        <w:t>Форма</w:t>
      </w:r>
      <w:r w:rsidR="0081618C" w:rsidRPr="000263B8">
        <w:t xml:space="preserve"> </w:t>
      </w:r>
      <w:r w:rsidR="00E72498" w:rsidRPr="000263B8">
        <w:t>настройки</w:t>
      </w:r>
      <w:r w:rsidR="0081618C" w:rsidRPr="000263B8">
        <w:t xml:space="preserve"> </w:t>
      </w:r>
      <w:r w:rsidR="00E72498" w:rsidRPr="000263B8">
        <w:t>системных</w:t>
      </w:r>
      <w:r w:rsidR="0081618C" w:rsidRPr="000263B8">
        <w:t xml:space="preserve"> </w:t>
      </w:r>
      <w:r w:rsidR="00E72498" w:rsidRPr="000263B8">
        <w:t>словарей</w:t>
      </w:r>
    </w:p>
    <w:p w14:paraId="6DA4299E" w14:textId="77777777" w:rsidR="00E72498" w:rsidRPr="000263B8" w:rsidRDefault="00E72498" w:rsidP="00355B18">
      <w:pPr>
        <w:pStyle w:val="phlistitemized1"/>
      </w:pPr>
      <w:r w:rsidRPr="000263B8">
        <w:t>для</w:t>
      </w:r>
      <w:r w:rsidR="0081618C" w:rsidRPr="000263B8">
        <w:t xml:space="preserve"> </w:t>
      </w:r>
      <w:r w:rsidRPr="000263B8">
        <w:t>фильтрации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Показать</w:t>
      </w:r>
      <w:r w:rsidR="0081618C" w:rsidRPr="000263B8">
        <w:t xml:space="preserve"> </w:t>
      </w:r>
      <w:r w:rsidRPr="000263B8">
        <w:t>фильтр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Найдите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</w:t>
      </w:r>
      <w:r w:rsidRPr="000263B8">
        <w:t>пациента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PATIENT_CONDITIONS</w:t>
      </w:r>
      <w:r w:rsidR="000263B8">
        <w:t>»</w:t>
      </w:r>
      <w:r w:rsidRPr="000263B8">
        <w:t>;</w:t>
      </w:r>
    </w:p>
    <w:p w14:paraId="4DDD929A" w14:textId="45E691F2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названием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справочника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_Ref119077516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58</w:t>
      </w:r>
      <w:r w:rsidR="00FB0B7A">
        <w:fldChar w:fldCharType="end"/>
      </w:r>
      <w:r w:rsidR="00FB0B7A">
        <w:t>)</w:t>
      </w:r>
      <w:r w:rsidRPr="000263B8">
        <w:t>;</w:t>
      </w:r>
    </w:p>
    <w:p w14:paraId="484DEFB1" w14:textId="77777777" w:rsidR="00E72498" w:rsidRPr="000263B8" w:rsidRDefault="00E72498" w:rsidP="000263B8">
      <w:pPr>
        <w:pStyle w:val="phfigure"/>
      </w:pPr>
      <w:r w:rsidRPr="000263B8">
        <w:rPr>
          <w:noProof/>
        </w:rPr>
        <w:drawing>
          <wp:inline distT="0" distB="0" distL="0" distR="0" wp14:anchorId="26C0F68A" wp14:editId="53BEDA22">
            <wp:extent cx="3434963" cy="2767506"/>
            <wp:effectExtent l="19050" t="19050" r="13335" b="13970"/>
            <wp:docPr id="9" name="Рисунок 9" descr="Окно просмотра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00131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442089" cy="277324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F139A8" w14:textId="45D22D0E" w:rsidR="00E72498" w:rsidRPr="000263B8" w:rsidRDefault="00E15409" w:rsidP="00E24349">
      <w:pPr>
        <w:pStyle w:val="phfiguretitle"/>
      </w:pPr>
      <w:bookmarkStart w:id="269" w:name="_Ref119077516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58</w:t>
      </w:r>
      <w:r w:rsidR="00E72498" w:rsidRPr="000263B8">
        <w:fldChar w:fldCharType="end"/>
      </w:r>
      <w:bookmarkEnd w:id="269"/>
      <w:r w:rsidR="0081618C" w:rsidRPr="000263B8">
        <w:t xml:space="preserve"> </w:t>
      </w:r>
      <w:r w:rsidR="00FB0B7A">
        <w:t xml:space="preserve">– </w:t>
      </w:r>
      <w:r w:rsidR="00E72498" w:rsidRPr="000263B8">
        <w:t>Окно</w:t>
      </w:r>
      <w:r w:rsidR="0081618C" w:rsidRPr="000263B8">
        <w:t xml:space="preserve"> </w:t>
      </w:r>
      <w:r w:rsidR="00E72498" w:rsidRPr="000263B8">
        <w:t>просмотра</w:t>
      </w:r>
      <w:r w:rsidR="0081618C" w:rsidRPr="000263B8">
        <w:t xml:space="preserve"> </w:t>
      </w:r>
      <w:r w:rsidR="00E72498" w:rsidRPr="000263B8">
        <w:t>справочника</w:t>
      </w:r>
    </w:p>
    <w:p w14:paraId="713DD27F" w14:textId="43A37524" w:rsidR="00E72498" w:rsidRPr="000263B8" w:rsidRDefault="00E72498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справочник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_Ref119077526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59</w:t>
      </w:r>
      <w:r w:rsidR="00FB0B7A">
        <w:fldChar w:fldCharType="end"/>
      </w:r>
      <w:r w:rsidR="00FB0B7A">
        <w:t>)</w:t>
      </w:r>
      <w:r w:rsidRPr="000263B8">
        <w:t>;</w:t>
      </w:r>
    </w:p>
    <w:p w14:paraId="6BC144B3" w14:textId="77777777" w:rsidR="00E72498" w:rsidRPr="000263B8" w:rsidRDefault="00E72498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BC32790" wp14:editId="68D197A7">
            <wp:extent cx="3554233" cy="1394291"/>
            <wp:effectExtent l="19050" t="19050" r="27305" b="15875"/>
            <wp:docPr id="10" name="Рисунок 10" descr="Окно добавления значения в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50378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572289" cy="14013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757CE3" w14:textId="701344AB" w:rsidR="00E72498" w:rsidRPr="000263B8" w:rsidRDefault="00E15409" w:rsidP="00E24349">
      <w:pPr>
        <w:pStyle w:val="phfiguretitle"/>
      </w:pPr>
      <w:bookmarkStart w:id="270" w:name="_Ref119077526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59</w:t>
      </w:r>
      <w:r w:rsidR="00E72498" w:rsidRPr="000263B8">
        <w:fldChar w:fldCharType="end"/>
      </w:r>
      <w:bookmarkEnd w:id="270"/>
      <w:r w:rsidR="0081618C" w:rsidRPr="000263B8">
        <w:t xml:space="preserve"> </w:t>
      </w:r>
      <w:r w:rsidR="00FB0B7A">
        <w:t xml:space="preserve">– </w:t>
      </w:r>
      <w:r w:rsidR="00E72498" w:rsidRPr="000263B8">
        <w:t>Окно</w:t>
      </w:r>
      <w:r w:rsidR="0081618C" w:rsidRPr="000263B8">
        <w:t xml:space="preserve"> </w:t>
      </w:r>
      <w:r w:rsidR="00E72498" w:rsidRPr="000263B8">
        <w:t>добавления</w:t>
      </w:r>
      <w:r w:rsidR="0081618C" w:rsidRPr="000263B8">
        <w:t xml:space="preserve"> </w:t>
      </w:r>
      <w:r w:rsidR="00E72498" w:rsidRPr="000263B8">
        <w:t>значения</w:t>
      </w:r>
      <w:r w:rsidR="0081618C" w:rsidRPr="000263B8">
        <w:t xml:space="preserve"> </w:t>
      </w:r>
      <w:r w:rsidR="00E72498" w:rsidRPr="000263B8">
        <w:t>в</w:t>
      </w:r>
      <w:r w:rsidR="0081618C" w:rsidRPr="000263B8">
        <w:t xml:space="preserve"> </w:t>
      </w:r>
      <w:r w:rsidR="00E72498" w:rsidRPr="000263B8">
        <w:t>справочник</w:t>
      </w:r>
    </w:p>
    <w:p w14:paraId="66450606" w14:textId="0A051B00" w:rsidR="00E72498" w:rsidRPr="000263B8" w:rsidRDefault="00E72498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таблицей</w:t>
      </w:r>
      <w:r w:rsidR="0081618C" w:rsidRPr="000263B8">
        <w:t xml:space="preserve"> </w:t>
      </w:r>
      <w:r w:rsidRPr="000263B8">
        <w:t>ниже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_Ref119077534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32</w:t>
      </w:r>
      <w:r w:rsidR="00FB0B7A">
        <w:fldChar w:fldCharType="end"/>
      </w:r>
      <w:r w:rsidR="00FB0B7A">
        <w:t>)</w:t>
      </w:r>
      <w:r w:rsidRPr="000263B8">
        <w:t>;</w:t>
      </w:r>
    </w:p>
    <w:p w14:paraId="0105143C" w14:textId="2A8AF4E1" w:rsidR="00E72498" w:rsidRPr="000263B8" w:rsidRDefault="00E15409" w:rsidP="00E24349">
      <w:pPr>
        <w:pStyle w:val="phtabletitle"/>
      </w:pPr>
      <w:bookmarkStart w:id="271" w:name="_Ref119077534"/>
      <w:r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32</w:t>
      </w:r>
      <w:r w:rsidR="00E72498" w:rsidRPr="000263B8">
        <w:fldChar w:fldCharType="end"/>
      </w:r>
      <w:bookmarkEnd w:id="271"/>
      <w:r w:rsidR="0081618C" w:rsidRPr="000263B8">
        <w:t xml:space="preserve"> </w:t>
      </w:r>
      <w:r w:rsidR="00FB0B7A">
        <w:t xml:space="preserve">– </w:t>
      </w:r>
      <w:r w:rsidR="00E72498" w:rsidRPr="000263B8">
        <w:t>Заполнение</w:t>
      </w:r>
      <w:r w:rsidR="0081618C" w:rsidRPr="000263B8">
        <w:t xml:space="preserve"> </w:t>
      </w:r>
      <w:r w:rsidR="00E72498" w:rsidRPr="000263B8">
        <w:t>пол</w:t>
      </w:r>
      <w:r w:rsidR="0081618C" w:rsidRPr="000263B8">
        <w:t>е</w:t>
      </w:r>
      <w:r w:rsidR="00E72498" w:rsidRPr="000263B8">
        <w:t>й</w:t>
      </w:r>
      <w:r w:rsidR="0081618C" w:rsidRPr="000263B8">
        <w:t xml:space="preserve"> </w:t>
      </w:r>
      <w:r w:rsidR="00E72498" w:rsidRPr="000263B8">
        <w:t>окна</w:t>
      </w:r>
      <w:r w:rsidR="0081618C" w:rsidRPr="000263B8">
        <w:t xml:space="preserve"> </w:t>
      </w:r>
      <w:r w:rsidR="00E72498" w:rsidRPr="000263B8">
        <w:t>добавления</w:t>
      </w:r>
      <w:r w:rsidR="0081618C" w:rsidRPr="000263B8">
        <w:t xml:space="preserve"> </w:t>
      </w:r>
      <w:r w:rsidR="00E72498" w:rsidRPr="000263B8">
        <w:t>значения</w:t>
      </w:r>
      <w:r w:rsidR="0081618C" w:rsidRPr="000263B8">
        <w:t xml:space="preserve"> </w:t>
      </w:r>
      <w:r w:rsidR="00E72498" w:rsidRPr="000263B8">
        <w:t>в</w:t>
      </w:r>
      <w:r w:rsidR="0081618C" w:rsidRPr="000263B8">
        <w:t xml:space="preserve"> </w:t>
      </w:r>
      <w:r w:rsidR="00E72498" w:rsidRPr="000263B8">
        <w:t>справочник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75"/>
        <w:gridCol w:w="7513"/>
      </w:tblGrid>
      <w:tr w:rsidR="000263B8" w:rsidRPr="00E24349" w14:paraId="31609C93" w14:textId="77777777" w:rsidTr="00846EA2">
        <w:trPr>
          <w:tblHeader/>
        </w:trPr>
        <w:tc>
          <w:tcPr>
            <w:tcW w:w="1313" w:type="pct"/>
          </w:tcPr>
          <w:p w14:paraId="3AE60588" w14:textId="77777777" w:rsidR="00E72498" w:rsidRPr="00E24349" w:rsidRDefault="00E72498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3687" w:type="pct"/>
          </w:tcPr>
          <w:p w14:paraId="256F140A" w14:textId="77777777" w:rsidR="00E72498" w:rsidRPr="00E24349" w:rsidRDefault="00E72498" w:rsidP="00355B18">
            <w:pPr>
              <w:pStyle w:val="phtablecolcaption"/>
            </w:pPr>
            <w:r w:rsidRPr="00E24349">
              <w:t>Наименование</w:t>
            </w:r>
          </w:p>
        </w:tc>
      </w:tr>
      <w:tr w:rsidR="000263B8" w:rsidRPr="00E24349" w14:paraId="173E1488" w14:textId="77777777" w:rsidTr="00846EA2">
        <w:tc>
          <w:tcPr>
            <w:tcW w:w="1313" w:type="pct"/>
          </w:tcPr>
          <w:p w14:paraId="62637E2E" w14:textId="77777777" w:rsidR="00E72498" w:rsidRPr="00E24349" w:rsidRDefault="00E72498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3687" w:type="pct"/>
          </w:tcPr>
          <w:p w14:paraId="1DEC8F31" w14:textId="77777777" w:rsidR="00E72498" w:rsidRPr="00E24349" w:rsidRDefault="00E72498" w:rsidP="00E24349">
            <w:pPr>
              <w:pStyle w:val="phtablecellleft"/>
            </w:pPr>
            <w:r w:rsidRPr="00E24349">
              <w:t>Удовлетворительное</w:t>
            </w:r>
          </w:p>
        </w:tc>
      </w:tr>
      <w:tr w:rsidR="000263B8" w:rsidRPr="00E24349" w14:paraId="7518B735" w14:textId="77777777" w:rsidTr="00846EA2">
        <w:tc>
          <w:tcPr>
            <w:tcW w:w="1313" w:type="pct"/>
          </w:tcPr>
          <w:p w14:paraId="43A6750E" w14:textId="77777777" w:rsidR="00E72498" w:rsidRPr="00E24349" w:rsidRDefault="00E72498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3687" w:type="pct"/>
          </w:tcPr>
          <w:p w14:paraId="63E57725" w14:textId="77777777" w:rsidR="00E72498" w:rsidRPr="00E24349" w:rsidRDefault="00E72498" w:rsidP="00E24349">
            <w:pPr>
              <w:pStyle w:val="phtablecellleft"/>
            </w:pPr>
            <w:r w:rsidRPr="00E24349">
              <w:t>Средней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</w:p>
        </w:tc>
      </w:tr>
      <w:tr w:rsidR="000263B8" w:rsidRPr="00E24349" w14:paraId="49707B0D" w14:textId="77777777" w:rsidTr="00846EA2">
        <w:tc>
          <w:tcPr>
            <w:tcW w:w="1313" w:type="pct"/>
          </w:tcPr>
          <w:p w14:paraId="50395441" w14:textId="77777777" w:rsidR="00E72498" w:rsidRPr="00E24349" w:rsidRDefault="00E72498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3687" w:type="pct"/>
          </w:tcPr>
          <w:p w14:paraId="42621FF3" w14:textId="77777777" w:rsidR="00E72498" w:rsidRPr="00E24349" w:rsidRDefault="00E72498" w:rsidP="00E24349">
            <w:pPr>
              <w:pStyle w:val="phtablecellleft"/>
            </w:pPr>
            <w:r w:rsidRPr="00E24349">
              <w:t>Тяжелое</w:t>
            </w:r>
            <w:r w:rsidR="0081618C" w:rsidRPr="00E24349">
              <w:t xml:space="preserve"> </w:t>
            </w:r>
          </w:p>
        </w:tc>
      </w:tr>
      <w:tr w:rsidR="000263B8" w:rsidRPr="00E24349" w14:paraId="61AADE8A" w14:textId="77777777" w:rsidTr="00846EA2">
        <w:tc>
          <w:tcPr>
            <w:tcW w:w="1313" w:type="pct"/>
          </w:tcPr>
          <w:p w14:paraId="7B2D9063" w14:textId="77777777" w:rsidR="00E72498" w:rsidRPr="00E24349" w:rsidRDefault="00E72498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3687" w:type="pct"/>
          </w:tcPr>
          <w:p w14:paraId="1E093109" w14:textId="77777777" w:rsidR="00E72498" w:rsidRPr="00E24349" w:rsidRDefault="00E72498" w:rsidP="00E24349">
            <w:pPr>
              <w:pStyle w:val="phtablecellleft"/>
            </w:pPr>
            <w:r w:rsidRPr="00E24349">
              <w:t>Крайне</w:t>
            </w:r>
            <w:r w:rsidR="0081618C" w:rsidRPr="00E24349">
              <w:t xml:space="preserve"> </w:t>
            </w:r>
            <w:r w:rsidRPr="00E24349">
              <w:t>тяжелое</w:t>
            </w:r>
            <w:r w:rsidR="0081618C" w:rsidRPr="00E24349">
              <w:t xml:space="preserve"> </w:t>
            </w:r>
          </w:p>
        </w:tc>
      </w:tr>
      <w:tr w:rsidR="000263B8" w:rsidRPr="00E24349" w14:paraId="7821C161" w14:textId="77777777" w:rsidTr="00846EA2">
        <w:tc>
          <w:tcPr>
            <w:tcW w:w="1313" w:type="pct"/>
          </w:tcPr>
          <w:p w14:paraId="73283DC7" w14:textId="77777777" w:rsidR="00E72498" w:rsidRPr="00E24349" w:rsidRDefault="00E72498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3687" w:type="pct"/>
          </w:tcPr>
          <w:p w14:paraId="69D6FFD7" w14:textId="77777777" w:rsidR="00E72498" w:rsidRPr="00E24349" w:rsidRDefault="00E72498" w:rsidP="00E24349">
            <w:pPr>
              <w:pStyle w:val="phtablecellleft"/>
            </w:pPr>
            <w:r w:rsidRPr="00E24349">
              <w:t>Терминальное</w:t>
            </w:r>
          </w:p>
        </w:tc>
      </w:tr>
      <w:tr w:rsidR="000263B8" w:rsidRPr="00E24349" w14:paraId="2324D5FD" w14:textId="77777777" w:rsidTr="00846EA2">
        <w:tc>
          <w:tcPr>
            <w:tcW w:w="1313" w:type="pct"/>
          </w:tcPr>
          <w:p w14:paraId="4204A41E" w14:textId="77777777" w:rsidR="00E72498" w:rsidRPr="00E24349" w:rsidRDefault="00E72498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3687" w:type="pct"/>
          </w:tcPr>
          <w:p w14:paraId="4718F2BB" w14:textId="77777777" w:rsidR="00E72498" w:rsidRPr="00E24349" w:rsidRDefault="00E72498" w:rsidP="00E24349">
            <w:pPr>
              <w:pStyle w:val="phtablecellleft"/>
            </w:pPr>
            <w:r w:rsidRPr="00E24349">
              <w:t>Клиническая</w:t>
            </w:r>
            <w:r w:rsidR="0081618C" w:rsidRPr="00E24349">
              <w:t xml:space="preserve"> </w:t>
            </w:r>
            <w:r w:rsidRPr="00E24349">
              <w:t>смерть</w:t>
            </w:r>
            <w:r w:rsidR="0081618C" w:rsidRPr="00E24349">
              <w:t xml:space="preserve"> </w:t>
            </w:r>
          </w:p>
        </w:tc>
      </w:tr>
    </w:tbl>
    <w:p w14:paraId="57320D85" w14:textId="77777777" w:rsidR="00FB0B7A" w:rsidRDefault="00FB0B7A" w:rsidP="00FB0B7A">
      <w:pPr>
        <w:pStyle w:val="phnormal"/>
      </w:pPr>
    </w:p>
    <w:p w14:paraId="363D9384" w14:textId="77777777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справочника.</w:t>
      </w:r>
    </w:p>
    <w:p w14:paraId="7350ED84" w14:textId="77777777" w:rsidR="00E72498" w:rsidRPr="000263B8" w:rsidRDefault="00E72498" w:rsidP="00E41FF9">
      <w:pPr>
        <w:pStyle w:val="3"/>
      </w:pPr>
      <w:bookmarkStart w:id="272" w:name="_Toc118569057"/>
      <w:bookmarkStart w:id="273" w:name="_Toc120524827"/>
      <w:r w:rsidRPr="000263B8">
        <w:t>Настройка</w:t>
      </w:r>
      <w:r w:rsidR="0081618C" w:rsidRPr="000263B8">
        <w:t xml:space="preserve"> </w:t>
      </w:r>
      <w:r w:rsidRPr="000263B8">
        <w:t>услуг</w:t>
      </w:r>
      <w:bookmarkEnd w:id="272"/>
      <w:bookmarkEnd w:id="273"/>
    </w:p>
    <w:p w14:paraId="02B4D47F" w14:textId="77777777" w:rsidR="00E72498" w:rsidRPr="000263B8" w:rsidRDefault="00E72498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Прием</w:t>
      </w:r>
      <w:r w:rsidR="0081618C" w:rsidRPr="000263B8">
        <w:t xml:space="preserve"> </w:t>
      </w:r>
      <w:r w:rsidRPr="000263B8">
        <w:t>(осмотр)</w:t>
      </w:r>
      <w:r w:rsidR="0081618C" w:rsidRPr="000263B8">
        <w:t xml:space="preserve"> </w:t>
      </w:r>
      <w:r w:rsidRPr="000263B8">
        <w:t>врача-специалиста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осмотров/консультаций,</w:t>
      </w:r>
      <w:r w:rsidR="0081618C" w:rsidRPr="000263B8">
        <w:t xml:space="preserve"> </w:t>
      </w:r>
      <w:r w:rsidRPr="000263B8">
        <w:t>указав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них</w:t>
      </w:r>
      <w:r w:rsidR="0081618C" w:rsidRPr="000263B8">
        <w:t xml:space="preserve"> </w:t>
      </w:r>
      <w:r w:rsidRPr="000263B8">
        <w:t>тип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="000263B8">
        <w:t>«</w:t>
      </w:r>
      <w:r w:rsidRPr="000263B8">
        <w:t>Посещение</w:t>
      </w:r>
      <w:r w:rsidR="000263B8">
        <w:t>»</w:t>
      </w:r>
      <w:r w:rsidRPr="000263B8">
        <w:t>.</w:t>
      </w:r>
    </w:p>
    <w:p w14:paraId="6E48C335" w14:textId="77777777" w:rsidR="00355B18" w:rsidRDefault="00E72498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875B580" w14:textId="7A108412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Услуги</w:t>
      </w:r>
      <w:r w:rsidR="00355B18">
        <w:t xml:space="preserve">/ </w:t>
      </w:r>
      <w:r w:rsidRPr="000263B8">
        <w:t>Общие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услуг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_Ref119077556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60</w:t>
      </w:r>
      <w:r w:rsidR="00FB0B7A">
        <w:fldChar w:fldCharType="end"/>
      </w:r>
      <w:r w:rsidR="00FB0B7A">
        <w:t>)</w:t>
      </w:r>
      <w:r w:rsidRPr="000263B8">
        <w:t>;</w:t>
      </w:r>
    </w:p>
    <w:p w14:paraId="56C0D9F9" w14:textId="77777777" w:rsidR="00E72498" w:rsidRPr="000263B8" w:rsidRDefault="00E72498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BB3C16D" wp14:editId="4A1051AE">
            <wp:extent cx="6295390" cy="3572686"/>
            <wp:effectExtent l="19050" t="19050" r="10160" b="27940"/>
            <wp:docPr id="11" name="Рисунок 11" descr="Форма настройки словар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43396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26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7703A4" w14:textId="0E816068" w:rsidR="00E72498" w:rsidRPr="000263B8" w:rsidRDefault="00E15409" w:rsidP="00E24349">
      <w:pPr>
        <w:pStyle w:val="phfiguretitle"/>
      </w:pPr>
      <w:bookmarkStart w:id="274" w:name="_Ref119077556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60</w:t>
      </w:r>
      <w:r w:rsidR="00E72498" w:rsidRPr="000263B8">
        <w:fldChar w:fldCharType="end"/>
      </w:r>
      <w:bookmarkEnd w:id="274"/>
      <w:r w:rsidR="0081618C" w:rsidRPr="000263B8">
        <w:t xml:space="preserve"> </w:t>
      </w:r>
      <w:r w:rsidR="00FB0B7A">
        <w:t xml:space="preserve">– </w:t>
      </w:r>
      <w:r w:rsidR="00E72498" w:rsidRPr="000263B8">
        <w:t>Форма</w:t>
      </w:r>
      <w:r w:rsidR="0081618C" w:rsidRPr="000263B8">
        <w:t xml:space="preserve"> </w:t>
      </w:r>
      <w:r w:rsidR="00E72498" w:rsidRPr="000263B8">
        <w:t>настройки</w:t>
      </w:r>
      <w:r w:rsidR="0081618C" w:rsidRPr="000263B8">
        <w:t xml:space="preserve"> </w:t>
      </w:r>
      <w:r w:rsidR="00E72498" w:rsidRPr="000263B8">
        <w:t>словаря</w:t>
      </w:r>
      <w:r w:rsidR="0081618C" w:rsidRPr="000263B8">
        <w:t xml:space="preserve"> </w:t>
      </w:r>
      <w:r w:rsidR="00E72498" w:rsidRPr="000263B8">
        <w:t>услуг</w:t>
      </w:r>
    </w:p>
    <w:p w14:paraId="53D390C8" w14:textId="58D9F382" w:rsidR="00E72498" w:rsidRPr="000263B8" w:rsidRDefault="00E72498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услугу</w:t>
      </w:r>
      <w:r w:rsidR="0081618C" w:rsidRPr="000263B8">
        <w:t xml:space="preserve"> </w:t>
      </w:r>
      <w:r w:rsidRPr="000263B8">
        <w:t>осмотра/консультации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Услуги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изменения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услуги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_Ref119077575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61</w:t>
      </w:r>
      <w:r w:rsidR="00FB0B7A">
        <w:fldChar w:fldCharType="end"/>
      </w:r>
      <w:r w:rsidR="00FB0B7A">
        <w:t>)</w:t>
      </w:r>
      <w:r w:rsidRPr="000263B8">
        <w:t>;</w:t>
      </w:r>
    </w:p>
    <w:p w14:paraId="76661933" w14:textId="77777777" w:rsidR="00E72498" w:rsidRPr="000263B8" w:rsidRDefault="00E72498" w:rsidP="000263B8">
      <w:pPr>
        <w:pStyle w:val="phfigure"/>
      </w:pPr>
      <w:r w:rsidRPr="000263B8">
        <w:rPr>
          <w:noProof/>
        </w:rPr>
        <w:drawing>
          <wp:inline distT="0" distB="0" distL="0" distR="0" wp14:anchorId="6F1A6D4E" wp14:editId="63E03528">
            <wp:extent cx="3975652" cy="2852633"/>
            <wp:effectExtent l="19050" t="19050" r="25400" b="24130"/>
            <wp:docPr id="12" name="Рисунок 12" descr="_scroll_external/attachments/image2022-10-13_15-20-37-80b239ce4f8507b42d616604770637dcf52e79cb16d10342b15c96c2f61eac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33974" name="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83051" cy="28579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E1C3D8" w14:textId="141BE24B" w:rsidR="0081618C" w:rsidRPr="000263B8" w:rsidRDefault="00E15409" w:rsidP="00E24349">
      <w:pPr>
        <w:pStyle w:val="phfiguretitle"/>
      </w:pPr>
      <w:bookmarkStart w:id="275" w:name="_Ref119077575"/>
      <w:r>
        <w:t>Рисунок </w:t>
      </w:r>
      <w:r w:rsidR="0081618C" w:rsidRPr="000263B8">
        <w:fldChar w:fldCharType="begin"/>
      </w:r>
      <w:r w:rsidR="0081618C" w:rsidRPr="000263B8">
        <w:instrText xml:space="preserve"> SEQ Рисунок \* ARABIC </w:instrText>
      </w:r>
      <w:r w:rsidR="0081618C" w:rsidRPr="000263B8">
        <w:fldChar w:fldCharType="separate"/>
      </w:r>
      <w:r w:rsidR="00865695">
        <w:rPr>
          <w:noProof/>
        </w:rPr>
        <w:t>61</w:t>
      </w:r>
      <w:r w:rsidR="0081618C" w:rsidRPr="000263B8">
        <w:fldChar w:fldCharType="end"/>
      </w:r>
      <w:bookmarkEnd w:id="275"/>
      <w:r w:rsidR="0081618C" w:rsidRPr="000263B8">
        <w:t xml:space="preserve"> </w:t>
      </w:r>
      <w:r w:rsidR="00FB0B7A">
        <w:t xml:space="preserve">– </w:t>
      </w:r>
      <w:r w:rsidR="0081618C" w:rsidRPr="000263B8">
        <w:t>Окно редактирования услуги</w:t>
      </w:r>
    </w:p>
    <w:p w14:paraId="01231B4D" w14:textId="77777777" w:rsidR="00E72498" w:rsidRPr="000263B8" w:rsidRDefault="00E72498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Тип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Посещение</w:t>
      </w:r>
      <w:r w:rsidR="000263B8">
        <w:t>»</w:t>
      </w:r>
      <w:r w:rsidRPr="000263B8">
        <w:t>;</w:t>
      </w:r>
    </w:p>
    <w:p w14:paraId="3ADB06AE" w14:textId="77777777" w:rsidR="00E72498" w:rsidRPr="000263B8" w:rsidRDefault="00E72498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изменений.</w:t>
      </w:r>
    </w:p>
    <w:p w14:paraId="7F9C1368" w14:textId="77777777" w:rsidR="00E72498" w:rsidRPr="000263B8" w:rsidRDefault="00E72498" w:rsidP="00E41FF9">
      <w:pPr>
        <w:pStyle w:val="3"/>
      </w:pPr>
      <w:bookmarkStart w:id="276" w:name="_Toc118569058"/>
      <w:bookmarkStart w:id="277" w:name="_Toc120524828"/>
      <w:r w:rsidRPr="000263B8">
        <w:lastRenderedPageBreak/>
        <w:t>Настройка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bookmarkEnd w:id="276"/>
      <w:bookmarkEnd w:id="277"/>
    </w:p>
    <w:p w14:paraId="21A16C0D" w14:textId="77777777" w:rsidR="00E72498" w:rsidRDefault="00E72498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Прием</w:t>
      </w:r>
      <w:r w:rsidR="0081618C" w:rsidRPr="000263B8">
        <w:t xml:space="preserve"> </w:t>
      </w:r>
      <w:r w:rsidRPr="000263B8">
        <w:t>(осмотр)</w:t>
      </w:r>
      <w:r w:rsidR="0081618C" w:rsidRPr="000263B8">
        <w:t xml:space="preserve"> </w:t>
      </w:r>
      <w:r w:rsidRPr="000263B8">
        <w:t>врача-специалиста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услуги.</w:t>
      </w:r>
    </w:p>
    <w:p w14:paraId="48BAFE85" w14:textId="77777777" w:rsidR="000263B8" w:rsidRPr="000263B8" w:rsidRDefault="000263B8" w:rsidP="000263B8">
      <w:pPr>
        <w:pStyle w:val="phnormal"/>
      </w:pPr>
      <w:r w:rsidRPr="000263B8">
        <w:rPr>
          <w:b/>
        </w:rPr>
        <w:t>Примечание</w:t>
      </w:r>
      <w:r w:rsidRPr="000263B8">
        <w:t xml:space="preserve"> – Для формирования СЭМД beta-версии </w:t>
      </w:r>
      <w:r>
        <w:t>«</w:t>
      </w:r>
      <w:r w:rsidRPr="000263B8">
        <w:t>Прием (осмотр) врача-специалиста</w:t>
      </w:r>
      <w:r>
        <w:t>»</w:t>
      </w:r>
      <w:r w:rsidRPr="000263B8">
        <w:t xml:space="preserve"> должен быть создан визит с услугой с типом </w:t>
      </w:r>
      <w:r>
        <w:t>«</w:t>
      </w:r>
      <w:r w:rsidRPr="000263B8">
        <w:t>Посещение</w:t>
      </w:r>
      <w:r>
        <w:t>»</w:t>
      </w:r>
      <w:r w:rsidRPr="000263B8">
        <w:t xml:space="preserve"> и случай заболевания на визите не должен быть закрыт.</w:t>
      </w:r>
    </w:p>
    <w:p w14:paraId="48C31F50" w14:textId="77777777" w:rsidR="00E72498" w:rsidRPr="000263B8" w:rsidRDefault="00E72498" w:rsidP="00E41FF9">
      <w:pPr>
        <w:pStyle w:val="4"/>
      </w:pPr>
      <w:r w:rsidRPr="000263B8">
        <w:t>Настройка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шаблоне</w:t>
      </w:r>
    </w:p>
    <w:p w14:paraId="00952897" w14:textId="77777777" w:rsidR="00E72498" w:rsidRPr="000263B8" w:rsidRDefault="00E72498" w:rsidP="00355B18">
      <w:pPr>
        <w:pStyle w:val="phnormal"/>
      </w:pP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осмотра/консультации</w:t>
      </w:r>
      <w:r w:rsidR="0081618C" w:rsidRPr="000263B8">
        <w:t xml:space="preserve"> </w:t>
      </w:r>
      <w:r w:rsidRPr="000263B8">
        <w:t>специалиста</w:t>
      </w:r>
      <w:r w:rsidR="0081618C" w:rsidRPr="000263B8">
        <w:t xml:space="preserve"> </w:t>
      </w:r>
      <w:r w:rsidRPr="000263B8">
        <w:t>должен</w:t>
      </w:r>
      <w:r w:rsidR="0081618C" w:rsidRPr="000263B8">
        <w:t xml:space="preserve"> </w:t>
      </w:r>
      <w:r w:rsidRPr="000263B8">
        <w:t>содержать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полей,</w:t>
      </w:r>
      <w:r w:rsidR="0081618C" w:rsidRPr="000263B8">
        <w:t xml:space="preserve"> </w:t>
      </w:r>
      <w:r w:rsidRPr="000263B8">
        <w:t>данные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которых</w:t>
      </w:r>
      <w:r w:rsidR="0081618C" w:rsidRPr="000263B8">
        <w:t xml:space="preserve"> </w:t>
      </w:r>
      <w:r w:rsidRPr="000263B8">
        <w:t>передаются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ВИМИС.</w:t>
      </w:r>
    </w:p>
    <w:p w14:paraId="7542EB3D" w14:textId="77777777" w:rsidR="00355B18" w:rsidRDefault="00E72498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34780D1" w14:textId="6740A55A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приёмов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_Ref119077598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62</w:t>
      </w:r>
      <w:r w:rsidR="00FB0B7A">
        <w:fldChar w:fldCharType="end"/>
      </w:r>
      <w:r w:rsidR="00FB0B7A">
        <w:t>)</w:t>
      </w:r>
      <w:r w:rsidRPr="000263B8">
        <w:t>;</w:t>
      </w:r>
    </w:p>
    <w:p w14:paraId="0925A879" w14:textId="77777777" w:rsidR="00E72498" w:rsidRPr="000263B8" w:rsidRDefault="00E72498" w:rsidP="000263B8">
      <w:pPr>
        <w:pStyle w:val="phfigure"/>
      </w:pPr>
      <w:r w:rsidRPr="000263B8">
        <w:rPr>
          <w:noProof/>
        </w:rPr>
        <w:drawing>
          <wp:inline distT="0" distB="0" distL="0" distR="0" wp14:anchorId="2B64280F" wp14:editId="3C6189D6">
            <wp:extent cx="6295390" cy="4497819"/>
            <wp:effectExtent l="19050" t="19050" r="10160" b="17145"/>
            <wp:docPr id="13" name="Рисунок 13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51084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978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BCD592" w14:textId="417F2918" w:rsidR="00E72498" w:rsidRPr="000263B8" w:rsidRDefault="00E15409" w:rsidP="00E24349">
      <w:pPr>
        <w:pStyle w:val="phfiguretitle"/>
      </w:pPr>
      <w:bookmarkStart w:id="278" w:name="_Ref119077598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62</w:t>
      </w:r>
      <w:r w:rsidR="00E72498" w:rsidRPr="000263B8">
        <w:fldChar w:fldCharType="end"/>
      </w:r>
      <w:bookmarkEnd w:id="278"/>
      <w:r w:rsidR="0081618C" w:rsidRPr="000263B8">
        <w:t xml:space="preserve"> </w:t>
      </w:r>
      <w:r w:rsidR="00FB0B7A">
        <w:t xml:space="preserve">– </w:t>
      </w:r>
      <w:r w:rsidR="00E72498" w:rsidRPr="000263B8">
        <w:t>Форма</w:t>
      </w:r>
      <w:r w:rsidR="0081618C" w:rsidRPr="000263B8">
        <w:t xml:space="preserve"> </w:t>
      </w:r>
      <w:r w:rsidR="00E72498" w:rsidRPr="000263B8">
        <w:t>настройки</w:t>
      </w:r>
      <w:r w:rsidR="0081618C" w:rsidRPr="000263B8">
        <w:t xml:space="preserve"> </w:t>
      </w:r>
      <w:r w:rsidR="00E72498" w:rsidRPr="000263B8">
        <w:t>шаблонов</w:t>
      </w:r>
      <w:r w:rsidR="0081618C" w:rsidRPr="000263B8">
        <w:t xml:space="preserve"> </w:t>
      </w:r>
      <w:r w:rsidR="00E72498" w:rsidRPr="000263B8">
        <w:t>услуг</w:t>
      </w:r>
    </w:p>
    <w:p w14:paraId="5B59EA93" w14:textId="77777777" w:rsidR="00E72498" w:rsidRPr="000263B8" w:rsidRDefault="00E72498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необходимый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приёма;</w:t>
      </w:r>
    </w:p>
    <w:p w14:paraId="2388ED82" w14:textId="77777777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вкладку;</w:t>
      </w:r>
    </w:p>
    <w:p w14:paraId="570C617A" w14:textId="770626AC" w:rsidR="00E72498" w:rsidRPr="000263B8" w:rsidRDefault="00E72498" w:rsidP="00355B18">
      <w:pPr>
        <w:pStyle w:val="phlistitemized1"/>
      </w:pPr>
      <w:r w:rsidRPr="000263B8">
        <w:lastRenderedPageBreak/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вкладки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приёма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_Ref119077610 \h </w:instrText>
      </w:r>
      <w:r w:rsidR="00FB0B7A">
        <w:fldChar w:fldCharType="separate"/>
      </w:r>
      <w:r w:rsidR="00865695">
        <w:t>Рисунок </w:t>
      </w:r>
      <w:r w:rsidR="00865695">
        <w:rPr>
          <w:noProof/>
        </w:rPr>
        <w:t>63</w:t>
      </w:r>
      <w:r w:rsidR="00FB0B7A">
        <w:fldChar w:fldCharType="end"/>
      </w:r>
      <w:r w:rsidR="00FB0B7A">
        <w:t>)</w:t>
      </w:r>
      <w:r w:rsidRPr="000263B8">
        <w:t>;</w:t>
      </w:r>
    </w:p>
    <w:p w14:paraId="11046994" w14:textId="77777777" w:rsidR="00E72498" w:rsidRPr="000263B8" w:rsidRDefault="00E72498" w:rsidP="000263B8">
      <w:pPr>
        <w:pStyle w:val="phfigure"/>
      </w:pPr>
      <w:r w:rsidRPr="000263B8">
        <w:rPr>
          <w:noProof/>
        </w:rPr>
        <w:drawing>
          <wp:inline distT="0" distB="0" distL="0" distR="0" wp14:anchorId="04F1AE0A" wp14:editId="46AE5A33">
            <wp:extent cx="3411110" cy="1240404"/>
            <wp:effectExtent l="19050" t="19050" r="18415" b="17145"/>
            <wp:docPr id="14" name="Рисунок 14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58548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18487" cy="12430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530796" w14:textId="652D73EE" w:rsidR="00E72498" w:rsidRPr="000263B8" w:rsidRDefault="00E15409" w:rsidP="00E24349">
      <w:pPr>
        <w:pStyle w:val="phfiguretitle"/>
      </w:pPr>
      <w:bookmarkStart w:id="279" w:name="_Ref119077610"/>
      <w:r>
        <w:t>Рисунок </w:t>
      </w:r>
      <w:r w:rsidR="00E72498" w:rsidRPr="000263B8">
        <w:fldChar w:fldCharType="begin"/>
      </w:r>
      <w:r w:rsidR="00E72498" w:rsidRPr="000263B8">
        <w:instrText>SEQ Рисунок \* ARABIC</w:instrText>
      </w:r>
      <w:r w:rsidR="00E72498" w:rsidRPr="000263B8">
        <w:fldChar w:fldCharType="separate"/>
      </w:r>
      <w:r w:rsidR="00865695">
        <w:rPr>
          <w:noProof/>
        </w:rPr>
        <w:t>63</w:t>
      </w:r>
      <w:r w:rsidR="00E72498" w:rsidRPr="000263B8">
        <w:fldChar w:fldCharType="end"/>
      </w:r>
      <w:bookmarkEnd w:id="279"/>
      <w:r w:rsidR="0081618C" w:rsidRPr="000263B8">
        <w:t xml:space="preserve"> </w:t>
      </w:r>
      <w:r w:rsidR="009233F0">
        <w:t xml:space="preserve">– </w:t>
      </w:r>
      <w:r w:rsidR="00E72498" w:rsidRPr="000263B8">
        <w:t>Окно</w:t>
      </w:r>
      <w:r w:rsidR="0081618C" w:rsidRPr="000263B8">
        <w:t xml:space="preserve"> </w:t>
      </w:r>
      <w:r w:rsidR="00E72498" w:rsidRPr="000263B8">
        <w:t>редактирования</w:t>
      </w:r>
      <w:r w:rsidR="0081618C" w:rsidRPr="000263B8">
        <w:t xml:space="preserve"> </w:t>
      </w:r>
      <w:r w:rsidR="00E72498" w:rsidRPr="000263B8">
        <w:t>вкладки</w:t>
      </w:r>
    </w:p>
    <w:p w14:paraId="195707DF" w14:textId="77777777" w:rsidR="00E72498" w:rsidRPr="000263B8" w:rsidRDefault="00E72498" w:rsidP="00FB0B7A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29C72295" wp14:editId="57866F9D">
            <wp:extent cx="190500" cy="180975"/>
            <wp:effectExtent l="19050" t="19050" r="19050" b="28575"/>
            <wp:docPr id="15" name="Рисунок 15" descr="_scroll_external/attachments/knopka-tri-tochki-mis-e8147fa8ca0d64f198fdb19656aaa315800e998fc223aa37e22808075ab05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92309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Вкладка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приемов</w:t>
      </w:r>
      <w:r w:rsidR="000263B8">
        <w:t>»</w:t>
      </w:r>
      <w:r w:rsidRPr="000263B8">
        <w:t>;</w:t>
      </w:r>
    </w:p>
    <w:p w14:paraId="3AD5AB96" w14:textId="77777777" w:rsidR="00E72498" w:rsidRPr="000263B8" w:rsidRDefault="00E72498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шаблоне</w:t>
      </w:r>
      <w:r w:rsidR="0081618C" w:rsidRPr="000263B8">
        <w:t xml:space="preserve"> </w:t>
      </w:r>
      <w:r w:rsidRPr="000263B8">
        <w:t>услуг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списка,</w:t>
      </w:r>
      <w:r w:rsidR="0081618C" w:rsidRPr="000263B8">
        <w:t xml:space="preserve"> </w:t>
      </w:r>
      <w:r w:rsidRPr="000263B8">
        <w:t>представленного</w:t>
      </w:r>
      <w:r w:rsidR="0081618C" w:rsidRPr="000263B8">
        <w:t xml:space="preserve"> </w:t>
      </w:r>
      <w:r w:rsidRPr="000263B8">
        <w:t>ниже.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соответствующим</w:t>
      </w:r>
      <w:r w:rsidR="0081618C" w:rsidRPr="000263B8">
        <w:t xml:space="preserve"> </w:t>
      </w:r>
      <w:r w:rsidRPr="000263B8">
        <w:t>назначением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существует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шаблоне</w:t>
      </w:r>
      <w:r w:rsidR="0081618C" w:rsidRPr="000263B8">
        <w:t xml:space="preserve"> </w:t>
      </w:r>
      <w:r w:rsidRPr="000263B8">
        <w:t>услуг,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добавлять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нужно.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соответствующим</w:t>
      </w:r>
      <w:r w:rsidR="0081618C" w:rsidRPr="000263B8">
        <w:t xml:space="preserve"> </w:t>
      </w:r>
      <w:r w:rsidRPr="000263B8">
        <w:t>назначением</w:t>
      </w:r>
      <w:r w:rsidR="0081618C" w:rsidRPr="000263B8">
        <w:t xml:space="preserve"> </w:t>
      </w:r>
      <w:r w:rsidRPr="000263B8">
        <w:t>отсутствует,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добавить,</w:t>
      </w:r>
      <w:r w:rsidR="0081618C" w:rsidRPr="000263B8">
        <w:t xml:space="preserve"> </w:t>
      </w:r>
      <w:r w:rsidRPr="000263B8">
        <w:t>выполнив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32246E76" w14:textId="77777777" w:rsidR="00E72498" w:rsidRPr="000263B8" w:rsidRDefault="00E72498" w:rsidP="00355B18">
      <w:pPr>
        <w:pStyle w:val="phlistitemized2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услуги;</w:t>
      </w:r>
    </w:p>
    <w:p w14:paraId="3AAE7DF5" w14:textId="693DFAC9" w:rsidR="00E72498" w:rsidRDefault="00E72498" w:rsidP="00355B18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создаваемого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_Ref119077631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33</w:t>
      </w:r>
      <w:r w:rsidR="00FB0B7A">
        <w:fldChar w:fldCharType="end"/>
      </w:r>
      <w:r w:rsidR="00FB0B7A">
        <w:t>)</w:t>
      </w:r>
      <w:r w:rsidRPr="000263B8">
        <w:t>;</w:t>
      </w:r>
    </w:p>
    <w:p w14:paraId="5322F8B8" w14:textId="77777777" w:rsidR="00FB0B7A" w:rsidRDefault="00FB0B7A" w:rsidP="00355B18">
      <w:pPr>
        <w:pStyle w:val="phlistitemized2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Добавленное поле отобразится в блоке </w:t>
      </w:r>
      <w:r>
        <w:t>«</w:t>
      </w:r>
      <w:r w:rsidRPr="000263B8">
        <w:t>Вкладки шаблонов: поля</w:t>
      </w:r>
      <w:r>
        <w:t>»</w:t>
      </w:r>
      <w:r w:rsidRPr="000263B8">
        <w:t>.</w:t>
      </w:r>
    </w:p>
    <w:p w14:paraId="7FAC8714" w14:textId="77777777" w:rsidR="00FB0B7A" w:rsidRDefault="00FB0B7A" w:rsidP="00FB0B7A">
      <w:pPr>
        <w:pStyle w:val="phnormal"/>
      </w:pPr>
      <w:r w:rsidRPr="000263B8">
        <w:rPr>
          <w:b/>
        </w:rPr>
        <w:t xml:space="preserve">Примечание </w:t>
      </w:r>
      <w:r w:rsidRPr="000263B8">
        <w:t>– Коды полей приведены для примера и могут отличаться в шаблонах услуг у Заказчика.</w:t>
      </w:r>
    </w:p>
    <w:p w14:paraId="18C6FB1C" w14:textId="77777777" w:rsidR="00FB0B7A" w:rsidRDefault="00FB0B7A" w:rsidP="00355B18">
      <w:pPr>
        <w:pStyle w:val="phlistitemized2"/>
        <w:sectPr w:rsidR="00FB0B7A" w:rsidSect="00FB0B7A">
          <w:pgSz w:w="11899" w:h="16838"/>
          <w:pgMar w:top="1134" w:right="567" w:bottom="1134" w:left="1134" w:header="709" w:footer="471" w:gutter="0"/>
          <w:cols w:space="708"/>
          <w:titlePg/>
          <w:docGrid w:linePitch="360"/>
        </w:sectPr>
      </w:pPr>
    </w:p>
    <w:p w14:paraId="249C29EE" w14:textId="10F04093" w:rsidR="00E72498" w:rsidRPr="000263B8" w:rsidRDefault="00E15409" w:rsidP="00E24349">
      <w:pPr>
        <w:pStyle w:val="phtabletitle"/>
      </w:pPr>
      <w:bookmarkStart w:id="280" w:name="_Ref119077631"/>
      <w:r>
        <w:lastRenderedPageBreak/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33</w:t>
      </w:r>
      <w:r w:rsidR="00E72498" w:rsidRPr="000263B8">
        <w:fldChar w:fldCharType="end"/>
      </w:r>
      <w:bookmarkEnd w:id="280"/>
      <w:r w:rsidR="0081618C" w:rsidRPr="000263B8">
        <w:t xml:space="preserve"> </w:t>
      </w:r>
      <w:r w:rsidR="009233F0">
        <w:t xml:space="preserve">– </w:t>
      </w:r>
      <w:r w:rsidR="00E72498" w:rsidRPr="000263B8">
        <w:t>Описание</w:t>
      </w:r>
      <w:r w:rsidR="0081618C" w:rsidRPr="000263B8">
        <w:t xml:space="preserve"> </w:t>
      </w:r>
      <w:r w:rsidR="00E72498" w:rsidRPr="000263B8">
        <w:t>полей</w:t>
      </w:r>
      <w:r w:rsidR="0081618C" w:rsidRPr="000263B8">
        <w:t xml:space="preserve"> </w:t>
      </w:r>
      <w:r w:rsidR="00E72498" w:rsidRPr="000263B8">
        <w:t>окна</w:t>
      </w:r>
      <w:r w:rsidR="0081618C" w:rsidRPr="000263B8">
        <w:t xml:space="preserve"> </w:t>
      </w:r>
      <w:r w:rsidR="00E72498" w:rsidRPr="000263B8">
        <w:t>добавления</w:t>
      </w:r>
      <w:r w:rsidR="0081618C" w:rsidRPr="000263B8">
        <w:t xml:space="preserve"> </w:t>
      </w:r>
      <w:r w:rsidR="00E72498" w:rsidRPr="000263B8">
        <w:t>поля</w:t>
      </w:r>
      <w:r w:rsidR="0081618C" w:rsidRPr="000263B8">
        <w:t xml:space="preserve"> </w:t>
      </w:r>
      <w:r w:rsidR="00E72498" w:rsidRPr="000263B8">
        <w:t>вкладки</w:t>
      </w:r>
      <w:r w:rsidR="0081618C" w:rsidRPr="000263B8">
        <w:t xml:space="preserve"> </w:t>
      </w:r>
      <w:r w:rsidR="00E72498" w:rsidRPr="000263B8">
        <w:t>шаблона</w:t>
      </w:r>
      <w:r w:rsidR="0081618C" w:rsidRPr="000263B8">
        <w:t xml:space="preserve"> </w:t>
      </w:r>
      <w:r w:rsidR="00E72498" w:rsidRPr="000263B8">
        <w:t>приема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80"/>
        <w:gridCol w:w="1470"/>
        <w:gridCol w:w="1483"/>
        <w:gridCol w:w="1317"/>
        <w:gridCol w:w="1722"/>
        <w:gridCol w:w="1992"/>
        <w:gridCol w:w="1812"/>
        <w:gridCol w:w="730"/>
        <w:gridCol w:w="1053"/>
        <w:gridCol w:w="1268"/>
      </w:tblGrid>
      <w:tr w:rsidR="000263B8" w:rsidRPr="00E24349" w14:paraId="1E989779" w14:textId="77777777" w:rsidTr="00846EA2">
        <w:trPr>
          <w:tblHeader/>
        </w:trPr>
        <w:tc>
          <w:tcPr>
            <w:tcW w:w="754" w:type="pct"/>
          </w:tcPr>
          <w:p w14:paraId="16015140" w14:textId="77777777" w:rsidR="00E72498" w:rsidRPr="00E24349" w:rsidRDefault="00E72498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486" w:type="pct"/>
          </w:tcPr>
          <w:p w14:paraId="4B96CA28" w14:textId="77777777" w:rsidR="00E72498" w:rsidRPr="00E24349" w:rsidRDefault="00E72498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490" w:type="pct"/>
          </w:tcPr>
          <w:p w14:paraId="72D64C6D" w14:textId="77777777" w:rsidR="00E72498" w:rsidRPr="00E24349" w:rsidRDefault="00E72498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435" w:type="pct"/>
          </w:tcPr>
          <w:p w14:paraId="223EE105" w14:textId="77777777" w:rsidR="00E72498" w:rsidRPr="00E24349" w:rsidRDefault="00E72498" w:rsidP="00355B18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редактирования</w:t>
            </w:r>
          </w:p>
        </w:tc>
        <w:tc>
          <w:tcPr>
            <w:tcW w:w="569" w:type="pct"/>
          </w:tcPr>
          <w:p w14:paraId="614B3430" w14:textId="77777777" w:rsidR="00E72498" w:rsidRPr="00E24349" w:rsidRDefault="00E72498" w:rsidP="00355B18">
            <w:pPr>
              <w:pStyle w:val="phtablecolcaption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справочник</w:t>
            </w:r>
          </w:p>
        </w:tc>
        <w:tc>
          <w:tcPr>
            <w:tcW w:w="659" w:type="pct"/>
          </w:tcPr>
          <w:p w14:paraId="1D1DF832" w14:textId="77777777" w:rsidR="00E72498" w:rsidRPr="00E24349" w:rsidRDefault="00E72498" w:rsidP="00355B18">
            <w:pPr>
              <w:pStyle w:val="phtablecolcaption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599" w:type="pct"/>
          </w:tcPr>
          <w:p w14:paraId="21C75914" w14:textId="77777777" w:rsidR="00E72498" w:rsidRPr="00E24349" w:rsidRDefault="00E72498" w:rsidP="00355B18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241" w:type="pct"/>
          </w:tcPr>
          <w:p w14:paraId="77B10F9B" w14:textId="77777777" w:rsidR="00E72498" w:rsidRPr="00E24349" w:rsidRDefault="00E72498" w:rsidP="00355B18">
            <w:pPr>
              <w:pStyle w:val="phtablecolcaption"/>
            </w:pPr>
            <w:r w:rsidRPr="00E24349">
              <w:t>Метод</w:t>
            </w:r>
            <w:r w:rsidR="0081618C" w:rsidRPr="00E24349">
              <w:t xml:space="preserve"> </w:t>
            </w:r>
            <w:r w:rsidRPr="00E24349">
              <w:t>показа</w:t>
            </w:r>
            <w:r w:rsidR="0081618C" w:rsidRPr="00E24349">
              <w:t xml:space="preserve"> </w:t>
            </w:r>
            <w:r w:rsidRPr="00E24349">
              <w:t>раздела</w:t>
            </w:r>
          </w:p>
        </w:tc>
        <w:tc>
          <w:tcPr>
            <w:tcW w:w="348" w:type="pct"/>
          </w:tcPr>
          <w:p w14:paraId="5EB0A81D" w14:textId="77777777" w:rsidR="00E72498" w:rsidRPr="00E24349" w:rsidRDefault="00E72498" w:rsidP="00355B18">
            <w:pPr>
              <w:pStyle w:val="phtablecolcaption"/>
            </w:pPr>
            <w:r w:rsidRPr="00E24349">
              <w:t>Композиция</w:t>
            </w:r>
          </w:p>
        </w:tc>
        <w:tc>
          <w:tcPr>
            <w:tcW w:w="419" w:type="pct"/>
          </w:tcPr>
          <w:p w14:paraId="3A2E55A6" w14:textId="77777777" w:rsidR="00E72498" w:rsidRPr="00E24349" w:rsidRDefault="00E72498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</w:tr>
      <w:tr w:rsidR="000263B8" w:rsidRPr="00E24349" w14:paraId="64516948" w14:textId="77777777" w:rsidTr="00846EA2">
        <w:tc>
          <w:tcPr>
            <w:tcW w:w="5000" w:type="pct"/>
            <w:gridSpan w:val="10"/>
          </w:tcPr>
          <w:p w14:paraId="5EF7D273" w14:textId="77777777" w:rsidR="00E72498" w:rsidRPr="00E24349" w:rsidRDefault="00E72498" w:rsidP="00355B18">
            <w:pPr>
              <w:pStyle w:val="phtablecolcaption"/>
            </w:pP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общие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всех</w:t>
            </w:r>
            <w:r w:rsidR="0081618C" w:rsidRPr="00E24349">
              <w:t xml:space="preserve"> </w:t>
            </w:r>
            <w:r w:rsidRPr="00E24349">
              <w:t>профилей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помощи</w:t>
            </w:r>
          </w:p>
        </w:tc>
      </w:tr>
      <w:tr w:rsidR="000263B8" w:rsidRPr="00E24349" w14:paraId="2EDEB91E" w14:textId="77777777" w:rsidTr="00846EA2">
        <w:tc>
          <w:tcPr>
            <w:tcW w:w="754" w:type="pct"/>
          </w:tcPr>
          <w:p w14:paraId="2240D164" w14:textId="77777777" w:rsidR="00E72498" w:rsidRPr="00E24349" w:rsidRDefault="00E72498" w:rsidP="00E24349">
            <w:pPr>
              <w:pStyle w:val="phtablecellleft"/>
            </w:pPr>
            <w:r w:rsidRPr="00E24349">
              <w:t>ANAMNESIS</w:t>
            </w:r>
          </w:p>
        </w:tc>
        <w:tc>
          <w:tcPr>
            <w:tcW w:w="486" w:type="pct"/>
          </w:tcPr>
          <w:p w14:paraId="2BADA1D3" w14:textId="77777777" w:rsidR="00E72498" w:rsidRPr="00E24349" w:rsidRDefault="00E72498" w:rsidP="00E24349">
            <w:pPr>
              <w:pStyle w:val="phtablecellleft"/>
            </w:pPr>
            <w:r w:rsidRPr="00E24349">
              <w:t>Анамнез</w:t>
            </w:r>
          </w:p>
        </w:tc>
        <w:tc>
          <w:tcPr>
            <w:tcW w:w="490" w:type="pct"/>
          </w:tcPr>
          <w:p w14:paraId="3F25F3D8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2E08774B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15D53936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3000929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2104EA7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54A302B6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0CABDE28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3876566F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3E6B4A0A" w14:textId="77777777" w:rsidTr="00846EA2">
        <w:tc>
          <w:tcPr>
            <w:tcW w:w="754" w:type="pct"/>
          </w:tcPr>
          <w:p w14:paraId="317070BE" w14:textId="77777777" w:rsidR="00E72498" w:rsidRPr="00E24349" w:rsidRDefault="00E72498" w:rsidP="00E24349">
            <w:pPr>
              <w:pStyle w:val="phtablecellleft"/>
            </w:pPr>
            <w:r w:rsidRPr="00E24349">
              <w:t>OBJECTIVE</w:t>
            </w:r>
          </w:p>
        </w:tc>
        <w:tc>
          <w:tcPr>
            <w:tcW w:w="486" w:type="pct"/>
          </w:tcPr>
          <w:p w14:paraId="41A1EF62" w14:textId="77777777" w:rsidR="00E72498" w:rsidRPr="00E24349" w:rsidRDefault="00E72498" w:rsidP="00E24349">
            <w:pPr>
              <w:pStyle w:val="phtablecellleft"/>
            </w:pPr>
            <w:r w:rsidRPr="00E24349">
              <w:t>Объективный</w:t>
            </w:r>
            <w:r w:rsidR="0081618C" w:rsidRPr="00E24349">
              <w:t xml:space="preserve"> </w:t>
            </w:r>
            <w:r w:rsidRPr="00E24349">
              <w:t>статус</w:t>
            </w:r>
          </w:p>
        </w:tc>
        <w:tc>
          <w:tcPr>
            <w:tcW w:w="490" w:type="pct"/>
          </w:tcPr>
          <w:p w14:paraId="7C694B94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6E8569D2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0F397D47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2B87B42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10163DB1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404971C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5C9E241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39DBC041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18164E24" w14:textId="77777777" w:rsidTr="00846EA2">
        <w:tc>
          <w:tcPr>
            <w:tcW w:w="754" w:type="pct"/>
          </w:tcPr>
          <w:p w14:paraId="350445F6" w14:textId="77777777" w:rsidR="00E72498" w:rsidRPr="00E24349" w:rsidRDefault="00E72498" w:rsidP="00E24349">
            <w:pPr>
              <w:pStyle w:val="phtablecellleft"/>
            </w:pPr>
            <w:r w:rsidRPr="00E24349">
              <w:t>CONS_PROTOCOL</w:t>
            </w:r>
          </w:p>
        </w:tc>
        <w:tc>
          <w:tcPr>
            <w:tcW w:w="486" w:type="pct"/>
          </w:tcPr>
          <w:p w14:paraId="7FFCD085" w14:textId="77777777" w:rsidR="00E72498" w:rsidRPr="00E24349" w:rsidRDefault="00E72498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  <w:tc>
          <w:tcPr>
            <w:tcW w:w="490" w:type="pct"/>
          </w:tcPr>
          <w:p w14:paraId="20D87C9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35" w:type="pct"/>
          </w:tcPr>
          <w:p w14:paraId="2C2FC96D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404F3303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3964E0D1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6E118CE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3256CDF0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4727323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45BDA957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08DE2FD6" w14:textId="77777777" w:rsidTr="00846EA2">
        <w:tc>
          <w:tcPr>
            <w:tcW w:w="754" w:type="pct"/>
          </w:tcPr>
          <w:p w14:paraId="2AC08542" w14:textId="77777777" w:rsidR="00E72498" w:rsidRPr="00E24349" w:rsidRDefault="00E72498" w:rsidP="00E24349">
            <w:pPr>
              <w:pStyle w:val="phtablecellleft"/>
            </w:pPr>
            <w:r w:rsidRPr="00E24349">
              <w:t>CONS_CONCLUSION</w:t>
            </w:r>
          </w:p>
        </w:tc>
        <w:tc>
          <w:tcPr>
            <w:tcW w:w="486" w:type="pct"/>
          </w:tcPr>
          <w:p w14:paraId="36C50813" w14:textId="77777777" w:rsidR="00E72498" w:rsidRPr="00E24349" w:rsidRDefault="00E72498" w:rsidP="00E24349">
            <w:pPr>
              <w:pStyle w:val="phtablecellleft"/>
            </w:pPr>
            <w:r w:rsidRPr="00E24349">
              <w:t>Заключение</w:t>
            </w:r>
          </w:p>
        </w:tc>
        <w:tc>
          <w:tcPr>
            <w:tcW w:w="490" w:type="pct"/>
          </w:tcPr>
          <w:p w14:paraId="3FD3853D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30AB41D0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35089B6F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263FC71E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77C6A2E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1A64BCC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25AA188C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097C83EF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5EDC9F4D" w14:textId="77777777" w:rsidTr="00846EA2">
        <w:tc>
          <w:tcPr>
            <w:tcW w:w="754" w:type="pct"/>
          </w:tcPr>
          <w:p w14:paraId="4EDDC735" w14:textId="77777777" w:rsidR="00E72498" w:rsidRPr="00E24349" w:rsidRDefault="00E72498" w:rsidP="00E24349">
            <w:pPr>
              <w:pStyle w:val="phtablecellleft"/>
            </w:pPr>
            <w:r w:rsidRPr="00E24349">
              <w:t>CONS_RECOMENDATIONS</w:t>
            </w:r>
          </w:p>
        </w:tc>
        <w:tc>
          <w:tcPr>
            <w:tcW w:w="486" w:type="pct"/>
          </w:tcPr>
          <w:p w14:paraId="2D302B60" w14:textId="77777777" w:rsidR="00E72498" w:rsidRPr="00E24349" w:rsidRDefault="00E72498" w:rsidP="00E24349">
            <w:pPr>
              <w:pStyle w:val="phtablecellleft"/>
            </w:pPr>
            <w:r w:rsidRPr="00E24349">
              <w:t>Рекомендации</w:t>
            </w:r>
          </w:p>
        </w:tc>
        <w:tc>
          <w:tcPr>
            <w:tcW w:w="490" w:type="pct"/>
          </w:tcPr>
          <w:p w14:paraId="2BFCC3AA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1AEB16AB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47D163A8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46E8ED16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70DC42A6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4CF5DC7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0F173B9D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0956B7FA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7CE931F3" w14:textId="77777777" w:rsidTr="00846EA2">
        <w:tc>
          <w:tcPr>
            <w:tcW w:w="754" w:type="pct"/>
          </w:tcPr>
          <w:p w14:paraId="50D830A0" w14:textId="77777777" w:rsidR="00E72498" w:rsidRPr="00E24349" w:rsidRDefault="00E72498" w:rsidP="00E24349">
            <w:pPr>
              <w:pStyle w:val="phtablecellleft"/>
            </w:pPr>
            <w:r w:rsidRPr="00E24349">
              <w:t>PATIENT_CONDITIONS_CONS</w:t>
            </w:r>
          </w:p>
        </w:tc>
        <w:tc>
          <w:tcPr>
            <w:tcW w:w="486" w:type="pct"/>
          </w:tcPr>
          <w:p w14:paraId="10CE5A4C" w14:textId="77777777" w:rsidR="00E72498" w:rsidRPr="00E24349" w:rsidRDefault="00E72498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  <w:tc>
          <w:tcPr>
            <w:tcW w:w="490" w:type="pct"/>
          </w:tcPr>
          <w:p w14:paraId="576AC5DD" w14:textId="77777777" w:rsidR="00E72498" w:rsidRPr="00E24349" w:rsidRDefault="00E72498" w:rsidP="00E24349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35" w:type="pct"/>
          </w:tcPr>
          <w:p w14:paraId="3635883A" w14:textId="77777777" w:rsidR="00E72498" w:rsidRPr="00E24349" w:rsidRDefault="00E72498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569" w:type="pct"/>
          </w:tcPr>
          <w:p w14:paraId="3EB7E3D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2FACE050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162626CB" w14:textId="77777777" w:rsidR="00E72498" w:rsidRPr="00E24349" w:rsidRDefault="00E72498" w:rsidP="00E24349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41" w:type="pct"/>
          </w:tcPr>
          <w:p w14:paraId="50AB0965" w14:textId="77777777" w:rsidR="00E72498" w:rsidRPr="00E24349" w:rsidRDefault="00E72498" w:rsidP="00E24349">
            <w:pPr>
              <w:pStyle w:val="phtablecellleft"/>
            </w:pPr>
            <w:r w:rsidRPr="00E24349">
              <w:t>LIST</w:t>
            </w:r>
          </w:p>
        </w:tc>
        <w:tc>
          <w:tcPr>
            <w:tcW w:w="348" w:type="pct"/>
          </w:tcPr>
          <w:p w14:paraId="4C9444C0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6F1E6A84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12E7634" w14:textId="77777777" w:rsidTr="00846EA2">
        <w:tc>
          <w:tcPr>
            <w:tcW w:w="754" w:type="pct"/>
          </w:tcPr>
          <w:p w14:paraId="192E3BFA" w14:textId="77777777" w:rsidR="00E72498" w:rsidRPr="00E24349" w:rsidRDefault="00E72498" w:rsidP="00E24349">
            <w:pPr>
              <w:pStyle w:val="phtablecellleft"/>
            </w:pPr>
            <w:r w:rsidRPr="00E24349">
              <w:t>CONSULTATION_RESULT</w:t>
            </w:r>
          </w:p>
        </w:tc>
        <w:tc>
          <w:tcPr>
            <w:tcW w:w="486" w:type="pct"/>
          </w:tcPr>
          <w:p w14:paraId="1DBFB3AC" w14:textId="77777777" w:rsidR="00E72498" w:rsidRPr="00E24349" w:rsidRDefault="00E72498" w:rsidP="00E24349">
            <w:pPr>
              <w:pStyle w:val="phtablecellleft"/>
            </w:pPr>
            <w:r w:rsidRPr="00E24349">
              <w:t>Результат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  <w:tc>
          <w:tcPr>
            <w:tcW w:w="490" w:type="pct"/>
          </w:tcPr>
          <w:p w14:paraId="5E5C9CC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35" w:type="pct"/>
          </w:tcPr>
          <w:p w14:paraId="21F69F10" w14:textId="77777777" w:rsidR="00E72498" w:rsidRPr="00E24349" w:rsidRDefault="00E72498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569" w:type="pct"/>
          </w:tcPr>
          <w:p w14:paraId="0D40E176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0D162BA2" w14:textId="77777777" w:rsidR="00E72498" w:rsidRPr="00E24349" w:rsidRDefault="00E72498" w:rsidP="00E24349">
            <w:pPr>
              <w:pStyle w:val="phtablecellleft"/>
            </w:pPr>
            <w:r w:rsidRPr="00E24349">
              <w:t>CONSULTATION_RESULT</w:t>
            </w:r>
          </w:p>
        </w:tc>
        <w:tc>
          <w:tcPr>
            <w:tcW w:w="599" w:type="pct"/>
          </w:tcPr>
          <w:p w14:paraId="2694AF6F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311AF70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7283F99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4C0A460E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D49E324" w14:textId="77777777" w:rsidTr="00846EA2">
        <w:tc>
          <w:tcPr>
            <w:tcW w:w="754" w:type="pct"/>
          </w:tcPr>
          <w:p w14:paraId="2E79910B" w14:textId="77777777" w:rsidR="00E72498" w:rsidRPr="00E24349" w:rsidRDefault="00E72498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486" w:type="pct"/>
          </w:tcPr>
          <w:p w14:paraId="08BE18E8" w14:textId="77777777" w:rsidR="00E72498" w:rsidRPr="00E24349" w:rsidRDefault="00E72498" w:rsidP="00E24349">
            <w:pPr>
              <w:pStyle w:val="phtablecellleft"/>
            </w:pPr>
            <w:r w:rsidRPr="00E24349">
              <w:t>Приоритет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  <w:tc>
          <w:tcPr>
            <w:tcW w:w="490" w:type="pct"/>
          </w:tcPr>
          <w:p w14:paraId="7FCE41D0" w14:textId="77777777" w:rsidR="00E72498" w:rsidRPr="00E24349" w:rsidRDefault="00E72498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35" w:type="pct"/>
          </w:tcPr>
          <w:p w14:paraId="26BFB7FC" w14:textId="77777777" w:rsidR="00E72498" w:rsidRPr="00E24349" w:rsidRDefault="00E72498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569" w:type="pct"/>
          </w:tcPr>
          <w:p w14:paraId="2401F5EC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7A441B20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21D183E7" w14:textId="77777777" w:rsidR="00E72498" w:rsidRPr="00E24349" w:rsidRDefault="00E72498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241" w:type="pct"/>
          </w:tcPr>
          <w:p w14:paraId="7DBDF055" w14:textId="77777777" w:rsidR="00E72498" w:rsidRPr="00E24349" w:rsidRDefault="00E72498" w:rsidP="00E24349">
            <w:pPr>
              <w:pStyle w:val="phtablecellleft"/>
            </w:pPr>
            <w:r w:rsidRPr="00E24349">
              <w:t>LIST</w:t>
            </w:r>
          </w:p>
        </w:tc>
        <w:tc>
          <w:tcPr>
            <w:tcW w:w="348" w:type="pct"/>
          </w:tcPr>
          <w:p w14:paraId="7AB9EEA7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4A056D96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14B7FCD9" w14:textId="77777777" w:rsidTr="00846EA2">
        <w:tc>
          <w:tcPr>
            <w:tcW w:w="754" w:type="pct"/>
          </w:tcPr>
          <w:p w14:paraId="269BB924" w14:textId="77777777" w:rsidR="00E72498" w:rsidRPr="00E24349" w:rsidRDefault="00E72498" w:rsidP="00E24349">
            <w:pPr>
              <w:pStyle w:val="phtablecellleft"/>
            </w:pPr>
            <w:r w:rsidRPr="00E24349">
              <w:t>CDA_ZAKL</w:t>
            </w:r>
          </w:p>
        </w:tc>
        <w:tc>
          <w:tcPr>
            <w:tcW w:w="486" w:type="pct"/>
          </w:tcPr>
          <w:p w14:paraId="3F1A647B" w14:textId="77777777" w:rsidR="00E72498" w:rsidRPr="00E24349" w:rsidRDefault="00E72498" w:rsidP="00E24349">
            <w:pPr>
              <w:pStyle w:val="phtablecellleft"/>
            </w:pPr>
            <w:r w:rsidRPr="00E24349">
              <w:t>Текст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и\или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  <w:tc>
          <w:tcPr>
            <w:tcW w:w="490" w:type="pct"/>
          </w:tcPr>
          <w:p w14:paraId="728DAAAE" w14:textId="77777777" w:rsidR="00E72498" w:rsidRPr="00E24349" w:rsidRDefault="00E72498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35" w:type="pct"/>
          </w:tcPr>
          <w:p w14:paraId="3FD9D9E9" w14:textId="77777777" w:rsidR="00E72498" w:rsidRPr="00E24349" w:rsidRDefault="00E72498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569" w:type="pct"/>
          </w:tcPr>
          <w:p w14:paraId="23898D7F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6F06106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56B06CB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4947FAA7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6967C5C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4D1AB5A9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F878EA9" w14:textId="77777777" w:rsidTr="00846EA2">
        <w:tc>
          <w:tcPr>
            <w:tcW w:w="5000" w:type="pct"/>
            <w:gridSpan w:val="10"/>
          </w:tcPr>
          <w:p w14:paraId="716BCC3F" w14:textId="77777777" w:rsidR="00E72498" w:rsidRPr="00E24349" w:rsidRDefault="00E72498" w:rsidP="00355B18">
            <w:pPr>
              <w:pStyle w:val="phtablecolcaption"/>
            </w:pPr>
            <w:r w:rsidRPr="00E24349">
              <w:lastRenderedPageBreak/>
              <w:t>Поля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7476A7" w:rsidRPr="00E24349">
              <w:t>«Профилактическая медицина»</w:t>
            </w:r>
          </w:p>
        </w:tc>
      </w:tr>
      <w:tr w:rsidR="000263B8" w:rsidRPr="00E24349" w14:paraId="3F4AAB52" w14:textId="77777777" w:rsidTr="00846EA2">
        <w:tc>
          <w:tcPr>
            <w:tcW w:w="754" w:type="pct"/>
          </w:tcPr>
          <w:p w14:paraId="1E78DA50" w14:textId="77777777" w:rsidR="00E72498" w:rsidRPr="00E24349" w:rsidRDefault="00E72498" w:rsidP="00E24349">
            <w:pPr>
              <w:pStyle w:val="phtablecellleft"/>
            </w:pPr>
            <w:r w:rsidRPr="00E24349">
              <w:t>DATE_KLIN</w:t>
            </w:r>
          </w:p>
        </w:tc>
        <w:tc>
          <w:tcPr>
            <w:tcW w:w="486" w:type="pct"/>
          </w:tcPr>
          <w:p w14:paraId="1D5BFEA4" w14:textId="77777777" w:rsidR="00E72498" w:rsidRPr="00E24349" w:rsidRDefault="00E72498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возникновения</w:t>
            </w:r>
            <w:r w:rsidR="0081618C" w:rsidRPr="00E24349">
              <w:t xml:space="preserve"> </w:t>
            </w:r>
            <w:r w:rsidRPr="00E24349">
              <w:t>первых</w:t>
            </w:r>
            <w:r w:rsidR="0081618C" w:rsidRPr="00E24349">
              <w:t xml:space="preserve"> </w:t>
            </w:r>
            <w:r w:rsidRPr="00E24349">
              <w:t>клинических</w:t>
            </w:r>
            <w:r w:rsidR="0081618C" w:rsidRPr="00E24349">
              <w:t xml:space="preserve"> </w:t>
            </w:r>
            <w:r w:rsidRPr="00E24349">
              <w:t>симптомов</w:t>
            </w:r>
          </w:p>
        </w:tc>
        <w:tc>
          <w:tcPr>
            <w:tcW w:w="490" w:type="pct"/>
          </w:tcPr>
          <w:p w14:paraId="6D44894E" w14:textId="77777777" w:rsidR="00E72498" w:rsidRPr="00E24349" w:rsidRDefault="00E72498" w:rsidP="00E24349">
            <w:pPr>
              <w:pStyle w:val="phtablecellleft"/>
            </w:pPr>
            <w:r w:rsidRPr="00E24349">
              <w:t>DATE</w:t>
            </w:r>
          </w:p>
        </w:tc>
        <w:tc>
          <w:tcPr>
            <w:tcW w:w="435" w:type="pct"/>
          </w:tcPr>
          <w:p w14:paraId="79546A39" w14:textId="77777777" w:rsidR="00E72498" w:rsidRPr="00E24349" w:rsidRDefault="00E72498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569" w:type="pct"/>
          </w:tcPr>
          <w:p w14:paraId="367BF45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4C5942CF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1764E88D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153A2B8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73A4F717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1AA822C5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2D12DF7A" w14:textId="77777777" w:rsidTr="00846EA2">
        <w:tc>
          <w:tcPr>
            <w:tcW w:w="754" w:type="pct"/>
          </w:tcPr>
          <w:p w14:paraId="2E9B34C5" w14:textId="77777777" w:rsidR="00E72498" w:rsidRPr="00E24349" w:rsidRDefault="00E72498" w:rsidP="00E24349">
            <w:pPr>
              <w:pStyle w:val="phtablecellleft"/>
            </w:pPr>
            <w:r w:rsidRPr="00E24349">
              <w:t>DATE_RELAPSE</w:t>
            </w:r>
          </w:p>
        </w:tc>
        <w:tc>
          <w:tcPr>
            <w:tcW w:w="486" w:type="pct"/>
          </w:tcPr>
          <w:p w14:paraId="13442417" w14:textId="77777777" w:rsidR="00E72498" w:rsidRPr="00E24349" w:rsidRDefault="00E72498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начала</w:t>
            </w:r>
            <w:r w:rsidR="0081618C" w:rsidRPr="00E24349">
              <w:t xml:space="preserve"> </w:t>
            </w:r>
            <w:r w:rsidRPr="00E24349">
              <w:t>рецидива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прогрессирования</w:t>
            </w:r>
            <w:r w:rsidR="0081618C" w:rsidRPr="00E24349">
              <w:t xml:space="preserve"> </w:t>
            </w:r>
            <w:r w:rsidRPr="00E24349">
              <w:t>заболевания</w:t>
            </w:r>
            <w:r w:rsidR="0081618C" w:rsidRPr="00E24349">
              <w:t xml:space="preserve"> </w:t>
            </w:r>
            <w:r w:rsidRPr="00E24349">
              <w:t>со</w:t>
            </w:r>
            <w:r w:rsidR="0081618C" w:rsidRPr="00E24349">
              <w:t xml:space="preserve"> </w:t>
            </w:r>
            <w:r w:rsidRPr="00E24349">
              <w:t>слов</w:t>
            </w:r>
            <w:r w:rsidR="0081618C" w:rsidRPr="00E24349">
              <w:t xml:space="preserve"> </w:t>
            </w:r>
            <w:r w:rsidRPr="00E24349">
              <w:t>больного</w:t>
            </w:r>
          </w:p>
        </w:tc>
        <w:tc>
          <w:tcPr>
            <w:tcW w:w="490" w:type="pct"/>
          </w:tcPr>
          <w:p w14:paraId="38293483" w14:textId="77777777" w:rsidR="00E72498" w:rsidRPr="00E24349" w:rsidRDefault="00E72498" w:rsidP="00E24349">
            <w:pPr>
              <w:pStyle w:val="phtablecellleft"/>
            </w:pPr>
            <w:r w:rsidRPr="00E24349">
              <w:t>DATE</w:t>
            </w:r>
          </w:p>
        </w:tc>
        <w:tc>
          <w:tcPr>
            <w:tcW w:w="435" w:type="pct"/>
          </w:tcPr>
          <w:p w14:paraId="1FD05B3C" w14:textId="77777777" w:rsidR="00E72498" w:rsidRPr="00E24349" w:rsidRDefault="00E72498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569" w:type="pct"/>
          </w:tcPr>
          <w:p w14:paraId="1748D7E1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608E865D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56C57D6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71685CD6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4BBE731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6451B17C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5EE60927" w14:textId="77777777" w:rsidTr="00846EA2">
        <w:tc>
          <w:tcPr>
            <w:tcW w:w="754" w:type="pct"/>
          </w:tcPr>
          <w:p w14:paraId="481427B5" w14:textId="77777777" w:rsidR="00E72498" w:rsidRPr="00E24349" w:rsidRDefault="00E72498" w:rsidP="00E24349">
            <w:pPr>
              <w:pStyle w:val="phtablecellleft"/>
            </w:pPr>
            <w:r w:rsidRPr="00E24349">
              <w:t>DATE_SICK</w:t>
            </w:r>
          </w:p>
        </w:tc>
        <w:tc>
          <w:tcPr>
            <w:tcW w:w="486" w:type="pct"/>
          </w:tcPr>
          <w:p w14:paraId="4844232B" w14:textId="77777777" w:rsidR="00E72498" w:rsidRPr="00E24349" w:rsidRDefault="00E72498" w:rsidP="00E24349">
            <w:pPr>
              <w:pStyle w:val="phtablecellleft"/>
            </w:pPr>
            <w:r w:rsidRPr="00E24349">
              <w:t>Дата,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которой</w:t>
            </w:r>
            <w:r w:rsidR="0081618C" w:rsidRPr="00E24349">
              <w:t xml:space="preserve"> </w:t>
            </w:r>
            <w:r w:rsidRPr="00E24349">
              <w:t>пациент</w:t>
            </w:r>
            <w:r w:rsidR="0081618C" w:rsidRPr="00E24349">
              <w:t xml:space="preserve"> </w:t>
            </w:r>
            <w:r w:rsidRPr="00E24349">
              <w:t>считает</w:t>
            </w:r>
            <w:r w:rsidR="0081618C" w:rsidRPr="00E24349">
              <w:t xml:space="preserve"> </w:t>
            </w:r>
            <w:r w:rsidRPr="00E24349">
              <w:t>себя</w:t>
            </w:r>
            <w:r w:rsidR="0081618C" w:rsidRPr="00E24349">
              <w:t xml:space="preserve"> </w:t>
            </w:r>
            <w:r w:rsidRPr="00E24349">
              <w:t>больным</w:t>
            </w:r>
          </w:p>
        </w:tc>
        <w:tc>
          <w:tcPr>
            <w:tcW w:w="490" w:type="pct"/>
          </w:tcPr>
          <w:p w14:paraId="79060F58" w14:textId="77777777" w:rsidR="00E72498" w:rsidRPr="00E24349" w:rsidRDefault="00E72498" w:rsidP="00E24349">
            <w:pPr>
              <w:pStyle w:val="phtablecellleft"/>
            </w:pPr>
            <w:r w:rsidRPr="00E24349">
              <w:t>DATE</w:t>
            </w:r>
          </w:p>
        </w:tc>
        <w:tc>
          <w:tcPr>
            <w:tcW w:w="435" w:type="pct"/>
          </w:tcPr>
          <w:p w14:paraId="7887A44B" w14:textId="77777777" w:rsidR="00E72498" w:rsidRPr="00E24349" w:rsidRDefault="00E72498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569" w:type="pct"/>
          </w:tcPr>
          <w:p w14:paraId="06B6BEDF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2BC51A9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439A3227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0D82E27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71363F46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4926570A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39973F68" w14:textId="77777777" w:rsidTr="00846EA2">
        <w:tc>
          <w:tcPr>
            <w:tcW w:w="754" w:type="pct"/>
          </w:tcPr>
          <w:p w14:paraId="39F9F3F0" w14:textId="77777777" w:rsidR="00E72498" w:rsidRPr="00E24349" w:rsidRDefault="00E72498" w:rsidP="00E24349">
            <w:pPr>
              <w:pStyle w:val="phtablecellleft"/>
            </w:pPr>
            <w:r w:rsidRPr="00E24349">
              <w:t>STAGE_MIND</w:t>
            </w:r>
          </w:p>
        </w:tc>
        <w:tc>
          <w:tcPr>
            <w:tcW w:w="486" w:type="pct"/>
          </w:tcPr>
          <w:p w14:paraId="450FFEB3" w14:textId="77777777" w:rsidR="00E72498" w:rsidRPr="00E24349" w:rsidRDefault="00E72498" w:rsidP="00E24349">
            <w:pPr>
              <w:pStyle w:val="phtablecellleft"/>
            </w:pPr>
            <w:r w:rsidRPr="00E24349">
              <w:t>Оценка</w:t>
            </w:r>
            <w:r w:rsidR="0081618C" w:rsidRPr="00E24349">
              <w:t xml:space="preserve"> </w:t>
            </w:r>
            <w:r w:rsidRPr="00E24349">
              <w:t>сознания</w:t>
            </w:r>
          </w:p>
        </w:tc>
        <w:tc>
          <w:tcPr>
            <w:tcW w:w="490" w:type="pct"/>
          </w:tcPr>
          <w:p w14:paraId="11AB01EE" w14:textId="77777777" w:rsidR="00E72498" w:rsidRPr="00E24349" w:rsidRDefault="00E72498" w:rsidP="00E24349">
            <w:pPr>
              <w:pStyle w:val="phtablecellleft"/>
            </w:pPr>
            <w:r w:rsidRPr="00E24349">
              <w:t>VARCHAR2(160)</w:t>
            </w:r>
          </w:p>
        </w:tc>
        <w:tc>
          <w:tcPr>
            <w:tcW w:w="435" w:type="pct"/>
          </w:tcPr>
          <w:p w14:paraId="6875C653" w14:textId="77777777" w:rsidR="00E72498" w:rsidRPr="00E24349" w:rsidRDefault="00E72498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569" w:type="pct"/>
          </w:tcPr>
          <w:p w14:paraId="0946473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682662B1" w14:textId="77777777" w:rsidR="00E72498" w:rsidRPr="00E24349" w:rsidRDefault="00E72498" w:rsidP="00E24349">
            <w:pPr>
              <w:pStyle w:val="phtablecellleft"/>
            </w:pPr>
            <w:r w:rsidRPr="00E24349">
              <w:t>APP_MIND</w:t>
            </w:r>
          </w:p>
        </w:tc>
        <w:tc>
          <w:tcPr>
            <w:tcW w:w="599" w:type="pct"/>
          </w:tcPr>
          <w:p w14:paraId="23A5011C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0C285CB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0379FEF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7A376128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7FE445A9" w14:textId="77777777" w:rsidTr="00846EA2">
        <w:tc>
          <w:tcPr>
            <w:tcW w:w="754" w:type="pct"/>
          </w:tcPr>
          <w:p w14:paraId="7A6846A1" w14:textId="77777777" w:rsidR="00E72498" w:rsidRPr="00E24349" w:rsidRDefault="00E72498" w:rsidP="00E24349">
            <w:pPr>
              <w:pStyle w:val="phtablecellleft"/>
            </w:pPr>
            <w:r w:rsidRPr="00E24349">
              <w:t>ANAMNESIS_ALLERGO</w:t>
            </w:r>
          </w:p>
        </w:tc>
        <w:tc>
          <w:tcPr>
            <w:tcW w:w="486" w:type="pct"/>
          </w:tcPr>
          <w:p w14:paraId="0D6A8421" w14:textId="77777777" w:rsidR="00E72498" w:rsidRPr="00E24349" w:rsidRDefault="00E72498" w:rsidP="00E24349">
            <w:pPr>
              <w:pStyle w:val="phtablecellleft"/>
            </w:pPr>
            <w:r w:rsidRPr="00E24349">
              <w:t>Аллергологический</w:t>
            </w:r>
            <w:r w:rsidR="0081618C" w:rsidRPr="00E24349">
              <w:t xml:space="preserve"> </w:t>
            </w:r>
            <w:r w:rsidRPr="00E24349">
              <w:t>анамнез</w:t>
            </w:r>
          </w:p>
        </w:tc>
        <w:tc>
          <w:tcPr>
            <w:tcW w:w="490" w:type="pct"/>
          </w:tcPr>
          <w:p w14:paraId="4A5BA05B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3823B001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4C23F43F" w14:textId="77777777" w:rsidR="00E72498" w:rsidRPr="00E24349" w:rsidRDefault="00E72498" w:rsidP="00E24349">
            <w:pPr>
              <w:pStyle w:val="phtablecellleft"/>
            </w:pPr>
            <w:r w:rsidRPr="00E24349">
              <w:t>ALLERGO_ANAMNEZ</w:t>
            </w:r>
          </w:p>
        </w:tc>
        <w:tc>
          <w:tcPr>
            <w:tcW w:w="659" w:type="pct"/>
          </w:tcPr>
          <w:p w14:paraId="1A5E059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2408DFCD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037E779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25BDC31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7BF1A217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64E5B34F" w14:textId="77777777" w:rsidTr="00846EA2">
        <w:tc>
          <w:tcPr>
            <w:tcW w:w="754" w:type="pct"/>
          </w:tcPr>
          <w:p w14:paraId="73516797" w14:textId="77777777" w:rsidR="00E72498" w:rsidRPr="00E24349" w:rsidRDefault="00E72498" w:rsidP="00E24349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486" w:type="pct"/>
          </w:tcPr>
          <w:p w14:paraId="15000E29" w14:textId="77777777" w:rsidR="00E72498" w:rsidRPr="00E24349" w:rsidRDefault="00E72498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жизни</w:t>
            </w:r>
          </w:p>
        </w:tc>
        <w:tc>
          <w:tcPr>
            <w:tcW w:w="490" w:type="pct"/>
          </w:tcPr>
          <w:p w14:paraId="3E2BE993" w14:textId="77777777" w:rsidR="00E72498" w:rsidRPr="00E24349" w:rsidRDefault="00E72498" w:rsidP="00E24349">
            <w:pPr>
              <w:pStyle w:val="phtablecellleft"/>
            </w:pPr>
            <w:r w:rsidRPr="00E24349">
              <w:t>VARCHAR2(32000)</w:t>
            </w:r>
          </w:p>
        </w:tc>
        <w:tc>
          <w:tcPr>
            <w:tcW w:w="435" w:type="pct"/>
          </w:tcPr>
          <w:p w14:paraId="35AC8C76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37955F76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подходящий,</w:t>
            </w:r>
            <w:r w:rsidR="0081618C" w:rsidRPr="00E24349">
              <w:t xml:space="preserve"> </w:t>
            </w:r>
            <w:r w:rsidRPr="00E24349">
              <w:t>например,</w:t>
            </w:r>
            <w:r w:rsidR="0081618C" w:rsidRPr="00E24349">
              <w:t xml:space="preserve"> </w:t>
            </w:r>
            <w:r w:rsidRPr="00E24349">
              <w:t>ANAM_LIFE</w:t>
            </w:r>
          </w:p>
        </w:tc>
        <w:tc>
          <w:tcPr>
            <w:tcW w:w="659" w:type="pct"/>
          </w:tcPr>
          <w:p w14:paraId="787C0E7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4A444BA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3916AD0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35F8558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12F53B04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58E62C2F" w14:textId="77777777" w:rsidTr="00846EA2">
        <w:tc>
          <w:tcPr>
            <w:tcW w:w="754" w:type="pct"/>
          </w:tcPr>
          <w:p w14:paraId="5B1CDA01" w14:textId="77777777" w:rsidR="00E72498" w:rsidRPr="00E24349" w:rsidRDefault="00E72498" w:rsidP="00E24349">
            <w:pPr>
              <w:pStyle w:val="phtablecellleft"/>
            </w:pPr>
            <w:r w:rsidRPr="00E24349">
              <w:lastRenderedPageBreak/>
              <w:t>ANAMNESIS_DIS</w:t>
            </w:r>
          </w:p>
        </w:tc>
        <w:tc>
          <w:tcPr>
            <w:tcW w:w="486" w:type="pct"/>
          </w:tcPr>
          <w:p w14:paraId="7CE43F50" w14:textId="77777777" w:rsidR="00E72498" w:rsidRPr="00E24349" w:rsidRDefault="00E72498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  <w:tc>
          <w:tcPr>
            <w:tcW w:w="490" w:type="pct"/>
          </w:tcPr>
          <w:p w14:paraId="5B5DCFEE" w14:textId="77777777" w:rsidR="00E72498" w:rsidRPr="00E24349" w:rsidRDefault="00E72498" w:rsidP="00E24349">
            <w:pPr>
              <w:pStyle w:val="phtablecellleft"/>
            </w:pPr>
            <w:r w:rsidRPr="00E24349">
              <w:t>VARCHAR2(10000)</w:t>
            </w:r>
          </w:p>
        </w:tc>
        <w:tc>
          <w:tcPr>
            <w:tcW w:w="435" w:type="pct"/>
          </w:tcPr>
          <w:p w14:paraId="38FEBEA5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1FE489F9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1D8DDA9E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6608ABF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75BA61B8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0A43D020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66940DE6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687A31F5" w14:textId="77777777" w:rsidTr="00846EA2">
        <w:tc>
          <w:tcPr>
            <w:tcW w:w="754" w:type="pct"/>
          </w:tcPr>
          <w:p w14:paraId="1139FC0A" w14:textId="77777777" w:rsidR="00E72498" w:rsidRPr="00E24349" w:rsidRDefault="00E72498" w:rsidP="00E24349">
            <w:pPr>
              <w:pStyle w:val="phtablecellleft"/>
            </w:pPr>
            <w:r w:rsidRPr="00E24349">
              <w:t>FAMILY_ANAMNESIS</w:t>
            </w:r>
          </w:p>
        </w:tc>
        <w:tc>
          <w:tcPr>
            <w:tcW w:w="486" w:type="pct"/>
          </w:tcPr>
          <w:p w14:paraId="7886D3DC" w14:textId="77777777" w:rsidR="00E72498" w:rsidRPr="00E24349" w:rsidRDefault="00E72498" w:rsidP="00E24349">
            <w:pPr>
              <w:pStyle w:val="phtablecellleft"/>
            </w:pPr>
            <w:r w:rsidRPr="00E24349">
              <w:t>Семейный</w:t>
            </w:r>
            <w:r w:rsidR="0081618C" w:rsidRPr="00E24349">
              <w:t xml:space="preserve"> </w:t>
            </w:r>
            <w:r w:rsidRPr="00E24349">
              <w:t>анамнез</w:t>
            </w:r>
          </w:p>
        </w:tc>
        <w:tc>
          <w:tcPr>
            <w:tcW w:w="490" w:type="pct"/>
          </w:tcPr>
          <w:p w14:paraId="677AA305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66CCD9A5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5BC67F2F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690A0BA8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416E2737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39E3342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5C53DD4F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185DFB30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13201266" w14:textId="77777777" w:rsidTr="00846EA2">
        <w:tc>
          <w:tcPr>
            <w:tcW w:w="754" w:type="pct"/>
          </w:tcPr>
          <w:p w14:paraId="32DB75D2" w14:textId="77777777" w:rsidR="00E72498" w:rsidRPr="00E24349" w:rsidRDefault="00E72498" w:rsidP="00E24349">
            <w:pPr>
              <w:pStyle w:val="phtablecellleft"/>
            </w:pPr>
            <w:r w:rsidRPr="00E24349">
              <w:t>VIMIS_COMPLAINT</w:t>
            </w:r>
          </w:p>
        </w:tc>
        <w:tc>
          <w:tcPr>
            <w:tcW w:w="486" w:type="pct"/>
          </w:tcPr>
          <w:p w14:paraId="2843CFC2" w14:textId="77777777" w:rsidR="00E72498" w:rsidRPr="00E24349" w:rsidRDefault="00E72498" w:rsidP="00E24349">
            <w:pPr>
              <w:pStyle w:val="phtablecellleft"/>
            </w:pPr>
            <w:r w:rsidRPr="00E24349">
              <w:t>Жалобы</w:t>
            </w:r>
          </w:p>
        </w:tc>
        <w:tc>
          <w:tcPr>
            <w:tcW w:w="490" w:type="pct"/>
          </w:tcPr>
          <w:p w14:paraId="4C86107B" w14:textId="77777777" w:rsidR="00E72498" w:rsidRPr="00E24349" w:rsidRDefault="00E72498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35" w:type="pct"/>
          </w:tcPr>
          <w:p w14:paraId="4E3311B4" w14:textId="77777777" w:rsidR="00E72498" w:rsidRPr="00E24349" w:rsidRDefault="00E72498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569" w:type="pct"/>
          </w:tcPr>
          <w:p w14:paraId="183B0A1F" w14:textId="77777777" w:rsidR="00E72498" w:rsidRPr="00E24349" w:rsidRDefault="00E72498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659" w:type="pct"/>
          </w:tcPr>
          <w:p w14:paraId="2C001809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1AA6E3C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0F7CAF85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3D664893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17FAFF47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73B3968E" w14:textId="77777777" w:rsidTr="00846EA2">
        <w:tc>
          <w:tcPr>
            <w:tcW w:w="754" w:type="pct"/>
          </w:tcPr>
          <w:p w14:paraId="506E9118" w14:textId="77777777" w:rsidR="00E72498" w:rsidRPr="00E24349" w:rsidRDefault="00E72498" w:rsidP="00E24349">
            <w:pPr>
              <w:pStyle w:val="phtablecellleft"/>
            </w:pPr>
            <w:r w:rsidRPr="00E24349">
              <w:t>NEXT_VISIT_DATE</w:t>
            </w:r>
          </w:p>
        </w:tc>
        <w:tc>
          <w:tcPr>
            <w:tcW w:w="486" w:type="pct"/>
          </w:tcPr>
          <w:p w14:paraId="3CC12ED8" w14:textId="77777777" w:rsidR="00E72498" w:rsidRPr="00E24349" w:rsidRDefault="00E72498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следующего</w:t>
            </w:r>
            <w:r w:rsidR="0081618C" w:rsidRPr="00E24349">
              <w:t xml:space="preserve"> </w:t>
            </w:r>
            <w:r w:rsidRPr="00E24349">
              <w:t>визита</w:t>
            </w:r>
          </w:p>
        </w:tc>
        <w:tc>
          <w:tcPr>
            <w:tcW w:w="490" w:type="pct"/>
          </w:tcPr>
          <w:p w14:paraId="5A2EE83D" w14:textId="77777777" w:rsidR="00E72498" w:rsidRPr="00E24349" w:rsidRDefault="00E72498" w:rsidP="00E24349">
            <w:pPr>
              <w:pStyle w:val="phtablecellleft"/>
            </w:pPr>
            <w:r w:rsidRPr="00E24349">
              <w:t>DATE</w:t>
            </w:r>
          </w:p>
        </w:tc>
        <w:tc>
          <w:tcPr>
            <w:tcW w:w="435" w:type="pct"/>
          </w:tcPr>
          <w:p w14:paraId="549048D8" w14:textId="77777777" w:rsidR="00E72498" w:rsidRPr="00E24349" w:rsidRDefault="00E72498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569" w:type="pct"/>
          </w:tcPr>
          <w:p w14:paraId="3E477AC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573D3AB8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6302814E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241" w:type="pct"/>
          </w:tcPr>
          <w:p w14:paraId="72276CB8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6D82B172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419" w:type="pct"/>
          </w:tcPr>
          <w:p w14:paraId="49DE641D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246A94B5" w14:textId="77777777" w:rsidTr="00846EA2">
        <w:tc>
          <w:tcPr>
            <w:tcW w:w="754" w:type="pct"/>
          </w:tcPr>
          <w:p w14:paraId="4BA3C69D" w14:textId="77777777" w:rsidR="00E72498" w:rsidRPr="00E24349" w:rsidRDefault="00E72498" w:rsidP="00E24349">
            <w:pPr>
              <w:pStyle w:val="phtablecellleft"/>
            </w:pPr>
            <w:r w:rsidRPr="00E24349">
              <w:t>DIET</w:t>
            </w:r>
          </w:p>
        </w:tc>
        <w:tc>
          <w:tcPr>
            <w:tcW w:w="486" w:type="pct"/>
          </w:tcPr>
          <w:p w14:paraId="650746C8" w14:textId="77777777" w:rsidR="00E72498" w:rsidRPr="00E24349" w:rsidRDefault="00E72498" w:rsidP="00E24349">
            <w:pPr>
              <w:pStyle w:val="phtablecellleft"/>
            </w:pPr>
            <w:r w:rsidRPr="00E24349">
              <w:t>Диета</w:t>
            </w:r>
          </w:p>
        </w:tc>
        <w:tc>
          <w:tcPr>
            <w:tcW w:w="490" w:type="pct"/>
          </w:tcPr>
          <w:p w14:paraId="63334703" w14:textId="77777777" w:rsidR="00E72498" w:rsidRPr="00E24349" w:rsidRDefault="00E72498" w:rsidP="00E24349">
            <w:pPr>
              <w:pStyle w:val="phtablecellleft"/>
            </w:pPr>
            <w:r w:rsidRPr="00E24349">
              <w:t>VARCHAR2(200)</w:t>
            </w:r>
          </w:p>
        </w:tc>
        <w:tc>
          <w:tcPr>
            <w:tcW w:w="435" w:type="pct"/>
          </w:tcPr>
          <w:p w14:paraId="41382E8F" w14:textId="77777777" w:rsidR="00E72498" w:rsidRPr="00E24349" w:rsidRDefault="00E72498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ввод</w:t>
            </w:r>
            <w:r w:rsidR="0081618C" w:rsidRPr="00E24349">
              <w:t xml:space="preserve"> </w:t>
            </w:r>
            <w:r w:rsidRPr="00E24349">
              <w:t>вручную</w:t>
            </w:r>
          </w:p>
        </w:tc>
        <w:tc>
          <w:tcPr>
            <w:tcW w:w="569" w:type="pct"/>
          </w:tcPr>
          <w:p w14:paraId="235EF014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659" w:type="pct"/>
          </w:tcPr>
          <w:p w14:paraId="0C2CF7BA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599" w:type="pct"/>
          </w:tcPr>
          <w:p w14:paraId="3428407C" w14:textId="77777777" w:rsidR="00E72498" w:rsidRPr="00E24349" w:rsidRDefault="00E72498" w:rsidP="00E24349">
            <w:pPr>
              <w:pStyle w:val="phtablecellleft"/>
            </w:pPr>
            <w:r w:rsidRPr="00E24349">
              <w:t>DIETARY_TABLE</w:t>
            </w:r>
          </w:p>
        </w:tc>
        <w:tc>
          <w:tcPr>
            <w:tcW w:w="241" w:type="pct"/>
          </w:tcPr>
          <w:p w14:paraId="073EAB71" w14:textId="77777777" w:rsidR="00E72498" w:rsidRPr="00E24349" w:rsidRDefault="00E72498" w:rsidP="00E24349">
            <w:pPr>
              <w:pStyle w:val="phtablecellleft"/>
            </w:pPr>
          </w:p>
        </w:tc>
        <w:tc>
          <w:tcPr>
            <w:tcW w:w="348" w:type="pct"/>
          </w:tcPr>
          <w:p w14:paraId="0A43D217" w14:textId="77777777" w:rsidR="00E72498" w:rsidRPr="00E24349" w:rsidRDefault="00E72498" w:rsidP="00E24349">
            <w:pPr>
              <w:pStyle w:val="phtablecellleft"/>
            </w:pPr>
            <w:r w:rsidRPr="00E24349">
              <w:t>GRID</w:t>
            </w:r>
          </w:p>
        </w:tc>
        <w:tc>
          <w:tcPr>
            <w:tcW w:w="419" w:type="pct"/>
          </w:tcPr>
          <w:p w14:paraId="66DF6D22" w14:textId="77777777" w:rsidR="00E72498" w:rsidRPr="00E24349" w:rsidRDefault="00E72498" w:rsidP="00E24349">
            <w:pPr>
              <w:pStyle w:val="phtablecellleft"/>
            </w:pPr>
            <w:r w:rsidRPr="00E24349">
              <w:t>Дополнительное</w:t>
            </w:r>
          </w:p>
        </w:tc>
      </w:tr>
    </w:tbl>
    <w:p w14:paraId="27D7B80D" w14:textId="77777777" w:rsidR="00FB0B7A" w:rsidRDefault="00FB0B7A" w:rsidP="00FB0B7A">
      <w:pPr>
        <w:pStyle w:val="phnormal"/>
        <w:sectPr w:rsidR="00FB0B7A" w:rsidSect="00FB0B7A">
          <w:pgSz w:w="16838" w:h="11899" w:orient="landscape"/>
          <w:pgMar w:top="1134" w:right="567" w:bottom="1134" w:left="1134" w:header="567" w:footer="567" w:gutter="0"/>
          <w:cols w:space="708"/>
          <w:docGrid w:linePitch="360"/>
        </w:sectPr>
      </w:pPr>
    </w:p>
    <w:p w14:paraId="19BC8B77" w14:textId="77777777" w:rsidR="00E72498" w:rsidRPr="000263B8" w:rsidRDefault="00E72498" w:rsidP="00E41FF9">
      <w:pPr>
        <w:pStyle w:val="3"/>
      </w:pPr>
      <w:bookmarkStart w:id="281" w:name="_Toc118569059"/>
      <w:bookmarkStart w:id="282" w:name="_Toc120524829"/>
      <w:r w:rsidRPr="000263B8">
        <w:lastRenderedPageBreak/>
        <w:t>Настройка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bookmarkEnd w:id="281"/>
      <w:bookmarkEnd w:id="282"/>
    </w:p>
    <w:p w14:paraId="713F054E" w14:textId="77777777" w:rsidR="00E72498" w:rsidRDefault="00E72498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Прием</w:t>
      </w:r>
      <w:r w:rsidR="0081618C" w:rsidRPr="000263B8">
        <w:t xml:space="preserve"> </w:t>
      </w:r>
      <w:r w:rsidRPr="000263B8">
        <w:t>(осмотр)</w:t>
      </w:r>
      <w:r w:rsidR="0081618C" w:rsidRPr="000263B8">
        <w:t xml:space="preserve"> </w:t>
      </w:r>
      <w:r w:rsidRPr="000263B8">
        <w:t>врача-специалиста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сопоставив</w:t>
      </w:r>
      <w:r w:rsidR="0081618C" w:rsidRPr="000263B8">
        <w:t xml:space="preserve"> </w:t>
      </w:r>
      <w:r w:rsidRPr="000263B8">
        <w:t>им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осмотра/консультации.</w:t>
      </w:r>
    </w:p>
    <w:p w14:paraId="19BB8091" w14:textId="77777777" w:rsidR="000263B8" w:rsidRPr="000263B8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Сопоставление полей для выгрузки во внешнюю систему с полями шаблона приёма необходимо выполнять для каждой МО.</w:t>
      </w:r>
    </w:p>
    <w:p w14:paraId="493FFEA3" w14:textId="77777777" w:rsidR="00E72498" w:rsidRPr="000263B8" w:rsidRDefault="00E72498" w:rsidP="00E41FF9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</w:p>
    <w:p w14:paraId="37188364" w14:textId="77777777" w:rsidR="00355B18" w:rsidRDefault="00E72498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2755471" w14:textId="77777777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выгрузки;</w:t>
      </w:r>
    </w:p>
    <w:p w14:paraId="2A3546F9" w14:textId="70DF0216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_Ref119077713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34</w:t>
      </w:r>
      <w:r w:rsidR="00FB0B7A">
        <w:fldChar w:fldCharType="end"/>
      </w:r>
      <w:r w:rsidR="00FB0B7A">
        <w:t>)</w:t>
      </w:r>
      <w:r w:rsidRPr="000263B8">
        <w:t>:</w:t>
      </w:r>
    </w:p>
    <w:p w14:paraId="58F082B7" w14:textId="77777777" w:rsidR="00E72498" w:rsidRPr="000263B8" w:rsidRDefault="00E72498" w:rsidP="00FB0B7A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списке,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создано,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значениям.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добавления/редактирования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выгрузки;</w:t>
      </w:r>
    </w:p>
    <w:p w14:paraId="1DD39288" w14:textId="72D20777" w:rsidR="00E72498" w:rsidRPr="000263B8" w:rsidRDefault="00E72498" w:rsidP="00FB0B7A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_Ref119077713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34</w:t>
      </w:r>
      <w:r w:rsidR="00FB0B7A">
        <w:fldChar w:fldCharType="end"/>
      </w:r>
      <w:r w:rsidR="00FB0B7A">
        <w:t>)</w:t>
      </w:r>
      <w:r w:rsidRPr="000263B8">
        <w:t>;</w:t>
      </w:r>
    </w:p>
    <w:p w14:paraId="58A91C09" w14:textId="353AB409" w:rsidR="00E72498" w:rsidRPr="000263B8" w:rsidRDefault="00E15409" w:rsidP="00E24349">
      <w:pPr>
        <w:pStyle w:val="phtabletitle"/>
      </w:pPr>
      <w:bookmarkStart w:id="283" w:name="_Ref119077713"/>
      <w:r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34</w:t>
      </w:r>
      <w:r w:rsidR="00E72498" w:rsidRPr="000263B8">
        <w:fldChar w:fldCharType="end"/>
      </w:r>
      <w:bookmarkEnd w:id="283"/>
      <w:r w:rsidR="0081618C" w:rsidRPr="000263B8">
        <w:t xml:space="preserve"> </w:t>
      </w:r>
      <w:r w:rsidR="00FB0B7A">
        <w:t xml:space="preserve">– </w:t>
      </w:r>
      <w:r w:rsidR="00E72498" w:rsidRPr="000263B8">
        <w:t>Заполнение</w:t>
      </w:r>
      <w:r w:rsidR="0081618C" w:rsidRPr="000263B8">
        <w:t xml:space="preserve"> </w:t>
      </w:r>
      <w:r w:rsidR="00E72498" w:rsidRPr="000263B8">
        <w:t>полей</w:t>
      </w:r>
      <w:r w:rsidR="0081618C" w:rsidRPr="000263B8">
        <w:t xml:space="preserve"> </w:t>
      </w:r>
      <w:r w:rsidR="00E72498" w:rsidRPr="000263B8">
        <w:t>окна</w:t>
      </w:r>
      <w:r w:rsidR="0081618C" w:rsidRPr="000263B8">
        <w:t xml:space="preserve"> </w:t>
      </w:r>
      <w:r w:rsidR="00E72498" w:rsidRPr="000263B8">
        <w:t>добавления/редактирования</w:t>
      </w:r>
      <w:r w:rsidR="0081618C" w:rsidRPr="000263B8">
        <w:t xml:space="preserve"> </w:t>
      </w:r>
      <w:r w:rsidR="00E72498" w:rsidRPr="000263B8">
        <w:t>поля</w:t>
      </w:r>
      <w:r w:rsidR="0081618C" w:rsidRPr="000263B8">
        <w:t xml:space="preserve"> </w:t>
      </w:r>
      <w:r w:rsidR="00E72498" w:rsidRPr="000263B8">
        <w:t>выгрузки</w:t>
      </w:r>
      <w:r w:rsidR="0081618C" w:rsidRPr="000263B8">
        <w:t xml:space="preserve"> </w:t>
      </w:r>
      <w:r w:rsidR="00E72498" w:rsidRPr="000263B8">
        <w:t>во</w:t>
      </w:r>
      <w:r w:rsidR="0081618C" w:rsidRPr="000263B8">
        <w:t xml:space="preserve"> </w:t>
      </w:r>
      <w:r w:rsidR="00E72498" w:rsidRPr="000263B8">
        <w:t>внешние</w:t>
      </w:r>
      <w:r w:rsidR="0081618C" w:rsidRPr="000263B8">
        <w:t xml:space="preserve"> </w:t>
      </w:r>
      <w:r w:rsidR="00E72498" w:rsidRPr="000263B8">
        <w:t>системы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91"/>
        <w:gridCol w:w="2675"/>
        <w:gridCol w:w="4322"/>
      </w:tblGrid>
      <w:tr w:rsidR="000263B8" w:rsidRPr="00E24349" w14:paraId="0F337B30" w14:textId="77777777" w:rsidTr="00846EA2">
        <w:trPr>
          <w:tblHeader/>
        </w:trPr>
        <w:tc>
          <w:tcPr>
            <w:tcW w:w="1566" w:type="pct"/>
          </w:tcPr>
          <w:p w14:paraId="6AA55AAF" w14:textId="77777777" w:rsidR="00E72498" w:rsidRPr="00E24349" w:rsidRDefault="00E72498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1313" w:type="pct"/>
          </w:tcPr>
          <w:p w14:paraId="6494EE79" w14:textId="77777777" w:rsidR="00E72498" w:rsidRPr="00E24349" w:rsidRDefault="00E72498" w:rsidP="00355B18">
            <w:pPr>
              <w:pStyle w:val="phtablecolcaption"/>
            </w:pPr>
            <w:r w:rsidRPr="00E24349">
              <w:t>Внешняя</w:t>
            </w:r>
            <w:r w:rsidR="0081618C" w:rsidRPr="00E24349">
              <w:t xml:space="preserve"> </w:t>
            </w:r>
            <w:r w:rsidRPr="00E24349">
              <w:t>система</w:t>
            </w:r>
          </w:p>
        </w:tc>
        <w:tc>
          <w:tcPr>
            <w:tcW w:w="2121" w:type="pct"/>
          </w:tcPr>
          <w:p w14:paraId="408D7E4F" w14:textId="77777777" w:rsidR="00E72498" w:rsidRPr="00E24349" w:rsidRDefault="00E72498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1BC42673" w14:textId="77777777" w:rsidTr="00846EA2">
        <w:tc>
          <w:tcPr>
            <w:tcW w:w="5000" w:type="pct"/>
            <w:gridSpan w:val="3"/>
          </w:tcPr>
          <w:p w14:paraId="450995C9" w14:textId="77777777" w:rsidR="00E72498" w:rsidRPr="00E24349" w:rsidRDefault="00E72498" w:rsidP="00355B18">
            <w:pPr>
              <w:pStyle w:val="phtablecolcaption"/>
            </w:pP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общие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всех</w:t>
            </w:r>
            <w:r w:rsidR="0081618C" w:rsidRPr="00E24349">
              <w:t xml:space="preserve"> </w:t>
            </w:r>
            <w:r w:rsidRPr="00E24349">
              <w:t>профилей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помощи</w:t>
            </w:r>
          </w:p>
        </w:tc>
      </w:tr>
      <w:tr w:rsidR="000263B8" w:rsidRPr="00E24349" w14:paraId="54E2454C" w14:textId="77777777" w:rsidTr="00846EA2">
        <w:tc>
          <w:tcPr>
            <w:tcW w:w="1566" w:type="pct"/>
          </w:tcPr>
          <w:p w14:paraId="4F03C8DE" w14:textId="77777777" w:rsidR="00E72498" w:rsidRPr="00E24349" w:rsidRDefault="00E72498" w:rsidP="00E24349">
            <w:pPr>
              <w:pStyle w:val="phtablecellleft"/>
            </w:pPr>
            <w:r w:rsidRPr="00E24349">
              <w:t>PATIENT_CONDITIONS_CONS</w:t>
            </w:r>
          </w:p>
        </w:tc>
        <w:tc>
          <w:tcPr>
            <w:tcW w:w="1313" w:type="pct"/>
          </w:tcPr>
          <w:p w14:paraId="5F3DC43D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5F9E3EF6" w14:textId="77777777" w:rsidR="00E72498" w:rsidRPr="00E24349" w:rsidRDefault="00E72498" w:rsidP="00E24349">
            <w:pPr>
              <w:pStyle w:val="phtablecellleft"/>
            </w:pP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</w:tr>
      <w:tr w:rsidR="000263B8" w:rsidRPr="00E24349" w14:paraId="78A375D1" w14:textId="77777777" w:rsidTr="00846EA2">
        <w:tc>
          <w:tcPr>
            <w:tcW w:w="1566" w:type="pct"/>
          </w:tcPr>
          <w:p w14:paraId="07895DF6" w14:textId="77777777" w:rsidR="00E72498" w:rsidRPr="00E24349" w:rsidRDefault="00E72498" w:rsidP="00E24349">
            <w:pPr>
              <w:pStyle w:val="phtablecellleft"/>
            </w:pPr>
            <w:r w:rsidRPr="00E24349">
              <w:t>CONS_PROTOCOL</w:t>
            </w:r>
          </w:p>
        </w:tc>
        <w:tc>
          <w:tcPr>
            <w:tcW w:w="1313" w:type="pct"/>
          </w:tcPr>
          <w:p w14:paraId="3BE668AE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114AAB8A" w14:textId="77777777" w:rsidR="00E72498" w:rsidRPr="00E24349" w:rsidRDefault="00E72498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</w:tr>
      <w:tr w:rsidR="000263B8" w:rsidRPr="00E24349" w14:paraId="0A22C0B5" w14:textId="77777777" w:rsidTr="00846EA2">
        <w:tc>
          <w:tcPr>
            <w:tcW w:w="1566" w:type="pct"/>
          </w:tcPr>
          <w:p w14:paraId="31EBC4F8" w14:textId="77777777" w:rsidR="00E72498" w:rsidRPr="00E24349" w:rsidRDefault="00E72498" w:rsidP="00E24349">
            <w:pPr>
              <w:pStyle w:val="phtablecellleft"/>
            </w:pPr>
            <w:r w:rsidRPr="00E24349">
              <w:t>CONS_CONCLUSION</w:t>
            </w:r>
          </w:p>
        </w:tc>
        <w:tc>
          <w:tcPr>
            <w:tcW w:w="1313" w:type="pct"/>
          </w:tcPr>
          <w:p w14:paraId="3CF02341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63854130" w14:textId="77777777" w:rsidR="00E72498" w:rsidRPr="00E24349" w:rsidRDefault="00E72498" w:rsidP="00E24349">
            <w:pPr>
              <w:pStyle w:val="phtablecellleft"/>
            </w:pPr>
            <w:r w:rsidRPr="00E24349">
              <w:t>Заключение</w:t>
            </w:r>
          </w:p>
        </w:tc>
      </w:tr>
      <w:tr w:rsidR="000263B8" w:rsidRPr="00E24349" w14:paraId="1D8963D4" w14:textId="77777777" w:rsidTr="00846EA2">
        <w:tc>
          <w:tcPr>
            <w:tcW w:w="1566" w:type="pct"/>
          </w:tcPr>
          <w:p w14:paraId="7247934D" w14:textId="77777777" w:rsidR="00E72498" w:rsidRPr="00E24349" w:rsidRDefault="00E72498" w:rsidP="00E24349">
            <w:pPr>
              <w:pStyle w:val="phtablecellleft"/>
            </w:pPr>
            <w:r w:rsidRPr="00E24349">
              <w:t>CONS_RECOMENDATIONS</w:t>
            </w:r>
          </w:p>
        </w:tc>
        <w:tc>
          <w:tcPr>
            <w:tcW w:w="1313" w:type="pct"/>
          </w:tcPr>
          <w:p w14:paraId="3EEAEFFA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56051F2A" w14:textId="77777777" w:rsidR="00E72498" w:rsidRPr="00E24349" w:rsidRDefault="00E72498" w:rsidP="00E24349">
            <w:pPr>
              <w:pStyle w:val="phtablecellleft"/>
            </w:pPr>
            <w:r w:rsidRPr="00E24349">
              <w:t>Рекомендации</w:t>
            </w:r>
          </w:p>
        </w:tc>
      </w:tr>
      <w:tr w:rsidR="000263B8" w:rsidRPr="00E24349" w14:paraId="74346613" w14:textId="77777777" w:rsidTr="00846EA2">
        <w:tc>
          <w:tcPr>
            <w:tcW w:w="1566" w:type="pct"/>
          </w:tcPr>
          <w:p w14:paraId="3AC78020" w14:textId="77777777" w:rsidR="00E72498" w:rsidRPr="00E24349" w:rsidRDefault="00E72498" w:rsidP="00E24349">
            <w:pPr>
              <w:pStyle w:val="phtablecellleft"/>
            </w:pPr>
            <w:r w:rsidRPr="00E24349">
              <w:t>CONSULTATION_RESULT</w:t>
            </w:r>
          </w:p>
        </w:tc>
        <w:tc>
          <w:tcPr>
            <w:tcW w:w="1313" w:type="pct"/>
          </w:tcPr>
          <w:p w14:paraId="128B29BD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7FCCF087" w14:textId="77777777" w:rsidR="00E72498" w:rsidRPr="00E24349" w:rsidRDefault="00E72498" w:rsidP="00E24349">
            <w:pPr>
              <w:pStyle w:val="phtablecellleft"/>
            </w:pPr>
            <w:r w:rsidRPr="00E24349">
              <w:t>Результат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</w:tr>
      <w:tr w:rsidR="000263B8" w:rsidRPr="00E24349" w14:paraId="312B33F8" w14:textId="77777777" w:rsidTr="00846EA2">
        <w:tc>
          <w:tcPr>
            <w:tcW w:w="1566" w:type="pct"/>
          </w:tcPr>
          <w:p w14:paraId="193CCAA2" w14:textId="77777777" w:rsidR="00E72498" w:rsidRPr="00E24349" w:rsidRDefault="00E72498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1313" w:type="pct"/>
          </w:tcPr>
          <w:p w14:paraId="4C3679B3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60E7A17D" w14:textId="77777777" w:rsidR="00E72498" w:rsidRPr="00E24349" w:rsidRDefault="00E72498" w:rsidP="00E24349">
            <w:pPr>
              <w:pStyle w:val="phtablecellleft"/>
            </w:pPr>
            <w:r w:rsidRPr="00E24349">
              <w:t>Приоритет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27908926" w14:textId="77777777" w:rsidTr="00846EA2">
        <w:tc>
          <w:tcPr>
            <w:tcW w:w="1566" w:type="pct"/>
          </w:tcPr>
          <w:p w14:paraId="617578B9" w14:textId="77777777" w:rsidR="00E72498" w:rsidRPr="00E24349" w:rsidRDefault="00E72498" w:rsidP="00E24349">
            <w:pPr>
              <w:pStyle w:val="phtablecellleft"/>
            </w:pPr>
            <w:r w:rsidRPr="00E24349">
              <w:t>CDA_ZAKL</w:t>
            </w:r>
          </w:p>
        </w:tc>
        <w:tc>
          <w:tcPr>
            <w:tcW w:w="1313" w:type="pct"/>
          </w:tcPr>
          <w:p w14:paraId="72A543EB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492B9218" w14:textId="77777777" w:rsidR="00E72498" w:rsidRPr="00E24349" w:rsidRDefault="00E72498" w:rsidP="00E24349">
            <w:pPr>
              <w:pStyle w:val="phtablecellleft"/>
            </w:pPr>
            <w:r w:rsidRPr="00E24349">
              <w:t>Текст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и\или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</w:tr>
      <w:tr w:rsidR="000263B8" w:rsidRPr="00E24349" w14:paraId="2A57BE4F" w14:textId="77777777" w:rsidTr="00846EA2">
        <w:tc>
          <w:tcPr>
            <w:tcW w:w="1566" w:type="pct"/>
          </w:tcPr>
          <w:p w14:paraId="6EEA35E4" w14:textId="77777777" w:rsidR="00E72498" w:rsidRPr="00E24349" w:rsidRDefault="00E72498" w:rsidP="00E24349">
            <w:pPr>
              <w:pStyle w:val="phtablecellleft"/>
            </w:pPr>
            <w:r w:rsidRPr="00E24349">
              <w:t>VIMIS_ANAMNESIS</w:t>
            </w:r>
          </w:p>
        </w:tc>
        <w:tc>
          <w:tcPr>
            <w:tcW w:w="1313" w:type="pct"/>
          </w:tcPr>
          <w:p w14:paraId="2A2269C9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05410489" w14:textId="77777777" w:rsidR="00E72498" w:rsidRPr="00E24349" w:rsidRDefault="00E72498" w:rsidP="00E24349">
            <w:pPr>
              <w:pStyle w:val="phtablecellleft"/>
            </w:pPr>
            <w:r w:rsidRPr="00E24349">
              <w:t>Анамнез</w:t>
            </w:r>
          </w:p>
        </w:tc>
      </w:tr>
      <w:tr w:rsidR="000263B8" w:rsidRPr="00E24349" w14:paraId="1D15EA4E" w14:textId="77777777" w:rsidTr="00846EA2">
        <w:tc>
          <w:tcPr>
            <w:tcW w:w="1566" w:type="pct"/>
          </w:tcPr>
          <w:p w14:paraId="032C9B91" w14:textId="77777777" w:rsidR="00E72498" w:rsidRPr="00E24349" w:rsidRDefault="00E72498" w:rsidP="00E24349">
            <w:pPr>
              <w:pStyle w:val="phtablecellleft"/>
            </w:pPr>
            <w:r w:rsidRPr="00E24349">
              <w:t>VIMIS_OBJECTIVE</w:t>
            </w:r>
          </w:p>
        </w:tc>
        <w:tc>
          <w:tcPr>
            <w:tcW w:w="1313" w:type="pct"/>
          </w:tcPr>
          <w:p w14:paraId="6158CC5C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26A4D897" w14:textId="77777777" w:rsidR="00E72498" w:rsidRPr="00E24349" w:rsidRDefault="00E72498" w:rsidP="00E24349">
            <w:pPr>
              <w:pStyle w:val="phtablecellleft"/>
            </w:pPr>
            <w:r w:rsidRPr="00E24349">
              <w:t>Объективный</w:t>
            </w:r>
            <w:r w:rsidR="0081618C" w:rsidRPr="00E24349">
              <w:t xml:space="preserve"> </w:t>
            </w:r>
            <w:r w:rsidRPr="00E24349">
              <w:t>статус</w:t>
            </w:r>
          </w:p>
        </w:tc>
      </w:tr>
      <w:tr w:rsidR="000263B8" w:rsidRPr="00E24349" w14:paraId="2E3D30E1" w14:textId="77777777" w:rsidTr="00846EA2">
        <w:tc>
          <w:tcPr>
            <w:tcW w:w="5000" w:type="pct"/>
            <w:gridSpan w:val="3"/>
          </w:tcPr>
          <w:p w14:paraId="6CCA76D1" w14:textId="77777777" w:rsidR="00E72498" w:rsidRPr="00E24349" w:rsidRDefault="00E72498" w:rsidP="00355B18">
            <w:pPr>
              <w:pStyle w:val="phtablecolcaption"/>
            </w:pPr>
            <w:r w:rsidRPr="00E24349">
              <w:lastRenderedPageBreak/>
              <w:t>Поля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7476A7" w:rsidRPr="00E24349">
              <w:t>«Профилактическая медицина»</w:t>
            </w:r>
          </w:p>
        </w:tc>
      </w:tr>
      <w:tr w:rsidR="000263B8" w:rsidRPr="00E24349" w14:paraId="70DA9A87" w14:textId="77777777" w:rsidTr="00846EA2">
        <w:tc>
          <w:tcPr>
            <w:tcW w:w="1566" w:type="pct"/>
          </w:tcPr>
          <w:p w14:paraId="7C88F270" w14:textId="77777777" w:rsidR="00E72498" w:rsidRPr="00E24349" w:rsidRDefault="00E72498" w:rsidP="00E24349">
            <w:pPr>
              <w:pStyle w:val="phtablecellleft"/>
            </w:pPr>
            <w:r w:rsidRPr="00E24349">
              <w:t>CO_OBJSTATE</w:t>
            </w:r>
          </w:p>
        </w:tc>
        <w:tc>
          <w:tcPr>
            <w:tcW w:w="1313" w:type="pct"/>
          </w:tcPr>
          <w:p w14:paraId="2CC9B690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516D802A" w14:textId="77777777" w:rsidR="00E72498" w:rsidRPr="00E24349" w:rsidRDefault="00E72498" w:rsidP="00E24349">
            <w:pPr>
              <w:pStyle w:val="phtablecellleft"/>
            </w:pPr>
            <w:r w:rsidRPr="00E24349">
              <w:t>Объективный</w:t>
            </w:r>
            <w:r w:rsidR="0081618C" w:rsidRPr="00E24349">
              <w:t xml:space="preserve"> </w:t>
            </w:r>
            <w:r w:rsidRPr="00E24349">
              <w:t>статус</w:t>
            </w:r>
          </w:p>
        </w:tc>
      </w:tr>
      <w:tr w:rsidR="000263B8" w:rsidRPr="00E24349" w14:paraId="0A91F1F9" w14:textId="77777777" w:rsidTr="00846EA2">
        <w:tc>
          <w:tcPr>
            <w:tcW w:w="1566" w:type="pct"/>
          </w:tcPr>
          <w:p w14:paraId="0D6733FE" w14:textId="77777777" w:rsidR="00E72498" w:rsidRPr="00E24349" w:rsidRDefault="00E72498" w:rsidP="00E24349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1313" w:type="pct"/>
          </w:tcPr>
          <w:p w14:paraId="4B424FFE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4A03B05E" w14:textId="77777777" w:rsidR="00E72498" w:rsidRPr="00E24349" w:rsidRDefault="00E72498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жизни</w:t>
            </w:r>
          </w:p>
        </w:tc>
      </w:tr>
      <w:tr w:rsidR="000263B8" w:rsidRPr="00E24349" w14:paraId="5F74DFCE" w14:textId="77777777" w:rsidTr="00846EA2">
        <w:tc>
          <w:tcPr>
            <w:tcW w:w="1566" w:type="pct"/>
          </w:tcPr>
          <w:p w14:paraId="1BFC9F8C" w14:textId="77777777" w:rsidR="00E72498" w:rsidRPr="00E24349" w:rsidRDefault="00E72498" w:rsidP="00E24349">
            <w:pPr>
              <w:pStyle w:val="phtablecellleft"/>
            </w:pPr>
            <w:r w:rsidRPr="00E24349">
              <w:t>ANAMNESIS_DIS</w:t>
            </w:r>
          </w:p>
        </w:tc>
        <w:tc>
          <w:tcPr>
            <w:tcW w:w="1313" w:type="pct"/>
          </w:tcPr>
          <w:p w14:paraId="45817947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13167435" w14:textId="77777777" w:rsidR="00E72498" w:rsidRPr="00E24349" w:rsidRDefault="00E72498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01D28A05" w14:textId="77777777" w:rsidTr="00846EA2">
        <w:tc>
          <w:tcPr>
            <w:tcW w:w="1566" w:type="pct"/>
          </w:tcPr>
          <w:p w14:paraId="21BAD7C6" w14:textId="77777777" w:rsidR="00E72498" w:rsidRPr="00E24349" w:rsidRDefault="00E72498" w:rsidP="00E24349">
            <w:pPr>
              <w:pStyle w:val="phtablecellleft"/>
            </w:pPr>
            <w:r w:rsidRPr="00E24349">
              <w:t>ANAMNESIS_ALLERGO</w:t>
            </w:r>
          </w:p>
        </w:tc>
        <w:tc>
          <w:tcPr>
            <w:tcW w:w="1313" w:type="pct"/>
          </w:tcPr>
          <w:p w14:paraId="17F49D06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1E38BDB5" w14:textId="77777777" w:rsidR="00E72498" w:rsidRPr="00E24349" w:rsidRDefault="00E72498" w:rsidP="00E24349">
            <w:pPr>
              <w:pStyle w:val="phtablecellleft"/>
            </w:pPr>
            <w:r w:rsidRPr="00E24349">
              <w:t>Аллергологический</w:t>
            </w:r>
            <w:r w:rsidR="0081618C" w:rsidRPr="00E24349">
              <w:t xml:space="preserve"> </w:t>
            </w:r>
            <w:r w:rsidRPr="00E24349">
              <w:t>анамнез</w:t>
            </w:r>
          </w:p>
        </w:tc>
      </w:tr>
      <w:tr w:rsidR="000263B8" w:rsidRPr="00E24349" w14:paraId="4114600C" w14:textId="77777777" w:rsidTr="00846EA2">
        <w:tc>
          <w:tcPr>
            <w:tcW w:w="1566" w:type="pct"/>
          </w:tcPr>
          <w:p w14:paraId="05059D50" w14:textId="77777777" w:rsidR="00E72498" w:rsidRPr="00E24349" w:rsidRDefault="00E72498" w:rsidP="00E24349">
            <w:pPr>
              <w:pStyle w:val="phtablecellleft"/>
            </w:pPr>
            <w:r w:rsidRPr="00E24349">
              <w:t>CO_OBJSTATE</w:t>
            </w:r>
          </w:p>
        </w:tc>
        <w:tc>
          <w:tcPr>
            <w:tcW w:w="1313" w:type="pct"/>
          </w:tcPr>
          <w:p w14:paraId="4370C215" w14:textId="77777777" w:rsidR="00E72498" w:rsidRPr="00E24349" w:rsidRDefault="00E72498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21" w:type="pct"/>
          </w:tcPr>
          <w:p w14:paraId="57D27D0E" w14:textId="77777777" w:rsidR="00E72498" w:rsidRPr="00E24349" w:rsidRDefault="00E72498" w:rsidP="00E24349">
            <w:pPr>
              <w:pStyle w:val="phtablecellleft"/>
            </w:pPr>
            <w:r w:rsidRPr="00E24349">
              <w:t>Объективный</w:t>
            </w:r>
            <w:r w:rsidR="0081618C" w:rsidRPr="00E24349">
              <w:t xml:space="preserve"> </w:t>
            </w:r>
            <w:r w:rsidRPr="00E24349">
              <w:t>статус</w:t>
            </w:r>
          </w:p>
        </w:tc>
      </w:tr>
      <w:tr w:rsidR="000263B8" w:rsidRPr="00E24349" w14:paraId="0B9DFB7C" w14:textId="77777777" w:rsidTr="00846EA2">
        <w:tc>
          <w:tcPr>
            <w:tcW w:w="1566" w:type="pct"/>
          </w:tcPr>
          <w:p w14:paraId="45B57DA8" w14:textId="77777777" w:rsidR="00E72498" w:rsidRPr="00E24349" w:rsidRDefault="00E72498" w:rsidP="00E24349">
            <w:pPr>
              <w:pStyle w:val="phtablecellleft"/>
            </w:pPr>
            <w:r w:rsidRPr="00E24349">
              <w:t>STAGE_MIND</w:t>
            </w:r>
          </w:p>
        </w:tc>
        <w:tc>
          <w:tcPr>
            <w:tcW w:w="1313" w:type="pct"/>
          </w:tcPr>
          <w:p w14:paraId="5EA272F1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19206A62" w14:textId="77777777" w:rsidR="00E72498" w:rsidRPr="00E24349" w:rsidRDefault="00E72498" w:rsidP="00E24349">
            <w:pPr>
              <w:pStyle w:val="phtablecellleft"/>
            </w:pPr>
            <w:r w:rsidRPr="00E24349">
              <w:t>Оценка</w:t>
            </w:r>
            <w:r w:rsidR="0081618C" w:rsidRPr="00E24349">
              <w:t xml:space="preserve"> </w:t>
            </w:r>
            <w:r w:rsidRPr="00E24349">
              <w:t>сознания</w:t>
            </w:r>
          </w:p>
        </w:tc>
      </w:tr>
      <w:tr w:rsidR="000263B8" w:rsidRPr="00E24349" w14:paraId="6DC2EB5A" w14:textId="77777777" w:rsidTr="00846EA2">
        <w:tc>
          <w:tcPr>
            <w:tcW w:w="1566" w:type="pct"/>
          </w:tcPr>
          <w:p w14:paraId="46C57B45" w14:textId="77777777" w:rsidR="00E72498" w:rsidRPr="00E24349" w:rsidRDefault="00E72498" w:rsidP="00E24349">
            <w:pPr>
              <w:pStyle w:val="phtablecellleft"/>
            </w:pPr>
            <w:r w:rsidRPr="00E24349">
              <w:t>DATE_KLIN</w:t>
            </w:r>
          </w:p>
        </w:tc>
        <w:tc>
          <w:tcPr>
            <w:tcW w:w="1313" w:type="pct"/>
          </w:tcPr>
          <w:p w14:paraId="2116DAE3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04D8019F" w14:textId="77777777" w:rsidR="00E72498" w:rsidRPr="00E24349" w:rsidRDefault="00E72498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возникновения</w:t>
            </w:r>
            <w:r w:rsidR="0081618C" w:rsidRPr="00E24349">
              <w:t xml:space="preserve"> </w:t>
            </w:r>
            <w:r w:rsidRPr="00E24349">
              <w:t>первых</w:t>
            </w:r>
            <w:r w:rsidR="0081618C" w:rsidRPr="00E24349">
              <w:t xml:space="preserve"> </w:t>
            </w:r>
            <w:r w:rsidRPr="00E24349">
              <w:t>клинических</w:t>
            </w:r>
            <w:r w:rsidR="0081618C" w:rsidRPr="00E24349">
              <w:t xml:space="preserve"> </w:t>
            </w:r>
            <w:r w:rsidRPr="00E24349">
              <w:t>симптомов</w:t>
            </w:r>
          </w:p>
        </w:tc>
      </w:tr>
      <w:tr w:rsidR="000263B8" w:rsidRPr="00E24349" w14:paraId="685B8571" w14:textId="77777777" w:rsidTr="00846EA2">
        <w:tc>
          <w:tcPr>
            <w:tcW w:w="1566" w:type="pct"/>
          </w:tcPr>
          <w:p w14:paraId="69CBDD8B" w14:textId="77777777" w:rsidR="00E72498" w:rsidRPr="00E24349" w:rsidRDefault="00E72498" w:rsidP="00E24349">
            <w:pPr>
              <w:pStyle w:val="phtablecellleft"/>
            </w:pPr>
            <w:r w:rsidRPr="00E24349">
              <w:t>DATE_SICK</w:t>
            </w:r>
          </w:p>
        </w:tc>
        <w:tc>
          <w:tcPr>
            <w:tcW w:w="1313" w:type="pct"/>
          </w:tcPr>
          <w:p w14:paraId="4CFF1575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70E6FBEC" w14:textId="77777777" w:rsidR="00E72498" w:rsidRPr="00E24349" w:rsidRDefault="00E72498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начала</w:t>
            </w:r>
            <w:r w:rsidR="0081618C" w:rsidRPr="00E24349">
              <w:t xml:space="preserve"> </w:t>
            </w:r>
            <w:r w:rsidRPr="00E24349">
              <w:t>рецидива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прогрессирования</w:t>
            </w:r>
            <w:r w:rsidR="0081618C" w:rsidRPr="00E24349">
              <w:t xml:space="preserve"> </w:t>
            </w:r>
            <w:r w:rsidRPr="00E24349">
              <w:t>заболевания</w:t>
            </w:r>
            <w:r w:rsidR="0081618C" w:rsidRPr="00E24349">
              <w:t xml:space="preserve"> </w:t>
            </w:r>
            <w:r w:rsidRPr="00E24349">
              <w:t>со</w:t>
            </w:r>
            <w:r w:rsidR="0081618C" w:rsidRPr="00E24349">
              <w:t xml:space="preserve"> </w:t>
            </w:r>
            <w:r w:rsidRPr="00E24349">
              <w:t>слов</w:t>
            </w:r>
            <w:r w:rsidR="0081618C" w:rsidRPr="00E24349">
              <w:t xml:space="preserve"> </w:t>
            </w:r>
            <w:r w:rsidRPr="00E24349">
              <w:t>больного</w:t>
            </w:r>
          </w:p>
        </w:tc>
      </w:tr>
      <w:tr w:rsidR="000263B8" w:rsidRPr="00E24349" w14:paraId="2B3F1DF1" w14:textId="77777777" w:rsidTr="00846EA2">
        <w:tc>
          <w:tcPr>
            <w:tcW w:w="1566" w:type="pct"/>
          </w:tcPr>
          <w:p w14:paraId="1A1B31DF" w14:textId="77777777" w:rsidR="00E72498" w:rsidRPr="00E24349" w:rsidRDefault="00E72498" w:rsidP="00E24349">
            <w:pPr>
              <w:pStyle w:val="phtablecellleft"/>
            </w:pPr>
            <w:r w:rsidRPr="00E24349">
              <w:t>DATE_RELAPSE</w:t>
            </w:r>
          </w:p>
        </w:tc>
        <w:tc>
          <w:tcPr>
            <w:tcW w:w="1313" w:type="pct"/>
          </w:tcPr>
          <w:p w14:paraId="2054E81E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745991E6" w14:textId="77777777" w:rsidR="00E72498" w:rsidRPr="00E24349" w:rsidRDefault="00E72498" w:rsidP="00E24349">
            <w:pPr>
              <w:pStyle w:val="phtablecellleft"/>
            </w:pPr>
            <w:r w:rsidRPr="00E24349">
              <w:t>Дата,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которой</w:t>
            </w:r>
            <w:r w:rsidR="0081618C" w:rsidRPr="00E24349">
              <w:t xml:space="preserve"> </w:t>
            </w:r>
            <w:r w:rsidRPr="00E24349">
              <w:t>пациент</w:t>
            </w:r>
            <w:r w:rsidR="0081618C" w:rsidRPr="00E24349">
              <w:t xml:space="preserve"> </w:t>
            </w:r>
            <w:r w:rsidRPr="00E24349">
              <w:t>считает</w:t>
            </w:r>
            <w:r w:rsidR="0081618C" w:rsidRPr="00E24349">
              <w:t xml:space="preserve"> </w:t>
            </w:r>
            <w:r w:rsidRPr="00E24349">
              <w:t>себя</w:t>
            </w:r>
            <w:r w:rsidR="0081618C" w:rsidRPr="00E24349">
              <w:t xml:space="preserve"> </w:t>
            </w:r>
            <w:r w:rsidRPr="00E24349">
              <w:t>больным</w:t>
            </w:r>
          </w:p>
        </w:tc>
      </w:tr>
      <w:tr w:rsidR="000263B8" w:rsidRPr="00E24349" w14:paraId="24BED094" w14:textId="77777777" w:rsidTr="00846EA2">
        <w:tc>
          <w:tcPr>
            <w:tcW w:w="1566" w:type="pct"/>
          </w:tcPr>
          <w:p w14:paraId="2F6C63EB" w14:textId="77777777" w:rsidR="00E72498" w:rsidRPr="00E24349" w:rsidRDefault="00E72498" w:rsidP="00E24349">
            <w:pPr>
              <w:pStyle w:val="phtablecellleft"/>
            </w:pPr>
            <w:r w:rsidRPr="00E24349">
              <w:t>FAMILY_ANAMNESIS</w:t>
            </w:r>
          </w:p>
        </w:tc>
        <w:tc>
          <w:tcPr>
            <w:tcW w:w="1313" w:type="pct"/>
          </w:tcPr>
          <w:p w14:paraId="6C41FF24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3AE600F0" w14:textId="77777777" w:rsidR="00E72498" w:rsidRPr="00E24349" w:rsidRDefault="00E72498" w:rsidP="00E24349">
            <w:pPr>
              <w:pStyle w:val="phtablecellleft"/>
            </w:pPr>
            <w:r w:rsidRPr="00E24349">
              <w:t>Семейный</w:t>
            </w:r>
            <w:r w:rsidR="0081618C" w:rsidRPr="00E24349">
              <w:t xml:space="preserve"> </w:t>
            </w:r>
            <w:r w:rsidRPr="00E24349">
              <w:t>анамнез</w:t>
            </w:r>
          </w:p>
        </w:tc>
      </w:tr>
      <w:tr w:rsidR="000263B8" w:rsidRPr="00E24349" w14:paraId="0AD1BA34" w14:textId="77777777" w:rsidTr="00846EA2">
        <w:tc>
          <w:tcPr>
            <w:tcW w:w="1566" w:type="pct"/>
          </w:tcPr>
          <w:p w14:paraId="47548BFE" w14:textId="77777777" w:rsidR="00E72498" w:rsidRPr="00E24349" w:rsidRDefault="00E72498" w:rsidP="00E24349">
            <w:pPr>
              <w:pStyle w:val="phtablecellleft"/>
            </w:pPr>
            <w:r w:rsidRPr="00E24349">
              <w:t>VIMIS_COMPLAINT</w:t>
            </w:r>
          </w:p>
        </w:tc>
        <w:tc>
          <w:tcPr>
            <w:tcW w:w="1313" w:type="pct"/>
          </w:tcPr>
          <w:p w14:paraId="118B5B07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2A2FE786" w14:textId="77777777" w:rsidR="00E72498" w:rsidRPr="00E24349" w:rsidRDefault="00E72498" w:rsidP="00E24349">
            <w:pPr>
              <w:pStyle w:val="phtablecellleft"/>
            </w:pPr>
            <w:r w:rsidRPr="00E24349">
              <w:t>Жалобы</w:t>
            </w:r>
          </w:p>
        </w:tc>
      </w:tr>
      <w:tr w:rsidR="000263B8" w:rsidRPr="00E24349" w14:paraId="7CABBF09" w14:textId="77777777" w:rsidTr="00846EA2">
        <w:tc>
          <w:tcPr>
            <w:tcW w:w="1566" w:type="pct"/>
          </w:tcPr>
          <w:p w14:paraId="2AE10B0C" w14:textId="77777777" w:rsidR="00E72498" w:rsidRPr="00E24349" w:rsidRDefault="00E72498" w:rsidP="00E24349">
            <w:pPr>
              <w:pStyle w:val="phtablecellleft"/>
            </w:pPr>
            <w:r w:rsidRPr="00E24349">
              <w:t>NEXT_VISIT_DATE</w:t>
            </w:r>
          </w:p>
        </w:tc>
        <w:tc>
          <w:tcPr>
            <w:tcW w:w="1313" w:type="pct"/>
          </w:tcPr>
          <w:p w14:paraId="1671A101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203A6E72" w14:textId="77777777" w:rsidR="00E72498" w:rsidRPr="00E24349" w:rsidRDefault="00E72498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следующего</w:t>
            </w:r>
            <w:r w:rsidR="0081618C" w:rsidRPr="00E24349">
              <w:t xml:space="preserve"> </w:t>
            </w:r>
            <w:r w:rsidRPr="00E24349">
              <w:t>визита</w:t>
            </w:r>
          </w:p>
        </w:tc>
      </w:tr>
      <w:tr w:rsidR="000263B8" w:rsidRPr="00E24349" w14:paraId="3E1A9194" w14:textId="77777777" w:rsidTr="00846EA2">
        <w:tc>
          <w:tcPr>
            <w:tcW w:w="1566" w:type="pct"/>
          </w:tcPr>
          <w:p w14:paraId="63CCC23D" w14:textId="77777777" w:rsidR="00E72498" w:rsidRPr="00E24349" w:rsidRDefault="00E72498" w:rsidP="00E24349">
            <w:pPr>
              <w:pStyle w:val="phtablecellleft"/>
            </w:pPr>
            <w:r w:rsidRPr="00E24349">
              <w:t>CONS_CONCLUSION</w:t>
            </w:r>
          </w:p>
        </w:tc>
        <w:tc>
          <w:tcPr>
            <w:tcW w:w="1313" w:type="pct"/>
          </w:tcPr>
          <w:p w14:paraId="414495AC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7F2EB675" w14:textId="77777777" w:rsidR="00E72498" w:rsidRPr="00E24349" w:rsidRDefault="00E72498" w:rsidP="00E24349">
            <w:pPr>
              <w:pStyle w:val="phtablecellleft"/>
            </w:pPr>
            <w:r w:rsidRPr="00E24349">
              <w:t>Заключение</w:t>
            </w:r>
          </w:p>
        </w:tc>
      </w:tr>
      <w:tr w:rsidR="000263B8" w:rsidRPr="00E24349" w14:paraId="6C684D9C" w14:textId="77777777" w:rsidTr="00846EA2">
        <w:tc>
          <w:tcPr>
            <w:tcW w:w="1566" w:type="pct"/>
          </w:tcPr>
          <w:p w14:paraId="1C4FA3F9" w14:textId="77777777" w:rsidR="00E72498" w:rsidRPr="00E24349" w:rsidRDefault="00E72498" w:rsidP="00E24349">
            <w:pPr>
              <w:pStyle w:val="phtablecellleft"/>
            </w:pPr>
            <w:r w:rsidRPr="00E24349">
              <w:t>DIET</w:t>
            </w:r>
          </w:p>
        </w:tc>
        <w:tc>
          <w:tcPr>
            <w:tcW w:w="1313" w:type="pct"/>
          </w:tcPr>
          <w:p w14:paraId="36524CB1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0E54F5D9" w14:textId="77777777" w:rsidR="00E72498" w:rsidRPr="00E24349" w:rsidRDefault="00E72498" w:rsidP="00E24349">
            <w:pPr>
              <w:pStyle w:val="phtablecellleft"/>
            </w:pPr>
            <w:r w:rsidRPr="00E24349">
              <w:t>Диета</w:t>
            </w:r>
          </w:p>
        </w:tc>
      </w:tr>
      <w:tr w:rsidR="000263B8" w:rsidRPr="00E24349" w14:paraId="3C672807" w14:textId="77777777" w:rsidTr="00846EA2">
        <w:tc>
          <w:tcPr>
            <w:tcW w:w="1566" w:type="pct"/>
          </w:tcPr>
          <w:p w14:paraId="78765A52" w14:textId="77777777" w:rsidR="00E72498" w:rsidRPr="00E24349" w:rsidRDefault="00E72498" w:rsidP="00E24349">
            <w:pPr>
              <w:pStyle w:val="phtablecellleft"/>
            </w:pPr>
            <w:r w:rsidRPr="00E24349">
              <w:t>CONS_RECOMENDATIONS</w:t>
            </w:r>
          </w:p>
        </w:tc>
        <w:tc>
          <w:tcPr>
            <w:tcW w:w="1313" w:type="pct"/>
          </w:tcPr>
          <w:p w14:paraId="6F73F758" w14:textId="77777777" w:rsidR="00E72498" w:rsidRPr="00E24349" w:rsidRDefault="00E72498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121" w:type="pct"/>
          </w:tcPr>
          <w:p w14:paraId="4EE4D90A" w14:textId="77777777" w:rsidR="00E72498" w:rsidRPr="00E24349" w:rsidRDefault="00E72498" w:rsidP="00E24349">
            <w:pPr>
              <w:pStyle w:val="phtablecellleft"/>
            </w:pPr>
            <w:r w:rsidRPr="00E24349">
              <w:t>Рекомендации</w:t>
            </w:r>
          </w:p>
        </w:tc>
      </w:tr>
    </w:tbl>
    <w:p w14:paraId="5C7774C0" w14:textId="77777777" w:rsidR="00FB0B7A" w:rsidRDefault="00FB0B7A" w:rsidP="00FB0B7A">
      <w:pPr>
        <w:pStyle w:val="phnormal"/>
      </w:pPr>
    </w:p>
    <w:p w14:paraId="6DC6CC47" w14:textId="77777777" w:rsidR="00E72498" w:rsidRPr="000263B8" w:rsidRDefault="00E72498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7E97BA86" w14:textId="77777777" w:rsidR="00E72498" w:rsidRPr="000263B8" w:rsidRDefault="00E72498" w:rsidP="00E41FF9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соответствия</w:t>
      </w:r>
      <w:r w:rsidR="0081618C" w:rsidRPr="000263B8">
        <w:t xml:space="preserve"> </w:t>
      </w:r>
      <w:r w:rsidRPr="000263B8">
        <w:t>полю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полю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</w:p>
    <w:p w14:paraId="1DDB94E7" w14:textId="77777777" w:rsidR="00355B18" w:rsidRDefault="00FB0B7A" w:rsidP="00355B18">
      <w:pPr>
        <w:pStyle w:val="phlistitemizedtitle"/>
      </w:pPr>
      <w:r>
        <w:t>Ч</w:t>
      </w:r>
      <w:r w:rsidR="00E72498" w:rsidRPr="000263B8">
        <w:t>тобы</w:t>
      </w:r>
      <w:r w:rsidR="0081618C" w:rsidRPr="000263B8">
        <w:t xml:space="preserve"> </w:t>
      </w:r>
      <w:r w:rsidR="00E72498" w:rsidRPr="000263B8">
        <w:t>сопоставить</w:t>
      </w:r>
      <w:r w:rsidR="0081618C" w:rsidRPr="000263B8">
        <w:t xml:space="preserve"> </w:t>
      </w:r>
      <w:r w:rsidR="00E72498" w:rsidRPr="000263B8">
        <w:t>полю</w:t>
      </w:r>
      <w:r w:rsidR="0081618C" w:rsidRPr="000263B8">
        <w:t xml:space="preserve"> </w:t>
      </w:r>
      <w:r w:rsidR="00E72498" w:rsidRPr="000263B8">
        <w:t>выгрузки</w:t>
      </w:r>
      <w:r w:rsidR="0081618C" w:rsidRPr="000263B8">
        <w:t xml:space="preserve"> </w:t>
      </w:r>
      <w:r w:rsidR="00E72498" w:rsidRPr="000263B8">
        <w:t>соответствующее</w:t>
      </w:r>
      <w:r w:rsidR="0081618C" w:rsidRPr="000263B8">
        <w:t xml:space="preserve"> </w:t>
      </w:r>
      <w:r w:rsidR="00E72498" w:rsidRPr="000263B8">
        <w:t>поле</w:t>
      </w:r>
      <w:r w:rsidR="0081618C" w:rsidRPr="000263B8">
        <w:t xml:space="preserve"> </w:t>
      </w:r>
      <w:r w:rsidR="00E72498" w:rsidRPr="000263B8">
        <w:t>из</w:t>
      </w:r>
      <w:r w:rsidR="0081618C" w:rsidRPr="000263B8">
        <w:t xml:space="preserve"> </w:t>
      </w:r>
      <w:r w:rsidR="00E72498" w:rsidRPr="000263B8">
        <w:t>шаблона</w:t>
      </w:r>
      <w:r w:rsidR="0081618C" w:rsidRPr="000263B8">
        <w:t xml:space="preserve"> </w:t>
      </w:r>
      <w:r w:rsidR="00E72498" w:rsidRPr="000263B8">
        <w:t>услуги</w:t>
      </w:r>
      <w:r w:rsidR="0081618C" w:rsidRPr="000263B8">
        <w:t xml:space="preserve"> </w:t>
      </w:r>
      <w:r w:rsidR="00E72498" w:rsidRPr="000263B8">
        <w:t>осмотра/консультации</w:t>
      </w:r>
      <w:r w:rsidR="0081618C" w:rsidRPr="000263B8">
        <w:t xml:space="preserve"> </w:t>
      </w:r>
      <w:r w:rsidR="00E72498" w:rsidRPr="000263B8">
        <w:t>выполните</w:t>
      </w:r>
      <w:r w:rsidR="0081618C" w:rsidRPr="000263B8">
        <w:t xml:space="preserve"> </w:t>
      </w:r>
      <w:r w:rsidR="00E72498" w:rsidRPr="000263B8">
        <w:t>следующие</w:t>
      </w:r>
      <w:r w:rsidR="0081618C" w:rsidRPr="000263B8">
        <w:t xml:space="preserve"> </w:t>
      </w:r>
      <w:r w:rsidR="00E72498" w:rsidRPr="000263B8">
        <w:t>действия</w:t>
      </w:r>
      <w:r w:rsidR="00355B18">
        <w:t>:</w:t>
      </w:r>
    </w:p>
    <w:p w14:paraId="0BEC1CE4" w14:textId="77777777" w:rsidR="00E72498" w:rsidRPr="000263B8" w:rsidRDefault="00E72498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необходимое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(перечень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представлен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ниже);</w:t>
      </w:r>
    </w:p>
    <w:p w14:paraId="7C1D086D" w14:textId="77777777" w:rsidR="00E72498" w:rsidRPr="000263B8" w:rsidRDefault="00E72498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соответствия</w:t>
      </w:r>
      <w:r w:rsidR="000263B8">
        <w:t>»</w:t>
      </w:r>
      <w:r w:rsidRPr="000263B8">
        <w:t>;</w:t>
      </w:r>
    </w:p>
    <w:p w14:paraId="00D9473F" w14:textId="77777777" w:rsidR="00E72498" w:rsidRPr="000263B8" w:rsidRDefault="00E72498" w:rsidP="00355B18">
      <w:pPr>
        <w:pStyle w:val="phlistitemized1"/>
      </w:pPr>
      <w:r w:rsidRPr="000263B8">
        <w:t>если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установлено,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задано,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параметры.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добавления/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полей;</w:t>
      </w:r>
    </w:p>
    <w:p w14:paraId="2A8EE2ED" w14:textId="41CCA3D8" w:rsidR="00E72498" w:rsidRPr="000263B8" w:rsidRDefault="00E72498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_Ref119077771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35</w:t>
      </w:r>
      <w:r w:rsidR="00FB0B7A">
        <w:fldChar w:fldCharType="end"/>
      </w:r>
      <w:r w:rsidR="00FB0B7A">
        <w:t>)</w:t>
      </w:r>
      <w:r w:rsidRPr="000263B8">
        <w:t>;</w:t>
      </w:r>
    </w:p>
    <w:p w14:paraId="46A469ED" w14:textId="38B4FC0D" w:rsidR="00E72498" w:rsidRPr="000263B8" w:rsidRDefault="00E15409" w:rsidP="00E24349">
      <w:pPr>
        <w:pStyle w:val="phtabletitle"/>
      </w:pPr>
      <w:bookmarkStart w:id="284" w:name="_Ref119077771"/>
      <w:r>
        <w:lastRenderedPageBreak/>
        <w:t>Таблица </w:t>
      </w:r>
      <w:r w:rsidR="00E72498" w:rsidRPr="000263B8">
        <w:fldChar w:fldCharType="begin"/>
      </w:r>
      <w:r w:rsidR="00E72498" w:rsidRPr="000263B8">
        <w:instrText>SEQ Таблица \* ARABIC</w:instrText>
      </w:r>
      <w:r w:rsidR="00E72498" w:rsidRPr="000263B8">
        <w:fldChar w:fldCharType="separate"/>
      </w:r>
      <w:r w:rsidR="00865695">
        <w:rPr>
          <w:noProof/>
        </w:rPr>
        <w:t>35</w:t>
      </w:r>
      <w:r w:rsidR="00E72498" w:rsidRPr="000263B8">
        <w:fldChar w:fldCharType="end"/>
      </w:r>
      <w:bookmarkEnd w:id="284"/>
      <w:r w:rsidR="0081618C" w:rsidRPr="000263B8">
        <w:t xml:space="preserve"> </w:t>
      </w:r>
      <w:r w:rsidR="00FB0B7A">
        <w:t xml:space="preserve">– </w:t>
      </w:r>
      <w:r w:rsidR="00E72498" w:rsidRPr="000263B8">
        <w:t>Заполнение</w:t>
      </w:r>
      <w:r w:rsidR="0081618C" w:rsidRPr="000263B8">
        <w:t xml:space="preserve"> </w:t>
      </w:r>
      <w:r w:rsidR="00E72498" w:rsidRPr="000263B8">
        <w:t>полей</w:t>
      </w:r>
      <w:r w:rsidR="0081618C" w:rsidRPr="000263B8">
        <w:t xml:space="preserve"> </w:t>
      </w:r>
      <w:r w:rsidR="00E72498" w:rsidRPr="000263B8">
        <w:t>окна</w:t>
      </w:r>
      <w:r w:rsidR="0081618C" w:rsidRPr="000263B8">
        <w:t xml:space="preserve"> </w:t>
      </w:r>
      <w:r w:rsidR="00E72498" w:rsidRPr="000263B8">
        <w:t>сопоставления</w:t>
      </w:r>
      <w:r w:rsidR="0081618C" w:rsidRPr="000263B8">
        <w:t xml:space="preserve"> </w:t>
      </w:r>
      <w:r w:rsidR="00E72498" w:rsidRPr="000263B8">
        <w:t>полей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06626B87" w14:textId="77777777" w:rsidTr="00846EA2">
        <w:trPr>
          <w:tblHeader/>
        </w:trPr>
        <w:tc>
          <w:tcPr>
            <w:tcW w:w="2071" w:type="pct"/>
          </w:tcPr>
          <w:p w14:paraId="2C80878C" w14:textId="77777777" w:rsidR="00E72498" w:rsidRPr="00E24349" w:rsidRDefault="00E72498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выгрузки</w:t>
            </w:r>
          </w:p>
        </w:tc>
        <w:tc>
          <w:tcPr>
            <w:tcW w:w="2929" w:type="pct"/>
          </w:tcPr>
          <w:p w14:paraId="59DCCAF1" w14:textId="77777777" w:rsidR="00E72498" w:rsidRPr="00E24349" w:rsidRDefault="00E72498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5937A9EE" w14:textId="77777777" w:rsidTr="00846EA2">
        <w:tc>
          <w:tcPr>
            <w:tcW w:w="5000" w:type="pct"/>
            <w:gridSpan w:val="2"/>
          </w:tcPr>
          <w:p w14:paraId="08C3C3B5" w14:textId="77777777" w:rsidR="00E72498" w:rsidRPr="00E24349" w:rsidRDefault="00E72498" w:rsidP="00355B18">
            <w:pPr>
              <w:pStyle w:val="phtablecolcaption"/>
            </w:pP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общие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всех</w:t>
            </w:r>
            <w:r w:rsidR="0081618C" w:rsidRPr="00E24349">
              <w:t xml:space="preserve"> </w:t>
            </w:r>
            <w:r w:rsidRPr="00E24349">
              <w:t>профилей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помощи</w:t>
            </w:r>
          </w:p>
        </w:tc>
      </w:tr>
      <w:tr w:rsidR="000263B8" w:rsidRPr="00E24349" w14:paraId="16B165F2" w14:textId="77777777" w:rsidTr="00846EA2">
        <w:tc>
          <w:tcPr>
            <w:tcW w:w="2071" w:type="pct"/>
          </w:tcPr>
          <w:p w14:paraId="477EEB9F" w14:textId="77777777" w:rsidR="00E72498" w:rsidRPr="00E24349" w:rsidRDefault="00E72498" w:rsidP="00E24349">
            <w:pPr>
              <w:pStyle w:val="phtablecellleft"/>
            </w:pPr>
            <w:r w:rsidRPr="00E24349">
              <w:t>PATIENT_CONDITIONS_CONS</w:t>
            </w:r>
          </w:p>
        </w:tc>
        <w:tc>
          <w:tcPr>
            <w:tcW w:w="2929" w:type="pct"/>
          </w:tcPr>
          <w:p w14:paraId="6B221CA2" w14:textId="77777777" w:rsidR="00E72498" w:rsidRPr="00E24349" w:rsidRDefault="00E72498" w:rsidP="00E24349">
            <w:pPr>
              <w:pStyle w:val="phtablecellleft"/>
            </w:pPr>
            <w:r w:rsidRPr="00E24349">
              <w:t>PATIENT_CONDITIONS_CONS</w:t>
            </w:r>
          </w:p>
        </w:tc>
      </w:tr>
      <w:tr w:rsidR="000263B8" w:rsidRPr="00E24349" w14:paraId="24E69764" w14:textId="77777777" w:rsidTr="00846EA2">
        <w:tc>
          <w:tcPr>
            <w:tcW w:w="2071" w:type="pct"/>
          </w:tcPr>
          <w:p w14:paraId="2EA0A864" w14:textId="77777777" w:rsidR="00E72498" w:rsidRPr="00E24349" w:rsidRDefault="00E72498" w:rsidP="00E24349">
            <w:pPr>
              <w:pStyle w:val="phtablecellleft"/>
            </w:pPr>
            <w:r w:rsidRPr="00E24349">
              <w:t>CONS_PROTOCOL</w:t>
            </w:r>
          </w:p>
        </w:tc>
        <w:tc>
          <w:tcPr>
            <w:tcW w:w="2929" w:type="pct"/>
          </w:tcPr>
          <w:p w14:paraId="6468D600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протокола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</w:tr>
      <w:tr w:rsidR="000263B8" w:rsidRPr="00E24349" w14:paraId="5BB94995" w14:textId="77777777" w:rsidTr="00846EA2">
        <w:tc>
          <w:tcPr>
            <w:tcW w:w="2071" w:type="pct"/>
          </w:tcPr>
          <w:p w14:paraId="3D4AA58E" w14:textId="77777777" w:rsidR="00E72498" w:rsidRPr="00E24349" w:rsidRDefault="00E72498" w:rsidP="00E24349">
            <w:pPr>
              <w:pStyle w:val="phtablecellleft"/>
            </w:pPr>
            <w:r w:rsidRPr="00E24349">
              <w:t>CONS_CONCLUSION</w:t>
            </w:r>
          </w:p>
        </w:tc>
        <w:tc>
          <w:tcPr>
            <w:tcW w:w="2929" w:type="pct"/>
          </w:tcPr>
          <w:p w14:paraId="73BE0456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</w:tr>
      <w:tr w:rsidR="000263B8" w:rsidRPr="00E24349" w14:paraId="5279DF3F" w14:textId="77777777" w:rsidTr="00846EA2">
        <w:tc>
          <w:tcPr>
            <w:tcW w:w="2071" w:type="pct"/>
          </w:tcPr>
          <w:p w14:paraId="6E48BA29" w14:textId="77777777" w:rsidR="00E72498" w:rsidRPr="00E24349" w:rsidRDefault="00E72498" w:rsidP="00E24349">
            <w:pPr>
              <w:pStyle w:val="phtablecellleft"/>
            </w:pPr>
            <w:r w:rsidRPr="00E24349">
              <w:t>CONS_RECOMENDATIONS</w:t>
            </w:r>
          </w:p>
        </w:tc>
        <w:tc>
          <w:tcPr>
            <w:tcW w:w="2929" w:type="pct"/>
          </w:tcPr>
          <w:p w14:paraId="771A9959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рекомендаций</w:t>
            </w:r>
          </w:p>
        </w:tc>
      </w:tr>
      <w:tr w:rsidR="000263B8" w:rsidRPr="00E24349" w14:paraId="11DFE5EB" w14:textId="77777777" w:rsidTr="00846EA2">
        <w:tc>
          <w:tcPr>
            <w:tcW w:w="2071" w:type="pct"/>
          </w:tcPr>
          <w:p w14:paraId="28764DBA" w14:textId="77777777" w:rsidR="00E72498" w:rsidRPr="00E24349" w:rsidRDefault="00E72498" w:rsidP="00E24349">
            <w:pPr>
              <w:pStyle w:val="phtablecellleft"/>
            </w:pPr>
            <w:r w:rsidRPr="00E24349">
              <w:t>CONSULTATION_RESULT</w:t>
            </w:r>
          </w:p>
        </w:tc>
        <w:tc>
          <w:tcPr>
            <w:tcW w:w="2929" w:type="pct"/>
          </w:tcPr>
          <w:p w14:paraId="5D90AA3E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результата</w:t>
            </w:r>
            <w:r w:rsidR="0081618C" w:rsidRPr="00E24349">
              <w:t xml:space="preserve"> </w:t>
            </w:r>
            <w:r w:rsidRPr="00E24349">
              <w:t>консультации</w:t>
            </w:r>
          </w:p>
        </w:tc>
      </w:tr>
      <w:tr w:rsidR="000263B8" w:rsidRPr="00E24349" w14:paraId="42628233" w14:textId="77777777" w:rsidTr="00846EA2">
        <w:tc>
          <w:tcPr>
            <w:tcW w:w="2071" w:type="pct"/>
          </w:tcPr>
          <w:p w14:paraId="5584103B" w14:textId="77777777" w:rsidR="00E72498" w:rsidRPr="00E24349" w:rsidRDefault="00E72498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2929" w:type="pct"/>
          </w:tcPr>
          <w:p w14:paraId="466F998D" w14:textId="77777777" w:rsidR="00E72498" w:rsidRPr="00E24349" w:rsidRDefault="00E72498" w:rsidP="00E24349">
            <w:pPr>
              <w:pStyle w:val="phtablecellleft"/>
            </w:pPr>
            <w:r w:rsidRPr="00E24349">
              <w:t>SERVICE_PRIORITIES</w:t>
            </w:r>
          </w:p>
        </w:tc>
      </w:tr>
      <w:tr w:rsidR="000263B8" w:rsidRPr="00E24349" w14:paraId="3DB09667" w14:textId="77777777" w:rsidTr="00846EA2">
        <w:tc>
          <w:tcPr>
            <w:tcW w:w="2071" w:type="pct"/>
          </w:tcPr>
          <w:p w14:paraId="5829BF69" w14:textId="77777777" w:rsidR="00E72498" w:rsidRPr="00E24349" w:rsidRDefault="00E72498" w:rsidP="00E24349">
            <w:pPr>
              <w:pStyle w:val="phtablecellleft"/>
            </w:pPr>
            <w:r w:rsidRPr="00E24349">
              <w:t>CDA_ZAKL</w:t>
            </w:r>
          </w:p>
        </w:tc>
        <w:tc>
          <w:tcPr>
            <w:tcW w:w="2929" w:type="pct"/>
          </w:tcPr>
          <w:p w14:paraId="54A0F3AA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текста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и\или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</w:tr>
      <w:tr w:rsidR="000263B8" w:rsidRPr="00E24349" w14:paraId="62D13D3B" w14:textId="77777777" w:rsidTr="00846EA2">
        <w:tc>
          <w:tcPr>
            <w:tcW w:w="2071" w:type="pct"/>
          </w:tcPr>
          <w:p w14:paraId="3A86B87F" w14:textId="77777777" w:rsidR="00E72498" w:rsidRPr="00E24349" w:rsidRDefault="00E72498" w:rsidP="00E24349">
            <w:pPr>
              <w:pStyle w:val="phtablecellleft"/>
            </w:pPr>
            <w:r w:rsidRPr="00E24349">
              <w:t>VIMIS_ANAMNESIS</w:t>
            </w:r>
          </w:p>
        </w:tc>
        <w:tc>
          <w:tcPr>
            <w:tcW w:w="2929" w:type="pct"/>
          </w:tcPr>
          <w:p w14:paraId="5D60BA20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анамнеза</w:t>
            </w:r>
          </w:p>
        </w:tc>
      </w:tr>
      <w:tr w:rsidR="000263B8" w:rsidRPr="00E24349" w14:paraId="00A1688B" w14:textId="77777777" w:rsidTr="00846EA2">
        <w:tc>
          <w:tcPr>
            <w:tcW w:w="2071" w:type="pct"/>
          </w:tcPr>
          <w:p w14:paraId="1026F7F3" w14:textId="77777777" w:rsidR="00E72498" w:rsidRPr="00E24349" w:rsidRDefault="00E72498" w:rsidP="00E24349">
            <w:pPr>
              <w:pStyle w:val="phtablecellleft"/>
            </w:pPr>
            <w:r w:rsidRPr="00E24349">
              <w:t>VIMIS_OBJECTIVE</w:t>
            </w:r>
          </w:p>
        </w:tc>
        <w:tc>
          <w:tcPr>
            <w:tcW w:w="2929" w:type="pct"/>
          </w:tcPr>
          <w:p w14:paraId="4202CDE4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объективного</w:t>
            </w:r>
            <w:r w:rsidR="0081618C" w:rsidRPr="00E24349">
              <w:t xml:space="preserve"> </w:t>
            </w:r>
            <w:r w:rsidRPr="00E24349">
              <w:t>статуса</w:t>
            </w:r>
          </w:p>
        </w:tc>
      </w:tr>
      <w:tr w:rsidR="000263B8" w:rsidRPr="00E24349" w14:paraId="2E6BD1F9" w14:textId="77777777" w:rsidTr="00846EA2">
        <w:tc>
          <w:tcPr>
            <w:tcW w:w="5000" w:type="pct"/>
            <w:gridSpan w:val="2"/>
          </w:tcPr>
          <w:p w14:paraId="4B343F43" w14:textId="77777777" w:rsidR="00E72498" w:rsidRPr="00E24349" w:rsidRDefault="00E72498" w:rsidP="00355B18">
            <w:pPr>
              <w:pStyle w:val="phtablecolcaption"/>
            </w:pPr>
            <w:r w:rsidRPr="00E24349">
              <w:t>Поля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="007476A7" w:rsidRPr="00E24349">
              <w:t>«Профилактическая медицина»</w:t>
            </w:r>
          </w:p>
        </w:tc>
      </w:tr>
      <w:tr w:rsidR="000263B8" w:rsidRPr="00E24349" w14:paraId="07D0761F" w14:textId="77777777" w:rsidTr="00846EA2">
        <w:tc>
          <w:tcPr>
            <w:tcW w:w="2071" w:type="pct"/>
          </w:tcPr>
          <w:p w14:paraId="7962FA38" w14:textId="77777777" w:rsidR="00E72498" w:rsidRPr="00E24349" w:rsidRDefault="00E72498" w:rsidP="00E24349">
            <w:pPr>
              <w:pStyle w:val="phtablecellleft"/>
            </w:pPr>
            <w:r w:rsidRPr="00E24349">
              <w:t>CO_OBJSTATE</w:t>
            </w:r>
          </w:p>
        </w:tc>
        <w:tc>
          <w:tcPr>
            <w:tcW w:w="2929" w:type="pct"/>
          </w:tcPr>
          <w:p w14:paraId="65264275" w14:textId="77777777" w:rsidR="00E72498" w:rsidRPr="00E24349" w:rsidRDefault="00E72498" w:rsidP="00E24349">
            <w:pPr>
              <w:pStyle w:val="phtablecellleft"/>
            </w:pPr>
            <w:r w:rsidRPr="00E24349">
              <w:t>OBJECTIVE</w:t>
            </w:r>
          </w:p>
        </w:tc>
      </w:tr>
      <w:tr w:rsidR="000263B8" w:rsidRPr="00E24349" w14:paraId="70778F11" w14:textId="77777777" w:rsidTr="00846EA2">
        <w:tc>
          <w:tcPr>
            <w:tcW w:w="2071" w:type="pct"/>
          </w:tcPr>
          <w:p w14:paraId="63504127" w14:textId="77777777" w:rsidR="00E72498" w:rsidRPr="00E24349" w:rsidRDefault="00E72498" w:rsidP="00E24349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2929" w:type="pct"/>
          </w:tcPr>
          <w:p w14:paraId="18E0505C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анамнеза</w:t>
            </w:r>
            <w:r w:rsidR="0081618C" w:rsidRPr="00E24349">
              <w:t xml:space="preserve"> </w:t>
            </w:r>
            <w:r w:rsidRPr="00E24349">
              <w:t>жизни</w:t>
            </w:r>
          </w:p>
        </w:tc>
      </w:tr>
      <w:tr w:rsidR="000263B8" w:rsidRPr="00E24349" w14:paraId="37D0A1D8" w14:textId="77777777" w:rsidTr="00846EA2">
        <w:tc>
          <w:tcPr>
            <w:tcW w:w="2071" w:type="pct"/>
          </w:tcPr>
          <w:p w14:paraId="35B8817A" w14:textId="77777777" w:rsidR="00E72498" w:rsidRPr="00E24349" w:rsidRDefault="00E72498" w:rsidP="00E24349">
            <w:pPr>
              <w:pStyle w:val="phtablecellleft"/>
            </w:pPr>
            <w:r w:rsidRPr="00E24349">
              <w:t>ANAMNESIS_DIS</w:t>
            </w:r>
          </w:p>
        </w:tc>
        <w:tc>
          <w:tcPr>
            <w:tcW w:w="2929" w:type="pct"/>
          </w:tcPr>
          <w:p w14:paraId="024BFA5E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анамнеза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40E5BEDA" w14:textId="77777777" w:rsidTr="00846EA2">
        <w:tc>
          <w:tcPr>
            <w:tcW w:w="2071" w:type="pct"/>
          </w:tcPr>
          <w:p w14:paraId="59DDB010" w14:textId="77777777" w:rsidR="00E72498" w:rsidRPr="00E24349" w:rsidRDefault="00E72498" w:rsidP="00E24349">
            <w:pPr>
              <w:pStyle w:val="phtablecellleft"/>
            </w:pPr>
            <w:r w:rsidRPr="00E24349">
              <w:t>ANAMNESIS_ALLERGO</w:t>
            </w:r>
          </w:p>
        </w:tc>
        <w:tc>
          <w:tcPr>
            <w:tcW w:w="2929" w:type="pct"/>
          </w:tcPr>
          <w:p w14:paraId="28B8496E" w14:textId="77777777" w:rsidR="00E72498" w:rsidRPr="00E24349" w:rsidRDefault="00E72498" w:rsidP="00E24349">
            <w:pPr>
              <w:pStyle w:val="phtablecellleft"/>
            </w:pPr>
            <w:r w:rsidRPr="00E24349">
              <w:t>ANAMNESIS_ALLERGO</w:t>
            </w:r>
          </w:p>
        </w:tc>
      </w:tr>
      <w:tr w:rsidR="000263B8" w:rsidRPr="00E24349" w14:paraId="5260CDF9" w14:textId="77777777" w:rsidTr="00846EA2">
        <w:tc>
          <w:tcPr>
            <w:tcW w:w="2071" w:type="pct"/>
          </w:tcPr>
          <w:p w14:paraId="48D78C62" w14:textId="77777777" w:rsidR="00E72498" w:rsidRPr="00E24349" w:rsidRDefault="00E72498" w:rsidP="00E24349">
            <w:pPr>
              <w:pStyle w:val="phtablecellleft"/>
            </w:pPr>
            <w:r w:rsidRPr="00E24349">
              <w:t>STAGE_MIND</w:t>
            </w:r>
          </w:p>
        </w:tc>
        <w:tc>
          <w:tcPr>
            <w:tcW w:w="2929" w:type="pct"/>
          </w:tcPr>
          <w:p w14:paraId="1031679E" w14:textId="77777777" w:rsidR="00E72498" w:rsidRPr="00E24349" w:rsidRDefault="00E72498" w:rsidP="00E24349">
            <w:pPr>
              <w:pStyle w:val="phtablecellleft"/>
            </w:pPr>
            <w:r w:rsidRPr="00E24349">
              <w:t>STAGE_MIND</w:t>
            </w:r>
          </w:p>
        </w:tc>
      </w:tr>
      <w:tr w:rsidR="000263B8" w:rsidRPr="00E24349" w14:paraId="7750FCA6" w14:textId="77777777" w:rsidTr="00846EA2">
        <w:tc>
          <w:tcPr>
            <w:tcW w:w="2071" w:type="pct"/>
          </w:tcPr>
          <w:p w14:paraId="66CA9E6C" w14:textId="77777777" w:rsidR="00E72498" w:rsidRPr="00E24349" w:rsidRDefault="00E72498" w:rsidP="00E24349">
            <w:pPr>
              <w:pStyle w:val="phtablecellleft"/>
            </w:pPr>
            <w:r w:rsidRPr="00E24349">
              <w:t>DATE_KLIN</w:t>
            </w:r>
          </w:p>
        </w:tc>
        <w:tc>
          <w:tcPr>
            <w:tcW w:w="2929" w:type="pct"/>
          </w:tcPr>
          <w:p w14:paraId="062C94B1" w14:textId="77777777" w:rsidR="00E72498" w:rsidRPr="00E24349" w:rsidRDefault="00E72498" w:rsidP="00E24349">
            <w:pPr>
              <w:pStyle w:val="phtablecellleft"/>
            </w:pPr>
            <w:r w:rsidRPr="00E24349">
              <w:t>DATE_KLIN</w:t>
            </w:r>
          </w:p>
        </w:tc>
      </w:tr>
      <w:tr w:rsidR="000263B8" w:rsidRPr="00E24349" w14:paraId="3E94D564" w14:textId="77777777" w:rsidTr="00846EA2">
        <w:tc>
          <w:tcPr>
            <w:tcW w:w="2071" w:type="pct"/>
          </w:tcPr>
          <w:p w14:paraId="78F96EE7" w14:textId="77777777" w:rsidR="00E72498" w:rsidRPr="00E24349" w:rsidRDefault="00E72498" w:rsidP="00E24349">
            <w:pPr>
              <w:pStyle w:val="phtablecellleft"/>
            </w:pPr>
            <w:r w:rsidRPr="00E24349">
              <w:t>DATE_SICK</w:t>
            </w:r>
          </w:p>
        </w:tc>
        <w:tc>
          <w:tcPr>
            <w:tcW w:w="2929" w:type="pct"/>
          </w:tcPr>
          <w:p w14:paraId="142084D7" w14:textId="77777777" w:rsidR="00E72498" w:rsidRPr="00E24349" w:rsidRDefault="00E72498" w:rsidP="00E24349">
            <w:pPr>
              <w:pStyle w:val="phtablecellleft"/>
            </w:pPr>
            <w:r w:rsidRPr="00E24349">
              <w:t>DATE_SICK</w:t>
            </w:r>
          </w:p>
        </w:tc>
      </w:tr>
      <w:tr w:rsidR="000263B8" w:rsidRPr="00E24349" w14:paraId="61066602" w14:textId="77777777" w:rsidTr="00846EA2">
        <w:tc>
          <w:tcPr>
            <w:tcW w:w="2071" w:type="pct"/>
          </w:tcPr>
          <w:p w14:paraId="6ECB3A63" w14:textId="77777777" w:rsidR="00E72498" w:rsidRPr="00E24349" w:rsidRDefault="00E72498" w:rsidP="00E24349">
            <w:pPr>
              <w:pStyle w:val="phtablecellleft"/>
            </w:pPr>
            <w:r w:rsidRPr="00E24349">
              <w:t>DATE_RELAPSE</w:t>
            </w:r>
          </w:p>
        </w:tc>
        <w:tc>
          <w:tcPr>
            <w:tcW w:w="2929" w:type="pct"/>
          </w:tcPr>
          <w:p w14:paraId="058BD8BC" w14:textId="77777777" w:rsidR="00E72498" w:rsidRPr="00E24349" w:rsidRDefault="00E72498" w:rsidP="00E24349">
            <w:pPr>
              <w:pStyle w:val="phtablecellleft"/>
            </w:pPr>
            <w:r w:rsidRPr="00E24349">
              <w:t>DATE_RELAPSE</w:t>
            </w:r>
          </w:p>
        </w:tc>
      </w:tr>
      <w:tr w:rsidR="000263B8" w:rsidRPr="00E24349" w14:paraId="42B528FE" w14:textId="77777777" w:rsidTr="00846EA2">
        <w:tc>
          <w:tcPr>
            <w:tcW w:w="2071" w:type="pct"/>
          </w:tcPr>
          <w:p w14:paraId="4D844007" w14:textId="77777777" w:rsidR="00E72498" w:rsidRPr="00E24349" w:rsidRDefault="00E72498" w:rsidP="00E24349">
            <w:pPr>
              <w:pStyle w:val="phtablecellleft"/>
            </w:pPr>
            <w:r w:rsidRPr="00E24349">
              <w:t>FAMILY_ANAMNESIS</w:t>
            </w:r>
          </w:p>
        </w:tc>
        <w:tc>
          <w:tcPr>
            <w:tcW w:w="2929" w:type="pct"/>
          </w:tcPr>
          <w:p w14:paraId="65993C8F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семейного</w:t>
            </w:r>
            <w:r w:rsidR="0081618C" w:rsidRPr="00E24349">
              <w:t xml:space="preserve"> </w:t>
            </w:r>
            <w:r w:rsidRPr="00E24349">
              <w:t>анамнеза</w:t>
            </w:r>
          </w:p>
        </w:tc>
      </w:tr>
      <w:tr w:rsidR="000263B8" w:rsidRPr="00E24349" w14:paraId="080717EF" w14:textId="77777777" w:rsidTr="00846EA2">
        <w:tc>
          <w:tcPr>
            <w:tcW w:w="2071" w:type="pct"/>
          </w:tcPr>
          <w:p w14:paraId="3AF27975" w14:textId="77777777" w:rsidR="00E72498" w:rsidRPr="00E24349" w:rsidRDefault="00E72498" w:rsidP="00E24349">
            <w:pPr>
              <w:pStyle w:val="phtablecellleft"/>
            </w:pPr>
            <w:r w:rsidRPr="00E24349">
              <w:t>VIMIS_COMPLAINT</w:t>
            </w:r>
          </w:p>
        </w:tc>
        <w:tc>
          <w:tcPr>
            <w:tcW w:w="2929" w:type="pct"/>
          </w:tcPr>
          <w:p w14:paraId="032A4789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жалоб</w:t>
            </w:r>
          </w:p>
        </w:tc>
      </w:tr>
      <w:tr w:rsidR="000263B8" w:rsidRPr="00E24349" w14:paraId="22EA9F02" w14:textId="77777777" w:rsidTr="00846EA2">
        <w:tc>
          <w:tcPr>
            <w:tcW w:w="2071" w:type="pct"/>
          </w:tcPr>
          <w:p w14:paraId="132DD20B" w14:textId="77777777" w:rsidR="00E72498" w:rsidRPr="00E24349" w:rsidRDefault="00E72498" w:rsidP="00E24349">
            <w:pPr>
              <w:pStyle w:val="phtablecellleft"/>
            </w:pPr>
            <w:r w:rsidRPr="00E24349">
              <w:t>NEXT_VISIT_DATE</w:t>
            </w:r>
          </w:p>
        </w:tc>
        <w:tc>
          <w:tcPr>
            <w:tcW w:w="2929" w:type="pct"/>
          </w:tcPr>
          <w:p w14:paraId="5FDFAC87" w14:textId="77777777" w:rsidR="00E72498" w:rsidRPr="00E24349" w:rsidRDefault="00E72498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даты</w:t>
            </w:r>
            <w:r w:rsidR="0081618C" w:rsidRPr="00E24349">
              <w:t xml:space="preserve"> </w:t>
            </w:r>
            <w:r w:rsidRPr="00E24349">
              <w:t>следующей</w:t>
            </w:r>
            <w:r w:rsidR="0081618C" w:rsidRPr="00E24349">
              <w:t xml:space="preserve"> </w:t>
            </w:r>
            <w:r w:rsidRPr="00E24349">
              <w:t>явки</w:t>
            </w:r>
          </w:p>
        </w:tc>
      </w:tr>
      <w:tr w:rsidR="000263B8" w:rsidRPr="00E24349" w14:paraId="3EC6794A" w14:textId="77777777" w:rsidTr="00846EA2">
        <w:tc>
          <w:tcPr>
            <w:tcW w:w="2071" w:type="pct"/>
          </w:tcPr>
          <w:p w14:paraId="1DE2D75C" w14:textId="77777777" w:rsidR="00E72498" w:rsidRPr="00E24349" w:rsidRDefault="00E72498" w:rsidP="00E24349">
            <w:pPr>
              <w:pStyle w:val="phtablecellleft"/>
            </w:pPr>
            <w:r w:rsidRPr="00E24349">
              <w:t>DIET</w:t>
            </w:r>
          </w:p>
        </w:tc>
        <w:tc>
          <w:tcPr>
            <w:tcW w:w="2929" w:type="pct"/>
          </w:tcPr>
          <w:p w14:paraId="226CB0C7" w14:textId="77777777" w:rsidR="00E72498" w:rsidRPr="00E24349" w:rsidRDefault="00E72498" w:rsidP="00E24349">
            <w:pPr>
              <w:pStyle w:val="phtablecellleft"/>
            </w:pPr>
            <w:r w:rsidRPr="00E24349">
              <w:t>DIET</w:t>
            </w:r>
          </w:p>
        </w:tc>
      </w:tr>
    </w:tbl>
    <w:p w14:paraId="5F27F229" w14:textId="77777777" w:rsidR="00FB0B7A" w:rsidRDefault="00FB0B7A" w:rsidP="00FB0B7A">
      <w:pPr>
        <w:pStyle w:val="phnormal"/>
      </w:pPr>
    </w:p>
    <w:p w14:paraId="1A81E66A" w14:textId="77777777" w:rsidR="00E72498" w:rsidRPr="000263B8" w:rsidRDefault="00E72498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047129FB" w14:textId="77777777" w:rsidR="00F9431D" w:rsidRPr="000263B8" w:rsidRDefault="00F9431D" w:rsidP="00F9431D">
      <w:pPr>
        <w:pStyle w:val="3"/>
      </w:pPr>
      <w:bookmarkStart w:id="285" w:name="_Toc118569060"/>
      <w:bookmarkStart w:id="286" w:name="_Toc120524830"/>
      <w:r w:rsidRPr="000263B8">
        <w:lastRenderedPageBreak/>
        <w:t>Настройка типа подписываемого документа</w:t>
      </w:r>
      <w:bookmarkEnd w:id="285"/>
      <w:bookmarkEnd w:id="286"/>
    </w:p>
    <w:p w14:paraId="046441E0" w14:textId="77777777" w:rsidR="00F9431D" w:rsidRPr="000263B8" w:rsidRDefault="00F9431D" w:rsidP="00355B18">
      <w:pPr>
        <w:pStyle w:val="phnormal"/>
      </w:pPr>
      <w:r w:rsidRPr="000263B8">
        <w:t xml:space="preserve">Необходимо проверить наличие типа документа </w:t>
      </w:r>
      <w:r w:rsidR="000263B8">
        <w:t>«</w:t>
      </w:r>
      <w:r w:rsidRPr="000263B8">
        <w:t>Прием (осмотр) врача-специалиста</w:t>
      </w:r>
      <w:r w:rsidR="000263B8">
        <w:t>»</w:t>
      </w:r>
      <w:r w:rsidRPr="000263B8">
        <w:t xml:space="preserve"> в системном словаре </w:t>
      </w:r>
      <w:r w:rsidR="000263B8">
        <w:t>«</w:t>
      </w:r>
      <w:r w:rsidRPr="000263B8">
        <w:t>Типы подписываемых документов</w:t>
      </w:r>
      <w:r w:rsidR="000263B8">
        <w:t>»</w:t>
      </w:r>
      <w:r w:rsidRPr="000263B8">
        <w:t xml:space="preserve"> (</w:t>
      </w:r>
      <w:r w:rsidR="000263B8">
        <w:t>«</w:t>
      </w:r>
      <w:r w:rsidRPr="000263B8">
        <w:t>EHR_TYPES</w:t>
      </w:r>
      <w:r w:rsidR="000263B8">
        <w:t>»</w:t>
      </w:r>
      <w:r w:rsidRPr="000263B8">
        <w:t>) и, в случае отсутствия, добавить его в словарь.</w:t>
      </w:r>
    </w:p>
    <w:p w14:paraId="153FF0FD" w14:textId="0B12A44C" w:rsidR="00F9431D" w:rsidRDefault="00F9431D" w:rsidP="00355B18">
      <w:pPr>
        <w:pStyle w:val="phnormal"/>
      </w:pPr>
      <w:r w:rsidRPr="000263B8">
        <w:t xml:space="preserve">Для проверки и добавления типа подписываемого документа выполните действия, описанные в п. </w:t>
      </w:r>
      <w:r w:rsidRPr="000263B8">
        <w:fldChar w:fldCharType="begin"/>
      </w:r>
      <w:r w:rsidRPr="000263B8">
        <w:instrText xml:space="preserve"> REF _Ref118567273 \r \h  \* MERGEFORMAT </w:instrText>
      </w:r>
      <w:r w:rsidRPr="000263B8">
        <w:fldChar w:fldCharType="separate"/>
      </w:r>
      <w:r w:rsidR="00865695">
        <w:t>11</w:t>
      </w:r>
      <w:r w:rsidRPr="000263B8">
        <w:fldChar w:fldCharType="end"/>
      </w:r>
      <w:r w:rsidRPr="000263B8">
        <w:t>.</w:t>
      </w:r>
    </w:p>
    <w:p w14:paraId="510CDFBE" w14:textId="3E5CABE1" w:rsidR="00FB0B7A" w:rsidRPr="000263B8" w:rsidRDefault="00FB0B7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_Ref119077798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36</w:t>
      </w:r>
      <w:r>
        <w:fldChar w:fldCharType="end"/>
      </w:r>
      <w:r>
        <w:t>).</w:t>
      </w:r>
    </w:p>
    <w:p w14:paraId="75F060F3" w14:textId="6D20FC98" w:rsidR="00F9431D" w:rsidRPr="000263B8" w:rsidRDefault="00F9431D" w:rsidP="00E24349">
      <w:pPr>
        <w:pStyle w:val="phtabletitle"/>
      </w:pPr>
      <w:r w:rsidRPr="000263B8">
        <w:t xml:space="preserve"> </w:t>
      </w:r>
      <w:bookmarkStart w:id="287" w:name="_Ref119077798"/>
      <w:r w:rsidR="00E15409"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865695">
        <w:rPr>
          <w:noProof/>
        </w:rPr>
        <w:t>36</w:t>
      </w:r>
      <w:r w:rsidRPr="000263B8">
        <w:fldChar w:fldCharType="end"/>
      </w:r>
      <w:bookmarkEnd w:id="287"/>
      <w:r w:rsidRPr="000263B8">
        <w:t xml:space="preserve"> </w:t>
      </w:r>
      <w:r w:rsidR="00FB0B7A">
        <w:t xml:space="preserve">– </w:t>
      </w:r>
      <w:r w:rsidRPr="000263B8">
        <w:t>Параметры типа подписываемого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703EAEAA" w14:textId="77777777" w:rsidTr="00846EA2">
        <w:trPr>
          <w:tblHeader/>
        </w:trPr>
        <w:tc>
          <w:tcPr>
            <w:tcW w:w="2071" w:type="pct"/>
          </w:tcPr>
          <w:p w14:paraId="21C43DD2" w14:textId="77777777" w:rsidR="00F9431D" w:rsidRPr="00E24349" w:rsidRDefault="00F9431D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2929" w:type="pct"/>
          </w:tcPr>
          <w:p w14:paraId="0084585E" w14:textId="77777777" w:rsidR="00F9431D" w:rsidRPr="00E24349" w:rsidRDefault="00F9431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64DE4C61" w14:textId="77777777" w:rsidTr="00846EA2">
        <w:tc>
          <w:tcPr>
            <w:tcW w:w="2071" w:type="pct"/>
          </w:tcPr>
          <w:p w14:paraId="2FBFA985" w14:textId="77777777" w:rsidR="00F9431D" w:rsidRPr="00E24349" w:rsidRDefault="00F9431D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929" w:type="pct"/>
          </w:tcPr>
          <w:p w14:paraId="66D718C6" w14:textId="77777777" w:rsidR="00F9431D" w:rsidRPr="00E24349" w:rsidRDefault="00420FC5" w:rsidP="00E24349">
            <w:pPr>
              <w:pStyle w:val="phtablecellleft"/>
            </w:pPr>
            <w:r w:rsidRPr="00E24349">
              <w:t>341</w:t>
            </w:r>
          </w:p>
        </w:tc>
      </w:tr>
      <w:tr w:rsidR="000263B8" w:rsidRPr="00E24349" w14:paraId="17466FFD" w14:textId="77777777" w:rsidTr="00846EA2">
        <w:tc>
          <w:tcPr>
            <w:tcW w:w="2071" w:type="pct"/>
          </w:tcPr>
          <w:p w14:paraId="3F250705" w14:textId="77777777" w:rsidR="00F9431D" w:rsidRPr="00E24349" w:rsidRDefault="00F9431D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2929" w:type="pct"/>
          </w:tcPr>
          <w:p w14:paraId="0A8B263C" w14:textId="77777777" w:rsidR="00F9431D" w:rsidRPr="00E24349" w:rsidRDefault="00420FC5" w:rsidP="00E24349">
            <w:pPr>
              <w:pStyle w:val="phtablecellleft"/>
            </w:pPr>
            <w:r w:rsidRPr="00E24349">
              <w:t>341</w:t>
            </w:r>
          </w:p>
        </w:tc>
      </w:tr>
      <w:tr w:rsidR="000263B8" w:rsidRPr="00E24349" w14:paraId="6BDE7E9A" w14:textId="77777777" w:rsidTr="00846EA2">
        <w:tc>
          <w:tcPr>
            <w:tcW w:w="2071" w:type="pct"/>
          </w:tcPr>
          <w:p w14:paraId="04430C7D" w14:textId="77777777" w:rsidR="00420FC5" w:rsidRPr="00E24349" w:rsidRDefault="00420FC5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929" w:type="pct"/>
          </w:tcPr>
          <w:p w14:paraId="1B42C724" w14:textId="77777777" w:rsidR="00420FC5" w:rsidRPr="00E24349" w:rsidRDefault="00420FC5" w:rsidP="00E24349">
            <w:pPr>
              <w:pStyle w:val="phtablecellleft"/>
            </w:pPr>
            <w:r w:rsidRPr="00E24349">
              <w:t>Прием (осмотр) врача-специалиста</w:t>
            </w:r>
          </w:p>
        </w:tc>
      </w:tr>
      <w:tr w:rsidR="000263B8" w:rsidRPr="00E24349" w14:paraId="0BF61672" w14:textId="77777777" w:rsidTr="00846EA2">
        <w:tc>
          <w:tcPr>
            <w:tcW w:w="2071" w:type="pct"/>
          </w:tcPr>
          <w:p w14:paraId="51ABC192" w14:textId="77777777" w:rsidR="00420FC5" w:rsidRPr="00E24349" w:rsidRDefault="00420FC5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2929" w:type="pct"/>
          </w:tcPr>
          <w:p w14:paraId="452DDFF8" w14:textId="77777777" w:rsidR="00420FC5" w:rsidRPr="00E24349" w:rsidRDefault="00420FC5" w:rsidP="00E24349">
            <w:pPr>
              <w:pStyle w:val="phtablecellleft"/>
            </w:pPr>
            <w:r w:rsidRPr="00E24349">
              <w:t>Прием (осмотр) врача-специалиста</w:t>
            </w:r>
          </w:p>
        </w:tc>
      </w:tr>
      <w:tr w:rsidR="000263B8" w:rsidRPr="00E24349" w14:paraId="5D17F03D" w14:textId="77777777" w:rsidTr="00846EA2">
        <w:tc>
          <w:tcPr>
            <w:tcW w:w="2071" w:type="pct"/>
          </w:tcPr>
          <w:p w14:paraId="7AC7D5B9" w14:textId="77777777" w:rsidR="00F9431D" w:rsidRPr="00E24349" w:rsidRDefault="00F9431D" w:rsidP="00E24349">
            <w:pPr>
              <w:pStyle w:val="phtablecellleft"/>
            </w:pPr>
            <w:r w:rsidRPr="00E24349">
              <w:t>Код СМС в ВИМИС</w:t>
            </w:r>
          </w:p>
        </w:tc>
        <w:tc>
          <w:tcPr>
            <w:tcW w:w="2929" w:type="pct"/>
          </w:tcPr>
          <w:p w14:paraId="5F5F10E4" w14:textId="77777777" w:rsidR="00F9431D" w:rsidRPr="00E24349" w:rsidRDefault="00420FC5" w:rsidP="00E24349">
            <w:pPr>
              <w:pStyle w:val="phtablecellleft"/>
            </w:pPr>
            <w:r w:rsidRPr="00E24349">
              <w:t>5</w:t>
            </w:r>
          </w:p>
        </w:tc>
      </w:tr>
    </w:tbl>
    <w:p w14:paraId="7A684633" w14:textId="77777777" w:rsidR="000263B8" w:rsidRDefault="000263B8" w:rsidP="000263B8">
      <w:pPr>
        <w:pStyle w:val="phnormal"/>
      </w:pPr>
      <w:bookmarkStart w:id="288" w:name="_Toc118569061"/>
    </w:p>
    <w:p w14:paraId="0D59FDE7" w14:textId="77777777" w:rsid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 xml:space="preserve">Код и наименование типа документа заполняются согласно справочнику ФРНСИ 1.2.643.5.1.13.13.11.1522 </w:t>
      </w:r>
      <w:r w:rsidRPr="00FB0B7A">
        <w:t>«Виды медицинской документации»</w:t>
      </w:r>
      <w:r w:rsidRPr="000263B8">
        <w:t>.</w:t>
      </w:r>
    </w:p>
    <w:p w14:paraId="506E45A2" w14:textId="77777777" w:rsidR="00E72498" w:rsidRPr="000263B8" w:rsidRDefault="00E72498" w:rsidP="00E72498">
      <w:pPr>
        <w:pStyle w:val="2"/>
      </w:pPr>
      <w:bookmarkStart w:id="289" w:name="_Toc120524831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="00E41FF9" w:rsidRPr="000263B8">
        <w:t>СЭМД</w:t>
      </w:r>
      <w:r w:rsidR="0081618C" w:rsidRPr="000263B8">
        <w:t xml:space="preserve"> </w:t>
      </w:r>
      <w:r w:rsidR="00E41FF9" w:rsidRPr="000263B8">
        <w:t>бетта</w:t>
      </w:r>
      <w:r w:rsidR="0081618C" w:rsidRPr="000263B8">
        <w:t xml:space="preserve"> </w:t>
      </w:r>
      <w:r w:rsidR="000263B8">
        <w:t>«</w:t>
      </w:r>
      <w:r w:rsidR="00E41FF9" w:rsidRPr="000263B8">
        <w:t>Протокол</w:t>
      </w:r>
      <w:r w:rsidR="0081618C" w:rsidRPr="000263B8">
        <w:t xml:space="preserve"> </w:t>
      </w:r>
      <w:r w:rsidR="00E41FF9" w:rsidRPr="000263B8">
        <w:t>анкетирования</w:t>
      </w:r>
      <w:r w:rsidR="000263B8">
        <w:t>»</w:t>
      </w:r>
      <w:bookmarkEnd w:id="288"/>
      <w:bookmarkEnd w:id="289"/>
    </w:p>
    <w:p w14:paraId="317232F7" w14:textId="77777777" w:rsidR="00E41FF9" w:rsidRPr="000263B8" w:rsidRDefault="00E41FF9" w:rsidP="00E41FF9">
      <w:pPr>
        <w:pStyle w:val="3"/>
      </w:pPr>
      <w:bookmarkStart w:id="290" w:name="_Toc118569062"/>
      <w:bookmarkStart w:id="291" w:name="_Toc120524832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290"/>
      <w:r w:rsidR="00814967" w:rsidRPr="000263B8">
        <w:t>ФРНСИ</w:t>
      </w:r>
      <w:bookmarkEnd w:id="291"/>
    </w:p>
    <w:p w14:paraId="051A02C7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федеральных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814967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необходимых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C5690A" w:rsidRPr="000263B8">
        <w:t>«Профилактическая</w:t>
      </w:r>
      <w:r w:rsidR="0081618C" w:rsidRPr="000263B8">
        <w:t xml:space="preserve"> </w:t>
      </w:r>
      <w:r w:rsidR="00C5690A" w:rsidRPr="000263B8">
        <w:t>медицина»</w:t>
      </w:r>
      <w:r w:rsidRPr="000263B8">
        <w:t>,</w:t>
      </w:r>
      <w:r w:rsidR="0081618C" w:rsidRPr="000263B8">
        <w:t xml:space="preserve"> </w:t>
      </w:r>
      <w:r w:rsidRPr="000263B8">
        <w:t>необходимо</w:t>
      </w:r>
      <w:r w:rsidR="00355B18">
        <w:t>:</w:t>
      </w:r>
    </w:p>
    <w:p w14:paraId="51E945FD" w14:textId="57F72D92" w:rsidR="00E41FF9" w:rsidRPr="000263B8" w:rsidRDefault="00E41FF9" w:rsidP="00355B18">
      <w:pPr>
        <w:pStyle w:val="phlistitemized1"/>
      </w:pPr>
      <w:r w:rsidRPr="000263B8">
        <w:t>загрузить</w:t>
      </w:r>
      <w:r w:rsidR="0081618C" w:rsidRPr="000263B8">
        <w:t xml:space="preserve"> </w:t>
      </w:r>
      <w:r w:rsidRPr="000263B8">
        <w:t>федеральные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814967" w:rsidRPr="000263B8">
        <w:t xml:space="preserve">ФРНСИ </w:t>
      </w:r>
      <w:r w:rsidR="0081618C" w:rsidRPr="000263B8">
        <w:t xml:space="preserve">(см. п. </w:t>
      </w:r>
      <w:r w:rsidR="0081618C" w:rsidRPr="000263B8">
        <w:fldChar w:fldCharType="begin"/>
      </w:r>
      <w:r w:rsidR="0081618C" w:rsidRPr="000263B8">
        <w:instrText xml:space="preserve"> REF _Ref118566419 \r \h </w:instrText>
      </w:r>
      <w:r w:rsidR="0081618C" w:rsidRPr="000263B8">
        <w:fldChar w:fldCharType="separate"/>
      </w:r>
      <w:r w:rsidR="00865695">
        <w:t>15.2.1.1</w:t>
      </w:r>
      <w:r w:rsidR="0081618C" w:rsidRPr="000263B8">
        <w:fldChar w:fldCharType="end"/>
      </w:r>
      <w:r w:rsidR="0081618C" w:rsidRPr="000263B8">
        <w:t>)</w:t>
      </w:r>
      <w:r w:rsidRPr="000263B8">
        <w:t>;</w:t>
      </w:r>
    </w:p>
    <w:p w14:paraId="7D2ECF80" w14:textId="3ECD4F3F" w:rsidR="00E41FF9" w:rsidRDefault="00E41FF9" w:rsidP="00355B18">
      <w:pPr>
        <w:pStyle w:val="phlistitemized1"/>
      </w:pPr>
      <w:r w:rsidRPr="000263B8">
        <w:t>сопоставить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814967" w:rsidRPr="000263B8">
        <w:t xml:space="preserve">ФРНСИ </w:t>
      </w:r>
      <w:r w:rsidR="0081618C" w:rsidRPr="000263B8">
        <w:t xml:space="preserve">(см. п. </w:t>
      </w:r>
      <w:r w:rsidR="0081618C" w:rsidRPr="000263B8">
        <w:fldChar w:fldCharType="begin"/>
      </w:r>
      <w:r w:rsidR="0081618C" w:rsidRPr="000263B8">
        <w:instrText xml:space="preserve"> REF _Ref118566424 \r \h </w:instrText>
      </w:r>
      <w:r w:rsidR="0081618C" w:rsidRPr="000263B8">
        <w:fldChar w:fldCharType="separate"/>
      </w:r>
      <w:r w:rsidR="00865695">
        <w:t>15.2.1.2</w:t>
      </w:r>
      <w:r w:rsidR="0081618C" w:rsidRPr="000263B8">
        <w:fldChar w:fldCharType="end"/>
      </w:r>
      <w:r w:rsidR="0081618C" w:rsidRPr="000263B8">
        <w:t>)</w:t>
      </w:r>
      <w:r w:rsidRPr="000263B8">
        <w:t>.</w:t>
      </w:r>
    </w:p>
    <w:p w14:paraId="07DB647A" w14:textId="77777777" w:rsidR="000263B8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Загрузку и последующую настройку справочников следует выполнять под пользователем </w:t>
      </w:r>
      <w:r>
        <w:t>«</w:t>
      </w:r>
      <w:r w:rsidRPr="000263B8">
        <w:t>DEV</w:t>
      </w:r>
      <w:r>
        <w:t>»</w:t>
      </w:r>
      <w:r w:rsidRPr="000263B8">
        <w:t>, в противном случае не получится настроить отображаемые поля через веб-интерфейс Системы.</w:t>
      </w:r>
    </w:p>
    <w:p w14:paraId="06AA6348" w14:textId="12155FEF" w:rsidR="00FB0B7A" w:rsidRPr="000263B8" w:rsidRDefault="00FB0B7A" w:rsidP="000263B8">
      <w:pPr>
        <w:pStyle w:val="phnormal"/>
      </w:pPr>
      <w:r w:rsidRPr="000263B8">
        <w:t>Перечень</w:t>
      </w:r>
      <w:r>
        <w:t xml:space="preserve"> </w:t>
      </w:r>
      <w:r w:rsidRPr="000263B8">
        <w:t xml:space="preserve">загружаемых федеральных справочников и сопоставляемых им справочников </w:t>
      </w:r>
      <w:r w:rsidR="00497B7A">
        <w:t>МИС</w:t>
      </w:r>
      <w:r>
        <w:t xml:space="preserve"> представлен в таблице ниже (</w:t>
      </w:r>
      <w:r>
        <w:fldChar w:fldCharType="begin"/>
      </w:r>
      <w:r>
        <w:instrText xml:space="preserve"> REF _Ref119077841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37</w:t>
      </w:r>
      <w:r>
        <w:fldChar w:fldCharType="end"/>
      </w:r>
      <w:r>
        <w:t>).</w:t>
      </w:r>
    </w:p>
    <w:p w14:paraId="51AF7528" w14:textId="7BF9F276" w:rsidR="00E41FF9" w:rsidRPr="000263B8" w:rsidRDefault="00E15409" w:rsidP="00E24349">
      <w:pPr>
        <w:pStyle w:val="phtabletitle"/>
      </w:pPr>
      <w:bookmarkStart w:id="292" w:name="_Ref119077841"/>
      <w:r>
        <w:lastRenderedPageBreak/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37</w:t>
      </w:r>
      <w:r w:rsidR="00E41FF9" w:rsidRPr="000263B8">
        <w:fldChar w:fldCharType="end"/>
      </w:r>
      <w:bookmarkEnd w:id="292"/>
      <w:r w:rsidR="0081618C" w:rsidRPr="000263B8">
        <w:t xml:space="preserve"> </w:t>
      </w:r>
      <w:r w:rsidR="00FB0B7A">
        <w:t xml:space="preserve">– </w:t>
      </w:r>
      <w:r w:rsidR="00E41FF9" w:rsidRPr="000263B8">
        <w:t>Перечень</w:t>
      </w:r>
      <w:r w:rsidR="00355B18">
        <w:t xml:space="preserve"> </w:t>
      </w:r>
      <w:r w:rsidR="00E41FF9" w:rsidRPr="000263B8">
        <w:t>загружаемых</w:t>
      </w:r>
      <w:r w:rsidR="0081618C" w:rsidRPr="000263B8">
        <w:t xml:space="preserve"> </w:t>
      </w:r>
      <w:r w:rsidR="00E41FF9" w:rsidRPr="000263B8">
        <w:t>федеральных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 w:rsidR="00E41FF9" w:rsidRPr="000263B8">
        <w:t>сопоставляемых</w:t>
      </w:r>
      <w:r w:rsidR="0081618C" w:rsidRPr="000263B8">
        <w:t xml:space="preserve"> </w:t>
      </w:r>
      <w:r w:rsidR="00E41FF9" w:rsidRPr="000263B8">
        <w:t>им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497B7A">
        <w:t>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08"/>
        <w:gridCol w:w="3162"/>
        <w:gridCol w:w="2368"/>
        <w:gridCol w:w="2250"/>
      </w:tblGrid>
      <w:tr w:rsidR="000263B8" w:rsidRPr="00E24349" w14:paraId="3959BB54" w14:textId="77777777" w:rsidTr="00846EA2">
        <w:trPr>
          <w:tblHeader/>
        </w:trPr>
        <w:tc>
          <w:tcPr>
            <w:tcW w:w="1182" w:type="pct"/>
          </w:tcPr>
          <w:p w14:paraId="532E5B9E" w14:textId="77777777" w:rsidR="00E41FF9" w:rsidRPr="00E24349" w:rsidRDefault="00E41FF9" w:rsidP="00355B18">
            <w:pPr>
              <w:pStyle w:val="phtablecolcaption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552" w:type="pct"/>
          </w:tcPr>
          <w:p w14:paraId="347D9F4E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162" w:type="pct"/>
          </w:tcPr>
          <w:p w14:paraId="5255442F" w14:textId="77777777" w:rsidR="00E41FF9" w:rsidRPr="00E24349" w:rsidRDefault="00E41FF9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104" w:type="pct"/>
          </w:tcPr>
          <w:p w14:paraId="2C25988A" w14:textId="250F191D" w:rsidR="00E41FF9" w:rsidRPr="00E24349" w:rsidRDefault="00E41FF9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09E76D55" w14:textId="77777777" w:rsidTr="00846EA2">
        <w:tc>
          <w:tcPr>
            <w:tcW w:w="1182" w:type="pct"/>
          </w:tcPr>
          <w:p w14:paraId="42744D26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1.2.643.5.1.13.13.99.2.801</w:t>
            </w:r>
          </w:p>
        </w:tc>
        <w:tc>
          <w:tcPr>
            <w:tcW w:w="1552" w:type="pct"/>
          </w:tcPr>
          <w:p w14:paraId="02C07729" w14:textId="77777777" w:rsidR="00E41FF9" w:rsidRPr="00E24349" w:rsidRDefault="00E41FF9" w:rsidP="00E24349">
            <w:pPr>
              <w:pStyle w:val="phtablecellleft"/>
            </w:pPr>
            <w:r w:rsidRPr="00E24349">
              <w:t>Вопросы</w:t>
            </w:r>
            <w:r w:rsidR="0081618C" w:rsidRPr="00E24349">
              <w:t xml:space="preserve"> </w:t>
            </w:r>
            <w:r w:rsidRPr="00E24349">
              <w:t>анкеты</w:t>
            </w:r>
            <w:r w:rsidR="0081618C" w:rsidRPr="00E24349">
              <w:t xml:space="preserve"> </w:t>
            </w:r>
            <w:r w:rsidRPr="00E24349">
              <w:t>профилактического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осмотра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диспансеризации</w:t>
            </w:r>
          </w:p>
        </w:tc>
        <w:tc>
          <w:tcPr>
            <w:tcW w:w="1162" w:type="pct"/>
          </w:tcPr>
          <w:p w14:paraId="2CA816E5" w14:textId="77777777" w:rsidR="00E41FF9" w:rsidRPr="00E24349" w:rsidRDefault="00E41FF9" w:rsidP="00E24349">
            <w:pPr>
              <w:pStyle w:val="phtablecellleft"/>
            </w:pPr>
            <w:r w:rsidRPr="00E24349">
              <w:t>FN_ANKETA_PMOD</w:t>
            </w:r>
          </w:p>
        </w:tc>
        <w:tc>
          <w:tcPr>
            <w:tcW w:w="1104" w:type="pct"/>
          </w:tcPr>
          <w:p w14:paraId="47830F1C" w14:textId="77777777" w:rsidR="00E41FF9" w:rsidRPr="00E24349" w:rsidRDefault="00E41FF9" w:rsidP="00E24349">
            <w:pPr>
              <w:pStyle w:val="phtablecellleft"/>
            </w:pPr>
            <w:r w:rsidRPr="00E24349">
              <w:t>QUEST_QUESTIONS</w:t>
            </w:r>
          </w:p>
        </w:tc>
      </w:tr>
      <w:tr w:rsidR="000263B8" w:rsidRPr="00E24349" w14:paraId="62B710DC" w14:textId="77777777" w:rsidTr="00846EA2">
        <w:tc>
          <w:tcPr>
            <w:tcW w:w="1182" w:type="pct"/>
          </w:tcPr>
          <w:p w14:paraId="0E5A0649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1.2.643.5.1.13.13.99.2.802</w:t>
            </w:r>
          </w:p>
        </w:tc>
        <w:tc>
          <w:tcPr>
            <w:tcW w:w="1552" w:type="pct"/>
          </w:tcPr>
          <w:p w14:paraId="2EAFDF09" w14:textId="77777777" w:rsidR="00E41FF9" w:rsidRPr="00E24349" w:rsidRDefault="00E41FF9" w:rsidP="00E24349">
            <w:pPr>
              <w:pStyle w:val="phtablecellleft"/>
            </w:pPr>
            <w:r w:rsidRPr="00E24349">
              <w:t>Способы</w:t>
            </w:r>
            <w:r w:rsidR="0081618C" w:rsidRPr="00E24349">
              <w:t xml:space="preserve"> </w:t>
            </w:r>
            <w:r w:rsidRPr="00E24349">
              <w:t>получения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  <w:tc>
          <w:tcPr>
            <w:tcW w:w="1162" w:type="pct"/>
          </w:tcPr>
          <w:p w14:paraId="2C0C1ECF" w14:textId="77777777" w:rsidR="00E41FF9" w:rsidRPr="00E24349" w:rsidRDefault="00E41FF9" w:rsidP="00E24349">
            <w:pPr>
              <w:pStyle w:val="phtablecellleft"/>
            </w:pPr>
            <w:r w:rsidRPr="00E24349">
              <w:t>FN_GET_METHODS</w:t>
            </w:r>
          </w:p>
        </w:tc>
        <w:tc>
          <w:tcPr>
            <w:tcW w:w="1104" w:type="pct"/>
          </w:tcPr>
          <w:p w14:paraId="6806AA10" w14:textId="77777777" w:rsidR="00E41FF9" w:rsidRPr="00E24349" w:rsidRDefault="00E41FF9" w:rsidP="00E24349">
            <w:pPr>
              <w:pStyle w:val="phtablecellleft"/>
            </w:pPr>
          </w:p>
        </w:tc>
      </w:tr>
      <w:tr w:rsidR="000263B8" w:rsidRPr="00E24349" w14:paraId="15982E9F" w14:textId="77777777" w:rsidTr="00846EA2">
        <w:tc>
          <w:tcPr>
            <w:tcW w:w="1182" w:type="pct"/>
          </w:tcPr>
          <w:p w14:paraId="240EBB17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1.2.643.5.1.13.13.99.2.803</w:t>
            </w:r>
          </w:p>
        </w:tc>
        <w:tc>
          <w:tcPr>
            <w:tcW w:w="1552" w:type="pct"/>
          </w:tcPr>
          <w:p w14:paraId="642C1BCC" w14:textId="77777777" w:rsidR="00E41FF9" w:rsidRPr="00E24349" w:rsidRDefault="00E41FF9" w:rsidP="00E24349">
            <w:pPr>
              <w:pStyle w:val="phtablecellleft"/>
            </w:pPr>
            <w:r w:rsidRPr="00E24349">
              <w:t>Кратность</w:t>
            </w:r>
            <w:r w:rsidR="0081618C" w:rsidRPr="00E24349">
              <w:t xml:space="preserve"> </w:t>
            </w:r>
            <w:r w:rsidRPr="00E24349">
              <w:t>употребления</w:t>
            </w:r>
            <w:r w:rsidR="0081618C" w:rsidRPr="00E24349">
              <w:t xml:space="preserve"> </w:t>
            </w:r>
            <w:r w:rsidRPr="00E24349">
              <w:t>алкоголя</w:t>
            </w:r>
          </w:p>
        </w:tc>
        <w:tc>
          <w:tcPr>
            <w:tcW w:w="1162" w:type="pct"/>
          </w:tcPr>
          <w:p w14:paraId="0B335507" w14:textId="77777777" w:rsidR="00E41FF9" w:rsidRPr="00E24349" w:rsidRDefault="00E41FF9" w:rsidP="00E24349">
            <w:pPr>
              <w:pStyle w:val="phtablecellleft"/>
            </w:pPr>
            <w:r w:rsidRPr="00E24349">
              <w:t>FN_ALKO_FREQ</w:t>
            </w:r>
          </w:p>
        </w:tc>
        <w:tc>
          <w:tcPr>
            <w:tcW w:w="1104" w:type="pct"/>
          </w:tcPr>
          <w:p w14:paraId="4B51A0F2" w14:textId="77777777" w:rsidR="00E41FF9" w:rsidRPr="00E24349" w:rsidRDefault="00E41FF9" w:rsidP="00E24349">
            <w:pPr>
              <w:pStyle w:val="phtablecellleft"/>
            </w:pPr>
            <w:r w:rsidRPr="00E24349">
              <w:t>QUEST_ANSWERS</w:t>
            </w:r>
          </w:p>
        </w:tc>
      </w:tr>
      <w:tr w:rsidR="000263B8" w:rsidRPr="00E24349" w14:paraId="02241195" w14:textId="77777777" w:rsidTr="00846EA2">
        <w:tc>
          <w:tcPr>
            <w:tcW w:w="1182" w:type="pct"/>
          </w:tcPr>
          <w:p w14:paraId="0A4140EA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1.2.643.5.1.13.13.99.2.804</w:t>
            </w:r>
          </w:p>
        </w:tc>
        <w:tc>
          <w:tcPr>
            <w:tcW w:w="1552" w:type="pct"/>
          </w:tcPr>
          <w:p w14:paraId="0463F880" w14:textId="77777777" w:rsidR="00E41FF9" w:rsidRPr="00E24349" w:rsidRDefault="00E41FF9" w:rsidP="00E24349">
            <w:pPr>
              <w:pStyle w:val="phtablecellleft"/>
            </w:pPr>
            <w:r w:rsidRPr="00E24349">
              <w:t>Количество</w:t>
            </w:r>
            <w:r w:rsidR="0081618C" w:rsidRPr="00E24349">
              <w:t xml:space="preserve"> </w:t>
            </w:r>
            <w:r w:rsidRPr="00E24349">
              <w:t>употребления</w:t>
            </w:r>
            <w:r w:rsidR="0081618C" w:rsidRPr="00E24349">
              <w:t xml:space="preserve"> </w:t>
            </w:r>
            <w:r w:rsidRPr="00E24349">
              <w:t>алкоголя</w:t>
            </w:r>
          </w:p>
        </w:tc>
        <w:tc>
          <w:tcPr>
            <w:tcW w:w="1162" w:type="pct"/>
          </w:tcPr>
          <w:p w14:paraId="0A40EF6A" w14:textId="77777777" w:rsidR="00E41FF9" w:rsidRPr="00E24349" w:rsidRDefault="00E41FF9" w:rsidP="00E24349">
            <w:pPr>
              <w:pStyle w:val="phtablecellleft"/>
            </w:pPr>
            <w:r w:rsidRPr="00E24349">
              <w:t>FN_ALKO_VALUE</w:t>
            </w:r>
          </w:p>
        </w:tc>
        <w:tc>
          <w:tcPr>
            <w:tcW w:w="1104" w:type="pct"/>
          </w:tcPr>
          <w:p w14:paraId="782D6FB9" w14:textId="77777777" w:rsidR="00E41FF9" w:rsidRPr="00E24349" w:rsidRDefault="00E41FF9" w:rsidP="00E24349">
            <w:pPr>
              <w:pStyle w:val="phtablecellleft"/>
            </w:pPr>
            <w:r w:rsidRPr="00E24349">
              <w:t>QUEST_ANSWERS</w:t>
            </w:r>
          </w:p>
        </w:tc>
      </w:tr>
      <w:tr w:rsidR="000263B8" w:rsidRPr="00E24349" w14:paraId="2C379331" w14:textId="77777777" w:rsidTr="00846EA2">
        <w:tc>
          <w:tcPr>
            <w:tcW w:w="1182" w:type="pct"/>
          </w:tcPr>
          <w:p w14:paraId="3CC340E5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1.2.643.5.1.13.13.99.2.865</w:t>
            </w:r>
          </w:p>
        </w:tc>
        <w:tc>
          <w:tcPr>
            <w:tcW w:w="1552" w:type="pct"/>
          </w:tcPr>
          <w:p w14:paraId="299D5AC6" w14:textId="77777777" w:rsidR="00E41FF9" w:rsidRPr="00E24349" w:rsidRDefault="00E41FF9" w:rsidP="00E24349">
            <w:pPr>
              <w:pStyle w:val="phtablecellleft"/>
            </w:pPr>
            <w:r w:rsidRPr="00E24349">
              <w:t>Оценка</w:t>
            </w:r>
            <w:r w:rsidR="0081618C" w:rsidRPr="00E24349">
              <w:t xml:space="preserve"> </w:t>
            </w:r>
            <w:r w:rsidRPr="00E24349">
              <w:t>влияния</w:t>
            </w:r>
            <w:r w:rsidR="0081618C" w:rsidRPr="00E24349">
              <w:t xml:space="preserve"> </w:t>
            </w:r>
            <w:r w:rsidRPr="00E24349">
              <w:t>признака</w:t>
            </w:r>
            <w:r w:rsidR="0081618C" w:rsidRPr="00E24349">
              <w:t xml:space="preserve"> </w:t>
            </w:r>
            <w:r w:rsidRPr="00E24349">
              <w:t>(перенесенного</w:t>
            </w:r>
            <w:r w:rsidR="0081618C" w:rsidRPr="00E24349">
              <w:t xml:space="preserve"> </w:t>
            </w:r>
            <w:r w:rsidRPr="00E24349">
              <w:t>заболевания)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качество</w:t>
            </w:r>
            <w:r w:rsidR="0081618C" w:rsidRPr="00E24349">
              <w:t xml:space="preserve"> </w:t>
            </w:r>
            <w:r w:rsidRPr="00E24349">
              <w:t>жизни</w:t>
            </w:r>
            <w:r w:rsidR="0081618C" w:rsidRPr="00E24349">
              <w:t xml:space="preserve"> </w:t>
            </w:r>
            <w:r w:rsidRPr="00E24349">
              <w:t>(уровня</w:t>
            </w:r>
            <w:r w:rsidR="0081618C" w:rsidRPr="00E24349">
              <w:t xml:space="preserve"> </w:t>
            </w:r>
            <w:r w:rsidRPr="00E24349">
              <w:t>здоровья)</w:t>
            </w:r>
          </w:p>
        </w:tc>
        <w:tc>
          <w:tcPr>
            <w:tcW w:w="1162" w:type="pct"/>
          </w:tcPr>
          <w:p w14:paraId="14B036A6" w14:textId="77777777" w:rsidR="00E41FF9" w:rsidRPr="00E24349" w:rsidRDefault="00E41FF9" w:rsidP="00E24349">
            <w:pPr>
              <w:pStyle w:val="phtablecellleft"/>
            </w:pPr>
            <w:r w:rsidRPr="00E24349">
              <w:t>FN_INFLUENCE</w:t>
            </w:r>
          </w:p>
        </w:tc>
        <w:tc>
          <w:tcPr>
            <w:tcW w:w="1104" w:type="pct"/>
          </w:tcPr>
          <w:p w14:paraId="472D342E" w14:textId="77777777" w:rsidR="00E41FF9" w:rsidRPr="00E24349" w:rsidRDefault="00E41FF9" w:rsidP="00E24349">
            <w:pPr>
              <w:pStyle w:val="phtablecellleft"/>
            </w:pPr>
            <w:r w:rsidRPr="00E24349">
              <w:t>QUEST_ANSWERS</w:t>
            </w:r>
          </w:p>
        </w:tc>
      </w:tr>
    </w:tbl>
    <w:p w14:paraId="6B168767" w14:textId="77777777" w:rsidR="00E41FF9" w:rsidRPr="000263B8" w:rsidRDefault="00E41FF9" w:rsidP="00E41FF9">
      <w:pPr>
        <w:pStyle w:val="4"/>
      </w:pPr>
      <w:bookmarkStart w:id="293" w:name="_Ref118566419"/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FB0B7A">
        <w:t>ФР</w:t>
      </w:r>
      <w:r w:rsidRPr="000263B8">
        <w:t>НСИ</w:t>
      </w:r>
      <w:bookmarkEnd w:id="293"/>
    </w:p>
    <w:p w14:paraId="5A557AFE" w14:textId="77777777" w:rsidR="00355B18" w:rsidRDefault="00FB0B7A" w:rsidP="00355B18">
      <w:pPr>
        <w:pStyle w:val="phlistitemizedtitle"/>
      </w:pPr>
      <w:r>
        <w:t>Ч</w:t>
      </w:r>
      <w:r w:rsidR="00E41FF9" w:rsidRPr="000263B8">
        <w:t>тобы</w:t>
      </w:r>
      <w:r w:rsidR="0081618C" w:rsidRPr="000263B8">
        <w:t xml:space="preserve"> </w:t>
      </w:r>
      <w:r w:rsidR="00E41FF9" w:rsidRPr="000263B8">
        <w:t>загрузить</w:t>
      </w:r>
      <w:r w:rsidR="0081618C" w:rsidRPr="000263B8">
        <w:t xml:space="preserve"> </w:t>
      </w:r>
      <w:r w:rsidR="00E41FF9" w:rsidRPr="000263B8">
        <w:t>справочники</w:t>
      </w:r>
      <w:r w:rsidR="0081618C" w:rsidRPr="000263B8">
        <w:t xml:space="preserve"> </w:t>
      </w:r>
      <w:r w:rsidR="00E41FF9" w:rsidRPr="000263B8">
        <w:t>из</w:t>
      </w:r>
      <w:r w:rsidR="0081618C" w:rsidRPr="000263B8">
        <w:t xml:space="preserve"> </w:t>
      </w:r>
      <w:r>
        <w:t>ФР</w:t>
      </w:r>
      <w:r w:rsidRPr="000263B8">
        <w:t>НСИ</w:t>
      </w:r>
      <w:r w:rsidR="00E41FF9" w:rsidRPr="000263B8">
        <w:t>,</w:t>
      </w:r>
      <w:r w:rsidR="0081618C" w:rsidRPr="000263B8">
        <w:t xml:space="preserve"> </w:t>
      </w:r>
      <w:r w:rsidR="00E41FF9" w:rsidRPr="000263B8">
        <w:t>выполните</w:t>
      </w:r>
      <w:r w:rsidR="0081618C" w:rsidRPr="000263B8">
        <w:t xml:space="preserve"> </w:t>
      </w:r>
      <w:r w:rsidR="00E41FF9" w:rsidRPr="000263B8">
        <w:t>следующие</w:t>
      </w:r>
      <w:r w:rsidR="0081618C" w:rsidRPr="000263B8">
        <w:t xml:space="preserve"> </w:t>
      </w:r>
      <w:r w:rsidR="00E41FF9" w:rsidRPr="000263B8">
        <w:t>действия</w:t>
      </w:r>
      <w:r w:rsidR="00355B18">
        <w:t>:</w:t>
      </w:r>
    </w:p>
    <w:p w14:paraId="1C5C56CA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1D7A482B" w14:textId="75EADA47" w:rsidR="00E41FF9" w:rsidRPr="000263B8" w:rsidRDefault="00E41FF9" w:rsidP="00FB0B7A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FB0B7A">
        <w:t>значение</w:t>
      </w:r>
      <w:r w:rsidR="0081618C" w:rsidRPr="00FB0B7A">
        <w:t xml:space="preserve"> </w:t>
      </w:r>
      <w:r w:rsidR="000263B8" w:rsidRPr="00FB0B7A">
        <w:t>«</w:t>
      </w:r>
      <w:hyperlink r:id="rId83" w:history="1">
        <w:r w:rsidRPr="00FB0B7A">
          <w:t>nsi.rosminzdrav.ru</w:t>
        </w:r>
      </w:hyperlink>
      <w:r w:rsidR="000263B8" w:rsidRPr="00FB0B7A">
        <w:t>»</w:t>
      </w:r>
      <w:r w:rsidR="0081618C" w:rsidRPr="00FB0B7A">
        <w:t xml:space="preserve"> </w:t>
      </w:r>
      <w:r w:rsidRPr="00FB0B7A">
        <w:t>из</w:t>
      </w:r>
      <w:r w:rsidR="0081618C" w:rsidRPr="00FB0B7A">
        <w:t xml:space="preserve"> </w:t>
      </w:r>
      <w:r w:rsidRPr="00FB0B7A">
        <w:t>выпадающего</w:t>
      </w:r>
      <w:r w:rsidR="0081618C" w:rsidRPr="00FB0B7A">
        <w:t xml:space="preserve"> </w:t>
      </w:r>
      <w:r w:rsidRPr="00FB0B7A">
        <w:t>списка</w:t>
      </w:r>
      <w:r w:rsidR="0081618C" w:rsidRPr="00FB0B7A">
        <w:t xml:space="preserve"> </w:t>
      </w:r>
      <w:r w:rsidRPr="00FB0B7A">
        <w:t>в</w:t>
      </w:r>
      <w:r w:rsidR="0081618C" w:rsidRPr="00FB0B7A">
        <w:t xml:space="preserve"> </w:t>
      </w:r>
      <w:r w:rsidRPr="00FB0B7A">
        <w:t>поле</w:t>
      </w:r>
      <w:r w:rsidR="0081618C" w:rsidRPr="00FB0B7A">
        <w:t xml:space="preserve"> </w:t>
      </w:r>
      <w:r w:rsidR="000263B8" w:rsidRPr="00FB0B7A">
        <w:t>«</w:t>
      </w:r>
      <w:r w:rsidRPr="00FB0B7A">
        <w:t>Источник</w:t>
      </w:r>
      <w:r w:rsidR="0081618C" w:rsidRPr="00FB0B7A">
        <w:t xml:space="preserve"> </w:t>
      </w:r>
      <w:r w:rsidRPr="00FB0B7A">
        <w:t>загрузки</w:t>
      </w:r>
      <w:r w:rsidR="000263B8" w:rsidRPr="00FB0B7A">
        <w:t>»</w:t>
      </w:r>
      <w:r w:rsidRPr="00FB0B7A">
        <w:t>;</w:t>
      </w:r>
    </w:p>
    <w:p w14:paraId="772F69B7" w14:textId="77777777" w:rsidR="00E41FF9" w:rsidRDefault="00E41FF9" w:rsidP="00355B18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70F79859" w14:textId="77777777" w:rsidR="000263B8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659C8CBC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14967" w:rsidRPr="000263B8">
        <w:t>ФРНСИ</w:t>
      </w:r>
      <w:r w:rsidR="00FB0B7A">
        <w:t>;</w:t>
      </w:r>
    </w:p>
    <w:p w14:paraId="41CFF29F" w14:textId="77777777" w:rsidR="00E41FF9" w:rsidRPr="000263B8" w:rsidRDefault="00E41FF9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619B8DEF" w14:textId="77777777" w:rsidR="00E41FF9" w:rsidRPr="000263B8" w:rsidRDefault="00E41FF9" w:rsidP="00FB0B7A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5B74D0CC" wp14:editId="2B7AF821">
            <wp:extent cx="209550" cy="195580"/>
            <wp:effectExtent l="19050" t="19050" r="19050" b="13970"/>
            <wp:docPr id="16" name="Рисунок 16" descr="_scroll_external/attachments/image2020-10-21_12-10-12-67d27f2434267b593a138854e906b8c44cac19e18e0d38e179370dc0b12fd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1190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FB0B7A">
        <w:t>;</w:t>
      </w:r>
    </w:p>
    <w:p w14:paraId="27A0F14D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6455EAE4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lastRenderedPageBreak/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4F211773" w14:textId="77777777" w:rsidR="00E41FF9" w:rsidRPr="000263B8" w:rsidRDefault="00E41FF9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438D82D3" w14:textId="62A024D9" w:rsidR="00E41FF9" w:rsidRPr="000263B8" w:rsidRDefault="00E41FF9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355B1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26E0AFA5" w14:textId="3F27C829" w:rsidR="00E41FF9" w:rsidRPr="000263B8" w:rsidRDefault="00E41FF9" w:rsidP="00E41FF9">
      <w:pPr>
        <w:pStyle w:val="4"/>
      </w:pPr>
      <w:bookmarkStart w:id="294" w:name="_Ref118566424"/>
      <w:r w:rsidRPr="000263B8"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9D0356">
        <w:t>ФР</w:t>
      </w:r>
      <w:r w:rsidRPr="000263B8">
        <w:t>НСИ</w:t>
      </w:r>
      <w:bookmarkEnd w:id="294"/>
    </w:p>
    <w:p w14:paraId="14BF225D" w14:textId="71EED1B6" w:rsidR="00355B18" w:rsidRDefault="00FB0B7A" w:rsidP="00355B18">
      <w:pPr>
        <w:pStyle w:val="phlistitemizedtitle"/>
      </w:pPr>
      <w:r>
        <w:t>Ч</w:t>
      </w:r>
      <w:r w:rsidR="00E41FF9" w:rsidRPr="000263B8">
        <w:t>тобы</w:t>
      </w:r>
      <w:r w:rsidR="0081618C" w:rsidRPr="000263B8">
        <w:t xml:space="preserve"> </w:t>
      </w:r>
      <w:r w:rsidR="00E41FF9" w:rsidRPr="000263B8">
        <w:t>сопоставить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E41FF9" w:rsidRPr="000263B8">
        <w:t>Ф</w:t>
      </w:r>
      <w:r>
        <w:t>Р</w:t>
      </w:r>
      <w:r w:rsidR="00E41FF9" w:rsidRPr="000263B8">
        <w:t>НСИ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 w:rsidR="00497B7A">
        <w:t>МИС</w:t>
      </w:r>
      <w:r w:rsidR="00E41FF9" w:rsidRPr="000263B8">
        <w:t>,</w:t>
      </w:r>
      <w:r w:rsidR="0081618C" w:rsidRPr="000263B8">
        <w:t xml:space="preserve"> </w:t>
      </w:r>
      <w:r w:rsidR="00E41FF9" w:rsidRPr="000263B8">
        <w:t>выполните</w:t>
      </w:r>
      <w:r w:rsidR="0081618C" w:rsidRPr="000263B8">
        <w:t xml:space="preserve"> </w:t>
      </w:r>
      <w:r w:rsidR="00E41FF9" w:rsidRPr="000263B8">
        <w:t>следующие</w:t>
      </w:r>
      <w:r w:rsidR="0081618C" w:rsidRPr="000263B8">
        <w:t xml:space="preserve"> </w:t>
      </w:r>
      <w:r w:rsidR="00E41FF9" w:rsidRPr="000263B8">
        <w:t>действия</w:t>
      </w:r>
      <w:r w:rsidR="00355B18">
        <w:t>:</w:t>
      </w:r>
    </w:p>
    <w:p w14:paraId="0395FFF6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2C89405C" w14:textId="77777777" w:rsidR="00E41FF9" w:rsidRPr="000263B8" w:rsidRDefault="00E41FF9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814967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2876C18C" w14:textId="27FBD662" w:rsidR="00E41FF9" w:rsidRPr="000263B8" w:rsidRDefault="00E41FF9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6EEBCD35" w14:textId="77777777" w:rsidR="00E41FF9" w:rsidRPr="000263B8" w:rsidRDefault="00E41FF9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672C50AE" w14:textId="77777777" w:rsidR="00E41FF9" w:rsidRPr="000263B8" w:rsidRDefault="00E41FF9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2A2008BE" w14:textId="00DB0907" w:rsidR="00E41FF9" w:rsidRPr="000263B8" w:rsidRDefault="00E41FF9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29FC1939" w14:textId="77777777" w:rsidR="0081618C" w:rsidRPr="000263B8" w:rsidRDefault="0081618C" w:rsidP="0081618C">
      <w:pPr>
        <w:pStyle w:val="3"/>
      </w:pPr>
      <w:bookmarkStart w:id="295" w:name="_Toc118569063"/>
      <w:bookmarkStart w:id="296" w:name="_Toc120524833"/>
      <w:r w:rsidRPr="000263B8">
        <w:t>Настройка пользовательских процедур</w:t>
      </w:r>
      <w:bookmarkEnd w:id="295"/>
      <w:bookmarkEnd w:id="296"/>
    </w:p>
    <w:p w14:paraId="47605C06" w14:textId="77777777" w:rsidR="0081618C" w:rsidRPr="000263B8" w:rsidRDefault="009233F0" w:rsidP="00355B18">
      <w:pPr>
        <w:pStyle w:val="phnormal"/>
      </w:pPr>
      <w:r>
        <w:t>Н</w:t>
      </w:r>
      <w:r w:rsidR="0081618C" w:rsidRPr="000263B8">
        <w:t xml:space="preserve">еобходимо настроить пользовательскую процедуру подготовки данных для отправки в ВИМИС </w:t>
      </w:r>
      <w:r w:rsidR="000263B8">
        <w:t>«</w:t>
      </w:r>
      <w:r w:rsidR="0081618C" w:rsidRPr="000263B8">
        <w:t>Профилактическая медицина</w:t>
      </w:r>
      <w:r w:rsidR="000263B8">
        <w:t>»</w:t>
      </w:r>
      <w:r w:rsidR="0081618C" w:rsidRPr="000263B8">
        <w:t>.</w:t>
      </w:r>
    </w:p>
    <w:p w14:paraId="56B7347C" w14:textId="77777777" w:rsidR="0081618C" w:rsidRPr="000263B8" w:rsidRDefault="0081618C" w:rsidP="0081618C">
      <w:pPr>
        <w:pStyle w:val="4"/>
      </w:pPr>
      <w:r w:rsidRPr="000263B8">
        <w:t>Добавление пользовательской процедуры</w:t>
      </w:r>
    </w:p>
    <w:p w14:paraId="4D655EE0" w14:textId="77777777" w:rsidR="00355B18" w:rsidRDefault="0081618C" w:rsidP="00355B18">
      <w:pPr>
        <w:pStyle w:val="phlistitemizedtitle"/>
      </w:pPr>
      <w:r w:rsidRPr="000263B8">
        <w:t>Для добавления пользовательских процедур выполните следующие действия</w:t>
      </w:r>
      <w:r w:rsidR="00355B18">
        <w:t>:</w:t>
      </w:r>
    </w:p>
    <w:p w14:paraId="44F58B72" w14:textId="77777777" w:rsidR="0081618C" w:rsidRPr="000263B8" w:rsidRDefault="0081618C" w:rsidP="00355B18">
      <w:pPr>
        <w:pStyle w:val="phlistitemized1"/>
      </w:pPr>
      <w:r w:rsidRPr="000263B8">
        <w:t xml:space="preserve">перейдите в пункт главного меню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 процедуры</w:t>
      </w:r>
      <w:r w:rsidR="000263B8">
        <w:t>»</w:t>
      </w:r>
      <w:r w:rsidRPr="000263B8">
        <w:t>. Откроется форма настройки пользовательских процедур;</w:t>
      </w:r>
    </w:p>
    <w:p w14:paraId="1AF3669D" w14:textId="77777777" w:rsidR="0081618C" w:rsidRPr="000263B8" w:rsidRDefault="0081618C" w:rsidP="00355B18">
      <w:pPr>
        <w:pStyle w:val="phlistitemized1"/>
      </w:pPr>
      <w:r w:rsidRPr="000263B8">
        <w:lastRenderedPageBreak/>
        <w:t xml:space="preserve">в блоке </w:t>
      </w:r>
      <w:r w:rsidR="000263B8">
        <w:t>«</w:t>
      </w:r>
      <w:r w:rsidRPr="000263B8">
        <w:t>Каталоги</w:t>
      </w:r>
      <w:r w:rsidR="000263B8">
        <w:t>»</w:t>
      </w:r>
      <w:r w:rsidRPr="000263B8">
        <w:t xml:space="preserve"> выберите каталог, в котором будет размещена ПП;</w:t>
      </w:r>
    </w:p>
    <w:p w14:paraId="06B4527B" w14:textId="77777777" w:rsidR="0081618C" w:rsidRPr="000263B8" w:rsidRDefault="0081618C" w:rsidP="00355B18">
      <w:pPr>
        <w:pStyle w:val="phlistitemized1"/>
      </w:pPr>
      <w:r w:rsidRPr="000263B8">
        <w:t xml:space="preserve">в блоке </w:t>
      </w:r>
      <w:r w:rsidR="000263B8">
        <w:t>«</w:t>
      </w:r>
      <w:r w:rsidRPr="000263B8">
        <w:t>Пользовательские процедуры</w:t>
      </w:r>
      <w:r w:rsidR="000263B8">
        <w:t>»</w:t>
      </w:r>
      <w:r w:rsidRPr="000263B8">
        <w:t xml:space="preserve"> 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 xml:space="preserve">. Откроется окно </w:t>
      </w:r>
      <w:r w:rsidR="000263B8">
        <w:t>«</w:t>
      </w:r>
      <w:r w:rsidRPr="000263B8">
        <w:t>Пользовательские процедуры: Добавление</w:t>
      </w:r>
      <w:r w:rsidR="000263B8">
        <w:t>»</w:t>
      </w:r>
      <w:r w:rsidRPr="000263B8">
        <w:t>;</w:t>
      </w:r>
    </w:p>
    <w:p w14:paraId="4ECCEA10" w14:textId="6A90EF37" w:rsidR="0081618C" w:rsidRPr="000263B8" w:rsidRDefault="0081618C" w:rsidP="00355B18">
      <w:pPr>
        <w:pStyle w:val="phlistitemized1"/>
      </w:pPr>
      <w:r w:rsidRPr="000263B8">
        <w:t>заполните поля окна в соответствии с приведенной ниже таблицей</w:t>
      </w:r>
      <w:r w:rsidR="00FB0B7A">
        <w:t xml:space="preserve"> (</w:t>
      </w:r>
      <w:r w:rsidR="00FB0B7A">
        <w:fldChar w:fldCharType="begin"/>
      </w:r>
      <w:r w:rsidR="00FB0B7A">
        <w:instrText xml:space="preserve"> REF _Ref119078015 \h </w:instrText>
      </w:r>
      <w:r w:rsidR="00FB0B7A">
        <w:fldChar w:fldCharType="separate"/>
      </w:r>
      <w:r w:rsidR="00865695">
        <w:t>Таблица </w:t>
      </w:r>
      <w:r w:rsidR="00865695">
        <w:rPr>
          <w:noProof/>
        </w:rPr>
        <w:t>38</w:t>
      </w:r>
      <w:r w:rsidR="00FB0B7A">
        <w:fldChar w:fldCharType="end"/>
      </w:r>
      <w:r w:rsidR="00FB0B7A">
        <w:t>)</w:t>
      </w:r>
      <w:r w:rsidRPr="000263B8">
        <w:t>;</w:t>
      </w:r>
    </w:p>
    <w:p w14:paraId="263C3630" w14:textId="7A7B7C07" w:rsidR="0081618C" w:rsidRPr="000263B8" w:rsidRDefault="00E15409" w:rsidP="00E24349">
      <w:pPr>
        <w:pStyle w:val="phtabletitle"/>
      </w:pPr>
      <w:bookmarkStart w:id="297" w:name="_Ref119078015"/>
      <w:r>
        <w:t>Таблица </w:t>
      </w:r>
      <w:r w:rsidR="0081618C" w:rsidRPr="000263B8">
        <w:fldChar w:fldCharType="begin"/>
      </w:r>
      <w:r w:rsidR="0081618C" w:rsidRPr="000263B8">
        <w:instrText>SEQ Таблица \* ARABIC</w:instrText>
      </w:r>
      <w:r w:rsidR="0081618C" w:rsidRPr="000263B8">
        <w:fldChar w:fldCharType="separate"/>
      </w:r>
      <w:r w:rsidR="00865695">
        <w:rPr>
          <w:noProof/>
        </w:rPr>
        <w:t>38</w:t>
      </w:r>
      <w:r w:rsidR="0081618C" w:rsidRPr="000263B8">
        <w:fldChar w:fldCharType="end"/>
      </w:r>
      <w:bookmarkEnd w:id="297"/>
      <w:r w:rsidR="0081618C" w:rsidRPr="000263B8">
        <w:t xml:space="preserve"> </w:t>
      </w:r>
      <w:r w:rsidR="00FB0B7A">
        <w:t xml:space="preserve">– </w:t>
      </w:r>
      <w:r w:rsidR="0081618C" w:rsidRPr="000263B8">
        <w:t>Заполнение полей окна добавления пользовательской процедуры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118"/>
        <w:gridCol w:w="1325"/>
        <w:gridCol w:w="1231"/>
        <w:gridCol w:w="1171"/>
        <w:gridCol w:w="5343"/>
      </w:tblGrid>
      <w:tr w:rsidR="00FB0B7A" w:rsidRPr="00E24349" w14:paraId="7D6949EB" w14:textId="77777777" w:rsidTr="00846EA2">
        <w:trPr>
          <w:tblHeader/>
        </w:trPr>
        <w:tc>
          <w:tcPr>
            <w:tcW w:w="547" w:type="pct"/>
          </w:tcPr>
          <w:p w14:paraId="6EF7A920" w14:textId="77777777" w:rsidR="0081618C" w:rsidRPr="00E24349" w:rsidRDefault="0081618C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650" w:type="pct"/>
          </w:tcPr>
          <w:p w14:paraId="2E201ABA" w14:textId="77777777" w:rsidR="0081618C" w:rsidRPr="00E24349" w:rsidRDefault="0081618C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603" w:type="pct"/>
          </w:tcPr>
          <w:p w14:paraId="20AE0CD7" w14:textId="77777777" w:rsidR="0081618C" w:rsidRPr="00E24349" w:rsidRDefault="0081618C" w:rsidP="00355B18">
            <w:pPr>
              <w:pStyle w:val="phtablecolcaption"/>
            </w:pPr>
            <w:r w:rsidRPr="00E24349">
              <w:t>Тип</w:t>
            </w:r>
          </w:p>
        </w:tc>
        <w:tc>
          <w:tcPr>
            <w:tcW w:w="574" w:type="pct"/>
          </w:tcPr>
          <w:p w14:paraId="502F6195" w14:textId="77777777" w:rsidR="0081618C" w:rsidRPr="00E24349" w:rsidRDefault="0081618C" w:rsidP="00355B18">
            <w:pPr>
              <w:pStyle w:val="phtablecolcaption"/>
            </w:pPr>
            <w:r w:rsidRPr="00E24349">
              <w:t>Способ запуска</w:t>
            </w:r>
          </w:p>
        </w:tc>
        <w:tc>
          <w:tcPr>
            <w:tcW w:w="2627" w:type="pct"/>
          </w:tcPr>
          <w:p w14:paraId="44BF63ED" w14:textId="77777777" w:rsidR="0081618C" w:rsidRPr="00E24349" w:rsidRDefault="0081618C" w:rsidP="00355B18">
            <w:pPr>
              <w:pStyle w:val="phtablecolcaption"/>
            </w:pPr>
            <w:r w:rsidRPr="00E24349">
              <w:t>Неименованный блок</w:t>
            </w:r>
          </w:p>
        </w:tc>
      </w:tr>
      <w:tr w:rsidR="00FB0B7A" w:rsidRPr="00E24349" w14:paraId="456CCB70" w14:textId="77777777" w:rsidTr="00846EA2">
        <w:tc>
          <w:tcPr>
            <w:tcW w:w="547" w:type="pct"/>
          </w:tcPr>
          <w:p w14:paraId="4B45BFDF" w14:textId="77777777" w:rsidR="0081618C" w:rsidRPr="00E24349" w:rsidRDefault="0081618C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650" w:type="pct"/>
          </w:tcPr>
          <w:p w14:paraId="4DDE9F75" w14:textId="77777777" w:rsidR="0081618C" w:rsidRPr="00E24349" w:rsidRDefault="0081618C" w:rsidP="00E24349">
            <w:pPr>
              <w:pStyle w:val="phtablecellleft"/>
            </w:pPr>
            <w:r w:rsidRPr="00E24349">
              <w:t>Пользовательская процедура подготовки данных визита для отправки в ВИМИС Профилактика</w:t>
            </w:r>
          </w:p>
        </w:tc>
        <w:tc>
          <w:tcPr>
            <w:tcW w:w="603" w:type="pct"/>
          </w:tcPr>
          <w:p w14:paraId="70983659" w14:textId="77777777" w:rsidR="0081618C" w:rsidRPr="00E24349" w:rsidRDefault="0081618C" w:rsidP="00E24349">
            <w:pPr>
              <w:pStyle w:val="phtablecellleft"/>
            </w:pPr>
            <w:r w:rsidRPr="00E24349">
              <w:t>Неименованный блок</w:t>
            </w:r>
          </w:p>
        </w:tc>
        <w:tc>
          <w:tcPr>
            <w:tcW w:w="574" w:type="pct"/>
          </w:tcPr>
          <w:p w14:paraId="1A69F549" w14:textId="77777777" w:rsidR="0081618C" w:rsidRPr="00E24349" w:rsidRDefault="0081618C" w:rsidP="00E24349">
            <w:pPr>
              <w:pStyle w:val="phtablecellleft"/>
            </w:pPr>
            <w:r w:rsidRPr="00E24349">
              <w:t>Автоматически</w:t>
            </w:r>
          </w:p>
        </w:tc>
        <w:tc>
          <w:tcPr>
            <w:tcW w:w="2627" w:type="pct"/>
          </w:tcPr>
          <w:p w14:paraId="6DF3BC38" w14:textId="77777777" w:rsidR="00FB0B7A" w:rsidRPr="00264339" w:rsidRDefault="00FB0B7A" w:rsidP="00FB0B7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>begin</w:t>
            </w:r>
          </w:p>
          <w:p w14:paraId="3A88B438" w14:textId="77777777" w:rsidR="00FB0B7A" w:rsidRPr="00264339" w:rsidRDefault="00FB0B7A" w:rsidP="00FB0B7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D_PKG_EX_DATA_PREPARE_LOG.VIMIS_PROCESSING_</w:t>
            </w:r>
            <w:proofErr w:type="gramStart"/>
            <w:r w:rsidRPr="00264339">
              <w:rPr>
                <w:lang w:val="en-US"/>
              </w:rPr>
              <w:t>SHEDULE(</w:t>
            </w:r>
            <w:proofErr w:type="gramEnd"/>
            <w:r w:rsidRPr="00264339">
              <w:rPr>
                <w:lang w:val="en-US"/>
              </w:rPr>
              <w:t>'VISITS', &lt;DOC_ID&gt;, &lt;LPU&gt;, 'pm', 5, 1);</w:t>
            </w:r>
          </w:p>
          <w:p w14:paraId="29769632" w14:textId="77777777" w:rsidR="0081618C" w:rsidRPr="00E24349" w:rsidRDefault="00FB0B7A" w:rsidP="00FB0B7A">
            <w:pPr>
              <w:pStyle w:val="affa"/>
            </w:pPr>
            <w:r>
              <w:t>end;</w:t>
            </w:r>
          </w:p>
        </w:tc>
      </w:tr>
    </w:tbl>
    <w:p w14:paraId="79C56844" w14:textId="77777777" w:rsidR="00FB0B7A" w:rsidRDefault="00FB0B7A" w:rsidP="00FB0B7A">
      <w:pPr>
        <w:pStyle w:val="phnormal"/>
      </w:pPr>
    </w:p>
    <w:p w14:paraId="253DFE14" w14:textId="77777777" w:rsidR="0081618C" w:rsidRPr="000263B8" w:rsidRDefault="0081618C" w:rsidP="00355B18">
      <w:pPr>
        <w:pStyle w:val="phlistitemized1"/>
      </w:pPr>
      <w:r w:rsidRPr="000263B8">
        <w:t xml:space="preserve">после заполнения полей 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 для сохранения введенных данных. Добавленная процедура отобразится в блоке </w:t>
      </w:r>
      <w:r w:rsidR="000263B8">
        <w:t>«</w:t>
      </w:r>
      <w:r w:rsidRPr="000263B8">
        <w:t>Пользовательские процедуры</w:t>
      </w:r>
      <w:r w:rsidR="000263B8">
        <w:t>»</w:t>
      </w:r>
      <w:r w:rsidRPr="000263B8">
        <w:t>.</w:t>
      </w:r>
    </w:p>
    <w:p w14:paraId="56490507" w14:textId="77777777" w:rsidR="0081618C" w:rsidRPr="000263B8" w:rsidRDefault="0081618C" w:rsidP="0081618C">
      <w:pPr>
        <w:pStyle w:val="4"/>
      </w:pPr>
      <w:r w:rsidRPr="000263B8">
        <w:t>Настройка связи пользовательской процедуры с разделами</w:t>
      </w:r>
    </w:p>
    <w:p w14:paraId="4A52CD7C" w14:textId="77777777" w:rsidR="00355B18" w:rsidRDefault="0081618C" w:rsidP="00355B18">
      <w:pPr>
        <w:pStyle w:val="phlistitemizedtitle"/>
      </w:pPr>
      <w:r w:rsidRPr="000263B8">
        <w:t>Чтобы настроить связи процедуры с разделами Системы, выполните следующие действия</w:t>
      </w:r>
      <w:r w:rsidR="00355B18">
        <w:t>:</w:t>
      </w:r>
    </w:p>
    <w:p w14:paraId="65A1F61F" w14:textId="77777777" w:rsidR="0081618C" w:rsidRPr="000263B8" w:rsidRDefault="0081618C" w:rsidP="00355B18">
      <w:pPr>
        <w:pStyle w:val="phlistitemized1"/>
      </w:pPr>
      <w:r w:rsidRPr="000263B8">
        <w:t xml:space="preserve">перейдите в пункт главного меню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 процедуры</w:t>
      </w:r>
      <w:r w:rsidR="000263B8">
        <w:t>»</w:t>
      </w:r>
      <w:r w:rsidRPr="000263B8">
        <w:t>. Откроется форма настройки пользовательских процедур;</w:t>
      </w:r>
    </w:p>
    <w:p w14:paraId="116BE891" w14:textId="77777777" w:rsidR="0081618C" w:rsidRPr="000263B8" w:rsidRDefault="0081618C" w:rsidP="00355B18">
      <w:pPr>
        <w:pStyle w:val="phlistitemized1"/>
      </w:pPr>
      <w:r w:rsidRPr="000263B8">
        <w:t xml:space="preserve">в блоке </w:t>
      </w:r>
      <w:r w:rsidR="000263B8">
        <w:t>«</w:t>
      </w:r>
      <w:r w:rsidRPr="000263B8">
        <w:t>Пользовательские процедуры</w:t>
      </w:r>
      <w:r w:rsidR="000263B8">
        <w:t>»</w:t>
      </w:r>
      <w:r w:rsidRPr="000263B8">
        <w:t xml:space="preserve"> выберите необходимую процедуру;</w:t>
      </w:r>
    </w:p>
    <w:p w14:paraId="73C5CC54" w14:textId="77777777" w:rsidR="0081618C" w:rsidRPr="000263B8" w:rsidRDefault="0081618C" w:rsidP="00355B18">
      <w:pPr>
        <w:pStyle w:val="phlistitemized1"/>
      </w:pPr>
      <w:r w:rsidRPr="000263B8">
        <w:t xml:space="preserve">на вкладке </w:t>
      </w:r>
      <w:r w:rsidR="000263B8">
        <w:t>«</w:t>
      </w:r>
      <w:r w:rsidRPr="000263B8">
        <w:t>Связи с разделами</w:t>
      </w:r>
      <w:r w:rsidR="000263B8">
        <w:t>»</w:t>
      </w:r>
      <w:r w:rsidRPr="000263B8">
        <w:t xml:space="preserve"> 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 Откроется окно добавления связи пользовательской процедуры с разделом;</w:t>
      </w:r>
    </w:p>
    <w:p w14:paraId="063CA190" w14:textId="2E130E08" w:rsidR="0081618C" w:rsidRPr="000263B8" w:rsidRDefault="0081618C" w:rsidP="00355B18">
      <w:pPr>
        <w:pStyle w:val="phlistitemized1"/>
      </w:pPr>
      <w:r w:rsidRPr="000263B8">
        <w:t>заполните поля окна в соответствии с приведенной ниже 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_Ref119078115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39</w:t>
      </w:r>
      <w:r w:rsidR="00CF2DCD">
        <w:fldChar w:fldCharType="end"/>
      </w:r>
      <w:r w:rsidR="00CF2DCD">
        <w:t>)</w:t>
      </w:r>
      <w:r w:rsidRPr="000263B8">
        <w:t>;</w:t>
      </w:r>
    </w:p>
    <w:p w14:paraId="5F0ECC48" w14:textId="7929B7AC" w:rsidR="0081618C" w:rsidRPr="000263B8" w:rsidRDefault="00E15409" w:rsidP="00E24349">
      <w:pPr>
        <w:pStyle w:val="phtabletitle"/>
      </w:pPr>
      <w:bookmarkStart w:id="298" w:name="_Ref119078115"/>
      <w:r>
        <w:t>Таблица </w:t>
      </w:r>
      <w:r w:rsidR="0081618C" w:rsidRPr="000263B8">
        <w:fldChar w:fldCharType="begin"/>
      </w:r>
      <w:r w:rsidR="0081618C" w:rsidRPr="000263B8">
        <w:instrText>SEQ Таблица \* ARABIC</w:instrText>
      </w:r>
      <w:r w:rsidR="0081618C" w:rsidRPr="000263B8">
        <w:fldChar w:fldCharType="separate"/>
      </w:r>
      <w:r w:rsidR="00865695">
        <w:rPr>
          <w:noProof/>
        </w:rPr>
        <w:t>39</w:t>
      </w:r>
      <w:r w:rsidR="0081618C" w:rsidRPr="000263B8">
        <w:fldChar w:fldCharType="end"/>
      </w:r>
      <w:bookmarkEnd w:id="298"/>
      <w:r w:rsidR="0081618C" w:rsidRPr="000263B8">
        <w:t xml:space="preserve"> </w:t>
      </w:r>
      <w:r w:rsidR="00CF2DCD">
        <w:t xml:space="preserve">– </w:t>
      </w:r>
      <w:r w:rsidR="0081618C" w:rsidRPr="000263B8">
        <w:t>Заполнение полей окна добавления связи с разделом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02"/>
        <w:gridCol w:w="1769"/>
        <w:gridCol w:w="2392"/>
        <w:gridCol w:w="3325"/>
      </w:tblGrid>
      <w:tr w:rsidR="000263B8" w:rsidRPr="00E24349" w14:paraId="09CA9EA9" w14:textId="77777777" w:rsidTr="00846EA2">
        <w:trPr>
          <w:tblHeader/>
        </w:trPr>
        <w:tc>
          <w:tcPr>
            <w:tcW w:w="1326" w:type="pct"/>
          </w:tcPr>
          <w:p w14:paraId="55BFBE1F" w14:textId="77777777" w:rsidR="0081618C" w:rsidRPr="00E24349" w:rsidRDefault="0081618C" w:rsidP="00355B18">
            <w:pPr>
              <w:pStyle w:val="phtablecolcaption"/>
            </w:pPr>
            <w:r w:rsidRPr="00E24349">
              <w:t>Код ПП</w:t>
            </w:r>
          </w:p>
        </w:tc>
        <w:tc>
          <w:tcPr>
            <w:tcW w:w="868" w:type="pct"/>
          </w:tcPr>
          <w:p w14:paraId="37ED8E8B" w14:textId="77777777" w:rsidR="0081618C" w:rsidRPr="00E24349" w:rsidRDefault="0081618C" w:rsidP="00355B18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1174" w:type="pct"/>
          </w:tcPr>
          <w:p w14:paraId="2F8237D3" w14:textId="77777777" w:rsidR="0081618C" w:rsidRPr="00E24349" w:rsidRDefault="0081618C" w:rsidP="00355B18">
            <w:pPr>
              <w:pStyle w:val="phtablecolcaption"/>
            </w:pPr>
            <w:r w:rsidRPr="00E24349">
              <w:t>Имя связи</w:t>
            </w:r>
          </w:p>
        </w:tc>
        <w:tc>
          <w:tcPr>
            <w:tcW w:w="1632" w:type="pct"/>
          </w:tcPr>
          <w:p w14:paraId="31A45E83" w14:textId="77777777" w:rsidR="0081618C" w:rsidRPr="00E24349" w:rsidRDefault="0081618C" w:rsidP="00355B18">
            <w:pPr>
              <w:pStyle w:val="phtablecolcaption"/>
            </w:pPr>
            <w:r w:rsidRPr="00E24349">
              <w:t>Завершения транзакции (commit)</w:t>
            </w:r>
          </w:p>
        </w:tc>
      </w:tr>
      <w:tr w:rsidR="000263B8" w:rsidRPr="00E24349" w14:paraId="6C7C844D" w14:textId="77777777" w:rsidTr="00846EA2">
        <w:tc>
          <w:tcPr>
            <w:tcW w:w="1326" w:type="pct"/>
          </w:tcPr>
          <w:p w14:paraId="3D356F6B" w14:textId="77777777" w:rsidR="0081618C" w:rsidRPr="00E24349" w:rsidRDefault="0081618C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868" w:type="pct"/>
          </w:tcPr>
          <w:p w14:paraId="46003449" w14:textId="77777777" w:rsidR="0081618C" w:rsidRPr="00E24349" w:rsidRDefault="0081618C" w:rsidP="00E24349">
            <w:pPr>
              <w:pStyle w:val="phtablecellleft"/>
            </w:pPr>
            <w:r w:rsidRPr="00E24349">
              <w:t>VISITS</w:t>
            </w:r>
          </w:p>
        </w:tc>
        <w:tc>
          <w:tcPr>
            <w:tcW w:w="1174" w:type="pct"/>
          </w:tcPr>
          <w:p w14:paraId="10E2BB40" w14:textId="77777777" w:rsidR="0081618C" w:rsidRPr="00E24349" w:rsidRDefault="0081618C" w:rsidP="00E24349">
            <w:pPr>
              <w:pStyle w:val="phtablecellleft"/>
            </w:pPr>
            <w:r w:rsidRPr="00E24349">
              <w:t>GenMessage</w:t>
            </w:r>
          </w:p>
        </w:tc>
        <w:tc>
          <w:tcPr>
            <w:tcW w:w="1632" w:type="pct"/>
          </w:tcPr>
          <w:p w14:paraId="65363AD9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</w:tr>
    </w:tbl>
    <w:p w14:paraId="7FEC6645" w14:textId="77777777" w:rsidR="00CF2DCD" w:rsidRDefault="00CF2DCD" w:rsidP="00CF2DCD">
      <w:pPr>
        <w:pStyle w:val="phnormal"/>
      </w:pPr>
    </w:p>
    <w:p w14:paraId="2B1C5F47" w14:textId="77777777" w:rsidR="0081618C" w:rsidRPr="000263B8" w:rsidRDefault="0081618C" w:rsidP="00355B18">
      <w:pPr>
        <w:pStyle w:val="phlistitemized1"/>
      </w:pPr>
      <w:r w:rsidRPr="000263B8">
        <w:t xml:space="preserve">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 для сохранения введенных данных. Добавленная связь отобразится на вкладке </w:t>
      </w:r>
      <w:r w:rsidR="000263B8">
        <w:t>«</w:t>
      </w:r>
      <w:r w:rsidRPr="000263B8">
        <w:t>Связи с разделами</w:t>
      </w:r>
      <w:r w:rsidR="000263B8">
        <w:t>»</w:t>
      </w:r>
      <w:r w:rsidRPr="000263B8">
        <w:t>;</w:t>
      </w:r>
    </w:p>
    <w:p w14:paraId="7A7FE428" w14:textId="77777777" w:rsidR="0081618C" w:rsidRPr="000263B8" w:rsidRDefault="0081618C" w:rsidP="00355B18">
      <w:pPr>
        <w:pStyle w:val="phlistitemized1"/>
      </w:pPr>
      <w:r w:rsidRPr="000263B8">
        <w:t xml:space="preserve">на вкладке </w:t>
      </w:r>
      <w:r w:rsidR="000263B8">
        <w:t>«</w:t>
      </w:r>
      <w:r w:rsidRPr="000263B8">
        <w:t>Связи с разделами</w:t>
      </w:r>
      <w:r w:rsidR="000263B8">
        <w:t>»</w:t>
      </w:r>
      <w:r w:rsidRPr="000263B8">
        <w:t xml:space="preserve"> выберите добавленный раздел и перейдите на вкладку </w:t>
      </w:r>
      <w:r w:rsidR="000263B8">
        <w:t>«</w:t>
      </w:r>
      <w:r w:rsidRPr="000263B8">
        <w:t>Связи с действиями</w:t>
      </w:r>
      <w:r w:rsidR="000263B8">
        <w:t>»</w:t>
      </w:r>
      <w:r w:rsidRPr="000263B8">
        <w:t>;</w:t>
      </w:r>
    </w:p>
    <w:p w14:paraId="1760C9AC" w14:textId="77777777" w:rsidR="0081618C" w:rsidRPr="000263B8" w:rsidRDefault="0081618C" w:rsidP="00355B18">
      <w:pPr>
        <w:pStyle w:val="phlistitemized1"/>
      </w:pPr>
      <w:r w:rsidRPr="000263B8">
        <w:lastRenderedPageBreak/>
        <w:t xml:space="preserve">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 Откроется окно добавления связи пользовательской процедуры с действием;</w:t>
      </w:r>
    </w:p>
    <w:p w14:paraId="772577C4" w14:textId="5BE28C97" w:rsidR="0081618C" w:rsidRPr="000263B8" w:rsidRDefault="0081618C" w:rsidP="00355B18">
      <w:pPr>
        <w:pStyle w:val="phlistitemized1"/>
      </w:pPr>
      <w:r w:rsidRPr="000263B8">
        <w:t>заполните поля окна в соответствии с приведенной ниже 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_Ref119078138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40</w:t>
      </w:r>
      <w:r w:rsidR="00CF2DCD">
        <w:fldChar w:fldCharType="end"/>
      </w:r>
      <w:r w:rsidR="00CF2DCD">
        <w:t>)</w:t>
      </w:r>
      <w:r w:rsidRPr="000263B8">
        <w:t>;</w:t>
      </w:r>
    </w:p>
    <w:p w14:paraId="73708174" w14:textId="4C17D9F5" w:rsidR="0081618C" w:rsidRPr="000263B8" w:rsidRDefault="00E15409" w:rsidP="00E24349">
      <w:pPr>
        <w:pStyle w:val="phtabletitle"/>
      </w:pPr>
      <w:bookmarkStart w:id="299" w:name="_Ref119078138"/>
      <w:r>
        <w:t>Таблица </w:t>
      </w:r>
      <w:r w:rsidR="0081618C" w:rsidRPr="000263B8">
        <w:fldChar w:fldCharType="begin"/>
      </w:r>
      <w:r w:rsidR="0081618C" w:rsidRPr="000263B8">
        <w:instrText>SEQ Таблица \* ARABIC</w:instrText>
      </w:r>
      <w:r w:rsidR="0081618C" w:rsidRPr="000263B8">
        <w:fldChar w:fldCharType="separate"/>
      </w:r>
      <w:r w:rsidR="00865695">
        <w:rPr>
          <w:noProof/>
        </w:rPr>
        <w:t>40</w:t>
      </w:r>
      <w:r w:rsidR="0081618C" w:rsidRPr="000263B8">
        <w:fldChar w:fldCharType="end"/>
      </w:r>
      <w:bookmarkEnd w:id="299"/>
      <w:r w:rsidR="0081618C" w:rsidRPr="000263B8">
        <w:t xml:space="preserve"> </w:t>
      </w:r>
      <w:r w:rsidR="00CF2DCD">
        <w:t xml:space="preserve">– </w:t>
      </w:r>
      <w:r w:rsidR="0081618C" w:rsidRPr="000263B8">
        <w:t>Заполнение полей окна добавления связи с действиями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88"/>
        <w:gridCol w:w="2392"/>
        <w:gridCol w:w="2806"/>
        <w:gridCol w:w="2702"/>
      </w:tblGrid>
      <w:tr w:rsidR="000263B8" w:rsidRPr="00E24349" w14:paraId="2C383E62" w14:textId="77777777" w:rsidTr="00846EA2">
        <w:trPr>
          <w:tblHeader/>
        </w:trPr>
        <w:tc>
          <w:tcPr>
            <w:tcW w:w="1123" w:type="pct"/>
          </w:tcPr>
          <w:p w14:paraId="3E2324AB" w14:textId="77777777" w:rsidR="0081618C" w:rsidRPr="00E24349" w:rsidRDefault="0081618C" w:rsidP="00355B18">
            <w:pPr>
              <w:pStyle w:val="phtablecolcaption"/>
            </w:pPr>
            <w:r w:rsidRPr="00E24349">
              <w:t>Код ПП</w:t>
            </w:r>
          </w:p>
        </w:tc>
        <w:tc>
          <w:tcPr>
            <w:tcW w:w="1174" w:type="pct"/>
          </w:tcPr>
          <w:p w14:paraId="654292C1" w14:textId="77777777" w:rsidR="0081618C" w:rsidRPr="00E24349" w:rsidRDefault="0081618C" w:rsidP="00355B18">
            <w:pPr>
              <w:pStyle w:val="phtablecolcaption"/>
            </w:pPr>
            <w:r w:rsidRPr="00E24349">
              <w:t>Действие</w:t>
            </w:r>
          </w:p>
        </w:tc>
        <w:tc>
          <w:tcPr>
            <w:tcW w:w="1377" w:type="pct"/>
          </w:tcPr>
          <w:p w14:paraId="4604DFC3" w14:textId="77777777" w:rsidR="0081618C" w:rsidRPr="00E24349" w:rsidRDefault="0081618C" w:rsidP="00355B18">
            <w:pPr>
              <w:pStyle w:val="phtablecolcaption"/>
            </w:pPr>
            <w:r w:rsidRPr="00E24349">
              <w:t>Перед</w:t>
            </w:r>
          </w:p>
        </w:tc>
        <w:tc>
          <w:tcPr>
            <w:tcW w:w="1326" w:type="pct"/>
          </w:tcPr>
          <w:p w14:paraId="44091A06" w14:textId="77777777" w:rsidR="0081618C" w:rsidRPr="00E24349" w:rsidRDefault="0081618C" w:rsidP="00355B18">
            <w:pPr>
              <w:pStyle w:val="phtablecolcaption"/>
            </w:pPr>
            <w:r w:rsidRPr="00E24349">
              <w:t>После</w:t>
            </w:r>
          </w:p>
        </w:tc>
      </w:tr>
      <w:tr w:rsidR="000263B8" w:rsidRPr="00E24349" w14:paraId="006D0F33" w14:textId="77777777" w:rsidTr="00846EA2">
        <w:tc>
          <w:tcPr>
            <w:tcW w:w="1123" w:type="pct"/>
            <w:vMerge w:val="restart"/>
          </w:tcPr>
          <w:p w14:paraId="04BE0627" w14:textId="77777777" w:rsidR="0081618C" w:rsidRPr="00E24349" w:rsidRDefault="0081618C" w:rsidP="00E24349">
            <w:pPr>
              <w:pStyle w:val="phtablecellleft"/>
            </w:pPr>
            <w:r w:rsidRPr="00E24349">
              <w:t>GenMessage</w:t>
            </w:r>
          </w:p>
        </w:tc>
        <w:tc>
          <w:tcPr>
            <w:tcW w:w="1174" w:type="pct"/>
          </w:tcPr>
          <w:p w14:paraId="08FEC3C3" w14:textId="77777777" w:rsidR="0081618C" w:rsidRPr="00E24349" w:rsidRDefault="0081618C" w:rsidP="00E24349">
            <w:pPr>
              <w:pStyle w:val="phtablecellleft"/>
            </w:pPr>
            <w:r w:rsidRPr="00E24349">
              <w:t>VISITS_UPDATE</w:t>
            </w:r>
          </w:p>
        </w:tc>
        <w:tc>
          <w:tcPr>
            <w:tcW w:w="1377" w:type="pct"/>
          </w:tcPr>
          <w:p w14:paraId="30A8CF2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1326" w:type="pct"/>
          </w:tcPr>
          <w:p w14:paraId="571FF7AA" w14:textId="77777777" w:rsidR="0081618C" w:rsidRPr="00E24349" w:rsidRDefault="0081618C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263B8" w:rsidRPr="00E24349" w14:paraId="25DD1FF5" w14:textId="77777777" w:rsidTr="00846EA2">
        <w:tc>
          <w:tcPr>
            <w:tcW w:w="1123" w:type="pct"/>
            <w:vMerge/>
          </w:tcPr>
          <w:p w14:paraId="72ECD43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174" w:type="pct"/>
          </w:tcPr>
          <w:p w14:paraId="02964722" w14:textId="77777777" w:rsidR="0081618C" w:rsidRPr="00E24349" w:rsidRDefault="0081618C" w:rsidP="00E24349">
            <w:pPr>
              <w:pStyle w:val="phtablecellleft"/>
            </w:pPr>
            <w:r w:rsidRPr="00E24349">
              <w:t>VISITS_INSERT</w:t>
            </w:r>
          </w:p>
        </w:tc>
        <w:tc>
          <w:tcPr>
            <w:tcW w:w="1377" w:type="pct"/>
          </w:tcPr>
          <w:p w14:paraId="5A3399D3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1326" w:type="pct"/>
          </w:tcPr>
          <w:p w14:paraId="08A10F85" w14:textId="77777777" w:rsidR="0081618C" w:rsidRPr="00E24349" w:rsidRDefault="0081618C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</w:tbl>
    <w:p w14:paraId="2F1FCE26" w14:textId="77777777" w:rsidR="00CF2DCD" w:rsidRDefault="00CF2DCD" w:rsidP="00CF2DCD">
      <w:pPr>
        <w:pStyle w:val="phnormal"/>
      </w:pPr>
    </w:p>
    <w:p w14:paraId="723460F7" w14:textId="77777777" w:rsidR="0081618C" w:rsidRPr="000263B8" w:rsidRDefault="0081618C" w:rsidP="00355B18">
      <w:pPr>
        <w:pStyle w:val="phlistitemized1"/>
      </w:pPr>
      <w:r w:rsidRPr="000263B8">
        <w:t xml:space="preserve">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 для сохранения введенных данных. Добавленная связь отобразится на вкладке </w:t>
      </w:r>
      <w:r w:rsidR="000263B8">
        <w:t>«</w:t>
      </w:r>
      <w:r w:rsidRPr="000263B8">
        <w:t>Связи с действиями</w:t>
      </w:r>
      <w:r w:rsidR="000263B8">
        <w:t>»</w:t>
      </w:r>
      <w:r w:rsidRPr="000263B8">
        <w:t>.</w:t>
      </w:r>
    </w:p>
    <w:p w14:paraId="5E78E9C7" w14:textId="77777777" w:rsidR="0081618C" w:rsidRPr="000263B8" w:rsidRDefault="0081618C" w:rsidP="0081618C">
      <w:pPr>
        <w:pStyle w:val="3"/>
      </w:pPr>
      <w:bookmarkStart w:id="300" w:name="_Toc118569064"/>
      <w:bookmarkStart w:id="301" w:name="_Toc120524834"/>
      <w:r w:rsidRPr="000263B8">
        <w:t>Настройка услуги анкетирования</w:t>
      </w:r>
      <w:bookmarkEnd w:id="300"/>
      <w:bookmarkEnd w:id="301"/>
    </w:p>
    <w:p w14:paraId="5FAD4F7B" w14:textId="77777777" w:rsidR="00355B18" w:rsidRDefault="0081618C" w:rsidP="00355B18">
      <w:pPr>
        <w:pStyle w:val="phlistitemizedtitle"/>
      </w:pPr>
      <w:r w:rsidRPr="000263B8">
        <w:t>Для настройки услуги, при оказании которой будет заполняться анкета, выполните следующие действия</w:t>
      </w:r>
      <w:r w:rsidR="00355B18">
        <w:t>:</w:t>
      </w:r>
    </w:p>
    <w:p w14:paraId="16CF19DF" w14:textId="5424384F" w:rsidR="0081618C" w:rsidRPr="000263B8" w:rsidRDefault="0081618C" w:rsidP="00355B18">
      <w:pPr>
        <w:pStyle w:val="phlistitemized1"/>
      </w:pPr>
      <w:r w:rsidRPr="000263B8">
        <w:t xml:space="preserve">перейдите в пункт главного меню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Профосмотр</w:t>
      </w:r>
      <w:r w:rsidR="00355B18">
        <w:t xml:space="preserve">/ </w:t>
      </w:r>
      <w:r w:rsidRPr="000263B8">
        <w:t>Услуги Диспансеризации/Профосмотра</w:t>
      </w:r>
      <w:r w:rsidR="000263B8">
        <w:t>»</w:t>
      </w:r>
      <w:r w:rsidRPr="000263B8">
        <w:t>. Откроется окно настройки услуг диспансеризации/ профосмотра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_Ref119078157 \h </w:instrText>
      </w:r>
      <w:r w:rsidR="00CF2DCD">
        <w:fldChar w:fldCharType="separate"/>
      </w:r>
      <w:r w:rsidR="00865695">
        <w:t>Рисунок </w:t>
      </w:r>
      <w:r w:rsidR="00865695">
        <w:rPr>
          <w:noProof/>
        </w:rPr>
        <w:t>64</w:t>
      </w:r>
      <w:r w:rsidR="00CF2DCD">
        <w:fldChar w:fldCharType="end"/>
      </w:r>
      <w:r w:rsidR="00CF2DCD">
        <w:t>)</w:t>
      </w:r>
      <w:r w:rsidRPr="000263B8">
        <w:t>;</w:t>
      </w:r>
    </w:p>
    <w:p w14:paraId="222040FA" w14:textId="77777777" w:rsidR="0081618C" w:rsidRPr="000263B8" w:rsidRDefault="0081618C" w:rsidP="000263B8">
      <w:pPr>
        <w:pStyle w:val="phfigure"/>
      </w:pPr>
      <w:r w:rsidRPr="000263B8">
        <w:rPr>
          <w:noProof/>
        </w:rPr>
        <w:drawing>
          <wp:inline distT="0" distB="0" distL="0" distR="0" wp14:anchorId="278DD18C" wp14:editId="06ACAD3F">
            <wp:extent cx="6295390" cy="4066227"/>
            <wp:effectExtent l="19050" t="19050" r="10160" b="10795"/>
            <wp:docPr id="17" name="Рисунок 17" descr="_scroll_external/attachments/image2022-10-21_18-44-10-e9491a752cfe38ed91a42c85cb7daf871d2d4c9483234dd898144a990c450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58088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6622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697CCE" w14:textId="1B52F1D6" w:rsidR="0081618C" w:rsidRPr="000263B8" w:rsidRDefault="00E15409" w:rsidP="00E24349">
      <w:pPr>
        <w:pStyle w:val="phfiguretitle"/>
      </w:pPr>
      <w:bookmarkStart w:id="302" w:name="_Ref119078157"/>
      <w:r>
        <w:t>Рисунок </w:t>
      </w:r>
      <w:r w:rsidR="0081618C" w:rsidRPr="000263B8">
        <w:fldChar w:fldCharType="begin"/>
      </w:r>
      <w:r w:rsidR="0081618C" w:rsidRPr="000263B8">
        <w:instrText xml:space="preserve"> SEQ Рисунок \* ARABIC </w:instrText>
      </w:r>
      <w:r w:rsidR="0081618C" w:rsidRPr="000263B8">
        <w:fldChar w:fldCharType="separate"/>
      </w:r>
      <w:r w:rsidR="00865695">
        <w:rPr>
          <w:noProof/>
        </w:rPr>
        <w:t>64</w:t>
      </w:r>
      <w:r w:rsidR="0081618C" w:rsidRPr="000263B8">
        <w:fldChar w:fldCharType="end"/>
      </w:r>
      <w:bookmarkEnd w:id="302"/>
      <w:r w:rsidR="0081618C" w:rsidRPr="000263B8">
        <w:t xml:space="preserve"> </w:t>
      </w:r>
      <w:r w:rsidR="00CF2DCD">
        <w:t xml:space="preserve">– </w:t>
      </w:r>
      <w:r w:rsidR="0081618C" w:rsidRPr="000263B8">
        <w:t>Окно настройки услуг диспансеризации/ профосмотра</w:t>
      </w:r>
    </w:p>
    <w:p w14:paraId="4BE5B756" w14:textId="77777777" w:rsidR="0081618C" w:rsidRPr="000263B8" w:rsidRDefault="0081618C" w:rsidP="00355B18">
      <w:pPr>
        <w:pStyle w:val="phlistitemized1"/>
      </w:pPr>
      <w:r w:rsidRPr="000263B8">
        <w:lastRenderedPageBreak/>
        <w:t xml:space="preserve">в блоке </w:t>
      </w:r>
      <w:r w:rsidR="000263B8">
        <w:t>«</w:t>
      </w:r>
      <w:r w:rsidRPr="000263B8">
        <w:t>Услуги Диспансеризации/Профилактического осмотра</w:t>
      </w:r>
      <w:r w:rsidR="000263B8">
        <w:t>»</w:t>
      </w:r>
      <w:r w:rsidRPr="000263B8">
        <w:t xml:space="preserve"> выбрать необходимую услугу (на рисунки приведен пример услуги, коды услуг у Заказчика могут отличаться);</w:t>
      </w:r>
    </w:p>
    <w:p w14:paraId="46B7498A" w14:textId="08D490EA" w:rsidR="0081618C" w:rsidRPr="000263B8" w:rsidRDefault="0081618C" w:rsidP="00355B18">
      <w:pPr>
        <w:pStyle w:val="phlistitemized1"/>
      </w:pPr>
      <w:r w:rsidRPr="000263B8">
        <w:t xml:space="preserve">перейдите на вкладку </w:t>
      </w:r>
      <w:r w:rsidR="000263B8">
        <w:t>«</w:t>
      </w:r>
      <w:r w:rsidRPr="000263B8">
        <w:t>Услуги ЛПУ</w:t>
      </w:r>
      <w:r w:rsidR="000263B8">
        <w:t>»</w:t>
      </w:r>
      <w:r w:rsidRPr="000263B8">
        <w:t xml:space="preserve"> и 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 xml:space="preserve">. Откроется окно </w:t>
      </w:r>
      <w:r w:rsidR="000263B8">
        <w:t>«</w:t>
      </w:r>
      <w:r w:rsidRPr="000263B8">
        <w:t>Услуги</w:t>
      </w:r>
      <w:r w:rsidR="000263B8">
        <w:t>»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_Ref119078165 \h </w:instrText>
      </w:r>
      <w:r w:rsidR="00CF2DCD">
        <w:fldChar w:fldCharType="separate"/>
      </w:r>
      <w:r w:rsidR="00865695">
        <w:t>Рисунок </w:t>
      </w:r>
      <w:r w:rsidR="00865695">
        <w:rPr>
          <w:noProof/>
        </w:rPr>
        <w:t>65</w:t>
      </w:r>
      <w:r w:rsidR="00CF2DCD">
        <w:fldChar w:fldCharType="end"/>
      </w:r>
      <w:r w:rsidR="00CF2DCD">
        <w:t>)</w:t>
      </w:r>
      <w:r w:rsidRPr="000263B8">
        <w:t>;</w:t>
      </w:r>
    </w:p>
    <w:p w14:paraId="008D112C" w14:textId="77777777" w:rsidR="0081618C" w:rsidRPr="000263B8" w:rsidRDefault="0081618C" w:rsidP="000263B8">
      <w:pPr>
        <w:pStyle w:val="phfigure"/>
      </w:pPr>
      <w:r w:rsidRPr="000263B8">
        <w:rPr>
          <w:noProof/>
        </w:rPr>
        <w:drawing>
          <wp:inline distT="0" distB="0" distL="0" distR="0" wp14:anchorId="297F0502" wp14:editId="08EFDD45">
            <wp:extent cx="6295390" cy="3286273"/>
            <wp:effectExtent l="19050" t="19050" r="10160" b="28575"/>
            <wp:docPr id="18" name="Рисунок 18" descr="_scroll_external/attachments/image2022-10-21_18-45-53-a0228af64c9d6d63a0198fa1325834529a6f2fde75789af59f2366a71df47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4266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8627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D876E3" w14:textId="3050C1BA" w:rsidR="0081618C" w:rsidRPr="000263B8" w:rsidRDefault="00E15409" w:rsidP="00E24349">
      <w:pPr>
        <w:pStyle w:val="phfiguretitle"/>
      </w:pPr>
      <w:bookmarkStart w:id="303" w:name="_Ref119078165"/>
      <w:r>
        <w:t>Рисунок </w:t>
      </w:r>
      <w:r w:rsidR="0081618C" w:rsidRPr="000263B8">
        <w:fldChar w:fldCharType="begin"/>
      </w:r>
      <w:r w:rsidR="0081618C" w:rsidRPr="000263B8">
        <w:instrText xml:space="preserve"> SEQ Рисунок \* ARABIC </w:instrText>
      </w:r>
      <w:r w:rsidR="0081618C" w:rsidRPr="000263B8">
        <w:fldChar w:fldCharType="separate"/>
      </w:r>
      <w:r w:rsidR="00865695">
        <w:rPr>
          <w:noProof/>
        </w:rPr>
        <w:t>65</w:t>
      </w:r>
      <w:r w:rsidR="0081618C" w:rsidRPr="000263B8">
        <w:fldChar w:fldCharType="end"/>
      </w:r>
      <w:bookmarkEnd w:id="303"/>
      <w:r w:rsidR="0081618C" w:rsidRPr="000263B8">
        <w:t xml:space="preserve"> </w:t>
      </w:r>
      <w:r w:rsidR="00CF2DCD">
        <w:t xml:space="preserve">– </w:t>
      </w:r>
      <w:r w:rsidR="0081618C" w:rsidRPr="000263B8">
        <w:t>Окно выбора услуги</w:t>
      </w:r>
    </w:p>
    <w:p w14:paraId="1155BB42" w14:textId="77777777" w:rsidR="0081618C" w:rsidRPr="000263B8" w:rsidRDefault="0081618C" w:rsidP="00355B18">
      <w:pPr>
        <w:pStyle w:val="phlistitemized1"/>
      </w:pPr>
      <w:r w:rsidRPr="000263B8">
        <w:t>установите флажок напротив услуги, при оказании которой будет заполняться анкета (на рисунки приведен пример услуги, коды услуг у Заказчика могут отличаться);</w:t>
      </w:r>
    </w:p>
    <w:p w14:paraId="20FD9B49" w14:textId="77777777" w:rsidR="0081618C" w:rsidRPr="000263B8" w:rsidRDefault="0081618C" w:rsidP="00355B18">
      <w:pPr>
        <w:pStyle w:val="phlistitemized1"/>
      </w:pPr>
      <w:r w:rsidRPr="000263B8">
        <w:t xml:space="preserve">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. Добавленная услуга отобразится в блоке </w:t>
      </w:r>
      <w:r w:rsidR="000263B8">
        <w:t>«</w:t>
      </w:r>
      <w:r w:rsidRPr="000263B8">
        <w:t>Услуги ЛПУ</w:t>
      </w:r>
      <w:r w:rsidR="000263B8">
        <w:t>»</w:t>
      </w:r>
      <w:r w:rsidRPr="000263B8">
        <w:t>.</w:t>
      </w:r>
    </w:p>
    <w:p w14:paraId="3C3AFDDC" w14:textId="77777777" w:rsidR="00E41FF9" w:rsidRPr="000263B8" w:rsidRDefault="00E41FF9" w:rsidP="00E41FF9">
      <w:pPr>
        <w:pStyle w:val="3"/>
      </w:pPr>
      <w:bookmarkStart w:id="304" w:name="_Toc118569065"/>
      <w:bookmarkStart w:id="305" w:name="_Toc120524835"/>
      <w:r w:rsidRPr="000263B8">
        <w:t>Настройка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bookmarkEnd w:id="304"/>
      <w:bookmarkEnd w:id="305"/>
    </w:p>
    <w:p w14:paraId="3E29BF8F" w14:textId="77777777" w:rsidR="00E41FF9" w:rsidRPr="000263B8" w:rsidRDefault="00E41FF9" w:rsidP="00E41FF9">
      <w:pPr>
        <w:pStyle w:val="4"/>
      </w:pPr>
      <w:r w:rsidRPr="000263B8">
        <w:t>Загрузка</w:t>
      </w:r>
      <w:r w:rsidR="0081618C" w:rsidRPr="000263B8">
        <w:t xml:space="preserve"> </w:t>
      </w:r>
      <w:r w:rsidRPr="000263B8">
        <w:t>шаблона</w:t>
      </w:r>
    </w:p>
    <w:p w14:paraId="62A6943C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B919FFC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приема;</w:t>
      </w:r>
    </w:p>
    <w:p w14:paraId="0CB34664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приемов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шаблон</w:t>
      </w:r>
      <w:r w:rsidR="000263B8">
        <w:t>»</w:t>
      </w:r>
      <w:r w:rsidRPr="000263B8">
        <w:t>;</w:t>
      </w:r>
    </w:p>
    <w:p w14:paraId="54A01483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="000263B8">
        <w:t>«</w:t>
      </w:r>
      <w:r w:rsidRPr="000263B8">
        <w:t>Выбрать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файл</w:t>
      </w:r>
      <w:r w:rsidR="0081618C" w:rsidRPr="000263B8">
        <w:t xml:space="preserve"> </w:t>
      </w:r>
      <w:r w:rsidR="000263B8">
        <w:t>«</w:t>
      </w:r>
      <w:r w:rsidRPr="00CF2DCD">
        <w:t>Выгрузка</w:t>
      </w:r>
      <w:r w:rsidR="0081618C" w:rsidRPr="00CF2DCD">
        <w:t xml:space="preserve"> </w:t>
      </w:r>
      <w:r w:rsidRPr="00CF2DCD">
        <w:t>записи</w:t>
      </w:r>
      <w:r w:rsidR="0081618C" w:rsidRPr="00CF2DCD">
        <w:t xml:space="preserve"> </w:t>
      </w:r>
      <w:r w:rsidRPr="00CF2DCD">
        <w:t>из</w:t>
      </w:r>
      <w:r w:rsidR="0081618C" w:rsidRPr="00CF2DCD">
        <w:t xml:space="preserve"> </w:t>
      </w:r>
      <w:r w:rsidRPr="00CF2DCD">
        <w:t>раздела</w:t>
      </w:r>
      <w:r w:rsidR="0081618C" w:rsidRPr="00CF2DCD">
        <w:t xml:space="preserve"> </w:t>
      </w:r>
      <w:r w:rsidR="000263B8" w:rsidRPr="00CF2DCD">
        <w:t>«</w:t>
      </w:r>
      <w:r w:rsidRPr="00CF2DCD">
        <w:t>Шаблоны</w:t>
      </w:r>
      <w:r w:rsidR="0081618C" w:rsidRPr="00CF2DCD">
        <w:t xml:space="preserve"> </w:t>
      </w:r>
      <w:r w:rsidRPr="00CF2DCD">
        <w:t>приемов</w:t>
      </w:r>
      <w:r w:rsidR="000263B8" w:rsidRPr="00CF2DCD">
        <w:t>»</w:t>
      </w:r>
      <w:r w:rsidR="0081618C" w:rsidRPr="00CF2DCD">
        <w:t xml:space="preserve"> </w:t>
      </w:r>
      <w:r w:rsidRPr="00CF2DCD">
        <w:t>_</w:t>
      </w:r>
      <w:r w:rsidR="0081618C" w:rsidRPr="00CF2DCD">
        <w:t xml:space="preserve"> </w:t>
      </w:r>
      <w:r w:rsidRPr="00CF2DCD">
        <w:t>vimis_anketa.sql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Файл</w:t>
      </w:r>
      <w:r w:rsidR="0081618C" w:rsidRPr="000263B8">
        <w:t xml:space="preserve"> </w:t>
      </w:r>
      <w:r w:rsidRPr="000263B8">
        <w:t>автоматически</w:t>
      </w:r>
      <w:r w:rsidR="0081618C" w:rsidRPr="000263B8">
        <w:t xml:space="preserve">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Файл</w:t>
      </w:r>
      <w:r w:rsidR="000263B8">
        <w:t>»</w:t>
      </w:r>
      <w:r w:rsidRPr="000263B8">
        <w:t>;</w:t>
      </w:r>
    </w:p>
    <w:p w14:paraId="1C3FC98C" w14:textId="77777777" w:rsidR="00E41FF9" w:rsidRDefault="00E41FF9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5623BF2C" w14:textId="77777777" w:rsidR="00CF2DCD" w:rsidRDefault="00CF2DCD" w:rsidP="00CF2DCD">
      <w:pPr>
        <w:pStyle w:val="phlistitemizedtitle"/>
      </w:pPr>
      <w:r>
        <w:t>Ф</w:t>
      </w:r>
      <w:r w:rsidRPr="000263B8">
        <w:t xml:space="preserve">айл </w:t>
      </w:r>
      <w:r>
        <w:t>«</w:t>
      </w:r>
      <w:r w:rsidRPr="00CF2DCD">
        <w:t>Выгрузка записи из раздела «Шаблоны приемов» _ vimis_anketa.sql</w:t>
      </w:r>
      <w:r>
        <w:t>»:</w:t>
      </w:r>
    </w:p>
    <w:p w14:paraId="3469E77B" w14:textId="77777777" w:rsidR="00CF2DCD" w:rsidRPr="000263B8" w:rsidRDefault="00CF2DCD" w:rsidP="00CF2DCD">
      <w:pPr>
        <w:pStyle w:val="phnormal"/>
      </w:pPr>
      <w:r>
        <w:object w:dxaOrig="1543" w:dyaOrig="995" w14:anchorId="750854BD">
          <v:shape id="_x0000_i1028" type="#_x0000_t75" style="width:79.5pt;height:50.25pt" o:ole="">
            <v:imagedata r:id="rId86" o:title=""/>
          </v:shape>
          <o:OLEObject Type="Embed" ProgID="Package" ShapeID="_x0000_i1028" DrawAspect="Icon" ObjectID="_1731490122" r:id="rId87"/>
        </w:object>
      </w:r>
    </w:p>
    <w:p w14:paraId="5DE2341F" w14:textId="77777777" w:rsidR="00E41FF9" w:rsidRPr="000263B8" w:rsidRDefault="00E41FF9" w:rsidP="00E41FF9">
      <w:pPr>
        <w:pStyle w:val="4"/>
      </w:pPr>
      <w:r w:rsidRPr="000263B8">
        <w:t>Настройка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приема</w:t>
      </w:r>
      <w:r w:rsidR="0081618C" w:rsidRPr="000263B8">
        <w:t xml:space="preserve"> </w:t>
      </w:r>
      <w:r w:rsidRPr="000263B8">
        <w:t>вручную</w:t>
      </w:r>
    </w:p>
    <w:p w14:paraId="49F66C51" w14:textId="77777777" w:rsidR="00E41FF9" w:rsidRPr="000263B8" w:rsidRDefault="00E41FF9" w:rsidP="009D0356">
      <w:pPr>
        <w:pStyle w:val="5"/>
      </w:pPr>
      <w:r w:rsidRPr="000263B8">
        <w:t>Добавление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приема</w:t>
      </w:r>
    </w:p>
    <w:p w14:paraId="0DA63E37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приема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DAD6ED7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355B18">
        <w:t xml:space="preserve">/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услуг;</w:t>
      </w:r>
    </w:p>
    <w:p w14:paraId="4182040C" w14:textId="77777777" w:rsidR="00E41FF9" w:rsidRPr="000263B8" w:rsidRDefault="00E41FF9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0263B8">
        <w:t>»</w:t>
      </w:r>
      <w:r w:rsidRPr="000263B8">
        <w:t>;</w:t>
      </w:r>
    </w:p>
    <w:p w14:paraId="33E22750" w14:textId="3AC445D7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_Ref119078324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41</w:t>
      </w:r>
      <w:r w:rsidR="00CF2DCD">
        <w:fldChar w:fldCharType="end"/>
      </w:r>
      <w:r w:rsidR="00CF2DCD">
        <w:t>)</w:t>
      </w:r>
      <w:r w:rsidRPr="000263B8">
        <w:t>;</w:t>
      </w:r>
    </w:p>
    <w:p w14:paraId="060AF192" w14:textId="1C018071" w:rsidR="00E41FF9" w:rsidRPr="000263B8" w:rsidRDefault="00E15409" w:rsidP="00E24349">
      <w:pPr>
        <w:pStyle w:val="phtabletitle"/>
      </w:pPr>
      <w:bookmarkStart w:id="306" w:name="_Ref119078324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41</w:t>
      </w:r>
      <w:r w:rsidR="00E41FF9" w:rsidRPr="000263B8">
        <w:fldChar w:fldCharType="end"/>
      </w:r>
      <w:bookmarkEnd w:id="306"/>
      <w:r w:rsidR="0081618C" w:rsidRPr="000263B8">
        <w:t xml:space="preserve"> </w:t>
      </w:r>
      <w:r w:rsidR="00CF2DCD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0263B8">
        <w:t>«</w:t>
      </w:r>
      <w:r w:rsidR="00E41FF9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631"/>
        <w:gridCol w:w="5557"/>
      </w:tblGrid>
      <w:tr w:rsidR="000263B8" w:rsidRPr="00E24349" w14:paraId="244970FC" w14:textId="77777777" w:rsidTr="00846EA2">
        <w:trPr>
          <w:tblHeader/>
        </w:trPr>
        <w:tc>
          <w:tcPr>
            <w:tcW w:w="2273" w:type="pct"/>
          </w:tcPr>
          <w:p w14:paraId="6CE228C8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2727" w:type="pct"/>
          </w:tcPr>
          <w:p w14:paraId="3B436A15" w14:textId="77777777" w:rsidR="00E41FF9" w:rsidRPr="00E24349" w:rsidRDefault="00E41FF9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9159655" w14:textId="77777777" w:rsidTr="00846EA2">
        <w:tc>
          <w:tcPr>
            <w:tcW w:w="2273" w:type="pct"/>
          </w:tcPr>
          <w:p w14:paraId="308046B8" w14:textId="77777777" w:rsidR="00E41FF9" w:rsidRPr="00E24349" w:rsidRDefault="00E41FF9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шаблона</w:t>
            </w:r>
          </w:p>
        </w:tc>
        <w:tc>
          <w:tcPr>
            <w:tcW w:w="2727" w:type="pct"/>
          </w:tcPr>
          <w:p w14:paraId="4425CC26" w14:textId="77777777" w:rsidR="00E41FF9" w:rsidRPr="00E24349" w:rsidRDefault="00E41FF9" w:rsidP="00E24349">
            <w:pPr>
              <w:pStyle w:val="phtablecellleft"/>
            </w:pPr>
            <w:r w:rsidRPr="00E24349">
              <w:t>vimis_anketa</w:t>
            </w:r>
          </w:p>
        </w:tc>
      </w:tr>
      <w:tr w:rsidR="000263B8" w:rsidRPr="00E24349" w14:paraId="0DB7EADC" w14:textId="77777777" w:rsidTr="00846EA2">
        <w:tc>
          <w:tcPr>
            <w:tcW w:w="2273" w:type="pct"/>
          </w:tcPr>
          <w:p w14:paraId="4C35347D" w14:textId="77777777" w:rsidR="00E41FF9" w:rsidRPr="00E24349" w:rsidRDefault="00E41FF9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727" w:type="pct"/>
          </w:tcPr>
          <w:p w14:paraId="302B71C2" w14:textId="77777777" w:rsidR="00E41FF9" w:rsidRPr="00E24349" w:rsidRDefault="00E41FF9" w:rsidP="00E24349">
            <w:pPr>
              <w:pStyle w:val="phtablecellleft"/>
            </w:pPr>
            <w:r w:rsidRPr="00E24349">
              <w:t>Анкетирование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</w:tr>
      <w:tr w:rsidR="000263B8" w:rsidRPr="00E24349" w14:paraId="22C6EB0D" w14:textId="77777777" w:rsidTr="00846EA2">
        <w:tc>
          <w:tcPr>
            <w:tcW w:w="2273" w:type="pct"/>
          </w:tcPr>
          <w:p w14:paraId="63B9A30E" w14:textId="77777777" w:rsidR="00E41FF9" w:rsidRPr="00E24349" w:rsidRDefault="00E41FF9" w:rsidP="00E24349">
            <w:pPr>
              <w:pStyle w:val="phtablecellleft"/>
            </w:pPr>
            <w:r w:rsidRPr="00E24349">
              <w:t>Разрешать</w:t>
            </w:r>
            <w:r w:rsidR="0081618C" w:rsidRPr="00E24349">
              <w:t xml:space="preserve"> </w:t>
            </w:r>
            <w:r w:rsidRPr="00E24349">
              <w:t>смену</w:t>
            </w:r>
            <w:r w:rsidR="0081618C" w:rsidRPr="00E24349">
              <w:t xml:space="preserve"> </w:t>
            </w:r>
            <w:r w:rsidRPr="00E24349">
              <w:t>услуги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пределах</w:t>
            </w:r>
            <w:r w:rsidR="0081618C" w:rsidRPr="00E24349">
              <w:t xml:space="preserve"> </w:t>
            </w:r>
            <w:r w:rsidRPr="00E24349">
              <w:t>шаблона</w:t>
            </w:r>
          </w:p>
        </w:tc>
        <w:tc>
          <w:tcPr>
            <w:tcW w:w="2727" w:type="pct"/>
          </w:tcPr>
          <w:p w14:paraId="63B14592" w14:textId="77777777" w:rsidR="00E41FF9" w:rsidRPr="00E24349" w:rsidRDefault="00E41FF9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устанавливается,</w:t>
            </w:r>
            <w:r w:rsidR="00355B18">
              <w:t xml:space="preserve"> </w:t>
            </w:r>
            <w:r w:rsidRPr="00E24349">
              <w:t>если</w:t>
            </w:r>
            <w:r w:rsidR="0081618C" w:rsidRPr="00E24349">
              <w:t xml:space="preserve"> </w:t>
            </w:r>
            <w:r w:rsidRPr="00E24349">
              <w:t>необходимо</w:t>
            </w:r>
            <w:r w:rsidR="0081618C" w:rsidRPr="00E24349">
              <w:t xml:space="preserve"> </w:t>
            </w:r>
            <w:r w:rsidRPr="00E24349">
              <w:t>разрешить</w:t>
            </w:r>
            <w:r w:rsidR="0081618C" w:rsidRPr="00E24349">
              <w:t xml:space="preserve"> </w:t>
            </w:r>
            <w:r w:rsidRPr="00E24349">
              <w:t>смену</w:t>
            </w:r>
            <w:r w:rsidR="0081618C" w:rsidRPr="00E24349">
              <w:t xml:space="preserve"> </w:t>
            </w:r>
            <w:r w:rsidRPr="00E24349">
              <w:t>услуги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пределах</w:t>
            </w:r>
            <w:r w:rsidR="0081618C" w:rsidRPr="00E24349">
              <w:t xml:space="preserve"> </w:t>
            </w:r>
            <w:r w:rsidRPr="00E24349">
              <w:t>шаблона</w:t>
            </w:r>
          </w:p>
        </w:tc>
      </w:tr>
      <w:tr w:rsidR="000263B8" w:rsidRPr="00E24349" w14:paraId="45CC5358" w14:textId="77777777" w:rsidTr="00846EA2">
        <w:tc>
          <w:tcPr>
            <w:tcW w:w="2273" w:type="pct"/>
          </w:tcPr>
          <w:p w14:paraId="4434129C" w14:textId="77777777" w:rsidR="00E41FF9" w:rsidRPr="00E24349" w:rsidRDefault="00E41FF9" w:rsidP="00E24349">
            <w:pPr>
              <w:pStyle w:val="phtablecellleft"/>
            </w:pPr>
            <w:r w:rsidRPr="00E24349">
              <w:t>Кэшировать</w:t>
            </w:r>
          </w:p>
        </w:tc>
        <w:tc>
          <w:tcPr>
            <w:tcW w:w="2727" w:type="pct"/>
          </w:tcPr>
          <w:p w14:paraId="1CBAD00D" w14:textId="77777777" w:rsidR="00E41FF9" w:rsidRPr="00E24349" w:rsidRDefault="00E41FF9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устанавливается,</w:t>
            </w:r>
            <w:r w:rsidR="0081618C" w:rsidRPr="00E24349">
              <w:t xml:space="preserve"> </w:t>
            </w:r>
            <w:r w:rsidRPr="00E24349">
              <w:t>если</w:t>
            </w:r>
            <w:r w:rsidR="0081618C" w:rsidRPr="00E24349">
              <w:t xml:space="preserve"> </w:t>
            </w:r>
            <w:r w:rsidRPr="00E24349">
              <w:t>необходимо</w:t>
            </w:r>
            <w:r w:rsidR="0081618C" w:rsidRPr="00E24349">
              <w:t xml:space="preserve"> </w:t>
            </w:r>
            <w:r w:rsidRPr="00E24349">
              <w:t>кэширование</w:t>
            </w:r>
          </w:p>
        </w:tc>
      </w:tr>
    </w:tbl>
    <w:p w14:paraId="4AA641E4" w14:textId="77777777" w:rsidR="00CF2DCD" w:rsidRDefault="00CF2DCD" w:rsidP="00CF2DCD">
      <w:pPr>
        <w:pStyle w:val="phnormal"/>
      </w:pPr>
    </w:p>
    <w:p w14:paraId="673AA962" w14:textId="77777777" w:rsidR="00E41FF9" w:rsidRPr="000263B8" w:rsidRDefault="00E41FF9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приемов</w:t>
      </w:r>
      <w:r w:rsidR="000263B8">
        <w:t>»</w:t>
      </w:r>
      <w:r w:rsidRPr="000263B8">
        <w:t>.</w:t>
      </w:r>
    </w:p>
    <w:p w14:paraId="50810179" w14:textId="77777777" w:rsidR="00E41FF9" w:rsidRPr="000263B8" w:rsidRDefault="00E41FF9" w:rsidP="009D0356">
      <w:pPr>
        <w:pStyle w:val="5"/>
      </w:pPr>
      <w:r w:rsidRPr="000263B8">
        <w:t>Добавление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приема</w:t>
      </w:r>
    </w:p>
    <w:p w14:paraId="002255E1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приема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04540D3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приема</w:t>
      </w:r>
      <w:r w:rsidR="0081618C" w:rsidRPr="000263B8">
        <w:t xml:space="preserve"> </w:t>
      </w:r>
      <w:r w:rsidR="000263B8">
        <w:t>«</w:t>
      </w:r>
      <w:r w:rsidRPr="000263B8">
        <w:t>vimis_anketa</w:t>
      </w:r>
      <w:r w:rsidR="000263B8">
        <w:t>»</w:t>
      </w:r>
      <w:r w:rsidRPr="000263B8">
        <w:t>;</w:t>
      </w:r>
    </w:p>
    <w:p w14:paraId="3BD4BF50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Оказываемые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Оказываемые</w:t>
      </w:r>
      <w:r w:rsidR="0081618C" w:rsidRPr="000263B8">
        <w:t xml:space="preserve"> </w:t>
      </w:r>
      <w:r w:rsidRPr="000263B8">
        <w:t>услуги: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Pr="000263B8">
        <w:t>;</w:t>
      </w:r>
    </w:p>
    <w:p w14:paraId="6BBC2E0F" w14:textId="6B0DEFE4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услугу</w:t>
      </w:r>
      <w:r w:rsidR="0081618C" w:rsidRPr="000263B8">
        <w:t xml:space="preserve"> </w:t>
      </w:r>
      <w:r w:rsidR="000263B8">
        <w:t>«</w:t>
      </w:r>
      <w:r w:rsidRPr="000263B8">
        <w:t>Опрос/анкетирование</w:t>
      </w:r>
      <w:r w:rsidR="0081618C" w:rsidRPr="000263B8">
        <w:t xml:space="preserve"> </w:t>
      </w:r>
      <w:r w:rsidRPr="000263B8">
        <w:t>ВИМИС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vimis_anketa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_Ref119078340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42</w:t>
      </w:r>
      <w:r w:rsidR="00CF2DCD">
        <w:fldChar w:fldCharType="end"/>
      </w:r>
      <w:r w:rsidR="00CF2DCD">
        <w:t>)</w:t>
      </w:r>
      <w:r w:rsidRPr="000263B8">
        <w:t>;</w:t>
      </w:r>
    </w:p>
    <w:p w14:paraId="2D3FF906" w14:textId="46D38B44" w:rsidR="00E41FF9" w:rsidRPr="000263B8" w:rsidRDefault="00E15409" w:rsidP="00E24349">
      <w:pPr>
        <w:pStyle w:val="phtabletitle"/>
      </w:pPr>
      <w:bookmarkStart w:id="307" w:name="_Ref119078340"/>
      <w:r>
        <w:lastRenderedPageBreak/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42</w:t>
      </w:r>
      <w:r w:rsidR="00E41FF9" w:rsidRPr="000263B8">
        <w:fldChar w:fldCharType="end"/>
      </w:r>
      <w:bookmarkEnd w:id="307"/>
      <w:r w:rsidR="0081618C" w:rsidRPr="000263B8">
        <w:t xml:space="preserve"> </w:t>
      </w:r>
      <w:r w:rsidR="00CF2DCD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0263B8">
        <w:t>«</w:t>
      </w:r>
      <w:r w:rsidR="00E41FF9" w:rsidRPr="000263B8">
        <w:t>Оказываемые</w:t>
      </w:r>
      <w:r w:rsidR="0081618C" w:rsidRPr="000263B8">
        <w:t xml:space="preserve"> </w:t>
      </w:r>
      <w:r w:rsidR="00E41FF9" w:rsidRPr="000263B8">
        <w:t>услуги:</w:t>
      </w:r>
      <w:r w:rsidR="0081618C" w:rsidRPr="000263B8">
        <w:t xml:space="preserve"> </w:t>
      </w:r>
      <w:r w:rsidR="00E41FF9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322"/>
        <w:gridCol w:w="5866"/>
      </w:tblGrid>
      <w:tr w:rsidR="000263B8" w:rsidRPr="00E24349" w14:paraId="116698FD" w14:textId="77777777" w:rsidTr="00846EA2">
        <w:trPr>
          <w:tblHeader/>
        </w:trPr>
        <w:tc>
          <w:tcPr>
            <w:tcW w:w="2121" w:type="pct"/>
          </w:tcPr>
          <w:p w14:paraId="0A413386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2879" w:type="pct"/>
          </w:tcPr>
          <w:p w14:paraId="02625514" w14:textId="77777777" w:rsidR="00E41FF9" w:rsidRPr="00E24349" w:rsidRDefault="00E41FF9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6884F4CD" w14:textId="77777777" w:rsidTr="00846EA2">
        <w:tc>
          <w:tcPr>
            <w:tcW w:w="2121" w:type="pct"/>
          </w:tcPr>
          <w:p w14:paraId="2807E8A6" w14:textId="77777777" w:rsidR="00E41FF9" w:rsidRPr="00E24349" w:rsidRDefault="00E41FF9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начала</w:t>
            </w:r>
            <w:r w:rsidR="0081618C" w:rsidRPr="00E24349">
              <w:t xml:space="preserve"> </w:t>
            </w:r>
            <w:r w:rsidRPr="00E24349">
              <w:t>действия</w:t>
            </w:r>
          </w:p>
        </w:tc>
        <w:tc>
          <w:tcPr>
            <w:tcW w:w="2879" w:type="pct"/>
          </w:tcPr>
          <w:p w14:paraId="5274DE67" w14:textId="77777777" w:rsidR="00E41FF9" w:rsidRPr="00E24349" w:rsidRDefault="00E41FF9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дата</w:t>
            </w:r>
            <w:r w:rsidR="0081618C" w:rsidRPr="00E24349">
              <w:t xml:space="preserve"> </w:t>
            </w:r>
            <w:r w:rsidRPr="00E24349">
              <w:t>начала</w:t>
            </w:r>
            <w:r w:rsidR="0081618C" w:rsidRPr="00E24349">
              <w:t xml:space="preserve"> </w:t>
            </w:r>
            <w:r w:rsidRPr="00E24349">
              <w:t>действия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помощью</w:t>
            </w:r>
            <w:r w:rsidR="0081618C" w:rsidRPr="00E24349">
              <w:t xml:space="preserve"> </w:t>
            </w:r>
            <w:r w:rsidRPr="00E24349">
              <w:t>календаря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клавиатуры</w:t>
            </w:r>
          </w:p>
        </w:tc>
      </w:tr>
      <w:tr w:rsidR="000263B8" w:rsidRPr="00E24349" w14:paraId="7B26A6E4" w14:textId="77777777" w:rsidTr="00846EA2">
        <w:tc>
          <w:tcPr>
            <w:tcW w:w="2121" w:type="pct"/>
          </w:tcPr>
          <w:p w14:paraId="4FB03F14" w14:textId="77777777" w:rsidR="00E41FF9" w:rsidRPr="00E24349" w:rsidRDefault="00E41FF9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окончания</w:t>
            </w:r>
            <w:r w:rsidR="0081618C" w:rsidRPr="00E24349">
              <w:t xml:space="preserve"> </w:t>
            </w:r>
            <w:r w:rsidRPr="00E24349">
              <w:t>действия</w:t>
            </w:r>
          </w:p>
        </w:tc>
        <w:tc>
          <w:tcPr>
            <w:tcW w:w="2879" w:type="pct"/>
          </w:tcPr>
          <w:p w14:paraId="3770BD9B" w14:textId="77777777" w:rsidR="00E41FF9" w:rsidRPr="00E24349" w:rsidRDefault="00E41FF9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дата</w:t>
            </w:r>
            <w:r w:rsidR="0081618C" w:rsidRPr="00E24349">
              <w:t xml:space="preserve"> </w:t>
            </w:r>
            <w:r w:rsidRPr="00E24349">
              <w:t>окончания</w:t>
            </w:r>
            <w:r w:rsidR="0081618C" w:rsidRPr="00E24349">
              <w:t xml:space="preserve"> </w:t>
            </w:r>
            <w:r w:rsidRPr="00E24349">
              <w:t>действия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помощью</w:t>
            </w:r>
            <w:r w:rsidR="0081618C" w:rsidRPr="00E24349">
              <w:t xml:space="preserve"> </w:t>
            </w:r>
            <w:r w:rsidRPr="00E24349">
              <w:t>календаря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клавиатуры</w:t>
            </w:r>
          </w:p>
        </w:tc>
      </w:tr>
      <w:tr w:rsidR="000263B8" w:rsidRPr="00E24349" w14:paraId="5C8070FD" w14:textId="77777777" w:rsidTr="00846EA2">
        <w:tc>
          <w:tcPr>
            <w:tcW w:w="2121" w:type="pct"/>
          </w:tcPr>
          <w:p w14:paraId="14DD72E4" w14:textId="77777777" w:rsidR="00E41FF9" w:rsidRPr="00E24349" w:rsidRDefault="00E41FF9" w:rsidP="00E24349">
            <w:pPr>
              <w:pStyle w:val="phtablecellleft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исполнения</w:t>
            </w:r>
          </w:p>
        </w:tc>
        <w:tc>
          <w:tcPr>
            <w:tcW w:w="2879" w:type="pct"/>
          </w:tcPr>
          <w:p w14:paraId="0E8D4443" w14:textId="77777777" w:rsidR="00E41FF9" w:rsidRPr="00E24349" w:rsidRDefault="00E41FF9" w:rsidP="00E24349">
            <w:pPr>
              <w:pStyle w:val="phtablecellleft"/>
            </w:pPr>
            <w:r w:rsidRPr="00E24349">
              <w:t>Вызов</w:t>
            </w:r>
            <w:r w:rsidR="0081618C" w:rsidRPr="00E24349">
              <w:t xml:space="preserve"> </w:t>
            </w:r>
            <w:r w:rsidRPr="00E24349">
              <w:t>формы</w:t>
            </w:r>
          </w:p>
        </w:tc>
      </w:tr>
      <w:tr w:rsidR="000263B8" w:rsidRPr="00E24349" w14:paraId="74964A73" w14:textId="77777777" w:rsidTr="00846EA2">
        <w:tc>
          <w:tcPr>
            <w:tcW w:w="2121" w:type="pct"/>
          </w:tcPr>
          <w:p w14:paraId="467B9205" w14:textId="77777777" w:rsidR="00E41FF9" w:rsidRPr="00E24349" w:rsidRDefault="00E41FF9" w:rsidP="00E24349">
            <w:pPr>
              <w:pStyle w:val="phtablecellleft"/>
            </w:pPr>
            <w:r w:rsidRPr="00E24349">
              <w:t>Блок</w:t>
            </w:r>
            <w:r w:rsidR="0081618C" w:rsidRPr="00E24349">
              <w:t xml:space="preserve"> </w:t>
            </w:r>
            <w:r w:rsidRPr="00E24349">
              <w:t>АТ</w:t>
            </w:r>
          </w:p>
        </w:tc>
        <w:tc>
          <w:tcPr>
            <w:tcW w:w="2879" w:type="pct"/>
          </w:tcPr>
          <w:p w14:paraId="0D9DAA2D" w14:textId="77777777" w:rsidR="00E41FF9" w:rsidRPr="00E24349" w:rsidRDefault="00E41FF9" w:rsidP="00E24349">
            <w:pPr>
              <w:pStyle w:val="phtablecellleft"/>
            </w:pPr>
            <w:r w:rsidRPr="00E24349">
              <w:t>Без</w:t>
            </w:r>
            <w:r w:rsidR="0081618C" w:rsidRPr="00E24349">
              <w:t xml:space="preserve"> </w:t>
            </w:r>
            <w:r w:rsidRPr="00E24349">
              <w:t>формирования</w:t>
            </w:r>
            <w:r w:rsidR="0081618C" w:rsidRPr="00E24349">
              <w:t xml:space="preserve"> </w:t>
            </w:r>
            <w:r w:rsidRPr="00E24349">
              <w:t>АТ</w:t>
            </w:r>
          </w:p>
        </w:tc>
      </w:tr>
    </w:tbl>
    <w:p w14:paraId="44B31045" w14:textId="77777777" w:rsidR="00CF2DCD" w:rsidRDefault="00CF2DCD" w:rsidP="00CF2DCD">
      <w:pPr>
        <w:pStyle w:val="phnormal"/>
      </w:pPr>
    </w:p>
    <w:p w14:paraId="2483EF86" w14:textId="77777777" w:rsidR="00E41FF9" w:rsidRPr="000263B8" w:rsidRDefault="00E41FF9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услуга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Оказываемые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Pr="000263B8">
        <w:t>.</w:t>
      </w:r>
    </w:p>
    <w:p w14:paraId="7488B3F4" w14:textId="77777777" w:rsidR="00E41FF9" w:rsidRPr="000263B8" w:rsidRDefault="00E41FF9" w:rsidP="009D0356">
      <w:pPr>
        <w:pStyle w:val="5"/>
      </w:pPr>
      <w:r w:rsidRPr="000263B8">
        <w:t>Добавление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приема</w:t>
      </w:r>
    </w:p>
    <w:p w14:paraId="3B6C9466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приема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F85D12A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приема</w:t>
      </w:r>
      <w:r w:rsidR="0081618C" w:rsidRPr="000263B8">
        <w:t xml:space="preserve"> </w:t>
      </w:r>
      <w:r w:rsidR="000263B8">
        <w:t>«</w:t>
      </w:r>
      <w:r w:rsidRPr="000263B8">
        <w:t>vimis_anketa</w:t>
      </w:r>
      <w:r w:rsidR="000263B8">
        <w:t>»</w:t>
      </w:r>
      <w:r w:rsidRPr="000263B8">
        <w:t>;</w:t>
      </w:r>
    </w:p>
    <w:p w14:paraId="5BB6165E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Pr="000263B8">
        <w:t>;</w:t>
      </w:r>
    </w:p>
    <w:p w14:paraId="7384F361" w14:textId="40663D1A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_Ref119078353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43</w:t>
      </w:r>
      <w:r w:rsidR="00CF2DCD">
        <w:fldChar w:fldCharType="end"/>
      </w:r>
      <w:r w:rsidR="00CF2DCD">
        <w:t>)</w:t>
      </w:r>
      <w:r w:rsidRPr="000263B8">
        <w:t>;</w:t>
      </w:r>
    </w:p>
    <w:p w14:paraId="4E79CB45" w14:textId="608A8420" w:rsidR="00E41FF9" w:rsidRPr="000263B8" w:rsidRDefault="00E15409" w:rsidP="00E24349">
      <w:pPr>
        <w:pStyle w:val="phtabletitle"/>
      </w:pPr>
      <w:bookmarkStart w:id="308" w:name="_Ref119078353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43</w:t>
      </w:r>
      <w:r w:rsidR="00E41FF9" w:rsidRPr="000263B8">
        <w:fldChar w:fldCharType="end"/>
      </w:r>
      <w:bookmarkEnd w:id="308"/>
      <w:r w:rsidR="0081618C" w:rsidRPr="000263B8">
        <w:t xml:space="preserve"> </w:t>
      </w:r>
      <w:r w:rsidR="00CF2DCD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0263B8">
        <w:t>«</w:t>
      </w:r>
      <w:r w:rsidR="00E41FF9" w:rsidRPr="000263B8">
        <w:t>Вкладки</w:t>
      </w:r>
      <w:r w:rsidR="0081618C" w:rsidRPr="000263B8">
        <w:t xml:space="preserve"> </w:t>
      </w:r>
      <w:r w:rsidR="00E41FF9" w:rsidRPr="000263B8">
        <w:t>шаблонов</w:t>
      </w:r>
      <w:r w:rsidR="0081618C" w:rsidRPr="000263B8">
        <w:t xml:space="preserve"> </w:t>
      </w:r>
      <w:r w:rsidR="00E41FF9" w:rsidRPr="000263B8">
        <w:t>услуг:</w:t>
      </w:r>
      <w:r w:rsidR="0081618C" w:rsidRPr="000263B8">
        <w:t xml:space="preserve"> </w:t>
      </w:r>
      <w:r w:rsidR="00E41FF9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351"/>
        <w:gridCol w:w="4837"/>
      </w:tblGrid>
      <w:tr w:rsidR="000263B8" w:rsidRPr="00E24349" w14:paraId="1B84CB9A" w14:textId="77777777" w:rsidTr="00846EA2">
        <w:trPr>
          <w:tblHeader/>
        </w:trPr>
        <w:tc>
          <w:tcPr>
            <w:tcW w:w="2626" w:type="pct"/>
          </w:tcPr>
          <w:p w14:paraId="3177F9CC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2374" w:type="pct"/>
          </w:tcPr>
          <w:p w14:paraId="62B6D7E1" w14:textId="77777777" w:rsidR="00E41FF9" w:rsidRPr="00E24349" w:rsidRDefault="00E41FF9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09FDEE71" w14:textId="77777777" w:rsidTr="00846EA2">
        <w:tc>
          <w:tcPr>
            <w:tcW w:w="2626" w:type="pct"/>
          </w:tcPr>
          <w:p w14:paraId="508385E5" w14:textId="77777777" w:rsidR="00E41FF9" w:rsidRPr="00E24349" w:rsidRDefault="00E41FF9" w:rsidP="00E24349">
            <w:pPr>
              <w:pStyle w:val="phtablecellleft"/>
            </w:pPr>
            <w:r w:rsidRPr="00E24349">
              <w:t>Вкладка</w:t>
            </w:r>
          </w:p>
        </w:tc>
        <w:tc>
          <w:tcPr>
            <w:tcW w:w="2374" w:type="pct"/>
          </w:tcPr>
          <w:p w14:paraId="60B48FCF" w14:textId="77777777" w:rsidR="00E41FF9" w:rsidRPr="00E24349" w:rsidRDefault="00E41FF9" w:rsidP="00E24349">
            <w:pPr>
              <w:pStyle w:val="phtablecellleft"/>
            </w:pPr>
            <w:r w:rsidRPr="00E24349">
              <w:t>vimis_anketa</w:t>
            </w:r>
          </w:p>
        </w:tc>
      </w:tr>
      <w:tr w:rsidR="000263B8" w:rsidRPr="00E24349" w14:paraId="4C72E2A5" w14:textId="77777777" w:rsidTr="00846EA2">
        <w:tc>
          <w:tcPr>
            <w:tcW w:w="2626" w:type="pct"/>
          </w:tcPr>
          <w:p w14:paraId="6DB10A4A" w14:textId="77777777" w:rsidR="00E41FF9" w:rsidRPr="00E24349" w:rsidRDefault="00E41FF9" w:rsidP="00E24349">
            <w:pPr>
              <w:pStyle w:val="phtablecellleft"/>
            </w:pPr>
            <w:r w:rsidRPr="00E24349">
              <w:t>Видимость</w:t>
            </w:r>
            <w:r w:rsidR="0081618C" w:rsidRPr="00E24349">
              <w:t xml:space="preserve"> </w:t>
            </w:r>
            <w:r w:rsidRPr="00E24349">
              <w:t>вкладки</w:t>
            </w:r>
          </w:p>
        </w:tc>
        <w:tc>
          <w:tcPr>
            <w:tcW w:w="2374" w:type="pct"/>
          </w:tcPr>
          <w:p w14:paraId="3BE49D4A" w14:textId="77777777" w:rsidR="00E41FF9" w:rsidRPr="00E24349" w:rsidRDefault="00E41FF9" w:rsidP="00E24349">
            <w:pPr>
              <w:pStyle w:val="phtablecellleft"/>
            </w:pPr>
            <w:r w:rsidRPr="00E24349">
              <w:t>Везде</w:t>
            </w:r>
          </w:p>
        </w:tc>
      </w:tr>
    </w:tbl>
    <w:p w14:paraId="6E6DA7B5" w14:textId="77777777" w:rsidR="00CF2DCD" w:rsidRDefault="00CF2DCD" w:rsidP="00CF2DCD">
      <w:pPr>
        <w:pStyle w:val="phnormal"/>
      </w:pPr>
    </w:p>
    <w:p w14:paraId="7FC7CDCD" w14:textId="77777777" w:rsidR="00E41FF9" w:rsidRPr="000263B8" w:rsidRDefault="00E41FF9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2F2F25D6" w14:textId="77777777" w:rsidR="0081618C" w:rsidRPr="000263B8" w:rsidRDefault="0081618C" w:rsidP="0081618C">
      <w:pPr>
        <w:pStyle w:val="3"/>
      </w:pPr>
      <w:bookmarkStart w:id="309" w:name="_Toc118569066"/>
      <w:bookmarkStart w:id="310" w:name="_Toc120524836"/>
      <w:r w:rsidRPr="000263B8">
        <w:t>Настройка анкеты профилактического медицинского осмотра и диспансеризации</w:t>
      </w:r>
      <w:bookmarkEnd w:id="309"/>
      <w:bookmarkEnd w:id="310"/>
    </w:p>
    <w:p w14:paraId="3ECB6007" w14:textId="77777777" w:rsidR="00355B18" w:rsidRDefault="0081618C" w:rsidP="00355B18">
      <w:pPr>
        <w:pStyle w:val="phlistitemizedtitle"/>
      </w:pPr>
      <w:r w:rsidRPr="000263B8">
        <w:t>Для настройки анкеты профилактического медицинского осмотра и диспансеризации выполните следующие действия</w:t>
      </w:r>
      <w:r w:rsidR="00355B18">
        <w:t>:</w:t>
      </w:r>
    </w:p>
    <w:p w14:paraId="1B2FCBDB" w14:textId="77777777" w:rsidR="0081618C" w:rsidRPr="000263B8" w:rsidRDefault="0081618C" w:rsidP="00355B18">
      <w:pPr>
        <w:pStyle w:val="phlistitemized1"/>
      </w:pPr>
      <w:r w:rsidRPr="000263B8">
        <w:t xml:space="preserve">перейдите в пункт главного меню </w:t>
      </w:r>
      <w:r w:rsidR="000263B8">
        <w:t>«</w:t>
      </w:r>
      <w:r w:rsidRPr="000263B8">
        <w:t>Настройки</w:t>
      </w:r>
      <w:r w:rsidR="00355B18">
        <w:t xml:space="preserve">/ </w:t>
      </w:r>
      <w:r w:rsidRPr="000263B8">
        <w:t>Настройка анкет</w:t>
      </w:r>
      <w:r w:rsidR="000263B8">
        <w:t>»</w:t>
      </w:r>
      <w:r w:rsidRPr="000263B8">
        <w:t>. Откроется форма настройки анкет;</w:t>
      </w:r>
    </w:p>
    <w:p w14:paraId="13AC45D6" w14:textId="77777777" w:rsidR="0081618C" w:rsidRPr="000263B8" w:rsidRDefault="0081618C" w:rsidP="00355B18">
      <w:pPr>
        <w:pStyle w:val="phlistitemized1"/>
      </w:pPr>
      <w:r w:rsidRPr="000263B8">
        <w:t xml:space="preserve">в блоке </w:t>
      </w:r>
      <w:r w:rsidR="000263B8">
        <w:t>«</w:t>
      </w:r>
      <w:r w:rsidRPr="000263B8">
        <w:t>Каталоги</w:t>
      </w:r>
      <w:r w:rsidR="000263B8">
        <w:t>»</w:t>
      </w:r>
      <w:r w:rsidRPr="000263B8">
        <w:t xml:space="preserve"> выберите необходимый каталог для размещения анкеты. В блоке </w:t>
      </w:r>
      <w:r w:rsidR="000263B8">
        <w:t>«</w:t>
      </w:r>
      <w:r w:rsidRPr="000263B8">
        <w:t>Анкеты</w:t>
      </w:r>
      <w:r w:rsidR="000263B8">
        <w:t>»</w:t>
      </w:r>
      <w:r w:rsidRPr="000263B8">
        <w:t xml:space="preserve"> отобразится список анкет, созданных в данном каталоге. Если каталог отсутствует в списке, то можете создать его самостоятельно;</w:t>
      </w:r>
    </w:p>
    <w:p w14:paraId="52FFDBD6" w14:textId="77777777" w:rsidR="0081618C" w:rsidRPr="000263B8" w:rsidRDefault="0081618C" w:rsidP="00355B18">
      <w:pPr>
        <w:pStyle w:val="phlistitemized1"/>
      </w:pPr>
      <w:r w:rsidRPr="000263B8">
        <w:lastRenderedPageBreak/>
        <w:t xml:space="preserve">в блоке </w:t>
      </w:r>
      <w:r w:rsidR="000263B8">
        <w:t>«</w:t>
      </w:r>
      <w:r w:rsidRPr="000263B8">
        <w:t>Анкеты</w:t>
      </w:r>
      <w:r w:rsidR="000263B8">
        <w:t>»</w:t>
      </w:r>
      <w:r w:rsidRPr="000263B8">
        <w:t xml:space="preserve"> выберите пункт контекстного меню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Pr="000263B8">
        <w:t xml:space="preserve">. Откроется окно </w:t>
      </w:r>
      <w:r w:rsidR="000263B8">
        <w:t>«</w:t>
      </w:r>
      <w:r w:rsidRPr="000263B8">
        <w:t>Загрузка</w:t>
      </w:r>
      <w:r w:rsidR="000263B8">
        <w:t>»</w:t>
      </w:r>
      <w:r w:rsidRPr="000263B8">
        <w:t>;</w:t>
      </w:r>
    </w:p>
    <w:p w14:paraId="3CA18A51" w14:textId="77777777" w:rsidR="0081618C" w:rsidRPr="000263B8" w:rsidRDefault="0081618C" w:rsidP="00355B18">
      <w:pPr>
        <w:pStyle w:val="phlistitemized1"/>
      </w:pPr>
      <w:r w:rsidRPr="000263B8">
        <w:t xml:space="preserve">нажмите на ссылку </w:t>
      </w:r>
      <w:r w:rsidR="000263B8">
        <w:t>«</w:t>
      </w:r>
      <w:r w:rsidRPr="000263B8">
        <w:t>Выбрать</w:t>
      </w:r>
      <w:r w:rsidR="000263B8">
        <w:t>»</w:t>
      </w:r>
      <w:r w:rsidRPr="000263B8">
        <w:t xml:space="preserve"> и добавьте файл анкеты </w:t>
      </w:r>
      <w:r w:rsidR="000263B8">
        <w:t>«</w:t>
      </w:r>
      <w:r w:rsidRPr="00CF2DCD">
        <w:t xml:space="preserve">Выгрузка записи из раздела </w:t>
      </w:r>
      <w:r w:rsidR="000263B8" w:rsidRPr="00CF2DCD">
        <w:t>«</w:t>
      </w:r>
      <w:r w:rsidRPr="00CF2DCD">
        <w:t>Анкеты</w:t>
      </w:r>
      <w:r w:rsidR="000263B8" w:rsidRPr="00CF2DCD">
        <w:t>»</w:t>
      </w:r>
      <w:r w:rsidRPr="00CF2DCD">
        <w:t xml:space="preserve"> _ VIMIS_PROF (1).xml</w:t>
      </w:r>
      <w:r w:rsidR="000263B8">
        <w:t>»</w:t>
      </w:r>
      <w:r w:rsidRPr="000263B8">
        <w:t xml:space="preserve">. Файл загрузится в поле </w:t>
      </w:r>
      <w:r w:rsidR="000263B8">
        <w:t>«</w:t>
      </w:r>
      <w:r w:rsidRPr="000263B8">
        <w:t>Файл</w:t>
      </w:r>
      <w:r w:rsidR="000263B8">
        <w:t>»</w:t>
      </w:r>
      <w:r w:rsidRPr="000263B8">
        <w:t xml:space="preserve">. После заполнения полей 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>. Добавленная анкета отобразится в списке.</w:t>
      </w:r>
    </w:p>
    <w:p w14:paraId="1C441CA5" w14:textId="77777777" w:rsidR="00CF2DCD" w:rsidRDefault="00CF2DCD" w:rsidP="00355B18">
      <w:pPr>
        <w:pStyle w:val="phlistitemizedtitle"/>
      </w:pPr>
      <w:r>
        <w:t>Ф</w:t>
      </w:r>
      <w:r w:rsidRPr="000263B8">
        <w:t xml:space="preserve">айл анкеты </w:t>
      </w:r>
      <w:r>
        <w:t>«</w:t>
      </w:r>
      <w:r w:rsidRPr="00CF2DCD">
        <w:t>Выгрузка записи из раздела «Анкеты» _ VIMIS_PROF (1).xml</w:t>
      </w:r>
      <w:r>
        <w:t>»:</w:t>
      </w:r>
    </w:p>
    <w:p w14:paraId="7C0BA9E6" w14:textId="77777777" w:rsidR="00CF2DCD" w:rsidRPr="00CF2DCD" w:rsidRDefault="00CF2DCD" w:rsidP="00CF2DCD">
      <w:pPr>
        <w:pStyle w:val="phnormal"/>
      </w:pPr>
      <w:r>
        <w:object w:dxaOrig="1543" w:dyaOrig="995" w14:anchorId="5BA7CB19">
          <v:shape id="_x0000_i1029" type="#_x0000_t75" style="width:79.5pt;height:50.25pt" o:ole="">
            <v:imagedata r:id="rId88" o:title=""/>
          </v:shape>
          <o:OLEObject Type="Embed" ProgID="Package" ShapeID="_x0000_i1029" DrawAspect="Icon" ObjectID="_1731490123" r:id="rId89"/>
        </w:object>
      </w:r>
    </w:p>
    <w:p w14:paraId="6681D317" w14:textId="77777777" w:rsidR="00355B18" w:rsidRDefault="0081618C" w:rsidP="00355B18">
      <w:pPr>
        <w:pStyle w:val="phlistitemizedtitle"/>
      </w:pPr>
      <w:r w:rsidRPr="000263B8">
        <w:t>Также анкету возможно настроить вручную. Для этого выполните следующие действия</w:t>
      </w:r>
      <w:r w:rsidR="00355B18">
        <w:t>:</w:t>
      </w:r>
    </w:p>
    <w:p w14:paraId="1D8C00FC" w14:textId="77777777" w:rsidR="0081618C" w:rsidRPr="000263B8" w:rsidRDefault="0081618C" w:rsidP="00355B18">
      <w:pPr>
        <w:pStyle w:val="phlistitemized1"/>
      </w:pPr>
      <w:r w:rsidRPr="000263B8">
        <w:t xml:space="preserve">в блоке </w:t>
      </w:r>
      <w:r w:rsidR="000263B8">
        <w:t>«</w:t>
      </w:r>
      <w:r w:rsidRPr="000263B8">
        <w:t>Анкеты</w:t>
      </w:r>
      <w:r w:rsidR="000263B8">
        <w:t>»</w:t>
      </w:r>
      <w:r w:rsidRPr="000263B8">
        <w:t xml:space="preserve"> 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 xml:space="preserve">. Откроется окно </w:t>
      </w:r>
      <w:r w:rsidR="000263B8">
        <w:t>«</w:t>
      </w:r>
      <w:r w:rsidRPr="000263B8">
        <w:t>Анкеты: добавление</w:t>
      </w:r>
      <w:r w:rsidR="000263B8">
        <w:t>»</w:t>
      </w:r>
      <w:r w:rsidRPr="000263B8">
        <w:t>;</w:t>
      </w:r>
    </w:p>
    <w:p w14:paraId="1F0E7F0B" w14:textId="26389E0D" w:rsidR="0081618C" w:rsidRPr="000263B8" w:rsidRDefault="0081618C" w:rsidP="00355B18">
      <w:pPr>
        <w:pStyle w:val="phlistitemized1"/>
      </w:pPr>
      <w:r w:rsidRPr="000263B8">
        <w:t>заполните поля окна в соответствии с приведенной ниже 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_Ref119078417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44</w:t>
      </w:r>
      <w:r w:rsidR="00CF2DCD">
        <w:fldChar w:fldCharType="end"/>
      </w:r>
      <w:r w:rsidR="00CF2DCD">
        <w:t>)</w:t>
      </w:r>
      <w:r w:rsidRPr="000263B8">
        <w:t>;</w:t>
      </w:r>
    </w:p>
    <w:p w14:paraId="0A2C8504" w14:textId="2FC8319A" w:rsidR="0081618C" w:rsidRPr="000263B8" w:rsidRDefault="00E15409" w:rsidP="00E24349">
      <w:pPr>
        <w:pStyle w:val="phtabletitle"/>
      </w:pPr>
      <w:bookmarkStart w:id="311" w:name="_Ref119078417"/>
      <w:r>
        <w:t>Таблица </w:t>
      </w:r>
      <w:r w:rsidR="0081618C" w:rsidRPr="000263B8">
        <w:fldChar w:fldCharType="begin"/>
      </w:r>
      <w:r w:rsidR="0081618C" w:rsidRPr="000263B8">
        <w:instrText>SEQ Таблица \* ARABIC</w:instrText>
      </w:r>
      <w:r w:rsidR="0081618C" w:rsidRPr="000263B8">
        <w:fldChar w:fldCharType="separate"/>
      </w:r>
      <w:r w:rsidR="00865695">
        <w:rPr>
          <w:noProof/>
        </w:rPr>
        <w:t>44</w:t>
      </w:r>
      <w:r w:rsidR="0081618C" w:rsidRPr="000263B8">
        <w:fldChar w:fldCharType="end"/>
      </w:r>
      <w:bookmarkEnd w:id="311"/>
      <w:r w:rsidR="0081618C" w:rsidRPr="000263B8">
        <w:t xml:space="preserve"> </w:t>
      </w:r>
      <w:r w:rsidR="00CF2DCD">
        <w:t xml:space="preserve">– </w:t>
      </w:r>
      <w:r w:rsidR="0081618C" w:rsidRPr="000263B8">
        <w:t>Заполнение полей окна добавления анкеты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249"/>
        <w:gridCol w:w="4939"/>
      </w:tblGrid>
      <w:tr w:rsidR="000263B8" w:rsidRPr="00E24349" w14:paraId="0600E915" w14:textId="77777777" w:rsidTr="00846EA2">
        <w:trPr>
          <w:tblHeader/>
        </w:trPr>
        <w:tc>
          <w:tcPr>
            <w:tcW w:w="2576" w:type="pct"/>
          </w:tcPr>
          <w:p w14:paraId="68F7B0E2" w14:textId="77777777" w:rsidR="0081618C" w:rsidRPr="00E24349" w:rsidRDefault="0081618C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2424" w:type="pct"/>
          </w:tcPr>
          <w:p w14:paraId="0149C46B" w14:textId="77777777" w:rsidR="0081618C" w:rsidRPr="00E24349" w:rsidRDefault="0081618C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37211FDA" w14:textId="77777777" w:rsidTr="00846EA2">
        <w:tc>
          <w:tcPr>
            <w:tcW w:w="2576" w:type="pct"/>
          </w:tcPr>
          <w:p w14:paraId="6BFA848C" w14:textId="77777777" w:rsidR="0081618C" w:rsidRPr="00E24349" w:rsidRDefault="0081618C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424" w:type="pct"/>
          </w:tcPr>
          <w:p w14:paraId="04BBE3DC" w14:textId="77777777" w:rsidR="0081618C" w:rsidRPr="00E24349" w:rsidRDefault="0081618C" w:rsidP="00E24349">
            <w:pPr>
              <w:pStyle w:val="phtablecellleft"/>
            </w:pPr>
            <w:r w:rsidRPr="00E24349">
              <w:t>VIMIS_PROF</w:t>
            </w:r>
          </w:p>
        </w:tc>
      </w:tr>
      <w:tr w:rsidR="000263B8" w:rsidRPr="00E24349" w14:paraId="7EA1F0B2" w14:textId="77777777" w:rsidTr="00846EA2">
        <w:tc>
          <w:tcPr>
            <w:tcW w:w="2576" w:type="pct"/>
          </w:tcPr>
          <w:p w14:paraId="0CCFB921" w14:textId="77777777" w:rsidR="0081618C" w:rsidRPr="00E24349" w:rsidRDefault="0081618C" w:rsidP="00E24349">
            <w:pPr>
              <w:pStyle w:val="phtablecellleft"/>
            </w:pPr>
            <w:r w:rsidRPr="00E24349">
              <w:t>Название</w:t>
            </w:r>
          </w:p>
        </w:tc>
        <w:tc>
          <w:tcPr>
            <w:tcW w:w="2424" w:type="pct"/>
          </w:tcPr>
          <w:p w14:paraId="17FDCCAE" w14:textId="77777777" w:rsidR="0081618C" w:rsidRPr="00E24349" w:rsidRDefault="0081618C" w:rsidP="00E24349">
            <w:pPr>
              <w:pStyle w:val="phtablecellleft"/>
            </w:pPr>
            <w:r w:rsidRPr="00E24349">
              <w:t>Анкетирование для ВИМИС Проф</w:t>
            </w:r>
          </w:p>
        </w:tc>
      </w:tr>
      <w:tr w:rsidR="000263B8" w:rsidRPr="00E24349" w14:paraId="48419ED3" w14:textId="77777777" w:rsidTr="00846EA2">
        <w:tc>
          <w:tcPr>
            <w:tcW w:w="2576" w:type="pct"/>
          </w:tcPr>
          <w:p w14:paraId="259BD36D" w14:textId="77777777" w:rsidR="0081618C" w:rsidRPr="00E24349" w:rsidRDefault="0081618C" w:rsidP="00E24349">
            <w:pPr>
              <w:pStyle w:val="phtablecellleft"/>
            </w:pPr>
            <w:r w:rsidRPr="00E24349">
              <w:t>Тип анкеты</w:t>
            </w:r>
          </w:p>
        </w:tc>
        <w:tc>
          <w:tcPr>
            <w:tcW w:w="2424" w:type="pct"/>
          </w:tcPr>
          <w:p w14:paraId="660AD2B0" w14:textId="77777777" w:rsidR="0081618C" w:rsidRPr="00E24349" w:rsidRDefault="0081618C" w:rsidP="00E24349">
            <w:pPr>
              <w:pStyle w:val="phtablecellleft"/>
            </w:pPr>
            <w:r w:rsidRPr="00E24349">
              <w:t>Опросник</w:t>
            </w:r>
          </w:p>
        </w:tc>
      </w:tr>
      <w:tr w:rsidR="000263B8" w:rsidRPr="00E24349" w14:paraId="060A5FB0" w14:textId="77777777" w:rsidTr="00846EA2">
        <w:tc>
          <w:tcPr>
            <w:tcW w:w="2576" w:type="pct"/>
          </w:tcPr>
          <w:p w14:paraId="1876EC48" w14:textId="77777777" w:rsidR="0081618C" w:rsidRPr="00E24349" w:rsidRDefault="0081618C" w:rsidP="00E24349">
            <w:pPr>
              <w:pStyle w:val="phtablecellleft"/>
            </w:pPr>
            <w:r w:rsidRPr="00E24349">
              <w:t>Выводить сумму</w:t>
            </w:r>
          </w:p>
        </w:tc>
        <w:tc>
          <w:tcPr>
            <w:tcW w:w="2424" w:type="pct"/>
          </w:tcPr>
          <w:p w14:paraId="255341A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</w:tr>
      <w:tr w:rsidR="000263B8" w:rsidRPr="00E24349" w14:paraId="0FF08E71" w14:textId="77777777" w:rsidTr="00846EA2">
        <w:tc>
          <w:tcPr>
            <w:tcW w:w="2576" w:type="pct"/>
          </w:tcPr>
          <w:p w14:paraId="5705A95E" w14:textId="77777777" w:rsidR="0081618C" w:rsidRPr="00E24349" w:rsidRDefault="0081618C" w:rsidP="00E24349">
            <w:pPr>
              <w:pStyle w:val="phtablecellleft"/>
            </w:pPr>
            <w:r w:rsidRPr="00E24349">
              <w:t>Использовать скрипт</w:t>
            </w:r>
          </w:p>
        </w:tc>
        <w:tc>
          <w:tcPr>
            <w:tcW w:w="2424" w:type="pct"/>
          </w:tcPr>
          <w:p w14:paraId="0F3F717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</w:tr>
      <w:tr w:rsidR="000263B8" w:rsidRPr="00E24349" w14:paraId="3B1A2C78" w14:textId="77777777" w:rsidTr="00846EA2">
        <w:tc>
          <w:tcPr>
            <w:tcW w:w="2576" w:type="pct"/>
          </w:tcPr>
          <w:p w14:paraId="1A953EF9" w14:textId="77777777" w:rsidR="0081618C" w:rsidRPr="00E24349" w:rsidRDefault="0081618C" w:rsidP="00E24349">
            <w:pPr>
              <w:pStyle w:val="phtablecellleft"/>
            </w:pPr>
            <w:r w:rsidRPr="00E24349">
              <w:t>Видимость в Истории заболеваний</w:t>
            </w:r>
          </w:p>
        </w:tc>
        <w:tc>
          <w:tcPr>
            <w:tcW w:w="2424" w:type="pct"/>
          </w:tcPr>
          <w:p w14:paraId="6A9D9997" w14:textId="77777777" w:rsidR="0081618C" w:rsidRPr="00E24349" w:rsidRDefault="0081618C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0263B8" w:rsidRPr="00E24349" w14:paraId="1420E804" w14:textId="77777777" w:rsidTr="00846EA2">
        <w:tc>
          <w:tcPr>
            <w:tcW w:w="2576" w:type="pct"/>
          </w:tcPr>
          <w:p w14:paraId="7628BFAC" w14:textId="77777777" w:rsidR="0081618C" w:rsidRPr="00E24349" w:rsidRDefault="0081618C" w:rsidP="00E24349">
            <w:pPr>
              <w:pStyle w:val="phtablecellleft"/>
            </w:pPr>
            <w:r w:rsidRPr="00E24349">
              <w:t>Хранить историю ответов</w:t>
            </w:r>
          </w:p>
        </w:tc>
        <w:tc>
          <w:tcPr>
            <w:tcW w:w="2424" w:type="pct"/>
          </w:tcPr>
          <w:p w14:paraId="144E1FA6" w14:textId="77777777" w:rsidR="0081618C" w:rsidRPr="00E24349" w:rsidRDefault="0081618C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</w:tbl>
    <w:p w14:paraId="4D71AA95" w14:textId="77777777" w:rsidR="00CF2DCD" w:rsidRDefault="00CF2DCD" w:rsidP="00CF2DCD">
      <w:pPr>
        <w:pStyle w:val="phnormal"/>
      </w:pPr>
    </w:p>
    <w:p w14:paraId="1CA9FAC3" w14:textId="77777777" w:rsidR="0081618C" w:rsidRPr="000263B8" w:rsidRDefault="0081618C" w:rsidP="00355B18">
      <w:pPr>
        <w:pStyle w:val="phlistitemized1"/>
      </w:pPr>
      <w:r w:rsidRPr="000263B8">
        <w:t xml:space="preserve">после заполнения полей 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. Добавленная анкета отобразится в блоке </w:t>
      </w:r>
      <w:r w:rsidR="000263B8">
        <w:t>«</w:t>
      </w:r>
      <w:r w:rsidRPr="000263B8">
        <w:t>Анкеты</w:t>
      </w:r>
      <w:r w:rsidR="000263B8">
        <w:t>»</w:t>
      </w:r>
      <w:r w:rsidRPr="000263B8">
        <w:t>;</w:t>
      </w:r>
    </w:p>
    <w:p w14:paraId="4005BC25" w14:textId="77777777" w:rsidR="0081618C" w:rsidRPr="000263B8" w:rsidRDefault="0081618C" w:rsidP="00355B18">
      <w:pPr>
        <w:pStyle w:val="phlistitemized1"/>
      </w:pPr>
      <w:r w:rsidRPr="000263B8">
        <w:t xml:space="preserve">выберите добавленную анкету и перейдите к блоку </w:t>
      </w:r>
      <w:r w:rsidR="000263B8">
        <w:t>«</w:t>
      </w:r>
      <w:r w:rsidRPr="000263B8">
        <w:t>Анкеты: Вопросы в анкете</w:t>
      </w:r>
      <w:r w:rsidR="000263B8">
        <w:t>»</w:t>
      </w:r>
      <w:r w:rsidRPr="000263B8">
        <w:t>;</w:t>
      </w:r>
    </w:p>
    <w:p w14:paraId="370F9ED9" w14:textId="77777777" w:rsidR="0081618C" w:rsidRPr="000263B8" w:rsidRDefault="0081618C" w:rsidP="00355B18">
      <w:pPr>
        <w:pStyle w:val="phlistitemized1"/>
      </w:pPr>
      <w:r w:rsidRPr="000263B8">
        <w:t xml:space="preserve">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 xml:space="preserve">. Откроется окно </w:t>
      </w:r>
      <w:r w:rsidR="000263B8">
        <w:t>«</w:t>
      </w:r>
      <w:r w:rsidRPr="000263B8">
        <w:t>Анкеты: Вопросы в анкете: добавление</w:t>
      </w:r>
      <w:r w:rsidR="000263B8">
        <w:t>»</w:t>
      </w:r>
      <w:r w:rsidRPr="000263B8">
        <w:t>;</w:t>
      </w:r>
    </w:p>
    <w:p w14:paraId="6D4DC8A4" w14:textId="6F9DF409" w:rsidR="0081618C" w:rsidRPr="000263B8" w:rsidRDefault="0081618C" w:rsidP="00355B18">
      <w:pPr>
        <w:pStyle w:val="phlistitemized1"/>
      </w:pPr>
      <w:r w:rsidRPr="000263B8">
        <w:t>заполните поля окна в соответствии с приведенной ниже таблицей</w:t>
      </w:r>
      <w:r w:rsidR="00CF2DCD">
        <w:t xml:space="preserve"> (</w:t>
      </w:r>
      <w:r w:rsidR="00CF2DCD">
        <w:fldChar w:fldCharType="begin"/>
      </w:r>
      <w:r w:rsidR="00CF2DCD">
        <w:instrText xml:space="preserve"> REF _Ref119078452 \h </w:instrText>
      </w:r>
      <w:r w:rsidR="00CF2DCD">
        <w:fldChar w:fldCharType="separate"/>
      </w:r>
      <w:r w:rsidR="00865695">
        <w:t>Таблица </w:t>
      </w:r>
      <w:r w:rsidR="00865695">
        <w:rPr>
          <w:noProof/>
        </w:rPr>
        <w:t>45</w:t>
      </w:r>
      <w:r w:rsidR="00CF2DCD">
        <w:fldChar w:fldCharType="end"/>
      </w:r>
      <w:r w:rsidR="00CF2DCD">
        <w:t>)</w:t>
      </w:r>
      <w:r w:rsidRPr="000263B8">
        <w:t>;</w:t>
      </w:r>
    </w:p>
    <w:p w14:paraId="5C17254D" w14:textId="722FF03E" w:rsidR="0081618C" w:rsidRPr="000263B8" w:rsidRDefault="00E15409" w:rsidP="00E24349">
      <w:pPr>
        <w:pStyle w:val="phtabletitle"/>
      </w:pPr>
      <w:bookmarkStart w:id="312" w:name="_Ref119078452"/>
      <w:r>
        <w:lastRenderedPageBreak/>
        <w:t>Таблица </w:t>
      </w:r>
      <w:r w:rsidR="0081618C" w:rsidRPr="000263B8">
        <w:fldChar w:fldCharType="begin"/>
      </w:r>
      <w:r w:rsidR="0081618C" w:rsidRPr="000263B8">
        <w:instrText>SEQ Таблица \* ARABIC</w:instrText>
      </w:r>
      <w:r w:rsidR="0081618C" w:rsidRPr="000263B8">
        <w:fldChar w:fldCharType="separate"/>
      </w:r>
      <w:r w:rsidR="00865695">
        <w:rPr>
          <w:noProof/>
        </w:rPr>
        <w:t>45</w:t>
      </w:r>
      <w:r w:rsidR="0081618C" w:rsidRPr="000263B8">
        <w:fldChar w:fldCharType="end"/>
      </w:r>
      <w:bookmarkEnd w:id="312"/>
      <w:r w:rsidR="0081618C" w:rsidRPr="000263B8">
        <w:t xml:space="preserve"> </w:t>
      </w:r>
      <w:r w:rsidR="00CF2DCD">
        <w:t xml:space="preserve">– </w:t>
      </w:r>
      <w:r w:rsidR="0081618C" w:rsidRPr="000263B8">
        <w:t>Заполнение полей окна добавления вопросов в анкету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1176"/>
        <w:gridCol w:w="2812"/>
        <w:gridCol w:w="982"/>
        <w:gridCol w:w="1182"/>
        <w:gridCol w:w="1178"/>
        <w:gridCol w:w="1866"/>
        <w:gridCol w:w="992"/>
      </w:tblGrid>
      <w:tr w:rsidR="000263B8" w:rsidRPr="00E24349" w14:paraId="0C402169" w14:textId="77777777" w:rsidTr="00081F28">
        <w:trPr>
          <w:tblHeader/>
        </w:trPr>
        <w:tc>
          <w:tcPr>
            <w:tcW w:w="577" w:type="pct"/>
            <w:vMerge w:val="restart"/>
          </w:tcPr>
          <w:p w14:paraId="7EFEE032" w14:textId="77777777" w:rsidR="0081618C" w:rsidRPr="00E24349" w:rsidRDefault="0081618C" w:rsidP="00355B18">
            <w:pPr>
              <w:pStyle w:val="phtablecolcaption"/>
            </w:pPr>
            <w:r w:rsidRPr="00E24349">
              <w:t>Порядок следования</w:t>
            </w:r>
          </w:p>
        </w:tc>
        <w:tc>
          <w:tcPr>
            <w:tcW w:w="1380" w:type="pct"/>
            <w:vMerge w:val="restart"/>
          </w:tcPr>
          <w:p w14:paraId="12EBED94" w14:textId="77777777" w:rsidR="0081618C" w:rsidRPr="00E24349" w:rsidRDefault="0081618C" w:rsidP="00355B18">
            <w:pPr>
              <w:pStyle w:val="phtablecolcaption"/>
            </w:pPr>
            <w:r w:rsidRPr="00E24349">
              <w:t>Вопрос</w:t>
            </w:r>
          </w:p>
        </w:tc>
        <w:tc>
          <w:tcPr>
            <w:tcW w:w="482" w:type="pct"/>
            <w:vMerge w:val="restart"/>
          </w:tcPr>
          <w:p w14:paraId="000613B9" w14:textId="77777777" w:rsidR="0081618C" w:rsidRPr="00E24349" w:rsidRDefault="0081618C" w:rsidP="00355B18">
            <w:pPr>
              <w:pStyle w:val="phtablecolcaption"/>
            </w:pPr>
            <w:r w:rsidRPr="00E24349">
              <w:t>Тип вопроса</w:t>
            </w:r>
          </w:p>
        </w:tc>
        <w:tc>
          <w:tcPr>
            <w:tcW w:w="580" w:type="pct"/>
            <w:vMerge w:val="restart"/>
          </w:tcPr>
          <w:p w14:paraId="042F423A" w14:textId="77777777" w:rsidR="0081618C" w:rsidRPr="00E24349" w:rsidRDefault="0081618C" w:rsidP="00355B18">
            <w:pPr>
              <w:pStyle w:val="phtablecolcaption"/>
            </w:pPr>
            <w:r w:rsidRPr="00E24349">
              <w:t>Учитывать в сумме</w:t>
            </w:r>
          </w:p>
        </w:tc>
        <w:tc>
          <w:tcPr>
            <w:tcW w:w="1981" w:type="pct"/>
            <w:gridSpan w:val="3"/>
          </w:tcPr>
          <w:p w14:paraId="240C7062" w14:textId="77777777" w:rsidR="0081618C" w:rsidRPr="00E24349" w:rsidRDefault="0081618C" w:rsidP="00355B18">
            <w:pPr>
              <w:pStyle w:val="phtablecolcaption"/>
            </w:pPr>
            <w:r w:rsidRPr="00E24349">
              <w:t>Ответы</w:t>
            </w:r>
          </w:p>
        </w:tc>
      </w:tr>
      <w:tr w:rsidR="000263B8" w:rsidRPr="00E24349" w14:paraId="4106659B" w14:textId="77777777" w:rsidTr="00081F28">
        <w:trPr>
          <w:tblHeader/>
        </w:trPr>
        <w:tc>
          <w:tcPr>
            <w:tcW w:w="577" w:type="pct"/>
            <w:vMerge/>
          </w:tcPr>
          <w:p w14:paraId="134E7730" w14:textId="77777777" w:rsidR="0081618C" w:rsidRPr="00E24349" w:rsidRDefault="0081618C" w:rsidP="00355B18">
            <w:pPr>
              <w:pStyle w:val="phtablecolcaption"/>
            </w:pPr>
          </w:p>
        </w:tc>
        <w:tc>
          <w:tcPr>
            <w:tcW w:w="1380" w:type="pct"/>
            <w:vMerge/>
          </w:tcPr>
          <w:p w14:paraId="443F2F33" w14:textId="77777777" w:rsidR="0081618C" w:rsidRPr="00E24349" w:rsidRDefault="0081618C" w:rsidP="00355B18">
            <w:pPr>
              <w:pStyle w:val="phtablecolcaption"/>
            </w:pPr>
          </w:p>
        </w:tc>
        <w:tc>
          <w:tcPr>
            <w:tcW w:w="482" w:type="pct"/>
            <w:vMerge/>
          </w:tcPr>
          <w:p w14:paraId="47028B4C" w14:textId="77777777" w:rsidR="0081618C" w:rsidRPr="00E24349" w:rsidRDefault="0081618C" w:rsidP="00355B18">
            <w:pPr>
              <w:pStyle w:val="phtablecolcaption"/>
            </w:pPr>
          </w:p>
        </w:tc>
        <w:tc>
          <w:tcPr>
            <w:tcW w:w="580" w:type="pct"/>
            <w:vMerge/>
          </w:tcPr>
          <w:p w14:paraId="47A6BF4C" w14:textId="77777777" w:rsidR="0081618C" w:rsidRPr="00E24349" w:rsidRDefault="0081618C" w:rsidP="00355B18">
            <w:pPr>
              <w:pStyle w:val="phtablecolcaption"/>
            </w:pPr>
          </w:p>
        </w:tc>
        <w:tc>
          <w:tcPr>
            <w:tcW w:w="578" w:type="pct"/>
          </w:tcPr>
          <w:p w14:paraId="63059488" w14:textId="77777777" w:rsidR="0081618C" w:rsidRPr="00E24349" w:rsidRDefault="0081618C" w:rsidP="00355B18">
            <w:pPr>
              <w:pStyle w:val="phtablecolcaption"/>
            </w:pPr>
            <w:r w:rsidRPr="00E24349">
              <w:t>Порядок следования</w:t>
            </w:r>
          </w:p>
        </w:tc>
        <w:tc>
          <w:tcPr>
            <w:tcW w:w="916" w:type="pct"/>
          </w:tcPr>
          <w:p w14:paraId="68202203" w14:textId="77777777" w:rsidR="0081618C" w:rsidRPr="00E24349" w:rsidRDefault="0081618C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487" w:type="pct"/>
          </w:tcPr>
          <w:p w14:paraId="33C5A98D" w14:textId="77777777" w:rsidR="0081618C" w:rsidRPr="00E24349" w:rsidRDefault="0081618C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25131A78" w14:textId="77777777" w:rsidTr="00081F28">
        <w:tc>
          <w:tcPr>
            <w:tcW w:w="577" w:type="pct"/>
            <w:vMerge w:val="restart"/>
          </w:tcPr>
          <w:p w14:paraId="2D74CDE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380" w:type="pct"/>
            <w:vMerge w:val="restart"/>
          </w:tcPr>
          <w:p w14:paraId="750C6558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гипертоническая болезнь (повышенное артериальное давление)?</w:t>
            </w:r>
          </w:p>
        </w:tc>
        <w:tc>
          <w:tcPr>
            <w:tcW w:w="482" w:type="pct"/>
            <w:vMerge w:val="restart"/>
          </w:tcPr>
          <w:p w14:paraId="7798CAEA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BAD6D3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743BAB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C5EA8E4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682055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798C595" w14:textId="77777777" w:rsidTr="00081F28">
        <w:tc>
          <w:tcPr>
            <w:tcW w:w="577" w:type="pct"/>
            <w:vMerge/>
          </w:tcPr>
          <w:p w14:paraId="68EB34D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2575F1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CE7012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523A67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3B6A5D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103C9F8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9680BC7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8CEEFE0" w14:textId="77777777" w:rsidTr="00081F28">
        <w:tc>
          <w:tcPr>
            <w:tcW w:w="577" w:type="pct"/>
            <w:vMerge w:val="restart"/>
          </w:tcPr>
          <w:p w14:paraId="1AE0BB6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1380" w:type="pct"/>
            <w:vMerge w:val="restart"/>
          </w:tcPr>
          <w:p w14:paraId="3A8107F9" w14:textId="77777777" w:rsidR="0081618C" w:rsidRPr="00E24349" w:rsidRDefault="0081618C" w:rsidP="00E24349">
            <w:pPr>
              <w:pStyle w:val="phtablecellleft"/>
            </w:pPr>
            <w:r w:rsidRPr="00E24349">
              <w:t>Принимаете ли Вы препараты для снижения давления?</w:t>
            </w:r>
          </w:p>
        </w:tc>
        <w:tc>
          <w:tcPr>
            <w:tcW w:w="482" w:type="pct"/>
            <w:vMerge w:val="restart"/>
          </w:tcPr>
          <w:p w14:paraId="031BBAD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9DBACB6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B7D9D75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7D0E6C17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D559F5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03B353FF" w14:textId="77777777" w:rsidTr="00081F28">
        <w:tc>
          <w:tcPr>
            <w:tcW w:w="577" w:type="pct"/>
            <w:vMerge/>
          </w:tcPr>
          <w:p w14:paraId="45D5365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F92C33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C58928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CFA856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1DBE4D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BE780BF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B42FB65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7C04CB5" w14:textId="77777777" w:rsidTr="00081F28">
        <w:tc>
          <w:tcPr>
            <w:tcW w:w="577" w:type="pct"/>
            <w:vMerge w:val="restart"/>
          </w:tcPr>
          <w:p w14:paraId="11AA0C52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380" w:type="pct"/>
            <w:vMerge w:val="restart"/>
          </w:tcPr>
          <w:p w14:paraId="43A75F7C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ишемическая болезнь сердца (стенокардия)?</w:t>
            </w:r>
          </w:p>
        </w:tc>
        <w:tc>
          <w:tcPr>
            <w:tcW w:w="482" w:type="pct"/>
            <w:vMerge w:val="restart"/>
          </w:tcPr>
          <w:p w14:paraId="0706ECA5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FB12C31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AF91AC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01845ED8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E373A3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7558534" w14:textId="77777777" w:rsidTr="00081F28">
        <w:tc>
          <w:tcPr>
            <w:tcW w:w="577" w:type="pct"/>
            <w:vMerge/>
          </w:tcPr>
          <w:p w14:paraId="674B981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A15959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919DF9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0A43E4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7F55AF7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AAFB2A3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164E942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596C0739" w14:textId="77777777" w:rsidTr="00081F28">
        <w:tc>
          <w:tcPr>
            <w:tcW w:w="577" w:type="pct"/>
            <w:vMerge w:val="restart"/>
          </w:tcPr>
          <w:p w14:paraId="26E4223D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1380" w:type="pct"/>
            <w:vMerge w:val="restart"/>
          </w:tcPr>
          <w:p w14:paraId="19024BDD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цереброваскулярное заболевание (заболевание сосудов головного мозга)?</w:t>
            </w:r>
          </w:p>
        </w:tc>
        <w:tc>
          <w:tcPr>
            <w:tcW w:w="482" w:type="pct"/>
            <w:vMerge w:val="restart"/>
          </w:tcPr>
          <w:p w14:paraId="08251EA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1314A29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9AE32C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ADDDCEC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3C71162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3C5D025B" w14:textId="77777777" w:rsidTr="00081F28">
        <w:tc>
          <w:tcPr>
            <w:tcW w:w="577" w:type="pct"/>
            <w:vMerge/>
          </w:tcPr>
          <w:p w14:paraId="205DF7D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FFAB12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F6BE7A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9A30FD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FA395F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1BC8C3B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95C7E11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6167BB59" w14:textId="77777777" w:rsidTr="00081F28">
        <w:tc>
          <w:tcPr>
            <w:tcW w:w="577" w:type="pct"/>
            <w:vMerge w:val="restart"/>
          </w:tcPr>
          <w:p w14:paraId="57302F07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1380" w:type="pct"/>
            <w:vMerge w:val="restart"/>
          </w:tcPr>
          <w:p w14:paraId="6E8914CE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хроническое заболевание бронхов или легких (хронический бронхит, эмфизема, бронхиальная астма)?</w:t>
            </w:r>
          </w:p>
        </w:tc>
        <w:tc>
          <w:tcPr>
            <w:tcW w:w="482" w:type="pct"/>
            <w:vMerge w:val="restart"/>
          </w:tcPr>
          <w:p w14:paraId="1BF006F1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624718CD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C8F54B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01B23EC3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E1E747D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06A9EC7" w14:textId="77777777" w:rsidTr="00081F28">
        <w:tc>
          <w:tcPr>
            <w:tcW w:w="577" w:type="pct"/>
            <w:vMerge/>
          </w:tcPr>
          <w:p w14:paraId="638B314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DEF4D5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0779BF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7A7089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3E01ECCA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AE5C9F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C82C921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4B758CE" w14:textId="77777777" w:rsidTr="00081F28">
        <w:tc>
          <w:tcPr>
            <w:tcW w:w="577" w:type="pct"/>
            <w:vMerge w:val="restart"/>
          </w:tcPr>
          <w:p w14:paraId="6559FD13" w14:textId="77777777" w:rsidR="0081618C" w:rsidRPr="00E24349" w:rsidRDefault="0081618C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1380" w:type="pct"/>
            <w:vMerge w:val="restart"/>
          </w:tcPr>
          <w:p w14:paraId="484EB85D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туберкулез (легких или иных локализаций)?</w:t>
            </w:r>
          </w:p>
        </w:tc>
        <w:tc>
          <w:tcPr>
            <w:tcW w:w="482" w:type="pct"/>
            <w:vMerge w:val="restart"/>
          </w:tcPr>
          <w:p w14:paraId="0F03A84C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1A5C1D4A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ADC63C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3EC45C5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A3D822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3765DE18" w14:textId="77777777" w:rsidTr="00081F28">
        <w:tc>
          <w:tcPr>
            <w:tcW w:w="577" w:type="pct"/>
            <w:vMerge/>
          </w:tcPr>
          <w:p w14:paraId="58D69E9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3C8FEDB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89E4E0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C25561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F65671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03074A9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DF83DC0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2114D37" w14:textId="77777777" w:rsidTr="00081F28">
        <w:tc>
          <w:tcPr>
            <w:tcW w:w="577" w:type="pct"/>
            <w:vMerge w:val="restart"/>
          </w:tcPr>
          <w:p w14:paraId="5A06158F" w14:textId="77777777" w:rsidR="0081618C" w:rsidRPr="00E24349" w:rsidRDefault="0081618C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1380" w:type="pct"/>
            <w:vMerge w:val="restart"/>
          </w:tcPr>
          <w:p w14:paraId="3675FCCC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сахарный диабет или повышенный уровень сахара в крови?</w:t>
            </w:r>
          </w:p>
        </w:tc>
        <w:tc>
          <w:tcPr>
            <w:tcW w:w="482" w:type="pct"/>
            <w:vMerge w:val="restart"/>
          </w:tcPr>
          <w:p w14:paraId="676FDC86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496BE64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B6E3DA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F414122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56C980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BF44EF1" w14:textId="77777777" w:rsidTr="00081F28">
        <w:tc>
          <w:tcPr>
            <w:tcW w:w="577" w:type="pct"/>
            <w:vMerge/>
          </w:tcPr>
          <w:p w14:paraId="3CCBF67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7BA477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055323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F75586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3CD462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5082A3F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454966A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07EABA11" w14:textId="77777777" w:rsidTr="00081F28">
        <w:tc>
          <w:tcPr>
            <w:tcW w:w="577" w:type="pct"/>
            <w:vMerge w:val="restart"/>
          </w:tcPr>
          <w:p w14:paraId="56853C74" w14:textId="77777777" w:rsidR="0081618C" w:rsidRPr="00E24349" w:rsidRDefault="0081618C" w:rsidP="00E24349">
            <w:pPr>
              <w:pStyle w:val="phtablecellleft"/>
            </w:pPr>
            <w:r w:rsidRPr="00E24349">
              <w:t>8</w:t>
            </w:r>
          </w:p>
        </w:tc>
        <w:tc>
          <w:tcPr>
            <w:tcW w:w="1380" w:type="pct"/>
            <w:vMerge w:val="restart"/>
          </w:tcPr>
          <w:p w14:paraId="506D243A" w14:textId="77777777" w:rsidR="0081618C" w:rsidRPr="00E24349" w:rsidRDefault="0081618C" w:rsidP="00E24349">
            <w:pPr>
              <w:pStyle w:val="phtablecellleft"/>
            </w:pPr>
            <w:r w:rsidRPr="00E24349">
              <w:t>Принимаете ли Вы препараты для снижения уровня сахара?</w:t>
            </w:r>
          </w:p>
        </w:tc>
        <w:tc>
          <w:tcPr>
            <w:tcW w:w="482" w:type="pct"/>
            <w:vMerge w:val="restart"/>
          </w:tcPr>
          <w:p w14:paraId="0613A91A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B4B10BB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9CD97F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F4AF9B9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A5B341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6C15CFBE" w14:textId="77777777" w:rsidTr="00081F28">
        <w:tc>
          <w:tcPr>
            <w:tcW w:w="577" w:type="pct"/>
            <w:vMerge/>
          </w:tcPr>
          <w:p w14:paraId="52F0D1E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BB064F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391DB1A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335BC7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F8C2F24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3FF97954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0B07217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0DA16316" w14:textId="77777777" w:rsidTr="00081F28">
        <w:tc>
          <w:tcPr>
            <w:tcW w:w="577" w:type="pct"/>
            <w:vMerge w:val="restart"/>
          </w:tcPr>
          <w:p w14:paraId="1BCFA1BD" w14:textId="77777777" w:rsidR="0081618C" w:rsidRPr="00E24349" w:rsidRDefault="0081618C" w:rsidP="00E24349">
            <w:pPr>
              <w:pStyle w:val="phtablecellleft"/>
            </w:pPr>
            <w:r w:rsidRPr="00E24349">
              <w:t>9</w:t>
            </w:r>
          </w:p>
        </w:tc>
        <w:tc>
          <w:tcPr>
            <w:tcW w:w="1380" w:type="pct"/>
            <w:vMerge w:val="restart"/>
          </w:tcPr>
          <w:p w14:paraId="077C90ED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заболевания желудка (гастрит, язвенная болезнь)?</w:t>
            </w:r>
          </w:p>
        </w:tc>
        <w:tc>
          <w:tcPr>
            <w:tcW w:w="482" w:type="pct"/>
            <w:vMerge w:val="restart"/>
          </w:tcPr>
          <w:p w14:paraId="50D08F97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6C21763C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AC1C89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7393F2B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A39273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66E99A2D" w14:textId="77777777" w:rsidTr="00081F28">
        <w:tc>
          <w:tcPr>
            <w:tcW w:w="577" w:type="pct"/>
            <w:vMerge/>
          </w:tcPr>
          <w:p w14:paraId="0363062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8EEF03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1831C3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DDF465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999A2C9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606E18B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1077A40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0986C047" w14:textId="77777777" w:rsidTr="00081F28">
        <w:tc>
          <w:tcPr>
            <w:tcW w:w="577" w:type="pct"/>
            <w:vMerge w:val="restart"/>
          </w:tcPr>
          <w:p w14:paraId="2ACCA1A4" w14:textId="77777777" w:rsidR="0081618C" w:rsidRPr="00E24349" w:rsidRDefault="0081618C" w:rsidP="00E24349">
            <w:pPr>
              <w:pStyle w:val="phtablecellleft"/>
            </w:pPr>
            <w:r w:rsidRPr="00E24349">
              <w:t>10</w:t>
            </w:r>
          </w:p>
        </w:tc>
        <w:tc>
          <w:tcPr>
            <w:tcW w:w="1380" w:type="pct"/>
            <w:vMerge w:val="restart"/>
          </w:tcPr>
          <w:p w14:paraId="0761DCA2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хроническое заболевание почек?</w:t>
            </w:r>
          </w:p>
        </w:tc>
        <w:tc>
          <w:tcPr>
            <w:tcW w:w="482" w:type="pct"/>
            <w:vMerge w:val="restart"/>
          </w:tcPr>
          <w:p w14:paraId="5059F457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5FF7E01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591C26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3DAF128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1162774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AE321B0" w14:textId="77777777" w:rsidTr="00081F28">
        <w:tc>
          <w:tcPr>
            <w:tcW w:w="577" w:type="pct"/>
            <w:vMerge/>
          </w:tcPr>
          <w:p w14:paraId="118B235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1D74EE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BFB5B7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4F0089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7868371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E6D3FD3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03636D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0B0C3CBA" w14:textId="77777777" w:rsidTr="00081F28">
        <w:tc>
          <w:tcPr>
            <w:tcW w:w="577" w:type="pct"/>
            <w:vMerge w:val="restart"/>
          </w:tcPr>
          <w:p w14:paraId="16902446" w14:textId="77777777" w:rsidR="0081618C" w:rsidRPr="00E24349" w:rsidRDefault="0081618C" w:rsidP="00E24349">
            <w:pPr>
              <w:pStyle w:val="phtablecellleft"/>
            </w:pPr>
            <w:r w:rsidRPr="00E24349">
              <w:t>11</w:t>
            </w:r>
          </w:p>
        </w:tc>
        <w:tc>
          <w:tcPr>
            <w:tcW w:w="1380" w:type="pct"/>
            <w:vMerge w:val="restart"/>
          </w:tcPr>
          <w:p w14:paraId="32CC41E9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злокачественное новообразование?</w:t>
            </w:r>
          </w:p>
        </w:tc>
        <w:tc>
          <w:tcPr>
            <w:tcW w:w="482" w:type="pct"/>
            <w:vMerge w:val="restart"/>
          </w:tcPr>
          <w:p w14:paraId="61094F2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D2D636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14B4C06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10B04159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4C7AB8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13577A5" w14:textId="77777777" w:rsidTr="00081F28">
        <w:tc>
          <w:tcPr>
            <w:tcW w:w="577" w:type="pct"/>
            <w:vMerge/>
          </w:tcPr>
          <w:p w14:paraId="6F82678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8C9F26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665C70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990BDB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0CA1608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3BBE581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A607356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8903E5A" w14:textId="77777777" w:rsidTr="00081F28">
        <w:tc>
          <w:tcPr>
            <w:tcW w:w="577" w:type="pct"/>
          </w:tcPr>
          <w:p w14:paraId="1B3BC0C5" w14:textId="77777777" w:rsidR="0081618C" w:rsidRPr="00E24349" w:rsidRDefault="0081618C" w:rsidP="00E24349">
            <w:pPr>
              <w:pStyle w:val="phtablecellleft"/>
            </w:pPr>
            <w:r w:rsidRPr="00E24349">
              <w:lastRenderedPageBreak/>
              <w:t>12</w:t>
            </w:r>
          </w:p>
        </w:tc>
        <w:tc>
          <w:tcPr>
            <w:tcW w:w="1380" w:type="pct"/>
          </w:tcPr>
          <w:p w14:paraId="5E5F1883" w14:textId="77777777" w:rsidR="0081618C" w:rsidRPr="00E24349" w:rsidRDefault="0081618C" w:rsidP="00E24349">
            <w:pPr>
              <w:pStyle w:val="phtablecellleft"/>
            </w:pPr>
            <w:r w:rsidRPr="00E24349">
              <w:t>Какое злокачественное новообразование?</w:t>
            </w:r>
          </w:p>
        </w:tc>
        <w:tc>
          <w:tcPr>
            <w:tcW w:w="482" w:type="pct"/>
          </w:tcPr>
          <w:p w14:paraId="013C365B" w14:textId="77777777" w:rsidR="0081618C" w:rsidRPr="00E24349" w:rsidRDefault="0081618C" w:rsidP="00E24349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580" w:type="pct"/>
          </w:tcPr>
          <w:p w14:paraId="7DFDEF9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1DD45F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916" w:type="pct"/>
          </w:tcPr>
          <w:p w14:paraId="70D2703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7" w:type="pct"/>
          </w:tcPr>
          <w:p w14:paraId="542708FA" w14:textId="77777777" w:rsidR="0081618C" w:rsidRPr="00E24349" w:rsidRDefault="0081618C" w:rsidP="00E24349">
            <w:pPr>
              <w:pStyle w:val="phtablecellleft"/>
            </w:pPr>
          </w:p>
        </w:tc>
      </w:tr>
      <w:tr w:rsidR="000263B8" w:rsidRPr="00E24349" w14:paraId="4F5807DB" w14:textId="77777777" w:rsidTr="00081F28">
        <w:tc>
          <w:tcPr>
            <w:tcW w:w="577" w:type="pct"/>
            <w:vMerge w:val="restart"/>
          </w:tcPr>
          <w:p w14:paraId="50B4F33D" w14:textId="77777777" w:rsidR="0081618C" w:rsidRPr="00E24349" w:rsidRDefault="0081618C" w:rsidP="00E24349">
            <w:pPr>
              <w:pStyle w:val="phtablecellleft"/>
            </w:pPr>
            <w:r w:rsidRPr="00E24349">
              <w:t>13</w:t>
            </w:r>
          </w:p>
        </w:tc>
        <w:tc>
          <w:tcPr>
            <w:tcW w:w="1380" w:type="pct"/>
            <w:vMerge w:val="restart"/>
          </w:tcPr>
          <w:p w14:paraId="48E43E68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 когда-либо, что у Вас имеется повышенный уровень холестерина?</w:t>
            </w:r>
          </w:p>
        </w:tc>
        <w:tc>
          <w:tcPr>
            <w:tcW w:w="482" w:type="pct"/>
            <w:vMerge w:val="restart"/>
          </w:tcPr>
          <w:p w14:paraId="773AEE0D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ACB537F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54F02D5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32C7B19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C7B402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02C96121" w14:textId="77777777" w:rsidTr="00081F28">
        <w:tc>
          <w:tcPr>
            <w:tcW w:w="577" w:type="pct"/>
            <w:vMerge/>
          </w:tcPr>
          <w:p w14:paraId="7F323CB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54F2DD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99F4FE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FCA0C5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54940C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645CDF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5EFBF3EB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0937A03F" w14:textId="77777777" w:rsidTr="00081F28">
        <w:tc>
          <w:tcPr>
            <w:tcW w:w="577" w:type="pct"/>
            <w:vMerge w:val="restart"/>
          </w:tcPr>
          <w:p w14:paraId="029FF1E7" w14:textId="77777777" w:rsidR="0081618C" w:rsidRPr="00E24349" w:rsidRDefault="0081618C" w:rsidP="00E24349">
            <w:pPr>
              <w:pStyle w:val="phtablecellleft"/>
            </w:pPr>
            <w:r w:rsidRPr="00E24349">
              <w:t>14</w:t>
            </w:r>
          </w:p>
        </w:tc>
        <w:tc>
          <w:tcPr>
            <w:tcW w:w="1380" w:type="pct"/>
            <w:vMerge w:val="restart"/>
          </w:tcPr>
          <w:p w14:paraId="4D0FE643" w14:textId="77777777" w:rsidR="0081618C" w:rsidRPr="00E24349" w:rsidRDefault="0081618C" w:rsidP="00E24349">
            <w:pPr>
              <w:pStyle w:val="phtablecellleft"/>
            </w:pPr>
            <w:r w:rsidRPr="00E24349">
              <w:t>Принимаете ли Вы препараты для снижения уровня холестерина?</w:t>
            </w:r>
          </w:p>
        </w:tc>
        <w:tc>
          <w:tcPr>
            <w:tcW w:w="482" w:type="pct"/>
            <w:vMerge w:val="restart"/>
          </w:tcPr>
          <w:p w14:paraId="760183C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32973FD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8536CC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1380ED28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416C95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76839C4" w14:textId="77777777" w:rsidTr="00081F28">
        <w:tc>
          <w:tcPr>
            <w:tcW w:w="577" w:type="pct"/>
            <w:vMerge/>
          </w:tcPr>
          <w:p w14:paraId="360B51D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B4FDE2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20B573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81D9DF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342D7FD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664E00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6F31B39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67DBD0C4" w14:textId="77777777" w:rsidTr="00081F28">
        <w:tc>
          <w:tcPr>
            <w:tcW w:w="577" w:type="pct"/>
            <w:vMerge w:val="restart"/>
          </w:tcPr>
          <w:p w14:paraId="647CE8CC" w14:textId="77777777" w:rsidR="0081618C" w:rsidRPr="00E24349" w:rsidRDefault="0081618C" w:rsidP="00E24349">
            <w:pPr>
              <w:pStyle w:val="phtablecellleft"/>
            </w:pPr>
            <w:r w:rsidRPr="00E24349">
              <w:t>15</w:t>
            </w:r>
          </w:p>
        </w:tc>
        <w:tc>
          <w:tcPr>
            <w:tcW w:w="1380" w:type="pct"/>
            <w:vMerge w:val="restart"/>
          </w:tcPr>
          <w:p w14:paraId="26FBB6B9" w14:textId="77777777" w:rsidR="0081618C" w:rsidRPr="00E24349" w:rsidRDefault="0081618C" w:rsidP="00E24349">
            <w:pPr>
              <w:pStyle w:val="phtablecellleft"/>
            </w:pPr>
            <w:r w:rsidRPr="00E24349">
              <w:t>Был ли у вас инфаркт миокарда?</w:t>
            </w:r>
          </w:p>
        </w:tc>
        <w:tc>
          <w:tcPr>
            <w:tcW w:w="482" w:type="pct"/>
            <w:vMerge w:val="restart"/>
          </w:tcPr>
          <w:p w14:paraId="219D9E2B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6C98B9F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CFE2ED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E581DBC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579AC8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C8B43D4" w14:textId="77777777" w:rsidTr="00081F28">
        <w:tc>
          <w:tcPr>
            <w:tcW w:w="577" w:type="pct"/>
            <w:vMerge/>
          </w:tcPr>
          <w:p w14:paraId="76E4CB5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25A98A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89F583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40756F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8A05C02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AF6927E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505EB67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D101C31" w14:textId="77777777" w:rsidTr="00081F28">
        <w:tc>
          <w:tcPr>
            <w:tcW w:w="577" w:type="pct"/>
            <w:vMerge w:val="restart"/>
          </w:tcPr>
          <w:p w14:paraId="65B6103A" w14:textId="77777777" w:rsidR="0081618C" w:rsidRPr="00E24349" w:rsidRDefault="0081618C" w:rsidP="00E24349">
            <w:pPr>
              <w:pStyle w:val="phtablecellleft"/>
            </w:pPr>
            <w:r w:rsidRPr="00E24349">
              <w:t>16</w:t>
            </w:r>
          </w:p>
        </w:tc>
        <w:tc>
          <w:tcPr>
            <w:tcW w:w="1380" w:type="pct"/>
            <w:vMerge w:val="restart"/>
          </w:tcPr>
          <w:p w14:paraId="149976B6" w14:textId="77777777" w:rsidR="0081618C" w:rsidRPr="00E24349" w:rsidRDefault="0081618C" w:rsidP="00E24349">
            <w:pPr>
              <w:pStyle w:val="phtablecellleft"/>
            </w:pPr>
            <w:r w:rsidRPr="00E24349">
              <w:t>Был ли у Вас инсульт?</w:t>
            </w:r>
          </w:p>
        </w:tc>
        <w:tc>
          <w:tcPr>
            <w:tcW w:w="482" w:type="pct"/>
            <w:vMerge w:val="restart"/>
          </w:tcPr>
          <w:p w14:paraId="5E6BDE56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6B3D6840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2DD5456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9D363E4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DAC10D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3891A145" w14:textId="77777777" w:rsidTr="00081F28">
        <w:tc>
          <w:tcPr>
            <w:tcW w:w="577" w:type="pct"/>
            <w:vMerge/>
          </w:tcPr>
          <w:p w14:paraId="6E16744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E77474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0F5F19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64116E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A176911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F2674E9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15FF046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A3C6209" w14:textId="77777777" w:rsidTr="00081F28">
        <w:tc>
          <w:tcPr>
            <w:tcW w:w="577" w:type="pct"/>
            <w:vMerge w:val="restart"/>
          </w:tcPr>
          <w:p w14:paraId="45E4A6DD" w14:textId="77777777" w:rsidR="0081618C" w:rsidRPr="00E24349" w:rsidRDefault="0081618C" w:rsidP="00E24349">
            <w:pPr>
              <w:pStyle w:val="phtablecellleft"/>
            </w:pPr>
            <w:r w:rsidRPr="00E24349">
              <w:t>17</w:t>
            </w:r>
          </w:p>
        </w:tc>
        <w:tc>
          <w:tcPr>
            <w:tcW w:w="1380" w:type="pct"/>
            <w:vMerge w:val="restart"/>
          </w:tcPr>
          <w:p w14:paraId="6FE23B1B" w14:textId="77777777" w:rsidR="0081618C" w:rsidRPr="00E24349" w:rsidRDefault="0081618C" w:rsidP="00E24349">
            <w:pPr>
              <w:pStyle w:val="phtablecellleft"/>
            </w:pPr>
            <w:r w:rsidRPr="00E24349">
              <w:t>Был ли инфаркт миокарда или инсульт у Ваших близких родственников в молодом или среднем возрасте (до 65 лет у матери или родных сестер или до 55 лет у отца или родных братьев)?</w:t>
            </w:r>
          </w:p>
        </w:tc>
        <w:tc>
          <w:tcPr>
            <w:tcW w:w="482" w:type="pct"/>
            <w:vMerge w:val="restart"/>
          </w:tcPr>
          <w:p w14:paraId="55027E4F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BB46E25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3F26C4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76312D78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7AA4596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91BB7C7" w14:textId="77777777" w:rsidTr="00081F28">
        <w:tc>
          <w:tcPr>
            <w:tcW w:w="577" w:type="pct"/>
            <w:vMerge/>
          </w:tcPr>
          <w:p w14:paraId="3989C53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560AA6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876D55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1E337D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4E2B0D1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7A5F6C1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24F7FFC4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2B64965" w14:textId="77777777" w:rsidTr="00081F28">
        <w:tc>
          <w:tcPr>
            <w:tcW w:w="577" w:type="pct"/>
            <w:vMerge w:val="restart"/>
          </w:tcPr>
          <w:p w14:paraId="17662244" w14:textId="77777777" w:rsidR="0081618C" w:rsidRPr="00E24349" w:rsidRDefault="0081618C" w:rsidP="00E24349">
            <w:pPr>
              <w:pStyle w:val="phtablecellleft"/>
            </w:pPr>
            <w:r w:rsidRPr="00E24349">
              <w:t>18</w:t>
            </w:r>
          </w:p>
        </w:tc>
        <w:tc>
          <w:tcPr>
            <w:tcW w:w="1380" w:type="pct"/>
            <w:vMerge w:val="restart"/>
          </w:tcPr>
          <w:p w14:paraId="443D3D6E" w14:textId="77777777" w:rsidR="0081618C" w:rsidRPr="00E24349" w:rsidRDefault="0081618C" w:rsidP="00E24349">
            <w:pPr>
              <w:pStyle w:val="phtablecellleft"/>
            </w:pPr>
            <w:r w:rsidRPr="00E24349">
              <w:t>Были ли у Ваших близких родственников в молодом или среднем возрасте злокачественные новообразования (легкого, желудка, кишечника, толстой или прямой кишки, предстательной железы, молочной железы, матки, опухоли других локализаций) или полипоз желудка, семейный аденоматоз/диффузный полипоз толстой кишки?</w:t>
            </w:r>
          </w:p>
        </w:tc>
        <w:tc>
          <w:tcPr>
            <w:tcW w:w="482" w:type="pct"/>
            <w:vMerge w:val="restart"/>
          </w:tcPr>
          <w:p w14:paraId="7C6A7DAC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1C643216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AE2408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4D30A6E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0F441A6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8AA0F69" w14:textId="77777777" w:rsidTr="00081F28">
        <w:tc>
          <w:tcPr>
            <w:tcW w:w="577" w:type="pct"/>
            <w:vMerge/>
          </w:tcPr>
          <w:p w14:paraId="662A8F5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9C8F84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DE9C48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C25A89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BC092A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5C5D6B2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51CA4AF2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DB0108D" w14:textId="77777777" w:rsidTr="00081F28">
        <w:tc>
          <w:tcPr>
            <w:tcW w:w="577" w:type="pct"/>
            <w:vMerge w:val="restart"/>
          </w:tcPr>
          <w:p w14:paraId="0F1E25C2" w14:textId="77777777" w:rsidR="0081618C" w:rsidRPr="00E24349" w:rsidRDefault="0081618C" w:rsidP="00E24349">
            <w:pPr>
              <w:pStyle w:val="phtablecellleft"/>
            </w:pPr>
            <w:r w:rsidRPr="00E24349">
              <w:t>19</w:t>
            </w:r>
          </w:p>
        </w:tc>
        <w:tc>
          <w:tcPr>
            <w:tcW w:w="1380" w:type="pct"/>
            <w:vMerge w:val="restart"/>
          </w:tcPr>
          <w:p w14:paraId="129B4B90" w14:textId="77777777" w:rsidR="0081618C" w:rsidRPr="00E24349" w:rsidRDefault="0081618C" w:rsidP="00E24349">
            <w:pPr>
              <w:pStyle w:val="phtablecellleft"/>
            </w:pPr>
            <w:r w:rsidRPr="00E24349">
              <w:t xml:space="preserve">Возникает ли у Вас, когда поднимаетесь по лестнице, идете в гору или спешите, или при выходе из теплого помещения на холодный воздух, боль или ощущение давления, жжения, тяжести или явного дискомфорта за грудиной и (или) в левой половине грудной клетки, и </w:t>
            </w:r>
            <w:r w:rsidRPr="00E24349">
              <w:lastRenderedPageBreak/>
              <w:t>(или) в левом плече, и (или) в левой руке?</w:t>
            </w:r>
          </w:p>
        </w:tc>
        <w:tc>
          <w:tcPr>
            <w:tcW w:w="482" w:type="pct"/>
            <w:vMerge w:val="restart"/>
          </w:tcPr>
          <w:p w14:paraId="6AAE7CBF" w14:textId="77777777" w:rsidR="0081618C" w:rsidRPr="00E24349" w:rsidRDefault="0081618C" w:rsidP="00E24349">
            <w:pPr>
              <w:pStyle w:val="phtablecellleft"/>
            </w:pPr>
            <w:r w:rsidRPr="00E24349">
              <w:lastRenderedPageBreak/>
              <w:t>переключатель</w:t>
            </w:r>
          </w:p>
        </w:tc>
        <w:tc>
          <w:tcPr>
            <w:tcW w:w="580" w:type="pct"/>
            <w:vMerge w:val="restart"/>
          </w:tcPr>
          <w:p w14:paraId="42F49662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C3A162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1B6FB261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71AE42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D3C6B93" w14:textId="77777777" w:rsidTr="00081F28">
        <w:tc>
          <w:tcPr>
            <w:tcW w:w="577" w:type="pct"/>
            <w:vMerge/>
          </w:tcPr>
          <w:p w14:paraId="7677BD4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AA50E4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921B0B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C84CD5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DC68EA6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55B3C84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82D4EFF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015D7D5" w14:textId="77777777" w:rsidTr="00081F28">
        <w:tc>
          <w:tcPr>
            <w:tcW w:w="577" w:type="pct"/>
            <w:vMerge w:val="restart"/>
          </w:tcPr>
          <w:p w14:paraId="01F79F34" w14:textId="77777777" w:rsidR="0081618C" w:rsidRPr="00E24349" w:rsidRDefault="0081618C" w:rsidP="00E24349">
            <w:pPr>
              <w:pStyle w:val="phtablecellleft"/>
            </w:pPr>
            <w:r w:rsidRPr="00E24349">
              <w:lastRenderedPageBreak/>
              <w:t>20</w:t>
            </w:r>
          </w:p>
        </w:tc>
        <w:tc>
          <w:tcPr>
            <w:tcW w:w="1380" w:type="pct"/>
            <w:vMerge w:val="restart"/>
          </w:tcPr>
          <w:p w14:paraId="13A3353B" w14:textId="77777777" w:rsidR="0081618C" w:rsidRPr="00E24349" w:rsidRDefault="0081618C" w:rsidP="00E24349">
            <w:pPr>
              <w:pStyle w:val="phtablecellleft"/>
            </w:pPr>
            <w:r w:rsidRPr="00E24349">
              <w:t>Указанные боли/ощущения/дискофорт исчезают сразу или в течение не более чем 20 мин. после прекращения ходьбы/адаптации к холоду/ в тепле/в покое и (или) они исчезают через 1-5 мин после приема нитроглицерина?</w:t>
            </w:r>
          </w:p>
        </w:tc>
        <w:tc>
          <w:tcPr>
            <w:tcW w:w="482" w:type="pct"/>
            <w:vMerge w:val="restart"/>
          </w:tcPr>
          <w:p w14:paraId="773DD9C5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1AD85A66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910AA0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0F57F0D7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3BBF2C5E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D8F98D0" w14:textId="77777777" w:rsidTr="00081F28">
        <w:tc>
          <w:tcPr>
            <w:tcW w:w="577" w:type="pct"/>
            <w:vMerge/>
          </w:tcPr>
          <w:p w14:paraId="5105DD5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90A5AE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D4F38F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34A74F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A76EC66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F57BA7B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399C7B7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8245FAE" w14:textId="77777777" w:rsidTr="00081F28">
        <w:tc>
          <w:tcPr>
            <w:tcW w:w="577" w:type="pct"/>
            <w:vMerge w:val="restart"/>
          </w:tcPr>
          <w:p w14:paraId="78E63B86" w14:textId="77777777" w:rsidR="0081618C" w:rsidRPr="00E24349" w:rsidRDefault="0081618C" w:rsidP="00E24349">
            <w:pPr>
              <w:pStyle w:val="phtablecellleft"/>
            </w:pPr>
            <w:r w:rsidRPr="00E24349">
              <w:t>21</w:t>
            </w:r>
          </w:p>
        </w:tc>
        <w:tc>
          <w:tcPr>
            <w:tcW w:w="1380" w:type="pct"/>
            <w:vMerge w:val="restart"/>
          </w:tcPr>
          <w:p w14:paraId="33868D53" w14:textId="77777777" w:rsidR="0081618C" w:rsidRPr="00E24349" w:rsidRDefault="0081618C" w:rsidP="00E24349">
            <w:pPr>
              <w:pStyle w:val="phtablecellleft"/>
            </w:pPr>
            <w:r w:rsidRPr="00E24349">
              <w:t>Возникала ли у Вас когда-либо внезапная кратковременная слабость или неловкость при движении в одной руке (ноге) либо руке и ноге одновременно так, что Вы не могли взять или удержать предмет, встать со стула, пройтись по комнате?</w:t>
            </w:r>
          </w:p>
        </w:tc>
        <w:tc>
          <w:tcPr>
            <w:tcW w:w="482" w:type="pct"/>
            <w:vMerge w:val="restart"/>
          </w:tcPr>
          <w:p w14:paraId="4BE8768E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018F16A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7F2427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33EC38E7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084FCAD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4DB1FF2E" w14:textId="77777777" w:rsidTr="00081F28">
        <w:tc>
          <w:tcPr>
            <w:tcW w:w="577" w:type="pct"/>
            <w:vMerge/>
          </w:tcPr>
          <w:p w14:paraId="2677996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5452D1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9DF539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796EDA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428B834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92F58C4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86D21AF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65137C98" w14:textId="77777777" w:rsidTr="00081F28">
        <w:tc>
          <w:tcPr>
            <w:tcW w:w="577" w:type="pct"/>
            <w:vMerge w:val="restart"/>
          </w:tcPr>
          <w:p w14:paraId="409761ED" w14:textId="77777777" w:rsidR="0081618C" w:rsidRPr="00E24349" w:rsidRDefault="0081618C" w:rsidP="00E24349">
            <w:pPr>
              <w:pStyle w:val="phtablecellleft"/>
            </w:pPr>
            <w:r w:rsidRPr="00E24349">
              <w:t>22</w:t>
            </w:r>
          </w:p>
        </w:tc>
        <w:tc>
          <w:tcPr>
            <w:tcW w:w="1380" w:type="pct"/>
            <w:vMerge w:val="restart"/>
          </w:tcPr>
          <w:p w14:paraId="0A948F40" w14:textId="77777777" w:rsidR="0081618C" w:rsidRPr="00E24349" w:rsidRDefault="0081618C" w:rsidP="00E24349">
            <w:pPr>
              <w:pStyle w:val="phtablecellleft"/>
            </w:pPr>
            <w:r w:rsidRPr="00E24349">
              <w:t>Возникало ли у Вас когда-либо внезапное без явных причин кратковременное онемение в одной руке, ноге или половине лица, губы или языка?</w:t>
            </w:r>
          </w:p>
        </w:tc>
        <w:tc>
          <w:tcPr>
            <w:tcW w:w="482" w:type="pct"/>
            <w:vMerge w:val="restart"/>
          </w:tcPr>
          <w:p w14:paraId="00484F0A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10CDC5D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56EE2A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9FA2D75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DAEC6F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3988942" w14:textId="77777777" w:rsidTr="00081F28">
        <w:tc>
          <w:tcPr>
            <w:tcW w:w="577" w:type="pct"/>
            <w:vMerge/>
          </w:tcPr>
          <w:p w14:paraId="379FBA1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5B3139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20479A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0BAD82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B040326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3F9A99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5BECB996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608F515" w14:textId="77777777" w:rsidTr="00081F28">
        <w:tc>
          <w:tcPr>
            <w:tcW w:w="577" w:type="pct"/>
            <w:vMerge w:val="restart"/>
          </w:tcPr>
          <w:p w14:paraId="2DD673AE" w14:textId="77777777" w:rsidR="0081618C" w:rsidRPr="00E24349" w:rsidRDefault="0081618C" w:rsidP="00E24349">
            <w:pPr>
              <w:pStyle w:val="phtablecellleft"/>
            </w:pPr>
            <w:r w:rsidRPr="00E24349">
              <w:t>23</w:t>
            </w:r>
          </w:p>
        </w:tc>
        <w:tc>
          <w:tcPr>
            <w:tcW w:w="1380" w:type="pct"/>
            <w:vMerge w:val="restart"/>
          </w:tcPr>
          <w:p w14:paraId="1720B7B9" w14:textId="77777777" w:rsidR="0081618C" w:rsidRPr="00E24349" w:rsidRDefault="0081618C" w:rsidP="00E24349">
            <w:pPr>
              <w:pStyle w:val="phtablecellleft"/>
            </w:pPr>
            <w:r w:rsidRPr="00E24349">
              <w:t>Возникала ли у Вас когда-либо внезапно кратковременная потеря зрения на один глаз?</w:t>
            </w:r>
          </w:p>
        </w:tc>
        <w:tc>
          <w:tcPr>
            <w:tcW w:w="482" w:type="pct"/>
            <w:vMerge w:val="restart"/>
          </w:tcPr>
          <w:p w14:paraId="5D35020E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59CC8B9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ACD41C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2F61C165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444FF7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173A700" w14:textId="77777777" w:rsidTr="00081F28">
        <w:tc>
          <w:tcPr>
            <w:tcW w:w="577" w:type="pct"/>
            <w:vMerge/>
          </w:tcPr>
          <w:p w14:paraId="50AF0EB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6D3F4C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C61FA3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5C7EE5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210210D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FD0E390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2BB6DE1C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697FD1D7" w14:textId="77777777" w:rsidTr="00081F28">
        <w:tc>
          <w:tcPr>
            <w:tcW w:w="577" w:type="pct"/>
            <w:vMerge w:val="restart"/>
          </w:tcPr>
          <w:p w14:paraId="6CDA61C5" w14:textId="77777777" w:rsidR="0081618C" w:rsidRPr="00E24349" w:rsidRDefault="0081618C" w:rsidP="00E24349">
            <w:pPr>
              <w:pStyle w:val="phtablecellleft"/>
            </w:pPr>
            <w:r w:rsidRPr="00E24349">
              <w:t>24</w:t>
            </w:r>
          </w:p>
        </w:tc>
        <w:tc>
          <w:tcPr>
            <w:tcW w:w="1380" w:type="pct"/>
            <w:vMerge w:val="restart"/>
          </w:tcPr>
          <w:p w14:paraId="10E5BA4E" w14:textId="77777777" w:rsidR="0081618C" w:rsidRPr="00E24349" w:rsidRDefault="0081618C" w:rsidP="00E24349">
            <w:pPr>
              <w:pStyle w:val="phtablecellleft"/>
            </w:pPr>
            <w:r w:rsidRPr="00E24349">
              <w:t>Бывают ли у Вас ежегодно периоды ежедневного кашля с отделением мокроты на протяжении примерно 3-х месяцев в году?</w:t>
            </w:r>
          </w:p>
        </w:tc>
        <w:tc>
          <w:tcPr>
            <w:tcW w:w="482" w:type="pct"/>
            <w:vMerge w:val="restart"/>
          </w:tcPr>
          <w:p w14:paraId="5829000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7F1ECA6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7105E5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29FF243E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3C1E17B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4EBDD2CE" w14:textId="77777777" w:rsidTr="00081F28">
        <w:tc>
          <w:tcPr>
            <w:tcW w:w="577" w:type="pct"/>
            <w:vMerge/>
          </w:tcPr>
          <w:p w14:paraId="67A21E9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17B650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5DEF0B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4C67BE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D8BD5FC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89CFD8F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9B84F10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5B12C760" w14:textId="77777777" w:rsidTr="00081F28">
        <w:tc>
          <w:tcPr>
            <w:tcW w:w="577" w:type="pct"/>
            <w:vMerge w:val="restart"/>
          </w:tcPr>
          <w:p w14:paraId="634D194D" w14:textId="77777777" w:rsidR="0081618C" w:rsidRPr="00E24349" w:rsidRDefault="0081618C" w:rsidP="00E24349">
            <w:pPr>
              <w:pStyle w:val="phtablecellleft"/>
            </w:pPr>
            <w:r w:rsidRPr="00E24349">
              <w:t>25</w:t>
            </w:r>
          </w:p>
        </w:tc>
        <w:tc>
          <w:tcPr>
            <w:tcW w:w="1380" w:type="pct"/>
            <w:vMerge w:val="restart"/>
          </w:tcPr>
          <w:p w14:paraId="1FD09177" w14:textId="77777777" w:rsidR="0081618C" w:rsidRPr="00E24349" w:rsidRDefault="0081618C" w:rsidP="00E24349">
            <w:pPr>
              <w:pStyle w:val="phtablecellleft"/>
            </w:pPr>
            <w:r w:rsidRPr="00E24349">
              <w:t>Бывают ли у Вас свистящие или жужжащие хрипы в грудной клетке при дыхании, не проходящие при откашливании?</w:t>
            </w:r>
          </w:p>
        </w:tc>
        <w:tc>
          <w:tcPr>
            <w:tcW w:w="482" w:type="pct"/>
            <w:vMerge w:val="restart"/>
          </w:tcPr>
          <w:p w14:paraId="1F694AB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5630E3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4252A5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00D768EA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2E089C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655C683F" w14:textId="77777777" w:rsidTr="00081F28">
        <w:tc>
          <w:tcPr>
            <w:tcW w:w="577" w:type="pct"/>
            <w:vMerge/>
          </w:tcPr>
          <w:p w14:paraId="7A778DA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7815EE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923E3F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0EE7A1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7CD9C2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5EBF33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7DF1CB1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22F4DFB" w14:textId="77777777" w:rsidTr="00081F28">
        <w:tc>
          <w:tcPr>
            <w:tcW w:w="577" w:type="pct"/>
            <w:vMerge w:val="restart"/>
          </w:tcPr>
          <w:p w14:paraId="251830B3" w14:textId="77777777" w:rsidR="0081618C" w:rsidRPr="00E24349" w:rsidRDefault="0081618C" w:rsidP="00E24349">
            <w:pPr>
              <w:pStyle w:val="phtablecellleft"/>
            </w:pPr>
            <w:r w:rsidRPr="00E24349">
              <w:t>26</w:t>
            </w:r>
          </w:p>
        </w:tc>
        <w:tc>
          <w:tcPr>
            <w:tcW w:w="1380" w:type="pct"/>
            <w:vMerge w:val="restart"/>
          </w:tcPr>
          <w:p w14:paraId="2C110783" w14:textId="77777777" w:rsidR="0081618C" w:rsidRPr="00E24349" w:rsidRDefault="0081618C" w:rsidP="00E24349">
            <w:pPr>
              <w:pStyle w:val="phtablecellleft"/>
            </w:pPr>
            <w:r w:rsidRPr="00E24349">
              <w:t>Бывало ли у Вас когда-либо кровохарканье?</w:t>
            </w:r>
          </w:p>
        </w:tc>
        <w:tc>
          <w:tcPr>
            <w:tcW w:w="482" w:type="pct"/>
            <w:vMerge w:val="restart"/>
          </w:tcPr>
          <w:p w14:paraId="245A072E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CD23A5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814F22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769A6DC6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1D723A3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0F16E89" w14:textId="77777777" w:rsidTr="00081F28">
        <w:tc>
          <w:tcPr>
            <w:tcW w:w="577" w:type="pct"/>
            <w:vMerge/>
          </w:tcPr>
          <w:p w14:paraId="2BCF6A6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F31D18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540E9C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6559C8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D6214E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36C97894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A238D52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512C6A6B" w14:textId="77777777" w:rsidTr="00081F28">
        <w:tc>
          <w:tcPr>
            <w:tcW w:w="577" w:type="pct"/>
            <w:vMerge w:val="restart"/>
          </w:tcPr>
          <w:p w14:paraId="792A5F40" w14:textId="77777777" w:rsidR="0081618C" w:rsidRPr="00E24349" w:rsidRDefault="0081618C" w:rsidP="00E24349">
            <w:pPr>
              <w:pStyle w:val="phtablecellleft"/>
            </w:pPr>
            <w:r w:rsidRPr="00E24349">
              <w:t>27</w:t>
            </w:r>
          </w:p>
        </w:tc>
        <w:tc>
          <w:tcPr>
            <w:tcW w:w="1380" w:type="pct"/>
            <w:vMerge w:val="restart"/>
          </w:tcPr>
          <w:p w14:paraId="6995003A" w14:textId="77777777" w:rsidR="0081618C" w:rsidRPr="00E24349" w:rsidRDefault="0081618C" w:rsidP="00E24349">
            <w:pPr>
              <w:pStyle w:val="phtablecellleft"/>
            </w:pPr>
            <w:r w:rsidRPr="00E24349">
              <w:t>Беспокоят ли Вас боли в области верхней части живота (в области желудка), отрыжка, тошнота, рвота, ухудшение или отсутствие аппетита?</w:t>
            </w:r>
          </w:p>
        </w:tc>
        <w:tc>
          <w:tcPr>
            <w:tcW w:w="482" w:type="pct"/>
            <w:vMerge w:val="restart"/>
          </w:tcPr>
          <w:p w14:paraId="1436932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CB8101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C4E22C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2C997075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157C0083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4077080" w14:textId="77777777" w:rsidTr="00081F28">
        <w:tc>
          <w:tcPr>
            <w:tcW w:w="577" w:type="pct"/>
            <w:vMerge/>
          </w:tcPr>
          <w:p w14:paraId="2FFB79F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D83C70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37876B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F6F5CB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E45AE14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23412E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2C6E9E4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C7948A5" w14:textId="77777777" w:rsidTr="00081F28">
        <w:tc>
          <w:tcPr>
            <w:tcW w:w="577" w:type="pct"/>
            <w:vMerge w:val="restart"/>
          </w:tcPr>
          <w:p w14:paraId="4C739978" w14:textId="77777777" w:rsidR="0081618C" w:rsidRPr="00E24349" w:rsidRDefault="0081618C" w:rsidP="00E24349">
            <w:pPr>
              <w:pStyle w:val="phtablecellleft"/>
            </w:pPr>
            <w:r w:rsidRPr="00E24349">
              <w:t>28</w:t>
            </w:r>
          </w:p>
        </w:tc>
        <w:tc>
          <w:tcPr>
            <w:tcW w:w="1380" w:type="pct"/>
            <w:vMerge w:val="restart"/>
          </w:tcPr>
          <w:p w14:paraId="09D37F91" w14:textId="77777777" w:rsidR="0081618C" w:rsidRPr="00E24349" w:rsidRDefault="0081618C" w:rsidP="00E24349">
            <w:pPr>
              <w:pStyle w:val="phtablecellleft"/>
            </w:pPr>
            <w:r w:rsidRPr="00E24349">
              <w:t>Бывает ли у Вас неоформленный (полужидкий) черный или дегтеобразный стул?</w:t>
            </w:r>
          </w:p>
        </w:tc>
        <w:tc>
          <w:tcPr>
            <w:tcW w:w="482" w:type="pct"/>
            <w:vMerge w:val="restart"/>
          </w:tcPr>
          <w:p w14:paraId="11D1918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FC8B632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20260F3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704E1A60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F56B56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FCACF01" w14:textId="77777777" w:rsidTr="00081F28">
        <w:tc>
          <w:tcPr>
            <w:tcW w:w="577" w:type="pct"/>
            <w:vMerge/>
          </w:tcPr>
          <w:p w14:paraId="13E4A5E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5BD5F1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CF5DCD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F25AB4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3296D3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7505C7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0F8B1D4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CF9074F" w14:textId="77777777" w:rsidTr="00081F28">
        <w:tc>
          <w:tcPr>
            <w:tcW w:w="577" w:type="pct"/>
            <w:vMerge w:val="restart"/>
          </w:tcPr>
          <w:p w14:paraId="02745407" w14:textId="77777777" w:rsidR="0081618C" w:rsidRPr="00E24349" w:rsidRDefault="0081618C" w:rsidP="00E24349">
            <w:pPr>
              <w:pStyle w:val="phtablecellleft"/>
            </w:pPr>
            <w:r w:rsidRPr="00E24349">
              <w:lastRenderedPageBreak/>
              <w:t>29</w:t>
            </w:r>
          </w:p>
        </w:tc>
        <w:tc>
          <w:tcPr>
            <w:tcW w:w="1380" w:type="pct"/>
            <w:vMerge w:val="restart"/>
          </w:tcPr>
          <w:p w14:paraId="43C83662" w14:textId="77777777" w:rsidR="0081618C" w:rsidRPr="00E24349" w:rsidRDefault="0081618C" w:rsidP="00E24349">
            <w:pPr>
              <w:pStyle w:val="phtablecellleft"/>
            </w:pPr>
            <w:r w:rsidRPr="00E24349">
              <w:t>Похудели ли Вы за последнее время без видимых причин (т.е. без соблюдения диеты или увеличения физической активности и пр.)?</w:t>
            </w:r>
          </w:p>
        </w:tc>
        <w:tc>
          <w:tcPr>
            <w:tcW w:w="482" w:type="pct"/>
            <w:vMerge w:val="restart"/>
          </w:tcPr>
          <w:p w14:paraId="72DB1D06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AF574B3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58AEB3E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0D6F78CD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087A0AB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C016D31" w14:textId="77777777" w:rsidTr="00081F28">
        <w:tc>
          <w:tcPr>
            <w:tcW w:w="577" w:type="pct"/>
            <w:vMerge/>
          </w:tcPr>
          <w:p w14:paraId="089A47D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1C2599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37F4044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755968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97D68E1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7B2D486A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340120E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283F8FCF" w14:textId="77777777" w:rsidTr="00081F28">
        <w:tc>
          <w:tcPr>
            <w:tcW w:w="577" w:type="pct"/>
            <w:vMerge w:val="restart"/>
          </w:tcPr>
          <w:p w14:paraId="7DC6BCED" w14:textId="77777777" w:rsidR="0081618C" w:rsidRPr="00E24349" w:rsidRDefault="0081618C" w:rsidP="00E24349">
            <w:pPr>
              <w:pStyle w:val="phtablecellleft"/>
            </w:pPr>
            <w:r w:rsidRPr="00E24349">
              <w:t>30</w:t>
            </w:r>
          </w:p>
        </w:tc>
        <w:tc>
          <w:tcPr>
            <w:tcW w:w="1380" w:type="pct"/>
            <w:vMerge w:val="restart"/>
          </w:tcPr>
          <w:p w14:paraId="4C4ABEEB" w14:textId="77777777" w:rsidR="0081618C" w:rsidRPr="00E24349" w:rsidRDefault="0081618C" w:rsidP="00E24349">
            <w:pPr>
              <w:pStyle w:val="phtablecellleft"/>
            </w:pPr>
            <w:r w:rsidRPr="00E24349">
              <w:t>Бывает ли у Вас боль в области заднепроходного отверстия?</w:t>
            </w:r>
          </w:p>
        </w:tc>
        <w:tc>
          <w:tcPr>
            <w:tcW w:w="482" w:type="pct"/>
            <w:vMerge w:val="restart"/>
          </w:tcPr>
          <w:p w14:paraId="6A8B09B9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300DB91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2F42FF5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CE07B3B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AE46D3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AF0A5A5" w14:textId="77777777" w:rsidTr="00081F28">
        <w:tc>
          <w:tcPr>
            <w:tcW w:w="577" w:type="pct"/>
            <w:vMerge/>
          </w:tcPr>
          <w:p w14:paraId="297CB92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30D8463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40B850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8FB227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566805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856FB66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BF757D1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552A5F4" w14:textId="77777777" w:rsidTr="00081F28">
        <w:tc>
          <w:tcPr>
            <w:tcW w:w="577" w:type="pct"/>
            <w:vMerge w:val="restart"/>
          </w:tcPr>
          <w:p w14:paraId="7D0F9809" w14:textId="77777777" w:rsidR="0081618C" w:rsidRPr="00E24349" w:rsidRDefault="0081618C" w:rsidP="00E24349">
            <w:pPr>
              <w:pStyle w:val="phtablecellleft"/>
            </w:pPr>
            <w:r w:rsidRPr="00E24349">
              <w:t>31</w:t>
            </w:r>
          </w:p>
        </w:tc>
        <w:tc>
          <w:tcPr>
            <w:tcW w:w="1380" w:type="pct"/>
            <w:vMerge w:val="restart"/>
          </w:tcPr>
          <w:p w14:paraId="5A487D17" w14:textId="77777777" w:rsidR="0081618C" w:rsidRPr="00E24349" w:rsidRDefault="0081618C" w:rsidP="00E24349">
            <w:pPr>
              <w:pStyle w:val="phtablecellleft"/>
            </w:pPr>
            <w:r w:rsidRPr="00E24349">
              <w:t>Бывают ли у Вас кровяные выделения с калом?</w:t>
            </w:r>
          </w:p>
        </w:tc>
        <w:tc>
          <w:tcPr>
            <w:tcW w:w="482" w:type="pct"/>
            <w:vMerge w:val="restart"/>
          </w:tcPr>
          <w:p w14:paraId="29F3C3E2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7AE777E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B2ACDB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4223D52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0973ED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4CFFCB00" w14:textId="77777777" w:rsidTr="00081F28">
        <w:tc>
          <w:tcPr>
            <w:tcW w:w="577" w:type="pct"/>
            <w:vMerge/>
          </w:tcPr>
          <w:p w14:paraId="7EB5788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2DE9D4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1438CF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783F57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3C6BA062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7F494A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4CF77993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6ED70B9C" w14:textId="77777777" w:rsidTr="00081F28">
        <w:tc>
          <w:tcPr>
            <w:tcW w:w="577" w:type="pct"/>
            <w:vMerge w:val="restart"/>
          </w:tcPr>
          <w:p w14:paraId="0C1BAD99" w14:textId="77777777" w:rsidR="0081618C" w:rsidRPr="00E24349" w:rsidRDefault="0081618C" w:rsidP="00E24349">
            <w:pPr>
              <w:pStyle w:val="phtablecellleft"/>
            </w:pPr>
            <w:r w:rsidRPr="00E24349">
              <w:t>32</w:t>
            </w:r>
          </w:p>
        </w:tc>
        <w:tc>
          <w:tcPr>
            <w:tcW w:w="1380" w:type="pct"/>
            <w:vMerge w:val="restart"/>
          </w:tcPr>
          <w:p w14:paraId="1CDF7DF5" w14:textId="77777777" w:rsidR="0081618C" w:rsidRPr="00E24349" w:rsidRDefault="0081618C" w:rsidP="00E24349">
            <w:pPr>
              <w:pStyle w:val="phtablecellleft"/>
            </w:pPr>
            <w:r w:rsidRPr="00E24349">
              <w:t>Курите ли Вы? (курение одной и более сигарет в день)</w:t>
            </w:r>
          </w:p>
        </w:tc>
        <w:tc>
          <w:tcPr>
            <w:tcW w:w="482" w:type="pct"/>
            <w:vMerge w:val="restart"/>
          </w:tcPr>
          <w:p w14:paraId="44EFDC65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40E6F7F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7C3A06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26EEBD22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FDA901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0E19D45" w14:textId="77777777" w:rsidTr="00081F28">
        <w:tc>
          <w:tcPr>
            <w:tcW w:w="577" w:type="pct"/>
            <w:vMerge/>
          </w:tcPr>
          <w:p w14:paraId="4AE55B8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BF52D9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7E415F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42B591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E06395F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FD3E62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F321F26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2DA2656D" w14:textId="77777777" w:rsidTr="00081F28">
        <w:tc>
          <w:tcPr>
            <w:tcW w:w="577" w:type="pct"/>
            <w:vMerge w:val="restart"/>
          </w:tcPr>
          <w:p w14:paraId="3A5B16D7" w14:textId="77777777" w:rsidR="0081618C" w:rsidRPr="00E24349" w:rsidRDefault="0081618C" w:rsidP="00E24349">
            <w:pPr>
              <w:pStyle w:val="phtablecellleft"/>
            </w:pPr>
            <w:r w:rsidRPr="00E24349">
              <w:t>33</w:t>
            </w:r>
          </w:p>
        </w:tc>
        <w:tc>
          <w:tcPr>
            <w:tcW w:w="1380" w:type="pct"/>
            <w:vMerge w:val="restart"/>
          </w:tcPr>
          <w:p w14:paraId="5388077A" w14:textId="77777777" w:rsidR="0081618C" w:rsidRPr="00E24349" w:rsidRDefault="0081618C" w:rsidP="00E24349">
            <w:pPr>
              <w:pStyle w:val="phtablecellleft"/>
            </w:pPr>
            <w:r w:rsidRPr="00E24349">
              <w:t>Выкуриваете ли вы в среднем 20 сигарет в день?</w:t>
            </w:r>
          </w:p>
        </w:tc>
        <w:tc>
          <w:tcPr>
            <w:tcW w:w="482" w:type="pct"/>
            <w:vMerge w:val="restart"/>
          </w:tcPr>
          <w:p w14:paraId="2493B734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1E7FE3C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C11346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B14A092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160E79D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405FF3F" w14:textId="77777777" w:rsidTr="00081F28">
        <w:tc>
          <w:tcPr>
            <w:tcW w:w="577" w:type="pct"/>
            <w:vMerge/>
          </w:tcPr>
          <w:p w14:paraId="4A19D5F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C318C7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3E68C1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E9A416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ECBD27A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C5665D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98EBD6D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563CB37" w14:textId="77777777" w:rsidTr="00081F28">
        <w:tc>
          <w:tcPr>
            <w:tcW w:w="577" w:type="pct"/>
            <w:vMerge w:val="restart"/>
          </w:tcPr>
          <w:p w14:paraId="251E0F72" w14:textId="77777777" w:rsidR="0081618C" w:rsidRPr="00E24349" w:rsidRDefault="0081618C" w:rsidP="00E24349">
            <w:pPr>
              <w:pStyle w:val="phtablecellleft"/>
            </w:pPr>
            <w:r w:rsidRPr="00E24349">
              <w:t>34</w:t>
            </w:r>
          </w:p>
        </w:tc>
        <w:tc>
          <w:tcPr>
            <w:tcW w:w="1380" w:type="pct"/>
            <w:vMerge w:val="restart"/>
          </w:tcPr>
          <w:p w14:paraId="0D435020" w14:textId="77777777" w:rsidR="0081618C" w:rsidRPr="00E24349" w:rsidRDefault="0081618C" w:rsidP="00E24349">
            <w:pPr>
              <w:pStyle w:val="phtablecellleft"/>
            </w:pPr>
            <w:r w:rsidRPr="00E24349">
              <w:t>Тратите ли вы 30 мин и более на ходьбу в умеренном или быстром темпе (включая дорогу до места работы и обратно)?</w:t>
            </w:r>
          </w:p>
        </w:tc>
        <w:tc>
          <w:tcPr>
            <w:tcW w:w="482" w:type="pct"/>
            <w:vMerge w:val="restart"/>
          </w:tcPr>
          <w:p w14:paraId="6A658894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435955E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26B01DCD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D741577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96867D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819FD19" w14:textId="77777777" w:rsidTr="00081F28">
        <w:tc>
          <w:tcPr>
            <w:tcW w:w="577" w:type="pct"/>
            <w:vMerge/>
          </w:tcPr>
          <w:p w14:paraId="5077D46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01D0C1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566054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5E4773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8BE4256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603B06A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6939DCF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FD9A9A9" w14:textId="77777777" w:rsidTr="00081F28">
        <w:tc>
          <w:tcPr>
            <w:tcW w:w="577" w:type="pct"/>
            <w:vMerge w:val="restart"/>
          </w:tcPr>
          <w:p w14:paraId="380F54F7" w14:textId="77777777" w:rsidR="0081618C" w:rsidRPr="00E24349" w:rsidRDefault="0081618C" w:rsidP="00E24349">
            <w:pPr>
              <w:pStyle w:val="phtablecellleft"/>
            </w:pPr>
            <w:r w:rsidRPr="00E24349">
              <w:t>35</w:t>
            </w:r>
          </w:p>
        </w:tc>
        <w:tc>
          <w:tcPr>
            <w:tcW w:w="1380" w:type="pct"/>
            <w:vMerge w:val="restart"/>
          </w:tcPr>
          <w:p w14:paraId="3F3B5A01" w14:textId="77777777" w:rsidR="0081618C" w:rsidRPr="00E24349" w:rsidRDefault="0081618C" w:rsidP="00E24349">
            <w:pPr>
              <w:pStyle w:val="phtablecellleft"/>
            </w:pPr>
            <w:r w:rsidRPr="00E24349">
              <w:t>Присутствует ли в Вашем ежедневном рационе 400-500 г сырых овощей и фруктов?</w:t>
            </w:r>
          </w:p>
        </w:tc>
        <w:tc>
          <w:tcPr>
            <w:tcW w:w="482" w:type="pct"/>
            <w:vMerge w:val="restart"/>
          </w:tcPr>
          <w:p w14:paraId="62F89CC5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6A32B8C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CCA8EF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31DBBCB3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5E2FB9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DC00A38" w14:textId="77777777" w:rsidTr="00081F28">
        <w:tc>
          <w:tcPr>
            <w:tcW w:w="577" w:type="pct"/>
            <w:vMerge/>
          </w:tcPr>
          <w:p w14:paraId="5C4EBD3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3BECF4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A23F71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0CB350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EBF0BAF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2304239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0692BBF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EF24808" w14:textId="77777777" w:rsidTr="00081F28">
        <w:tc>
          <w:tcPr>
            <w:tcW w:w="577" w:type="pct"/>
            <w:vMerge w:val="restart"/>
          </w:tcPr>
          <w:p w14:paraId="3B54C9EE" w14:textId="77777777" w:rsidR="0081618C" w:rsidRPr="00E24349" w:rsidRDefault="0081618C" w:rsidP="00E24349">
            <w:pPr>
              <w:pStyle w:val="phtablecellleft"/>
            </w:pPr>
            <w:r w:rsidRPr="00E24349">
              <w:t>36</w:t>
            </w:r>
          </w:p>
        </w:tc>
        <w:tc>
          <w:tcPr>
            <w:tcW w:w="1380" w:type="pct"/>
            <w:vMerge w:val="restart"/>
          </w:tcPr>
          <w:p w14:paraId="3ED38328" w14:textId="77777777" w:rsidR="0081618C" w:rsidRPr="00E24349" w:rsidRDefault="0081618C" w:rsidP="00E24349">
            <w:pPr>
              <w:pStyle w:val="phtablecellleft"/>
            </w:pPr>
            <w:r w:rsidRPr="00E24349">
              <w:t>Имеете ли Вы привычку подсаливать приготовленную пищу, не пробуя ее?</w:t>
            </w:r>
          </w:p>
        </w:tc>
        <w:tc>
          <w:tcPr>
            <w:tcW w:w="482" w:type="pct"/>
            <w:vMerge w:val="restart"/>
          </w:tcPr>
          <w:p w14:paraId="535B6B4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52E484B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B98617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FE06573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0EA0EEB5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376118B" w14:textId="77777777" w:rsidTr="00081F28">
        <w:tc>
          <w:tcPr>
            <w:tcW w:w="577" w:type="pct"/>
            <w:vMerge/>
          </w:tcPr>
          <w:p w14:paraId="3FC2302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7BEFCF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4FABE8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26B5EF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C26E62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B571CB0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7F45537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21416DB" w14:textId="77777777" w:rsidTr="00081F28">
        <w:tc>
          <w:tcPr>
            <w:tcW w:w="577" w:type="pct"/>
            <w:vMerge w:val="restart"/>
          </w:tcPr>
          <w:p w14:paraId="138BF75D" w14:textId="77777777" w:rsidR="0081618C" w:rsidRPr="00E24349" w:rsidRDefault="0081618C" w:rsidP="00E24349">
            <w:pPr>
              <w:pStyle w:val="phtablecellleft"/>
            </w:pPr>
            <w:r w:rsidRPr="00E24349">
              <w:t>37</w:t>
            </w:r>
          </w:p>
        </w:tc>
        <w:tc>
          <w:tcPr>
            <w:tcW w:w="1380" w:type="pct"/>
            <w:vMerge w:val="restart"/>
          </w:tcPr>
          <w:p w14:paraId="7B9D539E" w14:textId="77777777" w:rsidR="0081618C" w:rsidRPr="00E24349" w:rsidRDefault="0081618C" w:rsidP="00E24349">
            <w:pPr>
              <w:pStyle w:val="phtablecellleft"/>
            </w:pPr>
            <w:r w:rsidRPr="00E24349">
              <w:t>Принимали ли Вы за последний год психотропные или наркотические вещества без назначения врача?</w:t>
            </w:r>
          </w:p>
        </w:tc>
        <w:tc>
          <w:tcPr>
            <w:tcW w:w="482" w:type="pct"/>
            <w:vMerge w:val="restart"/>
          </w:tcPr>
          <w:p w14:paraId="5D9DD46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AE94A02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2C8EE1E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163C1FF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B16505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EF24242" w14:textId="77777777" w:rsidTr="00081F28">
        <w:tc>
          <w:tcPr>
            <w:tcW w:w="577" w:type="pct"/>
            <w:vMerge/>
          </w:tcPr>
          <w:p w14:paraId="47BDAAD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24F1D4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022B7E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EF52E7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F03A0F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7943A7A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383B638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F4B5E8A" w14:textId="77777777" w:rsidTr="00081F28">
        <w:tc>
          <w:tcPr>
            <w:tcW w:w="577" w:type="pct"/>
            <w:vMerge w:val="restart"/>
          </w:tcPr>
          <w:p w14:paraId="0EE4B57F" w14:textId="77777777" w:rsidR="0081618C" w:rsidRPr="00E24349" w:rsidRDefault="0081618C" w:rsidP="00E24349">
            <w:pPr>
              <w:pStyle w:val="phtablecellleft"/>
            </w:pPr>
            <w:r w:rsidRPr="00E24349">
              <w:t>38</w:t>
            </w:r>
          </w:p>
        </w:tc>
        <w:tc>
          <w:tcPr>
            <w:tcW w:w="1380" w:type="pct"/>
            <w:vMerge w:val="restart"/>
          </w:tcPr>
          <w:p w14:paraId="7713829B" w14:textId="77777777" w:rsidR="0081618C" w:rsidRPr="00E24349" w:rsidRDefault="0081618C" w:rsidP="00E24349">
            <w:pPr>
              <w:pStyle w:val="phtablecellleft"/>
            </w:pPr>
            <w:r w:rsidRPr="00E24349">
              <w:t>Как часто Вы употребляете алкогольные напитки?</w:t>
            </w:r>
          </w:p>
        </w:tc>
        <w:tc>
          <w:tcPr>
            <w:tcW w:w="482" w:type="pct"/>
            <w:vMerge w:val="restart"/>
          </w:tcPr>
          <w:p w14:paraId="42865A5C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745648C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C2F22A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3750572D" w14:textId="77777777" w:rsidR="0081618C" w:rsidRPr="00E24349" w:rsidRDefault="0081618C" w:rsidP="00E24349">
            <w:pPr>
              <w:pStyle w:val="phtablecellleft"/>
            </w:pPr>
            <w:r w:rsidRPr="00E24349">
              <w:t>Никогда</w:t>
            </w:r>
          </w:p>
        </w:tc>
        <w:tc>
          <w:tcPr>
            <w:tcW w:w="487" w:type="pct"/>
          </w:tcPr>
          <w:p w14:paraId="202D275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E5DB06E" w14:textId="77777777" w:rsidTr="00081F28">
        <w:tc>
          <w:tcPr>
            <w:tcW w:w="577" w:type="pct"/>
            <w:vMerge/>
          </w:tcPr>
          <w:p w14:paraId="0976D2D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E833B9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B915C7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294B71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E41BFCE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B682DBB" w14:textId="77777777" w:rsidR="0081618C" w:rsidRPr="00E24349" w:rsidRDefault="0081618C" w:rsidP="00E24349">
            <w:pPr>
              <w:pStyle w:val="phtablecellleft"/>
            </w:pPr>
            <w:r w:rsidRPr="00E24349">
              <w:t>Раз в месяц и реже</w:t>
            </w:r>
          </w:p>
        </w:tc>
        <w:tc>
          <w:tcPr>
            <w:tcW w:w="487" w:type="pct"/>
          </w:tcPr>
          <w:p w14:paraId="16AF4E5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56078C12" w14:textId="77777777" w:rsidTr="00081F28">
        <w:tc>
          <w:tcPr>
            <w:tcW w:w="577" w:type="pct"/>
            <w:vMerge/>
          </w:tcPr>
          <w:p w14:paraId="4B464EB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346ABC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937ECD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18508B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7ACE2F9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916" w:type="pct"/>
          </w:tcPr>
          <w:p w14:paraId="4E8C39A8" w14:textId="77777777" w:rsidR="0081618C" w:rsidRPr="00E24349" w:rsidRDefault="0081618C" w:rsidP="00E24349">
            <w:pPr>
              <w:pStyle w:val="phtablecellleft"/>
            </w:pPr>
            <w:r w:rsidRPr="00E24349">
              <w:t>2-4 раза в месяц</w:t>
            </w:r>
          </w:p>
        </w:tc>
        <w:tc>
          <w:tcPr>
            <w:tcW w:w="487" w:type="pct"/>
          </w:tcPr>
          <w:p w14:paraId="748CBBA5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378045F3" w14:textId="77777777" w:rsidTr="00081F28">
        <w:tc>
          <w:tcPr>
            <w:tcW w:w="577" w:type="pct"/>
            <w:vMerge/>
          </w:tcPr>
          <w:p w14:paraId="7A95745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29E0E3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4944CB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84EEDA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700FBB6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916" w:type="pct"/>
          </w:tcPr>
          <w:p w14:paraId="6BC5443D" w14:textId="77777777" w:rsidR="0081618C" w:rsidRPr="00E24349" w:rsidRDefault="0081618C" w:rsidP="00E24349">
            <w:pPr>
              <w:pStyle w:val="phtablecellleft"/>
            </w:pPr>
            <w:r w:rsidRPr="00E24349">
              <w:t>2-3 раза в неделю</w:t>
            </w:r>
          </w:p>
        </w:tc>
        <w:tc>
          <w:tcPr>
            <w:tcW w:w="487" w:type="pct"/>
          </w:tcPr>
          <w:p w14:paraId="09D7D12C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</w:tr>
      <w:tr w:rsidR="000263B8" w:rsidRPr="00E24349" w14:paraId="14F5BA73" w14:textId="77777777" w:rsidTr="00081F28">
        <w:tc>
          <w:tcPr>
            <w:tcW w:w="577" w:type="pct"/>
            <w:vMerge/>
          </w:tcPr>
          <w:p w14:paraId="4F08414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ABC73D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AB4EA6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9914F7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6A1ED7C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916" w:type="pct"/>
          </w:tcPr>
          <w:p w14:paraId="2D206772" w14:textId="77777777" w:rsidR="0081618C" w:rsidRPr="00E24349" w:rsidRDefault="0081618C" w:rsidP="00E24349">
            <w:pPr>
              <w:pStyle w:val="phtablecellleft"/>
            </w:pPr>
            <w:r w:rsidRPr="00E24349">
              <w:t>≥4 раз в неделю</w:t>
            </w:r>
          </w:p>
        </w:tc>
        <w:tc>
          <w:tcPr>
            <w:tcW w:w="487" w:type="pct"/>
          </w:tcPr>
          <w:p w14:paraId="4F2D3922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</w:tr>
      <w:tr w:rsidR="000263B8" w:rsidRPr="00E24349" w14:paraId="65EBB406" w14:textId="77777777" w:rsidTr="00081F28">
        <w:tc>
          <w:tcPr>
            <w:tcW w:w="577" w:type="pct"/>
            <w:vMerge w:val="restart"/>
          </w:tcPr>
          <w:p w14:paraId="31FE933D" w14:textId="77777777" w:rsidR="0081618C" w:rsidRPr="00E24349" w:rsidRDefault="0081618C" w:rsidP="00E24349">
            <w:pPr>
              <w:pStyle w:val="phtablecellleft"/>
            </w:pPr>
            <w:r w:rsidRPr="00E24349">
              <w:t>39</w:t>
            </w:r>
          </w:p>
        </w:tc>
        <w:tc>
          <w:tcPr>
            <w:tcW w:w="1380" w:type="pct"/>
            <w:vMerge w:val="restart"/>
          </w:tcPr>
          <w:p w14:paraId="0E634D40" w14:textId="77777777" w:rsidR="0081618C" w:rsidRPr="00E24349" w:rsidRDefault="0081618C" w:rsidP="00E24349">
            <w:pPr>
              <w:pStyle w:val="phtablecellleft"/>
            </w:pPr>
            <w:r w:rsidRPr="00E24349">
              <w:t xml:space="preserve">Какое количество алкогольных напитков (сколько порций) вы </w:t>
            </w:r>
            <w:r w:rsidRPr="00E24349">
              <w:lastRenderedPageBreak/>
              <w:t>выпиваете обычно за один раз? 1 порция равна 12 мл чистого этанола ИЛИ 30 мл крепкого алкоголя (водки) ИЛИ 100 мл сухого вина ИЛИ 300 мл пива</w:t>
            </w:r>
          </w:p>
        </w:tc>
        <w:tc>
          <w:tcPr>
            <w:tcW w:w="482" w:type="pct"/>
            <w:vMerge w:val="restart"/>
          </w:tcPr>
          <w:p w14:paraId="12974BAC" w14:textId="77777777" w:rsidR="0081618C" w:rsidRPr="00E24349" w:rsidRDefault="0081618C" w:rsidP="00E24349">
            <w:pPr>
              <w:pStyle w:val="phtablecellleft"/>
            </w:pPr>
            <w:r w:rsidRPr="00E24349">
              <w:lastRenderedPageBreak/>
              <w:t>переключатель</w:t>
            </w:r>
          </w:p>
        </w:tc>
        <w:tc>
          <w:tcPr>
            <w:tcW w:w="580" w:type="pct"/>
            <w:vMerge w:val="restart"/>
          </w:tcPr>
          <w:p w14:paraId="513EBA8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E86E45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7F213BA" w14:textId="77777777" w:rsidR="0081618C" w:rsidRPr="00E24349" w:rsidRDefault="0081618C" w:rsidP="00E24349">
            <w:pPr>
              <w:pStyle w:val="phtablecellleft"/>
            </w:pPr>
            <w:r w:rsidRPr="00E24349">
              <w:t>1-2 порции</w:t>
            </w:r>
          </w:p>
        </w:tc>
        <w:tc>
          <w:tcPr>
            <w:tcW w:w="487" w:type="pct"/>
          </w:tcPr>
          <w:p w14:paraId="2CEB9CD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66150945" w14:textId="77777777" w:rsidTr="00081F28">
        <w:tc>
          <w:tcPr>
            <w:tcW w:w="577" w:type="pct"/>
            <w:vMerge/>
          </w:tcPr>
          <w:p w14:paraId="1E66299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0555BE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5B421B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A7E06B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FD3FB3C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325A1074" w14:textId="77777777" w:rsidR="0081618C" w:rsidRPr="00E24349" w:rsidRDefault="0081618C" w:rsidP="00E24349">
            <w:pPr>
              <w:pStyle w:val="phtablecellleft"/>
            </w:pPr>
            <w:r w:rsidRPr="00E24349">
              <w:t>3-4 порции</w:t>
            </w:r>
          </w:p>
        </w:tc>
        <w:tc>
          <w:tcPr>
            <w:tcW w:w="487" w:type="pct"/>
          </w:tcPr>
          <w:p w14:paraId="4435FC18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44A2E173" w14:textId="77777777" w:rsidTr="00081F28">
        <w:tc>
          <w:tcPr>
            <w:tcW w:w="577" w:type="pct"/>
            <w:vMerge/>
          </w:tcPr>
          <w:p w14:paraId="5011932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D46248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6F3B96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F1BF83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F0E0304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916" w:type="pct"/>
          </w:tcPr>
          <w:p w14:paraId="27966A4D" w14:textId="77777777" w:rsidR="0081618C" w:rsidRPr="00E24349" w:rsidRDefault="0081618C" w:rsidP="00E24349">
            <w:pPr>
              <w:pStyle w:val="phtablecellleft"/>
            </w:pPr>
            <w:r w:rsidRPr="00E24349">
              <w:t>5-6 порции</w:t>
            </w:r>
          </w:p>
        </w:tc>
        <w:tc>
          <w:tcPr>
            <w:tcW w:w="487" w:type="pct"/>
          </w:tcPr>
          <w:p w14:paraId="5078C824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5C2AAD59" w14:textId="77777777" w:rsidTr="00081F28">
        <w:tc>
          <w:tcPr>
            <w:tcW w:w="577" w:type="pct"/>
            <w:vMerge/>
          </w:tcPr>
          <w:p w14:paraId="37AFC07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C78285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8B1776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B3DF7B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3541C45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916" w:type="pct"/>
          </w:tcPr>
          <w:p w14:paraId="4CCD23CF" w14:textId="77777777" w:rsidR="0081618C" w:rsidRPr="00E24349" w:rsidRDefault="0081618C" w:rsidP="00E24349">
            <w:pPr>
              <w:pStyle w:val="phtablecellleft"/>
            </w:pPr>
            <w:r w:rsidRPr="00E24349">
              <w:t>7-9 порции</w:t>
            </w:r>
          </w:p>
        </w:tc>
        <w:tc>
          <w:tcPr>
            <w:tcW w:w="487" w:type="pct"/>
          </w:tcPr>
          <w:p w14:paraId="74E3A480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</w:tr>
      <w:tr w:rsidR="000263B8" w:rsidRPr="00E24349" w14:paraId="7D4B22E7" w14:textId="77777777" w:rsidTr="00081F28">
        <w:tc>
          <w:tcPr>
            <w:tcW w:w="577" w:type="pct"/>
            <w:vMerge/>
          </w:tcPr>
          <w:p w14:paraId="6C490A1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9142D1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613334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9A24BA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23C6BD4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916" w:type="pct"/>
          </w:tcPr>
          <w:p w14:paraId="13018606" w14:textId="77777777" w:rsidR="0081618C" w:rsidRPr="00E24349" w:rsidRDefault="0081618C" w:rsidP="00E24349">
            <w:pPr>
              <w:pStyle w:val="phtablecellleft"/>
            </w:pPr>
            <w:r w:rsidRPr="00E24349">
              <w:t>≥10 порций</w:t>
            </w:r>
          </w:p>
        </w:tc>
        <w:tc>
          <w:tcPr>
            <w:tcW w:w="487" w:type="pct"/>
          </w:tcPr>
          <w:p w14:paraId="3C7F5E22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</w:tr>
      <w:tr w:rsidR="000263B8" w:rsidRPr="00E24349" w14:paraId="623D4444" w14:textId="77777777" w:rsidTr="00081F28">
        <w:tc>
          <w:tcPr>
            <w:tcW w:w="577" w:type="pct"/>
            <w:vMerge w:val="restart"/>
          </w:tcPr>
          <w:p w14:paraId="4686EEFB" w14:textId="77777777" w:rsidR="0081618C" w:rsidRPr="00E24349" w:rsidRDefault="0081618C" w:rsidP="00E24349">
            <w:pPr>
              <w:pStyle w:val="phtablecellleft"/>
            </w:pPr>
            <w:r w:rsidRPr="00E24349">
              <w:t>40</w:t>
            </w:r>
          </w:p>
        </w:tc>
        <w:tc>
          <w:tcPr>
            <w:tcW w:w="1380" w:type="pct"/>
            <w:vMerge w:val="restart"/>
          </w:tcPr>
          <w:p w14:paraId="418ADEC9" w14:textId="77777777" w:rsidR="0081618C" w:rsidRPr="00E24349" w:rsidRDefault="0081618C" w:rsidP="00E24349">
            <w:pPr>
              <w:pStyle w:val="phtablecellleft"/>
            </w:pPr>
            <w:r w:rsidRPr="00E24349">
              <w:t>Как часто Вы употребляете за один раз 6 или более порций? 6 порций равны ИЛИ 180 мл крепкого алкоголя (водки) ИЛИ 600 мл сухого вина ИЛИ 1,8 л пива</w:t>
            </w:r>
          </w:p>
        </w:tc>
        <w:tc>
          <w:tcPr>
            <w:tcW w:w="482" w:type="pct"/>
            <w:vMerge w:val="restart"/>
          </w:tcPr>
          <w:p w14:paraId="0791A96D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A1D7D5B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85F063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07D62A3" w14:textId="77777777" w:rsidR="0081618C" w:rsidRPr="00E24349" w:rsidRDefault="0081618C" w:rsidP="00E24349">
            <w:pPr>
              <w:pStyle w:val="phtablecellleft"/>
            </w:pPr>
            <w:r w:rsidRPr="00E24349">
              <w:t>Никогда</w:t>
            </w:r>
          </w:p>
        </w:tc>
        <w:tc>
          <w:tcPr>
            <w:tcW w:w="487" w:type="pct"/>
          </w:tcPr>
          <w:p w14:paraId="753DE313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8F17D96" w14:textId="77777777" w:rsidTr="00081F28">
        <w:tc>
          <w:tcPr>
            <w:tcW w:w="577" w:type="pct"/>
            <w:vMerge/>
          </w:tcPr>
          <w:p w14:paraId="6370C1F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7CEE63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762CDF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484F5B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BD35E0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76CADF46" w14:textId="77777777" w:rsidR="0081618C" w:rsidRPr="00E24349" w:rsidRDefault="0081618C" w:rsidP="00E24349">
            <w:pPr>
              <w:pStyle w:val="phtablecellleft"/>
            </w:pPr>
            <w:r w:rsidRPr="00E24349">
              <w:t>Раз в месяц и реже</w:t>
            </w:r>
          </w:p>
        </w:tc>
        <w:tc>
          <w:tcPr>
            <w:tcW w:w="487" w:type="pct"/>
          </w:tcPr>
          <w:p w14:paraId="5FE46B33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4855C99C" w14:textId="77777777" w:rsidTr="00081F28">
        <w:tc>
          <w:tcPr>
            <w:tcW w:w="577" w:type="pct"/>
            <w:vMerge/>
          </w:tcPr>
          <w:p w14:paraId="436BB93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6AD1EA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A7E35A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6DC1B1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508CECC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916" w:type="pct"/>
          </w:tcPr>
          <w:p w14:paraId="1DF248D8" w14:textId="77777777" w:rsidR="0081618C" w:rsidRPr="00E24349" w:rsidRDefault="0081618C" w:rsidP="00E24349">
            <w:pPr>
              <w:pStyle w:val="phtablecellleft"/>
            </w:pPr>
            <w:r w:rsidRPr="00E24349">
              <w:t>2-4 раза в месяц</w:t>
            </w:r>
          </w:p>
        </w:tc>
        <w:tc>
          <w:tcPr>
            <w:tcW w:w="487" w:type="pct"/>
          </w:tcPr>
          <w:p w14:paraId="72E14D0C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62589161" w14:textId="77777777" w:rsidTr="00081F28">
        <w:tc>
          <w:tcPr>
            <w:tcW w:w="577" w:type="pct"/>
            <w:vMerge/>
          </w:tcPr>
          <w:p w14:paraId="1E24301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D5530E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841EC4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411477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5EF6F94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916" w:type="pct"/>
          </w:tcPr>
          <w:p w14:paraId="7D986850" w14:textId="77777777" w:rsidR="0081618C" w:rsidRPr="00E24349" w:rsidRDefault="0081618C" w:rsidP="00E24349">
            <w:pPr>
              <w:pStyle w:val="phtablecellleft"/>
            </w:pPr>
            <w:r w:rsidRPr="00E24349">
              <w:t>2-3 раза в неделю</w:t>
            </w:r>
          </w:p>
        </w:tc>
        <w:tc>
          <w:tcPr>
            <w:tcW w:w="487" w:type="pct"/>
          </w:tcPr>
          <w:p w14:paraId="5AE6C676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</w:tr>
      <w:tr w:rsidR="000263B8" w:rsidRPr="00E24349" w14:paraId="4558F731" w14:textId="77777777" w:rsidTr="00081F28">
        <w:tc>
          <w:tcPr>
            <w:tcW w:w="577" w:type="pct"/>
            <w:vMerge/>
          </w:tcPr>
          <w:p w14:paraId="7ACE216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0E3A31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7F37D6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31E6AB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0F03B28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916" w:type="pct"/>
          </w:tcPr>
          <w:p w14:paraId="3B1A371D" w14:textId="77777777" w:rsidR="0081618C" w:rsidRPr="00E24349" w:rsidRDefault="0081618C" w:rsidP="00E24349">
            <w:pPr>
              <w:pStyle w:val="phtablecellleft"/>
            </w:pPr>
            <w:r w:rsidRPr="00E24349">
              <w:t>≥4 раз в неделю</w:t>
            </w:r>
          </w:p>
        </w:tc>
        <w:tc>
          <w:tcPr>
            <w:tcW w:w="487" w:type="pct"/>
          </w:tcPr>
          <w:p w14:paraId="77C1153F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</w:tr>
      <w:tr w:rsidR="000263B8" w:rsidRPr="00E24349" w14:paraId="112C02EE" w14:textId="77777777" w:rsidTr="00081F28">
        <w:tc>
          <w:tcPr>
            <w:tcW w:w="577" w:type="pct"/>
            <w:vMerge w:val="restart"/>
          </w:tcPr>
          <w:p w14:paraId="010FDC76" w14:textId="77777777" w:rsidR="0081618C" w:rsidRPr="00E24349" w:rsidRDefault="0081618C" w:rsidP="00E24349">
            <w:pPr>
              <w:pStyle w:val="phtablecellleft"/>
            </w:pPr>
            <w:r w:rsidRPr="00E24349">
              <w:t>41</w:t>
            </w:r>
          </w:p>
        </w:tc>
        <w:tc>
          <w:tcPr>
            <w:tcW w:w="1380" w:type="pct"/>
            <w:vMerge w:val="restart"/>
          </w:tcPr>
          <w:p w14:paraId="58893D2F" w14:textId="77777777" w:rsidR="0081618C" w:rsidRPr="00E24349" w:rsidRDefault="0081618C" w:rsidP="00E24349">
            <w:pPr>
              <w:pStyle w:val="phtablecellleft"/>
            </w:pPr>
            <w:r w:rsidRPr="00E24349">
              <w:t>Бывают ли у Вас отеки на ногах к концу дня?</w:t>
            </w:r>
          </w:p>
        </w:tc>
        <w:tc>
          <w:tcPr>
            <w:tcW w:w="482" w:type="pct"/>
            <w:vMerge w:val="restart"/>
          </w:tcPr>
          <w:p w14:paraId="23FD1542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F255A7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70C911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8274E50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6F431E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640B0422" w14:textId="77777777" w:rsidTr="00081F28">
        <w:tc>
          <w:tcPr>
            <w:tcW w:w="577" w:type="pct"/>
            <w:vMerge/>
          </w:tcPr>
          <w:p w14:paraId="60790FF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F67719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E7CAFE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074FDC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3393C8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5D3AA2F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434AE2F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AC53F0C" w14:textId="77777777" w:rsidTr="00081F28">
        <w:tc>
          <w:tcPr>
            <w:tcW w:w="577" w:type="pct"/>
            <w:vMerge w:val="restart"/>
          </w:tcPr>
          <w:p w14:paraId="15AA7BFF" w14:textId="77777777" w:rsidR="0081618C" w:rsidRPr="00E24349" w:rsidRDefault="0081618C" w:rsidP="00E24349">
            <w:pPr>
              <w:pStyle w:val="phtablecellleft"/>
            </w:pPr>
            <w:r w:rsidRPr="00E24349">
              <w:t>42</w:t>
            </w:r>
          </w:p>
        </w:tc>
        <w:tc>
          <w:tcPr>
            <w:tcW w:w="1380" w:type="pct"/>
            <w:vMerge w:val="restart"/>
          </w:tcPr>
          <w:p w14:paraId="4863B1D7" w14:textId="77777777" w:rsidR="0081618C" w:rsidRPr="00E24349" w:rsidRDefault="0081618C" w:rsidP="00E24349">
            <w:pPr>
              <w:pStyle w:val="phtablecellleft"/>
            </w:pPr>
            <w:r w:rsidRPr="00E24349">
              <w:t>Были ли у Вас переломы при падении с высоты своего роста, при ходьбе по ровной поверхности или перелом без видимой приины, в т.ч. перелом позвонка?</w:t>
            </w:r>
          </w:p>
        </w:tc>
        <w:tc>
          <w:tcPr>
            <w:tcW w:w="482" w:type="pct"/>
            <w:vMerge w:val="restart"/>
          </w:tcPr>
          <w:p w14:paraId="33AA548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879AD90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F04441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1B49A24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88A3FF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A200E32" w14:textId="77777777" w:rsidTr="00081F28">
        <w:tc>
          <w:tcPr>
            <w:tcW w:w="577" w:type="pct"/>
            <w:vMerge/>
          </w:tcPr>
          <w:p w14:paraId="7C10986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3B3C11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203A48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0CC0E6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F51A889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ABB7A2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554A9AC3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26FAF012" w14:textId="77777777" w:rsidTr="00081F28">
        <w:tc>
          <w:tcPr>
            <w:tcW w:w="577" w:type="pct"/>
            <w:vMerge w:val="restart"/>
          </w:tcPr>
          <w:p w14:paraId="2ACD6876" w14:textId="77777777" w:rsidR="0081618C" w:rsidRPr="00E24349" w:rsidRDefault="0081618C" w:rsidP="00E24349">
            <w:pPr>
              <w:pStyle w:val="phtablecellleft"/>
            </w:pPr>
            <w:r w:rsidRPr="00E24349">
              <w:t>43</w:t>
            </w:r>
          </w:p>
        </w:tc>
        <w:tc>
          <w:tcPr>
            <w:tcW w:w="1380" w:type="pct"/>
            <w:vMerge w:val="restart"/>
          </w:tcPr>
          <w:p w14:paraId="252D379B" w14:textId="77777777" w:rsidR="0081618C" w:rsidRPr="00E24349" w:rsidRDefault="0081618C" w:rsidP="00E24349">
            <w:pPr>
              <w:pStyle w:val="phtablecellleft"/>
            </w:pPr>
            <w:r w:rsidRPr="00E24349">
              <w:t>Считаете ли Вы, что Ваш рост заметно снизился за последние годы?</w:t>
            </w:r>
          </w:p>
        </w:tc>
        <w:tc>
          <w:tcPr>
            <w:tcW w:w="482" w:type="pct"/>
            <w:vMerge w:val="restart"/>
          </w:tcPr>
          <w:p w14:paraId="52BB0CC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6CE4FA9D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276F4336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727230ED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1CBEAC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BC6E5E5" w14:textId="77777777" w:rsidTr="00081F28">
        <w:tc>
          <w:tcPr>
            <w:tcW w:w="577" w:type="pct"/>
            <w:vMerge/>
          </w:tcPr>
          <w:p w14:paraId="03D8AE3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AA05F5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576E4B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D307B2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7F22026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EC8317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11F6086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58A421BA" w14:textId="77777777" w:rsidTr="00081F28">
        <w:tc>
          <w:tcPr>
            <w:tcW w:w="577" w:type="pct"/>
            <w:vMerge w:val="restart"/>
          </w:tcPr>
          <w:p w14:paraId="786E6DB6" w14:textId="77777777" w:rsidR="0081618C" w:rsidRPr="00E24349" w:rsidRDefault="0081618C" w:rsidP="00E24349">
            <w:pPr>
              <w:pStyle w:val="phtablecellleft"/>
            </w:pPr>
            <w:r w:rsidRPr="00E24349">
              <w:t>44</w:t>
            </w:r>
          </w:p>
        </w:tc>
        <w:tc>
          <w:tcPr>
            <w:tcW w:w="1380" w:type="pct"/>
            <w:vMerge w:val="restart"/>
          </w:tcPr>
          <w:p w14:paraId="3F73D20F" w14:textId="77777777" w:rsidR="0081618C" w:rsidRPr="00E24349" w:rsidRDefault="0081618C" w:rsidP="00E24349">
            <w:pPr>
              <w:pStyle w:val="phtablecellleft"/>
            </w:pPr>
            <w:r w:rsidRPr="00E24349">
              <w:t>Употребляете ли Вы белковую пищу (мясо, рыбу, бобовые, молочные продукты) 3 раза или более в неделю?</w:t>
            </w:r>
          </w:p>
        </w:tc>
        <w:tc>
          <w:tcPr>
            <w:tcW w:w="482" w:type="pct"/>
            <w:vMerge w:val="restart"/>
          </w:tcPr>
          <w:p w14:paraId="594E558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D32F75A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748081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16B56BD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DEB583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474E712D" w14:textId="77777777" w:rsidTr="00081F28">
        <w:tc>
          <w:tcPr>
            <w:tcW w:w="577" w:type="pct"/>
            <w:vMerge/>
          </w:tcPr>
          <w:p w14:paraId="2BAEBE0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9BDDE9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34127B2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40BC85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311491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92C98A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5EE9B841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01561BA" w14:textId="77777777" w:rsidTr="00081F28">
        <w:tc>
          <w:tcPr>
            <w:tcW w:w="577" w:type="pct"/>
            <w:vMerge w:val="restart"/>
          </w:tcPr>
          <w:p w14:paraId="2758A3D7" w14:textId="77777777" w:rsidR="0081618C" w:rsidRPr="00E24349" w:rsidRDefault="0081618C" w:rsidP="00E24349">
            <w:pPr>
              <w:pStyle w:val="phtablecellleft"/>
            </w:pPr>
            <w:r w:rsidRPr="00E24349">
              <w:t>45</w:t>
            </w:r>
          </w:p>
        </w:tc>
        <w:tc>
          <w:tcPr>
            <w:tcW w:w="1380" w:type="pct"/>
            <w:vMerge w:val="restart"/>
          </w:tcPr>
          <w:p w14:paraId="0E923671" w14:textId="77777777" w:rsidR="0081618C" w:rsidRPr="00E24349" w:rsidRDefault="0081618C" w:rsidP="00E24349">
            <w:pPr>
              <w:pStyle w:val="phtablecellleft"/>
            </w:pPr>
            <w:r w:rsidRPr="00E24349">
              <w:t>Тратите ли Вы ежедневно на ходьбу, утреннюю гимнастику и другие физические упражнения 30 минут и более?</w:t>
            </w:r>
          </w:p>
        </w:tc>
        <w:tc>
          <w:tcPr>
            <w:tcW w:w="482" w:type="pct"/>
            <w:vMerge w:val="restart"/>
          </w:tcPr>
          <w:p w14:paraId="1A3F3D8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72851E4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0DA563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32B6E20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742CA726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E1CDCDA" w14:textId="77777777" w:rsidTr="00081F28">
        <w:tc>
          <w:tcPr>
            <w:tcW w:w="577" w:type="pct"/>
            <w:vMerge/>
          </w:tcPr>
          <w:p w14:paraId="7F52FF6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E1CDC6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43F0D2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1E7F5B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ACB67C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859B48E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34709550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5CBC87AF" w14:textId="77777777" w:rsidTr="00081F28">
        <w:tc>
          <w:tcPr>
            <w:tcW w:w="577" w:type="pct"/>
            <w:vMerge w:val="restart"/>
          </w:tcPr>
          <w:p w14:paraId="14517948" w14:textId="77777777" w:rsidR="0081618C" w:rsidRPr="00E24349" w:rsidRDefault="0081618C" w:rsidP="00E24349">
            <w:pPr>
              <w:pStyle w:val="phtablecellleft"/>
            </w:pPr>
            <w:r w:rsidRPr="00E24349">
              <w:t>46</w:t>
            </w:r>
          </w:p>
        </w:tc>
        <w:tc>
          <w:tcPr>
            <w:tcW w:w="1380" w:type="pct"/>
            <w:vMerge w:val="restart"/>
          </w:tcPr>
          <w:p w14:paraId="14A669B8" w14:textId="77777777" w:rsidR="0081618C" w:rsidRPr="00E24349" w:rsidRDefault="0081618C" w:rsidP="00E24349">
            <w:pPr>
              <w:pStyle w:val="phtablecellleft"/>
            </w:pPr>
            <w:r w:rsidRPr="00E24349">
              <w:t>Бывали ли у Вас случаи падений за последний год?</w:t>
            </w:r>
          </w:p>
        </w:tc>
        <w:tc>
          <w:tcPr>
            <w:tcW w:w="482" w:type="pct"/>
            <w:vMerge w:val="restart"/>
          </w:tcPr>
          <w:p w14:paraId="4F3271EA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D48EF14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208C0A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34D2F60C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1C35F31E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BD44FFE" w14:textId="77777777" w:rsidTr="00081F28">
        <w:tc>
          <w:tcPr>
            <w:tcW w:w="577" w:type="pct"/>
            <w:vMerge/>
          </w:tcPr>
          <w:p w14:paraId="47AE30D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094BA5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4BE713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909B58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486C97A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41EC0C7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7A7CF9C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B9B7F78" w14:textId="77777777" w:rsidTr="00081F28">
        <w:tc>
          <w:tcPr>
            <w:tcW w:w="577" w:type="pct"/>
            <w:vMerge w:val="restart"/>
          </w:tcPr>
          <w:p w14:paraId="3B0D7F37" w14:textId="77777777" w:rsidR="0081618C" w:rsidRPr="00E24349" w:rsidRDefault="0081618C" w:rsidP="00E24349">
            <w:pPr>
              <w:pStyle w:val="phtablecellleft"/>
            </w:pPr>
            <w:r w:rsidRPr="00E24349">
              <w:t>47</w:t>
            </w:r>
          </w:p>
        </w:tc>
        <w:tc>
          <w:tcPr>
            <w:tcW w:w="1380" w:type="pct"/>
            <w:vMerge w:val="restart"/>
          </w:tcPr>
          <w:p w14:paraId="0FD646D0" w14:textId="77777777" w:rsidR="0081618C" w:rsidRPr="00E24349" w:rsidRDefault="0081618C" w:rsidP="00E24349">
            <w:pPr>
              <w:pStyle w:val="phtablecellleft"/>
            </w:pPr>
            <w:r w:rsidRPr="00E24349">
              <w:t>Испытываете ли Вы существенные ограничения в повседневной жизни из-за снижения зрения?</w:t>
            </w:r>
          </w:p>
        </w:tc>
        <w:tc>
          <w:tcPr>
            <w:tcW w:w="482" w:type="pct"/>
            <w:vMerge w:val="restart"/>
          </w:tcPr>
          <w:p w14:paraId="2A674745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725F443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618922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57AB6D2E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688727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103DB79" w14:textId="77777777" w:rsidTr="00081F28">
        <w:tc>
          <w:tcPr>
            <w:tcW w:w="577" w:type="pct"/>
            <w:vMerge/>
          </w:tcPr>
          <w:p w14:paraId="3775E25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078922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C8B894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01E61F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8A09C8A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74A23E3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F3A776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82F7E9C" w14:textId="77777777" w:rsidTr="00081F28">
        <w:tc>
          <w:tcPr>
            <w:tcW w:w="577" w:type="pct"/>
            <w:vMerge w:val="restart"/>
          </w:tcPr>
          <w:p w14:paraId="1C07931E" w14:textId="77777777" w:rsidR="0081618C" w:rsidRPr="00E24349" w:rsidRDefault="0081618C" w:rsidP="00E24349">
            <w:pPr>
              <w:pStyle w:val="phtablecellleft"/>
            </w:pPr>
            <w:r w:rsidRPr="00E24349">
              <w:t>48</w:t>
            </w:r>
          </w:p>
        </w:tc>
        <w:tc>
          <w:tcPr>
            <w:tcW w:w="1380" w:type="pct"/>
            <w:vMerge w:val="restart"/>
          </w:tcPr>
          <w:p w14:paraId="69A3976C" w14:textId="77777777" w:rsidR="0081618C" w:rsidRPr="00E24349" w:rsidRDefault="0081618C" w:rsidP="00E24349">
            <w:pPr>
              <w:pStyle w:val="phtablecellleft"/>
            </w:pPr>
            <w:r w:rsidRPr="00E24349">
              <w:t>Испытываете ли Вы существенные ограничения в повседневной жизни из-за снижения слуха?</w:t>
            </w:r>
          </w:p>
        </w:tc>
        <w:tc>
          <w:tcPr>
            <w:tcW w:w="482" w:type="pct"/>
            <w:vMerge w:val="restart"/>
          </w:tcPr>
          <w:p w14:paraId="43F50CE9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AFD181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4A92153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144467A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1350A75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4442280" w14:textId="77777777" w:rsidTr="00081F28">
        <w:tc>
          <w:tcPr>
            <w:tcW w:w="577" w:type="pct"/>
            <w:vMerge/>
          </w:tcPr>
          <w:p w14:paraId="7118D24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047E30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0DE744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11F28E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371C5DF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EC0B13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15B3D1C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4D83813" w14:textId="77777777" w:rsidTr="00081F28">
        <w:tc>
          <w:tcPr>
            <w:tcW w:w="577" w:type="pct"/>
            <w:vMerge w:val="restart"/>
          </w:tcPr>
          <w:p w14:paraId="74EC85B4" w14:textId="77777777" w:rsidR="0081618C" w:rsidRPr="00E24349" w:rsidRDefault="0081618C" w:rsidP="00E24349">
            <w:pPr>
              <w:pStyle w:val="phtablecellleft"/>
            </w:pPr>
            <w:r w:rsidRPr="00E24349">
              <w:t>49</w:t>
            </w:r>
          </w:p>
        </w:tc>
        <w:tc>
          <w:tcPr>
            <w:tcW w:w="1380" w:type="pct"/>
            <w:vMerge w:val="restart"/>
          </w:tcPr>
          <w:p w14:paraId="30D23850" w14:textId="77777777" w:rsidR="0081618C" w:rsidRPr="00E24349" w:rsidRDefault="0081618C" w:rsidP="00E24349">
            <w:pPr>
              <w:pStyle w:val="phtablecellleft"/>
            </w:pPr>
            <w:r w:rsidRPr="00E24349">
              <w:t>Чувствуете ли Вы себя подавленным, грустным или встревоженным в последнее время?</w:t>
            </w:r>
          </w:p>
        </w:tc>
        <w:tc>
          <w:tcPr>
            <w:tcW w:w="482" w:type="pct"/>
            <w:vMerge w:val="restart"/>
          </w:tcPr>
          <w:p w14:paraId="0BC71A86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05148C4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96168F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29056709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F4E95DE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376AB5F2" w14:textId="77777777" w:rsidTr="00081F28">
        <w:tc>
          <w:tcPr>
            <w:tcW w:w="577" w:type="pct"/>
            <w:vMerge/>
          </w:tcPr>
          <w:p w14:paraId="45EBDCE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485BBD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9841CF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C58253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C98A7FD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7717C3C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7B7F626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08648CB2" w14:textId="77777777" w:rsidTr="00081F28">
        <w:tc>
          <w:tcPr>
            <w:tcW w:w="577" w:type="pct"/>
            <w:vMerge w:val="restart"/>
          </w:tcPr>
          <w:p w14:paraId="13D2C9DA" w14:textId="77777777" w:rsidR="0081618C" w:rsidRPr="00E24349" w:rsidRDefault="0081618C" w:rsidP="00E24349">
            <w:pPr>
              <w:pStyle w:val="phtablecellleft"/>
            </w:pPr>
            <w:r w:rsidRPr="00E24349">
              <w:lastRenderedPageBreak/>
              <w:t>50</w:t>
            </w:r>
          </w:p>
        </w:tc>
        <w:tc>
          <w:tcPr>
            <w:tcW w:w="1380" w:type="pct"/>
            <w:vMerge w:val="restart"/>
          </w:tcPr>
          <w:p w14:paraId="189667DF" w14:textId="77777777" w:rsidR="0081618C" w:rsidRPr="00E24349" w:rsidRDefault="0081618C" w:rsidP="00E24349">
            <w:pPr>
              <w:pStyle w:val="phtablecellleft"/>
            </w:pPr>
            <w:r w:rsidRPr="00E24349">
              <w:t>Страдаете ли Вы недержанием мочи?</w:t>
            </w:r>
          </w:p>
        </w:tc>
        <w:tc>
          <w:tcPr>
            <w:tcW w:w="482" w:type="pct"/>
            <w:vMerge w:val="restart"/>
          </w:tcPr>
          <w:p w14:paraId="5D1B87EA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439F4CD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E711951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13E4FEC9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30F2E0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A2ACF01" w14:textId="77777777" w:rsidTr="00081F28">
        <w:tc>
          <w:tcPr>
            <w:tcW w:w="577" w:type="pct"/>
            <w:vMerge/>
          </w:tcPr>
          <w:p w14:paraId="1476423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7D6D84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833DA4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849E8B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67208F9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FCF3DC2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C80F45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2E23B6B" w14:textId="77777777" w:rsidTr="00081F28">
        <w:tc>
          <w:tcPr>
            <w:tcW w:w="577" w:type="pct"/>
            <w:vMerge w:val="restart"/>
          </w:tcPr>
          <w:p w14:paraId="77541694" w14:textId="77777777" w:rsidR="0081618C" w:rsidRPr="00E24349" w:rsidRDefault="0081618C" w:rsidP="00E24349">
            <w:pPr>
              <w:pStyle w:val="phtablecellleft"/>
            </w:pPr>
            <w:r w:rsidRPr="00E24349">
              <w:t>51</w:t>
            </w:r>
          </w:p>
        </w:tc>
        <w:tc>
          <w:tcPr>
            <w:tcW w:w="1380" w:type="pct"/>
            <w:vMerge w:val="restart"/>
          </w:tcPr>
          <w:p w14:paraId="6FF314F6" w14:textId="77777777" w:rsidR="0081618C" w:rsidRPr="00E24349" w:rsidRDefault="0081618C" w:rsidP="00E24349">
            <w:pPr>
              <w:pStyle w:val="phtablecellleft"/>
            </w:pPr>
            <w:r w:rsidRPr="00E24349">
              <w:t>Испытываете ли Вы затруднения при перемещении по дому, улице (ходьба на 100 м), подъем на 1 лестничный пролет?</w:t>
            </w:r>
          </w:p>
        </w:tc>
        <w:tc>
          <w:tcPr>
            <w:tcW w:w="482" w:type="pct"/>
            <w:vMerge w:val="restart"/>
          </w:tcPr>
          <w:p w14:paraId="5B78227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ACF2E3C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92D891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12F01FC7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0FFDD87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0843948F" w14:textId="77777777" w:rsidTr="00081F28">
        <w:tc>
          <w:tcPr>
            <w:tcW w:w="577" w:type="pct"/>
            <w:vMerge/>
          </w:tcPr>
          <w:p w14:paraId="0C0E344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7F7D79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A1783B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325E47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FBA9E4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5568C44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044FE652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1AA0920" w14:textId="77777777" w:rsidTr="00081F28">
        <w:tc>
          <w:tcPr>
            <w:tcW w:w="577" w:type="pct"/>
            <w:vMerge w:val="restart"/>
          </w:tcPr>
          <w:p w14:paraId="23A6F157" w14:textId="77777777" w:rsidR="0081618C" w:rsidRPr="00E24349" w:rsidRDefault="0081618C" w:rsidP="00E24349">
            <w:pPr>
              <w:pStyle w:val="phtablecellleft"/>
            </w:pPr>
            <w:r w:rsidRPr="00E24349">
              <w:t>52</w:t>
            </w:r>
          </w:p>
        </w:tc>
        <w:tc>
          <w:tcPr>
            <w:tcW w:w="1380" w:type="pct"/>
            <w:vMerge w:val="restart"/>
          </w:tcPr>
          <w:p w14:paraId="568563B5" w14:textId="77777777" w:rsidR="0081618C" w:rsidRPr="00E24349" w:rsidRDefault="0081618C" w:rsidP="00E24349">
            <w:pPr>
              <w:pStyle w:val="phtablecellleft"/>
            </w:pPr>
            <w:r w:rsidRPr="00E24349">
              <w:t>Есть ли у Вас проблемы с памятью, пониманием, ориентацией или способностью планировать?</w:t>
            </w:r>
          </w:p>
        </w:tc>
        <w:tc>
          <w:tcPr>
            <w:tcW w:w="482" w:type="pct"/>
            <w:vMerge w:val="restart"/>
          </w:tcPr>
          <w:p w14:paraId="564EED12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CE9AEF8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BEA3B5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03F3F50B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410C5873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DA2D46D" w14:textId="77777777" w:rsidTr="00081F28">
        <w:tc>
          <w:tcPr>
            <w:tcW w:w="577" w:type="pct"/>
            <w:vMerge/>
          </w:tcPr>
          <w:p w14:paraId="432CBFD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6C8127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47A238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CB1848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136E9E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32B7B369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4C6A85FB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406BB9DA" w14:textId="77777777" w:rsidTr="00081F28">
        <w:tc>
          <w:tcPr>
            <w:tcW w:w="577" w:type="pct"/>
            <w:vMerge w:val="restart"/>
          </w:tcPr>
          <w:p w14:paraId="5ABC1A7C" w14:textId="77777777" w:rsidR="0081618C" w:rsidRPr="00E24349" w:rsidRDefault="0081618C" w:rsidP="00E24349">
            <w:pPr>
              <w:pStyle w:val="phtablecellleft"/>
            </w:pPr>
            <w:r w:rsidRPr="00E24349">
              <w:t>53</w:t>
            </w:r>
          </w:p>
        </w:tc>
        <w:tc>
          <w:tcPr>
            <w:tcW w:w="1380" w:type="pct"/>
            <w:vMerge w:val="restart"/>
          </w:tcPr>
          <w:p w14:paraId="7D50EC6C" w14:textId="77777777" w:rsidR="0081618C" w:rsidRPr="00E24349" w:rsidRDefault="0081618C" w:rsidP="00E24349">
            <w:pPr>
              <w:pStyle w:val="phtablecellleft"/>
            </w:pPr>
            <w:r w:rsidRPr="00E24349">
              <w:t>Считаете ли Вы, что заметно похудели за последнее время (не менее 5 кг за полгода)?</w:t>
            </w:r>
          </w:p>
        </w:tc>
        <w:tc>
          <w:tcPr>
            <w:tcW w:w="482" w:type="pct"/>
            <w:vMerge w:val="restart"/>
          </w:tcPr>
          <w:p w14:paraId="248AE239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F156943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374374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C78CBFF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136DA9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27AEA03" w14:textId="77777777" w:rsidTr="00081F28">
        <w:tc>
          <w:tcPr>
            <w:tcW w:w="577" w:type="pct"/>
            <w:vMerge/>
          </w:tcPr>
          <w:p w14:paraId="7FC5BD7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002F6F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CCA49E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7824F1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D21822B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98B90C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A3DDE03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681792F" w14:textId="77777777" w:rsidTr="00081F28">
        <w:tc>
          <w:tcPr>
            <w:tcW w:w="577" w:type="pct"/>
            <w:vMerge w:val="restart"/>
          </w:tcPr>
          <w:p w14:paraId="50705586" w14:textId="77777777" w:rsidR="0081618C" w:rsidRPr="00E24349" w:rsidRDefault="0081618C" w:rsidP="00E24349">
            <w:pPr>
              <w:pStyle w:val="phtablecellleft"/>
            </w:pPr>
            <w:r w:rsidRPr="00E24349">
              <w:t>54</w:t>
            </w:r>
          </w:p>
        </w:tc>
        <w:tc>
          <w:tcPr>
            <w:tcW w:w="1380" w:type="pct"/>
            <w:vMerge w:val="restart"/>
          </w:tcPr>
          <w:p w14:paraId="008DC6C2" w14:textId="77777777" w:rsidR="0081618C" w:rsidRPr="00E24349" w:rsidRDefault="0081618C" w:rsidP="00E24349">
            <w:pPr>
              <w:pStyle w:val="phtablecellleft"/>
            </w:pPr>
            <w:r w:rsidRPr="00E24349">
              <w:t>Считаете ли Вы, что это связано со специальным соблюдением диеты или увеличением физической активности?</w:t>
            </w:r>
          </w:p>
        </w:tc>
        <w:tc>
          <w:tcPr>
            <w:tcW w:w="482" w:type="pct"/>
            <w:vMerge w:val="restart"/>
          </w:tcPr>
          <w:p w14:paraId="5A0EA21E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E6E481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7D094F0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7EE9B52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7C9745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087FE52" w14:textId="77777777" w:rsidTr="00081F28">
        <w:tc>
          <w:tcPr>
            <w:tcW w:w="577" w:type="pct"/>
            <w:vMerge/>
          </w:tcPr>
          <w:p w14:paraId="6012EDC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138756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DFD049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EA752E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4244D99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1FC1ACCB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640EA2C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22578379" w14:textId="77777777" w:rsidTr="00081F28">
        <w:tc>
          <w:tcPr>
            <w:tcW w:w="577" w:type="pct"/>
            <w:vMerge w:val="restart"/>
          </w:tcPr>
          <w:p w14:paraId="1C344896" w14:textId="77777777" w:rsidR="0081618C" w:rsidRPr="00E24349" w:rsidRDefault="0081618C" w:rsidP="00E24349">
            <w:pPr>
              <w:pStyle w:val="phtablecellleft"/>
            </w:pPr>
            <w:r w:rsidRPr="00E24349">
              <w:t>55</w:t>
            </w:r>
          </w:p>
        </w:tc>
        <w:tc>
          <w:tcPr>
            <w:tcW w:w="1380" w:type="pct"/>
            <w:vMerge w:val="restart"/>
          </w:tcPr>
          <w:p w14:paraId="1CD17032" w14:textId="77777777" w:rsidR="0081618C" w:rsidRPr="00E24349" w:rsidRDefault="0081618C" w:rsidP="00E24349">
            <w:pPr>
              <w:pStyle w:val="phtablecellleft"/>
            </w:pPr>
            <w:r w:rsidRPr="00E24349">
              <w:t>Считаете ли Вы, что это связано со снижением аппетита?</w:t>
            </w:r>
          </w:p>
        </w:tc>
        <w:tc>
          <w:tcPr>
            <w:tcW w:w="482" w:type="pct"/>
            <w:vMerge w:val="restart"/>
          </w:tcPr>
          <w:p w14:paraId="29C9EF81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42F5EA53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F2B506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BB8B950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28AA24EE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43D24942" w14:textId="77777777" w:rsidTr="00081F28">
        <w:tc>
          <w:tcPr>
            <w:tcW w:w="577" w:type="pct"/>
            <w:vMerge/>
          </w:tcPr>
          <w:p w14:paraId="125B779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A07FCB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7F7744B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D94BFF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E95D85F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059AACB3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9E00FFE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DD2EB3D" w14:textId="77777777" w:rsidTr="00081F28">
        <w:tc>
          <w:tcPr>
            <w:tcW w:w="577" w:type="pct"/>
            <w:vMerge w:val="restart"/>
          </w:tcPr>
          <w:p w14:paraId="7551357A" w14:textId="77777777" w:rsidR="0081618C" w:rsidRPr="00E24349" w:rsidRDefault="0081618C" w:rsidP="00E24349">
            <w:pPr>
              <w:pStyle w:val="phtablecellleft"/>
            </w:pPr>
            <w:r w:rsidRPr="00E24349">
              <w:t>56</w:t>
            </w:r>
          </w:p>
        </w:tc>
        <w:tc>
          <w:tcPr>
            <w:tcW w:w="1380" w:type="pct"/>
            <w:vMerge w:val="restart"/>
          </w:tcPr>
          <w:p w14:paraId="477D749E" w14:textId="77777777" w:rsidR="0081618C" w:rsidRPr="00E24349" w:rsidRDefault="0081618C" w:rsidP="00E24349">
            <w:pPr>
              <w:pStyle w:val="phtablecellleft"/>
            </w:pPr>
            <w:r w:rsidRPr="00E24349">
              <w:t>Принимаете ли Вы 5 и более лекарственных препаратов ежедневно или несколько раз в неделю?</w:t>
            </w:r>
          </w:p>
        </w:tc>
        <w:tc>
          <w:tcPr>
            <w:tcW w:w="482" w:type="pct"/>
            <w:vMerge w:val="restart"/>
          </w:tcPr>
          <w:p w14:paraId="32EFAF6F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02A0D9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85832A5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A9BC725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533C329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D14100B" w14:textId="77777777" w:rsidTr="00081F28">
        <w:tc>
          <w:tcPr>
            <w:tcW w:w="577" w:type="pct"/>
            <w:vMerge/>
          </w:tcPr>
          <w:p w14:paraId="5F9759D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C5EE01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EC8327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144E41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AEEE65A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A07D3AD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9506A89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7404D7A5" w14:textId="77777777" w:rsidTr="00081F28">
        <w:tc>
          <w:tcPr>
            <w:tcW w:w="577" w:type="pct"/>
          </w:tcPr>
          <w:p w14:paraId="25B83CA8" w14:textId="77777777" w:rsidR="0081618C" w:rsidRPr="00E24349" w:rsidRDefault="0081618C" w:rsidP="00E24349">
            <w:pPr>
              <w:pStyle w:val="phtablecellleft"/>
            </w:pPr>
            <w:r w:rsidRPr="00E24349">
              <w:t>57</w:t>
            </w:r>
          </w:p>
        </w:tc>
        <w:tc>
          <w:tcPr>
            <w:tcW w:w="1380" w:type="pct"/>
          </w:tcPr>
          <w:p w14:paraId="27FBB786" w14:textId="77777777" w:rsidR="0081618C" w:rsidRPr="00E24349" w:rsidRDefault="0081618C" w:rsidP="00E24349">
            <w:pPr>
              <w:pStyle w:val="phtablecellleft"/>
            </w:pPr>
            <w:r w:rsidRPr="00E24349">
              <w:t>Есть ли у Вас другие жалобы на свое здоровье, не вошедшие в настоящую анкету и которые Вы бы хотели сообщить врачу (фельдшеру)</w:t>
            </w:r>
          </w:p>
        </w:tc>
        <w:tc>
          <w:tcPr>
            <w:tcW w:w="482" w:type="pct"/>
          </w:tcPr>
          <w:p w14:paraId="7EBC55E2" w14:textId="77777777" w:rsidR="0081618C" w:rsidRPr="00E24349" w:rsidRDefault="0081618C" w:rsidP="00E24349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580" w:type="pct"/>
          </w:tcPr>
          <w:p w14:paraId="1A37C6E0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8D537F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916" w:type="pct"/>
          </w:tcPr>
          <w:p w14:paraId="56D01E1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7" w:type="pct"/>
          </w:tcPr>
          <w:p w14:paraId="091E8C9B" w14:textId="77777777" w:rsidR="0081618C" w:rsidRPr="00E24349" w:rsidRDefault="0081618C" w:rsidP="00E24349">
            <w:pPr>
              <w:pStyle w:val="phtablecellleft"/>
            </w:pPr>
          </w:p>
        </w:tc>
      </w:tr>
      <w:tr w:rsidR="000263B8" w:rsidRPr="00E24349" w14:paraId="40AC61CA" w14:textId="77777777" w:rsidTr="00081F28">
        <w:tc>
          <w:tcPr>
            <w:tcW w:w="577" w:type="pct"/>
            <w:vMerge w:val="restart"/>
          </w:tcPr>
          <w:p w14:paraId="78D1BDC3" w14:textId="77777777" w:rsidR="0081618C" w:rsidRPr="00E24349" w:rsidRDefault="0081618C" w:rsidP="00E24349">
            <w:pPr>
              <w:pStyle w:val="phtablecellleft"/>
            </w:pPr>
            <w:r w:rsidRPr="00E24349">
              <w:t>58</w:t>
            </w:r>
          </w:p>
        </w:tc>
        <w:tc>
          <w:tcPr>
            <w:tcW w:w="1380" w:type="pct"/>
            <w:vMerge w:val="restart"/>
          </w:tcPr>
          <w:p w14:paraId="2169E68A" w14:textId="77777777" w:rsidR="0081618C" w:rsidRPr="00E24349" w:rsidRDefault="0081618C" w:rsidP="00E24349">
            <w:pPr>
              <w:pStyle w:val="phtablecellleft"/>
            </w:pPr>
            <w:r w:rsidRPr="00E24349">
              <w:t>Говорил ли Вам врач, что Вы болели или перенесли, в том числе «на ногах», новую коронавирусную инфекцию (COVID-19)?</w:t>
            </w:r>
          </w:p>
        </w:tc>
        <w:tc>
          <w:tcPr>
            <w:tcW w:w="482" w:type="pct"/>
            <w:vMerge w:val="restart"/>
          </w:tcPr>
          <w:p w14:paraId="76BE09FB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391D7D1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D117406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619CD0D6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5804869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50C8E51" w14:textId="77777777" w:rsidTr="00081F28">
        <w:tc>
          <w:tcPr>
            <w:tcW w:w="577" w:type="pct"/>
            <w:vMerge/>
          </w:tcPr>
          <w:p w14:paraId="303063C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B711B5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D31D19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B42353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5FF8081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35F19753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047296A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27BF9A0F" w14:textId="77777777" w:rsidTr="00081F28">
        <w:tc>
          <w:tcPr>
            <w:tcW w:w="577" w:type="pct"/>
            <w:vMerge w:val="restart"/>
          </w:tcPr>
          <w:p w14:paraId="1DBC85DB" w14:textId="77777777" w:rsidR="0081618C" w:rsidRPr="00E24349" w:rsidRDefault="0081618C" w:rsidP="00E24349">
            <w:pPr>
              <w:pStyle w:val="phtablecellleft"/>
            </w:pPr>
            <w:r w:rsidRPr="00E24349">
              <w:t>59</w:t>
            </w:r>
          </w:p>
        </w:tc>
        <w:tc>
          <w:tcPr>
            <w:tcW w:w="1380" w:type="pct"/>
            <w:vMerge w:val="restart"/>
          </w:tcPr>
          <w:p w14:paraId="6467E086" w14:textId="77777777" w:rsidR="0081618C" w:rsidRPr="00E24349" w:rsidRDefault="0081618C" w:rsidP="00E24349">
            <w:pPr>
              <w:pStyle w:val="phtablecellleft"/>
            </w:pPr>
            <w:r w:rsidRPr="00E24349">
              <w:t>Прошло ли 2 месяца с момента выздоровления?</w:t>
            </w:r>
          </w:p>
        </w:tc>
        <w:tc>
          <w:tcPr>
            <w:tcW w:w="482" w:type="pct"/>
            <w:vMerge w:val="restart"/>
          </w:tcPr>
          <w:p w14:paraId="001D56D7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09927A3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E924E2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1DCD8115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FDDB6ED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3392A52F" w14:textId="77777777" w:rsidTr="00081F28">
        <w:tc>
          <w:tcPr>
            <w:tcW w:w="577" w:type="pct"/>
            <w:vMerge/>
          </w:tcPr>
          <w:p w14:paraId="7C8603F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3C52343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38AA82B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064902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CFBD9F4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54E523AF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7596C1B8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1382CD23" w14:textId="77777777" w:rsidTr="00081F28">
        <w:tc>
          <w:tcPr>
            <w:tcW w:w="577" w:type="pct"/>
            <w:vMerge w:val="restart"/>
          </w:tcPr>
          <w:p w14:paraId="1BD7C0F0" w14:textId="77777777" w:rsidR="0081618C" w:rsidRPr="00E24349" w:rsidRDefault="0081618C" w:rsidP="00E24349">
            <w:pPr>
              <w:pStyle w:val="phtablecellleft"/>
            </w:pPr>
            <w:r w:rsidRPr="00E24349">
              <w:t>60</w:t>
            </w:r>
          </w:p>
        </w:tc>
        <w:tc>
          <w:tcPr>
            <w:tcW w:w="1380" w:type="pct"/>
            <w:vMerge w:val="restart"/>
          </w:tcPr>
          <w:p w14:paraId="3F1167E4" w14:textId="77777777" w:rsidR="0081618C" w:rsidRPr="00E24349" w:rsidRDefault="0081618C" w:rsidP="00E24349">
            <w:pPr>
              <w:pStyle w:val="phtablecellleft"/>
            </w:pPr>
            <w:r w:rsidRPr="00E24349">
              <w:t>Какой степени тяжести была коронавирусная инфекция (COVID-19)?</w:t>
            </w:r>
          </w:p>
        </w:tc>
        <w:tc>
          <w:tcPr>
            <w:tcW w:w="482" w:type="pct"/>
            <w:vMerge w:val="restart"/>
          </w:tcPr>
          <w:p w14:paraId="19CB723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CE98066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4EF896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477A8D6" w14:textId="77777777" w:rsidR="0081618C" w:rsidRPr="00E24349" w:rsidRDefault="0081618C" w:rsidP="00E24349">
            <w:pPr>
              <w:pStyle w:val="phtablecellleft"/>
            </w:pPr>
            <w:r w:rsidRPr="00E24349">
              <w:t>Удовлетворительное</w:t>
            </w:r>
          </w:p>
        </w:tc>
        <w:tc>
          <w:tcPr>
            <w:tcW w:w="487" w:type="pct"/>
          </w:tcPr>
          <w:p w14:paraId="3D94E0D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069BE4F3" w14:textId="77777777" w:rsidTr="00081F28">
        <w:tc>
          <w:tcPr>
            <w:tcW w:w="577" w:type="pct"/>
            <w:vMerge/>
          </w:tcPr>
          <w:p w14:paraId="1C04653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FAB12D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0FDCC1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38B8B6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B701B0D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6CAAEBF" w14:textId="77777777" w:rsidR="0081618C" w:rsidRPr="00E24349" w:rsidRDefault="0081618C" w:rsidP="00E24349">
            <w:pPr>
              <w:pStyle w:val="phtablecellleft"/>
            </w:pPr>
            <w:r w:rsidRPr="00E24349">
              <w:t>Средней тяжести</w:t>
            </w:r>
          </w:p>
        </w:tc>
        <w:tc>
          <w:tcPr>
            <w:tcW w:w="487" w:type="pct"/>
          </w:tcPr>
          <w:p w14:paraId="489E93E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1842AA58" w14:textId="77777777" w:rsidTr="00081F28">
        <w:tc>
          <w:tcPr>
            <w:tcW w:w="577" w:type="pct"/>
            <w:vMerge/>
          </w:tcPr>
          <w:p w14:paraId="25AAF95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B2B9DB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34EA15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A9160D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63D4C88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916" w:type="pct"/>
          </w:tcPr>
          <w:p w14:paraId="28ADE63C" w14:textId="77777777" w:rsidR="0081618C" w:rsidRPr="00E24349" w:rsidRDefault="0081618C" w:rsidP="00E24349">
            <w:pPr>
              <w:pStyle w:val="phtablecellleft"/>
            </w:pPr>
            <w:r w:rsidRPr="00E24349">
              <w:t>Тяжелое</w:t>
            </w:r>
          </w:p>
        </w:tc>
        <w:tc>
          <w:tcPr>
            <w:tcW w:w="487" w:type="pct"/>
          </w:tcPr>
          <w:p w14:paraId="326643C5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29A2B675" w14:textId="77777777" w:rsidTr="00081F28">
        <w:tc>
          <w:tcPr>
            <w:tcW w:w="577" w:type="pct"/>
            <w:vMerge/>
          </w:tcPr>
          <w:p w14:paraId="508DBA4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82FF42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2B59AF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C079F3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B731F5A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916" w:type="pct"/>
          </w:tcPr>
          <w:p w14:paraId="7A867F88" w14:textId="77777777" w:rsidR="0081618C" w:rsidRPr="00E24349" w:rsidRDefault="0081618C" w:rsidP="00E24349">
            <w:pPr>
              <w:pStyle w:val="phtablecellleft"/>
            </w:pPr>
            <w:r w:rsidRPr="00E24349">
              <w:t>Крайне тяжелое</w:t>
            </w:r>
          </w:p>
        </w:tc>
        <w:tc>
          <w:tcPr>
            <w:tcW w:w="487" w:type="pct"/>
          </w:tcPr>
          <w:p w14:paraId="14D77B52" w14:textId="77777777" w:rsidR="0081618C" w:rsidRPr="00E24349" w:rsidRDefault="0081618C" w:rsidP="00E24349">
            <w:pPr>
              <w:pStyle w:val="phtablecellleft"/>
            </w:pPr>
            <w:r w:rsidRPr="00E24349">
              <w:t>4</w:t>
            </w:r>
          </w:p>
        </w:tc>
      </w:tr>
      <w:tr w:rsidR="000263B8" w:rsidRPr="00E24349" w14:paraId="6FB08FB1" w14:textId="77777777" w:rsidTr="00081F28">
        <w:tc>
          <w:tcPr>
            <w:tcW w:w="577" w:type="pct"/>
            <w:vMerge/>
          </w:tcPr>
          <w:p w14:paraId="623E6CC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FE0436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986548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164B86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3002EB3C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916" w:type="pct"/>
          </w:tcPr>
          <w:p w14:paraId="7B072FE4" w14:textId="77777777" w:rsidR="0081618C" w:rsidRPr="00E24349" w:rsidRDefault="0081618C" w:rsidP="00E24349">
            <w:pPr>
              <w:pStyle w:val="phtablecellleft"/>
            </w:pPr>
            <w:r w:rsidRPr="00E24349">
              <w:t>Клиническая смерть</w:t>
            </w:r>
          </w:p>
        </w:tc>
        <w:tc>
          <w:tcPr>
            <w:tcW w:w="487" w:type="pct"/>
          </w:tcPr>
          <w:p w14:paraId="5DC52886" w14:textId="77777777" w:rsidR="0081618C" w:rsidRPr="00E24349" w:rsidRDefault="0081618C" w:rsidP="00E24349">
            <w:pPr>
              <w:pStyle w:val="phtablecellleft"/>
            </w:pPr>
            <w:r w:rsidRPr="00E24349">
              <w:t>5</w:t>
            </w:r>
          </w:p>
        </w:tc>
      </w:tr>
      <w:tr w:rsidR="000263B8" w:rsidRPr="00E24349" w14:paraId="4F59A273" w14:textId="77777777" w:rsidTr="00081F28">
        <w:tc>
          <w:tcPr>
            <w:tcW w:w="577" w:type="pct"/>
            <w:vMerge/>
          </w:tcPr>
          <w:p w14:paraId="6385728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187C7B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105781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9DC140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3AF9CB1B" w14:textId="77777777" w:rsidR="0081618C" w:rsidRPr="00E24349" w:rsidRDefault="0081618C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916" w:type="pct"/>
          </w:tcPr>
          <w:p w14:paraId="1BF18DDF" w14:textId="77777777" w:rsidR="0081618C" w:rsidRPr="00E24349" w:rsidRDefault="0081618C" w:rsidP="00E24349">
            <w:pPr>
              <w:pStyle w:val="phtablecellleft"/>
            </w:pPr>
            <w:r w:rsidRPr="00E24349">
              <w:t>Терминальное</w:t>
            </w:r>
          </w:p>
        </w:tc>
        <w:tc>
          <w:tcPr>
            <w:tcW w:w="487" w:type="pct"/>
          </w:tcPr>
          <w:p w14:paraId="1CDC6D4B" w14:textId="77777777" w:rsidR="0081618C" w:rsidRPr="00E24349" w:rsidRDefault="0081618C" w:rsidP="00E24349">
            <w:pPr>
              <w:pStyle w:val="phtablecellleft"/>
            </w:pPr>
            <w:r w:rsidRPr="00E24349">
              <w:t>6</w:t>
            </w:r>
          </w:p>
        </w:tc>
      </w:tr>
      <w:tr w:rsidR="000263B8" w:rsidRPr="00E24349" w14:paraId="11A292EE" w14:textId="77777777" w:rsidTr="00081F28">
        <w:tc>
          <w:tcPr>
            <w:tcW w:w="577" w:type="pct"/>
            <w:vMerge w:val="restart"/>
          </w:tcPr>
          <w:p w14:paraId="3CB9E534" w14:textId="77777777" w:rsidR="0081618C" w:rsidRPr="00E24349" w:rsidRDefault="0081618C" w:rsidP="00E24349">
            <w:pPr>
              <w:pStyle w:val="phtablecellleft"/>
            </w:pPr>
            <w:r w:rsidRPr="00E24349">
              <w:t>61</w:t>
            </w:r>
          </w:p>
        </w:tc>
        <w:tc>
          <w:tcPr>
            <w:tcW w:w="1380" w:type="pct"/>
            <w:vMerge w:val="restart"/>
          </w:tcPr>
          <w:p w14:paraId="429AC40C" w14:textId="77777777" w:rsidR="0081618C" w:rsidRPr="00E24349" w:rsidRDefault="0081618C" w:rsidP="00E24349">
            <w:pPr>
              <w:pStyle w:val="phtablecellleft"/>
            </w:pPr>
            <w:r w:rsidRPr="00E24349">
              <w:t>Ощущаете ли Вы в настоящее время снижение качества жизни (уровня здоровья) (КЖ) или работоспособности (РСП), связанное с перенесенной новой коронавирусной инфекцией (COVID-19)?</w:t>
            </w:r>
          </w:p>
        </w:tc>
        <w:tc>
          <w:tcPr>
            <w:tcW w:w="482" w:type="pct"/>
            <w:vMerge w:val="restart"/>
          </w:tcPr>
          <w:p w14:paraId="465FD720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65CCCD80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7CF49065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D547E48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3D7D794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94A266A" w14:textId="77777777" w:rsidTr="00081F28">
        <w:tc>
          <w:tcPr>
            <w:tcW w:w="577" w:type="pct"/>
            <w:vMerge/>
          </w:tcPr>
          <w:p w14:paraId="24EB6AC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66C6EF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38E9102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01DAB1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D389187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2E33C687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135404D5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  <w:tr w:rsidR="000263B8" w:rsidRPr="00E24349" w14:paraId="3F62B163" w14:textId="77777777" w:rsidTr="00081F28">
        <w:tc>
          <w:tcPr>
            <w:tcW w:w="577" w:type="pct"/>
            <w:vMerge w:val="restart"/>
          </w:tcPr>
          <w:p w14:paraId="4CB06B7A" w14:textId="77777777" w:rsidR="0081618C" w:rsidRPr="00E24349" w:rsidRDefault="0081618C" w:rsidP="00E24349">
            <w:pPr>
              <w:pStyle w:val="phtablecellleft"/>
            </w:pPr>
            <w:r w:rsidRPr="00E24349">
              <w:t>62</w:t>
            </w:r>
          </w:p>
        </w:tc>
        <w:tc>
          <w:tcPr>
            <w:tcW w:w="1380" w:type="pct"/>
            <w:vMerge w:val="restart"/>
          </w:tcPr>
          <w:p w14:paraId="2717FF4A" w14:textId="77777777" w:rsidR="0081618C" w:rsidRPr="00E24349" w:rsidRDefault="0081618C" w:rsidP="00E24349">
            <w:pPr>
              <w:pStyle w:val="phtablecellleft"/>
            </w:pPr>
            <w:r w:rsidRPr="00E24349">
              <w:t>Оцените уровень снижения КЖ и/или РСП</w:t>
            </w:r>
          </w:p>
        </w:tc>
        <w:tc>
          <w:tcPr>
            <w:tcW w:w="482" w:type="pct"/>
            <w:vMerge w:val="restart"/>
          </w:tcPr>
          <w:p w14:paraId="5EA976CC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63F63CD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68E47454" w14:textId="77777777" w:rsidR="0081618C" w:rsidRPr="00E24349" w:rsidRDefault="0081618C" w:rsidP="00E24349">
            <w:pPr>
              <w:pStyle w:val="phtablecellleft"/>
            </w:pPr>
            <w:r w:rsidRPr="00E24349">
              <w:t>621</w:t>
            </w:r>
          </w:p>
        </w:tc>
        <w:tc>
          <w:tcPr>
            <w:tcW w:w="916" w:type="pct"/>
          </w:tcPr>
          <w:p w14:paraId="1F4FB7F3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50509B4D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D67B695" w14:textId="77777777" w:rsidTr="00081F28">
        <w:tc>
          <w:tcPr>
            <w:tcW w:w="577" w:type="pct"/>
            <w:vMerge/>
          </w:tcPr>
          <w:p w14:paraId="483C09B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24CA64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19345D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9E9FE8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0D54859" w14:textId="77777777" w:rsidR="0081618C" w:rsidRPr="00E24349" w:rsidRDefault="0081618C" w:rsidP="00E24349">
            <w:pPr>
              <w:pStyle w:val="phtablecellleft"/>
            </w:pPr>
            <w:r w:rsidRPr="00E24349">
              <w:t>622</w:t>
            </w:r>
          </w:p>
        </w:tc>
        <w:tc>
          <w:tcPr>
            <w:tcW w:w="916" w:type="pct"/>
          </w:tcPr>
          <w:p w14:paraId="11453BA0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280D32EF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158B4348" w14:textId="77777777" w:rsidTr="00081F28">
        <w:tc>
          <w:tcPr>
            <w:tcW w:w="577" w:type="pct"/>
            <w:vMerge/>
          </w:tcPr>
          <w:p w14:paraId="2ED4335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DC2F54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B47698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DA78CD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FD2BF69" w14:textId="77777777" w:rsidR="0081618C" w:rsidRPr="00E24349" w:rsidRDefault="0081618C" w:rsidP="00E24349">
            <w:pPr>
              <w:pStyle w:val="phtablecellleft"/>
            </w:pPr>
            <w:r w:rsidRPr="00E24349">
              <w:t>623</w:t>
            </w:r>
          </w:p>
        </w:tc>
        <w:tc>
          <w:tcPr>
            <w:tcW w:w="916" w:type="pct"/>
          </w:tcPr>
          <w:p w14:paraId="53061EE5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2CDC2BDB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2E6757C8" w14:textId="77777777" w:rsidTr="00081F28">
        <w:tc>
          <w:tcPr>
            <w:tcW w:w="577" w:type="pct"/>
            <w:vMerge w:val="restart"/>
          </w:tcPr>
          <w:p w14:paraId="1AA0E904" w14:textId="77777777" w:rsidR="0081618C" w:rsidRPr="00E24349" w:rsidRDefault="0081618C" w:rsidP="00E24349">
            <w:pPr>
              <w:pStyle w:val="phtablecellleft"/>
            </w:pPr>
            <w:r w:rsidRPr="00E24349">
              <w:t>63</w:t>
            </w:r>
          </w:p>
        </w:tc>
        <w:tc>
          <w:tcPr>
            <w:tcW w:w="1380" w:type="pct"/>
            <w:vMerge w:val="restart"/>
          </w:tcPr>
          <w:p w14:paraId="2A17F959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появления/усиления одышки и снижения переносимости физической нагрузки и/или хронического кашля как причины снижения КЖ и/или РСП</w:t>
            </w:r>
          </w:p>
        </w:tc>
        <w:tc>
          <w:tcPr>
            <w:tcW w:w="482" w:type="pct"/>
            <w:vMerge w:val="restart"/>
          </w:tcPr>
          <w:p w14:paraId="74C59C54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5C0B29EA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3353E953" w14:textId="77777777" w:rsidR="0081618C" w:rsidRPr="00E24349" w:rsidRDefault="0081618C" w:rsidP="00E24349">
            <w:pPr>
              <w:pStyle w:val="phtablecellleft"/>
            </w:pPr>
            <w:r w:rsidRPr="00E24349">
              <w:t>631</w:t>
            </w:r>
          </w:p>
        </w:tc>
        <w:tc>
          <w:tcPr>
            <w:tcW w:w="916" w:type="pct"/>
          </w:tcPr>
          <w:p w14:paraId="352ADD89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48819614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3DCF3FF4" w14:textId="77777777" w:rsidTr="00081F28">
        <w:tc>
          <w:tcPr>
            <w:tcW w:w="577" w:type="pct"/>
            <w:vMerge/>
          </w:tcPr>
          <w:p w14:paraId="4D9F575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4E59916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72ED8F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B45DB2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1F4A707" w14:textId="77777777" w:rsidR="0081618C" w:rsidRPr="00E24349" w:rsidRDefault="0081618C" w:rsidP="00E24349">
            <w:pPr>
              <w:pStyle w:val="phtablecellleft"/>
            </w:pPr>
            <w:r w:rsidRPr="00E24349">
              <w:t>632</w:t>
            </w:r>
          </w:p>
        </w:tc>
        <w:tc>
          <w:tcPr>
            <w:tcW w:w="916" w:type="pct"/>
          </w:tcPr>
          <w:p w14:paraId="31B8A52A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13A50C22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407ABBCE" w14:textId="77777777" w:rsidTr="00081F28">
        <w:tc>
          <w:tcPr>
            <w:tcW w:w="577" w:type="pct"/>
            <w:vMerge/>
          </w:tcPr>
          <w:p w14:paraId="52D5580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D9F871E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4C0F840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A49039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E1BAC25" w14:textId="77777777" w:rsidR="0081618C" w:rsidRPr="00E24349" w:rsidRDefault="0081618C" w:rsidP="00E24349">
            <w:pPr>
              <w:pStyle w:val="phtablecellleft"/>
            </w:pPr>
            <w:r w:rsidRPr="00E24349">
              <w:t>633</w:t>
            </w:r>
          </w:p>
        </w:tc>
        <w:tc>
          <w:tcPr>
            <w:tcW w:w="916" w:type="pct"/>
          </w:tcPr>
          <w:p w14:paraId="76A7DDAE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20F05F0A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742F24AA" w14:textId="77777777" w:rsidTr="00081F28">
        <w:tc>
          <w:tcPr>
            <w:tcW w:w="577" w:type="pct"/>
            <w:vMerge w:val="restart"/>
          </w:tcPr>
          <w:p w14:paraId="3F839804" w14:textId="77777777" w:rsidR="0081618C" w:rsidRPr="00E24349" w:rsidRDefault="0081618C" w:rsidP="00E24349">
            <w:pPr>
              <w:pStyle w:val="phtablecellleft"/>
            </w:pPr>
            <w:r w:rsidRPr="00E24349">
              <w:t>64</w:t>
            </w:r>
          </w:p>
        </w:tc>
        <w:tc>
          <w:tcPr>
            <w:tcW w:w="1380" w:type="pct"/>
            <w:vMerge w:val="restart"/>
          </w:tcPr>
          <w:p w14:paraId="366BA48D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появления/усиления болей в груди и/или сердцебиений, и/или отеков на ногах как причины снижения КЖ и/или РСП</w:t>
            </w:r>
          </w:p>
        </w:tc>
        <w:tc>
          <w:tcPr>
            <w:tcW w:w="482" w:type="pct"/>
            <w:vMerge w:val="restart"/>
          </w:tcPr>
          <w:p w14:paraId="5A94798E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0D082F9B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E16F9D2" w14:textId="77777777" w:rsidR="0081618C" w:rsidRPr="00E24349" w:rsidRDefault="0081618C" w:rsidP="00E24349">
            <w:pPr>
              <w:pStyle w:val="phtablecellleft"/>
            </w:pPr>
            <w:r w:rsidRPr="00E24349">
              <w:t>641</w:t>
            </w:r>
          </w:p>
        </w:tc>
        <w:tc>
          <w:tcPr>
            <w:tcW w:w="916" w:type="pct"/>
          </w:tcPr>
          <w:p w14:paraId="227A9CB9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54DB17DC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940E114" w14:textId="77777777" w:rsidTr="00081F28">
        <w:tc>
          <w:tcPr>
            <w:tcW w:w="577" w:type="pct"/>
            <w:vMerge/>
          </w:tcPr>
          <w:p w14:paraId="4F9E947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1B2FCF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A9E5D4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86C46D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CE6000A" w14:textId="77777777" w:rsidR="0081618C" w:rsidRPr="00E24349" w:rsidRDefault="0081618C" w:rsidP="00E24349">
            <w:pPr>
              <w:pStyle w:val="phtablecellleft"/>
            </w:pPr>
            <w:r w:rsidRPr="00E24349">
              <w:t>642</w:t>
            </w:r>
          </w:p>
        </w:tc>
        <w:tc>
          <w:tcPr>
            <w:tcW w:w="916" w:type="pct"/>
          </w:tcPr>
          <w:p w14:paraId="1E9C7559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734E9897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29C32C71" w14:textId="77777777" w:rsidTr="00081F28">
        <w:tc>
          <w:tcPr>
            <w:tcW w:w="577" w:type="pct"/>
            <w:vMerge/>
          </w:tcPr>
          <w:p w14:paraId="3907786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EA40EB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6D48A5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2CD31E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500717D" w14:textId="77777777" w:rsidR="0081618C" w:rsidRPr="00E24349" w:rsidRDefault="0081618C" w:rsidP="00E24349">
            <w:pPr>
              <w:pStyle w:val="phtablecellleft"/>
            </w:pPr>
            <w:r w:rsidRPr="00E24349">
              <w:t>643</w:t>
            </w:r>
          </w:p>
        </w:tc>
        <w:tc>
          <w:tcPr>
            <w:tcW w:w="916" w:type="pct"/>
          </w:tcPr>
          <w:p w14:paraId="0D0EAAF2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06C0B3ED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74EAEBCC" w14:textId="77777777" w:rsidTr="00081F28">
        <w:tc>
          <w:tcPr>
            <w:tcW w:w="577" w:type="pct"/>
            <w:vMerge w:val="restart"/>
          </w:tcPr>
          <w:p w14:paraId="3F8CBE5F" w14:textId="77777777" w:rsidR="0081618C" w:rsidRPr="00E24349" w:rsidRDefault="0081618C" w:rsidP="00E24349">
            <w:pPr>
              <w:pStyle w:val="phtablecellleft"/>
            </w:pPr>
            <w:r w:rsidRPr="00E24349">
              <w:t>65</w:t>
            </w:r>
          </w:p>
        </w:tc>
        <w:tc>
          <w:tcPr>
            <w:tcW w:w="1380" w:type="pct"/>
            <w:vMerge w:val="restart"/>
          </w:tcPr>
          <w:p w14:paraId="15701BC1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появления/усиления усталости, и/или мышечных болей, и/или головной боли, и/или дизавтономии (функциональные нарушения регуляции деятельности желудочно-кишечного тракта, печени, почек, мочевого пузыря, легких, сердца, желез внутренней и внешней секреции, кровеносных и лимфатических сосудов), и/или когнитивных нарушений (снижение памяти</w:t>
            </w:r>
          </w:p>
        </w:tc>
        <w:tc>
          <w:tcPr>
            <w:tcW w:w="482" w:type="pct"/>
            <w:vMerge w:val="restart"/>
          </w:tcPr>
          <w:p w14:paraId="08E57B68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66BBF269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34F97BC" w14:textId="77777777" w:rsidR="0081618C" w:rsidRPr="00E24349" w:rsidRDefault="0081618C" w:rsidP="00E24349">
            <w:pPr>
              <w:pStyle w:val="phtablecellleft"/>
            </w:pPr>
            <w:r w:rsidRPr="00E24349">
              <w:t>651</w:t>
            </w:r>
          </w:p>
        </w:tc>
        <w:tc>
          <w:tcPr>
            <w:tcW w:w="916" w:type="pct"/>
          </w:tcPr>
          <w:p w14:paraId="2F7CEF39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66F23512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B14699F" w14:textId="77777777" w:rsidTr="00081F28">
        <w:tc>
          <w:tcPr>
            <w:tcW w:w="577" w:type="pct"/>
            <w:vMerge/>
          </w:tcPr>
          <w:p w14:paraId="7364DF6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7FDB5AA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D3138E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046071A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2F4B996" w14:textId="77777777" w:rsidR="0081618C" w:rsidRPr="00E24349" w:rsidRDefault="0081618C" w:rsidP="00E24349">
            <w:pPr>
              <w:pStyle w:val="phtablecellleft"/>
            </w:pPr>
            <w:r w:rsidRPr="00E24349">
              <w:t>652</w:t>
            </w:r>
          </w:p>
        </w:tc>
        <w:tc>
          <w:tcPr>
            <w:tcW w:w="916" w:type="pct"/>
          </w:tcPr>
          <w:p w14:paraId="01805F86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34DD5BB8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6A61F30C" w14:textId="77777777" w:rsidTr="00081F28">
        <w:tc>
          <w:tcPr>
            <w:tcW w:w="577" w:type="pct"/>
            <w:vMerge/>
          </w:tcPr>
          <w:p w14:paraId="4924BFE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1E2FFE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C7F661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E7CEDF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79C182CD" w14:textId="77777777" w:rsidR="0081618C" w:rsidRPr="00E24349" w:rsidRDefault="0081618C" w:rsidP="00E24349">
            <w:pPr>
              <w:pStyle w:val="phtablecellleft"/>
            </w:pPr>
            <w:r w:rsidRPr="00E24349">
              <w:t>653</w:t>
            </w:r>
          </w:p>
        </w:tc>
        <w:tc>
          <w:tcPr>
            <w:tcW w:w="916" w:type="pct"/>
          </w:tcPr>
          <w:p w14:paraId="0FC3F886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6C21DE81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2A950CC1" w14:textId="77777777" w:rsidTr="00081F28">
        <w:tc>
          <w:tcPr>
            <w:tcW w:w="577" w:type="pct"/>
            <w:vMerge w:val="restart"/>
          </w:tcPr>
          <w:p w14:paraId="4AB5FAAF" w14:textId="77777777" w:rsidR="0081618C" w:rsidRPr="00E24349" w:rsidRDefault="0081618C" w:rsidP="00E24349">
            <w:pPr>
              <w:pStyle w:val="phtablecellleft"/>
            </w:pPr>
            <w:r w:rsidRPr="00E24349">
              <w:t>66</w:t>
            </w:r>
          </w:p>
        </w:tc>
        <w:tc>
          <w:tcPr>
            <w:tcW w:w="1380" w:type="pct"/>
            <w:vMerge w:val="restart"/>
          </w:tcPr>
          <w:p w14:paraId="425EF7EC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нестабильного течения сахарного диабета (ранее протекавшего стабильно) или впервые выявленного сахарного диабета после перенесенного COVID-19 как причины снижения КЖ и/или РСП</w:t>
            </w:r>
          </w:p>
        </w:tc>
        <w:tc>
          <w:tcPr>
            <w:tcW w:w="482" w:type="pct"/>
            <w:vMerge w:val="restart"/>
          </w:tcPr>
          <w:p w14:paraId="5059E53C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23BC1A19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241E8C2" w14:textId="77777777" w:rsidR="0081618C" w:rsidRPr="00E24349" w:rsidRDefault="0081618C" w:rsidP="00E24349">
            <w:pPr>
              <w:pStyle w:val="phtablecellleft"/>
            </w:pPr>
            <w:r w:rsidRPr="00E24349">
              <w:t>661</w:t>
            </w:r>
          </w:p>
        </w:tc>
        <w:tc>
          <w:tcPr>
            <w:tcW w:w="916" w:type="pct"/>
          </w:tcPr>
          <w:p w14:paraId="358B0C61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3266BE08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C579A08" w14:textId="77777777" w:rsidTr="00081F28">
        <w:tc>
          <w:tcPr>
            <w:tcW w:w="577" w:type="pct"/>
            <w:vMerge/>
          </w:tcPr>
          <w:p w14:paraId="3317056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537309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14FC11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BB0281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FFFAB50" w14:textId="77777777" w:rsidR="0081618C" w:rsidRPr="00E24349" w:rsidRDefault="0081618C" w:rsidP="00E24349">
            <w:pPr>
              <w:pStyle w:val="phtablecellleft"/>
            </w:pPr>
            <w:r w:rsidRPr="00E24349">
              <w:t>662</w:t>
            </w:r>
          </w:p>
        </w:tc>
        <w:tc>
          <w:tcPr>
            <w:tcW w:w="916" w:type="pct"/>
          </w:tcPr>
          <w:p w14:paraId="6E5C0C14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5C484A4F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11062100" w14:textId="77777777" w:rsidTr="00081F28">
        <w:tc>
          <w:tcPr>
            <w:tcW w:w="577" w:type="pct"/>
            <w:vMerge/>
          </w:tcPr>
          <w:p w14:paraId="27BCFCE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183DDA4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7EC3C9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5CDC984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15CA1969" w14:textId="77777777" w:rsidR="0081618C" w:rsidRPr="00E24349" w:rsidRDefault="0081618C" w:rsidP="00E24349">
            <w:pPr>
              <w:pStyle w:val="phtablecellleft"/>
            </w:pPr>
            <w:r w:rsidRPr="00E24349">
              <w:t>663</w:t>
            </w:r>
          </w:p>
        </w:tc>
        <w:tc>
          <w:tcPr>
            <w:tcW w:w="916" w:type="pct"/>
          </w:tcPr>
          <w:p w14:paraId="053D872C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2477550A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03FB8644" w14:textId="77777777" w:rsidTr="00081F28">
        <w:tc>
          <w:tcPr>
            <w:tcW w:w="577" w:type="pct"/>
            <w:vMerge w:val="restart"/>
          </w:tcPr>
          <w:p w14:paraId="332CB19A" w14:textId="77777777" w:rsidR="0081618C" w:rsidRPr="00E24349" w:rsidRDefault="0081618C" w:rsidP="00E24349">
            <w:pPr>
              <w:pStyle w:val="phtablecellleft"/>
            </w:pPr>
            <w:r w:rsidRPr="00E24349">
              <w:t>67</w:t>
            </w:r>
          </w:p>
        </w:tc>
        <w:tc>
          <w:tcPr>
            <w:tcW w:w="1380" w:type="pct"/>
            <w:vMerge w:val="restart"/>
          </w:tcPr>
          <w:p w14:paraId="54A6280D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выпадения волос или появление кожной сыпи как причины снижения КЖ и/или РСП</w:t>
            </w:r>
          </w:p>
        </w:tc>
        <w:tc>
          <w:tcPr>
            <w:tcW w:w="482" w:type="pct"/>
            <w:vMerge w:val="restart"/>
          </w:tcPr>
          <w:p w14:paraId="055B6307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1DF2B107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27E16D7" w14:textId="77777777" w:rsidR="0081618C" w:rsidRPr="00E24349" w:rsidRDefault="0081618C" w:rsidP="00E24349">
            <w:pPr>
              <w:pStyle w:val="phtablecellleft"/>
            </w:pPr>
            <w:r w:rsidRPr="00E24349">
              <w:t>671</w:t>
            </w:r>
          </w:p>
        </w:tc>
        <w:tc>
          <w:tcPr>
            <w:tcW w:w="916" w:type="pct"/>
          </w:tcPr>
          <w:p w14:paraId="3A3ED98C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182CA67B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1E1CB492" w14:textId="77777777" w:rsidTr="00081F28">
        <w:tc>
          <w:tcPr>
            <w:tcW w:w="577" w:type="pct"/>
            <w:vMerge/>
          </w:tcPr>
          <w:p w14:paraId="635AA06A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6C8E7D0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0471E03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1FB38D0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4636005D" w14:textId="77777777" w:rsidR="0081618C" w:rsidRPr="00E24349" w:rsidRDefault="0081618C" w:rsidP="00E24349">
            <w:pPr>
              <w:pStyle w:val="phtablecellleft"/>
            </w:pPr>
            <w:r w:rsidRPr="00E24349">
              <w:t>672</w:t>
            </w:r>
          </w:p>
        </w:tc>
        <w:tc>
          <w:tcPr>
            <w:tcW w:w="916" w:type="pct"/>
          </w:tcPr>
          <w:p w14:paraId="20B8B9D1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69BD4C15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777E812A" w14:textId="77777777" w:rsidTr="00081F28">
        <w:tc>
          <w:tcPr>
            <w:tcW w:w="577" w:type="pct"/>
            <w:vMerge/>
          </w:tcPr>
          <w:p w14:paraId="4E4810F1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3DBEC77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5AF6F8D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4FB6584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16590C2" w14:textId="77777777" w:rsidR="0081618C" w:rsidRPr="00E24349" w:rsidRDefault="0081618C" w:rsidP="00E24349">
            <w:pPr>
              <w:pStyle w:val="phtablecellleft"/>
            </w:pPr>
            <w:r w:rsidRPr="00E24349">
              <w:t>673</w:t>
            </w:r>
          </w:p>
        </w:tc>
        <w:tc>
          <w:tcPr>
            <w:tcW w:w="916" w:type="pct"/>
          </w:tcPr>
          <w:p w14:paraId="506F2AB5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53C63F7D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268DF6C6" w14:textId="77777777" w:rsidTr="00081F28">
        <w:tc>
          <w:tcPr>
            <w:tcW w:w="577" w:type="pct"/>
            <w:vMerge w:val="restart"/>
          </w:tcPr>
          <w:p w14:paraId="4B2E1188" w14:textId="77777777" w:rsidR="0081618C" w:rsidRPr="00E24349" w:rsidRDefault="0081618C" w:rsidP="00E24349">
            <w:pPr>
              <w:pStyle w:val="phtablecellleft"/>
            </w:pPr>
            <w:r w:rsidRPr="00E24349">
              <w:t>68</w:t>
            </w:r>
          </w:p>
        </w:tc>
        <w:tc>
          <w:tcPr>
            <w:tcW w:w="1380" w:type="pct"/>
            <w:vMerge w:val="restart"/>
          </w:tcPr>
          <w:p w14:paraId="41637030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появления/усиления болей в суставах как причины снижения КЖ и/или РСП</w:t>
            </w:r>
          </w:p>
        </w:tc>
        <w:tc>
          <w:tcPr>
            <w:tcW w:w="482" w:type="pct"/>
            <w:vMerge w:val="restart"/>
          </w:tcPr>
          <w:p w14:paraId="1ED3BCDA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3C00C1C0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0415B254" w14:textId="77777777" w:rsidR="0081618C" w:rsidRPr="00E24349" w:rsidRDefault="0081618C" w:rsidP="00E24349">
            <w:pPr>
              <w:pStyle w:val="phtablecellleft"/>
            </w:pPr>
            <w:r w:rsidRPr="00E24349">
              <w:t>681</w:t>
            </w:r>
          </w:p>
        </w:tc>
        <w:tc>
          <w:tcPr>
            <w:tcW w:w="916" w:type="pct"/>
          </w:tcPr>
          <w:p w14:paraId="4F66F03F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3B1B6F6A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04015B5" w14:textId="77777777" w:rsidTr="00081F28">
        <w:tc>
          <w:tcPr>
            <w:tcW w:w="577" w:type="pct"/>
            <w:vMerge/>
          </w:tcPr>
          <w:p w14:paraId="2F40C56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62E2A29D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B854DD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3407B45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69DCD17" w14:textId="77777777" w:rsidR="0081618C" w:rsidRPr="00E24349" w:rsidRDefault="0081618C" w:rsidP="00E24349">
            <w:pPr>
              <w:pStyle w:val="phtablecellleft"/>
            </w:pPr>
            <w:r w:rsidRPr="00E24349">
              <w:t>682</w:t>
            </w:r>
          </w:p>
        </w:tc>
        <w:tc>
          <w:tcPr>
            <w:tcW w:w="916" w:type="pct"/>
          </w:tcPr>
          <w:p w14:paraId="0ED1A547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1BBE57EE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1D43060A" w14:textId="77777777" w:rsidTr="00081F28">
        <w:tc>
          <w:tcPr>
            <w:tcW w:w="577" w:type="pct"/>
            <w:vMerge/>
          </w:tcPr>
          <w:p w14:paraId="658DAF3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0787077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236A5E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6586FC1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0682A7AD" w14:textId="77777777" w:rsidR="0081618C" w:rsidRPr="00E24349" w:rsidRDefault="0081618C" w:rsidP="00E24349">
            <w:pPr>
              <w:pStyle w:val="phtablecellleft"/>
            </w:pPr>
            <w:r w:rsidRPr="00E24349">
              <w:t>683</w:t>
            </w:r>
          </w:p>
        </w:tc>
        <w:tc>
          <w:tcPr>
            <w:tcW w:w="916" w:type="pct"/>
          </w:tcPr>
          <w:p w14:paraId="5D6741BB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5D519160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16EAFA9E" w14:textId="77777777" w:rsidTr="00081F28">
        <w:tc>
          <w:tcPr>
            <w:tcW w:w="577" w:type="pct"/>
            <w:vMerge w:val="restart"/>
          </w:tcPr>
          <w:p w14:paraId="2F4B7245" w14:textId="77777777" w:rsidR="0081618C" w:rsidRPr="00E24349" w:rsidRDefault="0081618C" w:rsidP="00E24349">
            <w:pPr>
              <w:pStyle w:val="phtablecellleft"/>
            </w:pPr>
            <w:r w:rsidRPr="00E24349">
              <w:t>69</w:t>
            </w:r>
          </w:p>
        </w:tc>
        <w:tc>
          <w:tcPr>
            <w:tcW w:w="1380" w:type="pct"/>
            <w:vMerge w:val="restart"/>
          </w:tcPr>
          <w:p w14:paraId="7C6B833A" w14:textId="77777777" w:rsidR="0081618C" w:rsidRPr="00E24349" w:rsidRDefault="0081618C" w:rsidP="00E24349">
            <w:pPr>
              <w:pStyle w:val="phtablecellleft"/>
            </w:pPr>
            <w:r w:rsidRPr="00E24349">
              <w:t>Оцените вклад потери вкуса и/или обоняния как причины снижения КЖ и/или РСП</w:t>
            </w:r>
          </w:p>
        </w:tc>
        <w:tc>
          <w:tcPr>
            <w:tcW w:w="482" w:type="pct"/>
            <w:vMerge w:val="restart"/>
          </w:tcPr>
          <w:p w14:paraId="439630D2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73DBBFBA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505741CC" w14:textId="77777777" w:rsidR="0081618C" w:rsidRPr="00E24349" w:rsidRDefault="0081618C" w:rsidP="00E24349">
            <w:pPr>
              <w:pStyle w:val="phtablecellleft"/>
            </w:pPr>
            <w:r w:rsidRPr="00E24349">
              <w:t>691</w:t>
            </w:r>
          </w:p>
        </w:tc>
        <w:tc>
          <w:tcPr>
            <w:tcW w:w="916" w:type="pct"/>
          </w:tcPr>
          <w:p w14:paraId="3E84196F" w14:textId="77777777" w:rsidR="0081618C" w:rsidRPr="00E24349" w:rsidRDefault="0081618C" w:rsidP="00E24349">
            <w:pPr>
              <w:pStyle w:val="phtablecellleft"/>
            </w:pPr>
            <w:r w:rsidRPr="00E24349">
              <w:t>Отсутствует</w:t>
            </w:r>
          </w:p>
        </w:tc>
        <w:tc>
          <w:tcPr>
            <w:tcW w:w="487" w:type="pct"/>
          </w:tcPr>
          <w:p w14:paraId="6CD0877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55C1C9C7" w14:textId="77777777" w:rsidTr="00081F28">
        <w:tc>
          <w:tcPr>
            <w:tcW w:w="577" w:type="pct"/>
            <w:vMerge/>
          </w:tcPr>
          <w:p w14:paraId="4F9D2D0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5BD55722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227C9B47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15DCA29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262158CB" w14:textId="77777777" w:rsidR="0081618C" w:rsidRPr="00E24349" w:rsidRDefault="0081618C" w:rsidP="00E24349">
            <w:pPr>
              <w:pStyle w:val="phtablecellleft"/>
            </w:pPr>
            <w:r w:rsidRPr="00E24349">
              <w:t>692</w:t>
            </w:r>
          </w:p>
        </w:tc>
        <w:tc>
          <w:tcPr>
            <w:tcW w:w="916" w:type="pct"/>
          </w:tcPr>
          <w:p w14:paraId="68582BAD" w14:textId="77777777" w:rsidR="0081618C" w:rsidRPr="00E24349" w:rsidRDefault="0081618C" w:rsidP="00E24349">
            <w:pPr>
              <w:pStyle w:val="phtablecellleft"/>
            </w:pPr>
            <w:r w:rsidRPr="00E24349">
              <w:t>Незначительное</w:t>
            </w:r>
          </w:p>
        </w:tc>
        <w:tc>
          <w:tcPr>
            <w:tcW w:w="487" w:type="pct"/>
          </w:tcPr>
          <w:p w14:paraId="19907413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1D69D6E5" w14:textId="77777777" w:rsidTr="00081F28">
        <w:tc>
          <w:tcPr>
            <w:tcW w:w="577" w:type="pct"/>
            <w:vMerge/>
          </w:tcPr>
          <w:p w14:paraId="0666BF13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2EBCDEF8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1EC2AA3C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2D0986FB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618C1416" w14:textId="77777777" w:rsidR="0081618C" w:rsidRPr="00E24349" w:rsidRDefault="0081618C" w:rsidP="00E24349">
            <w:pPr>
              <w:pStyle w:val="phtablecellleft"/>
            </w:pPr>
            <w:r w:rsidRPr="00E24349">
              <w:t>693</w:t>
            </w:r>
          </w:p>
        </w:tc>
        <w:tc>
          <w:tcPr>
            <w:tcW w:w="916" w:type="pct"/>
          </w:tcPr>
          <w:p w14:paraId="55EB8614" w14:textId="77777777" w:rsidR="0081618C" w:rsidRPr="00E24349" w:rsidRDefault="0081618C" w:rsidP="00E24349">
            <w:pPr>
              <w:pStyle w:val="phtablecellleft"/>
            </w:pPr>
            <w:r w:rsidRPr="00E24349">
              <w:t>Существенное</w:t>
            </w:r>
          </w:p>
        </w:tc>
        <w:tc>
          <w:tcPr>
            <w:tcW w:w="487" w:type="pct"/>
          </w:tcPr>
          <w:p w14:paraId="4783914B" w14:textId="77777777" w:rsidR="0081618C" w:rsidRPr="00E24349" w:rsidRDefault="0081618C" w:rsidP="00E24349">
            <w:pPr>
              <w:pStyle w:val="phtablecellleft"/>
            </w:pPr>
            <w:r w:rsidRPr="00E24349">
              <w:t>3</w:t>
            </w:r>
          </w:p>
        </w:tc>
      </w:tr>
      <w:tr w:rsidR="000263B8" w:rsidRPr="00E24349" w14:paraId="62F71CC4" w14:textId="77777777" w:rsidTr="00081F28">
        <w:tc>
          <w:tcPr>
            <w:tcW w:w="577" w:type="pct"/>
            <w:vMerge w:val="restart"/>
          </w:tcPr>
          <w:p w14:paraId="0065D135" w14:textId="77777777" w:rsidR="0081618C" w:rsidRPr="00E24349" w:rsidRDefault="0081618C" w:rsidP="00E24349">
            <w:pPr>
              <w:pStyle w:val="phtablecellleft"/>
            </w:pPr>
            <w:r w:rsidRPr="00E24349">
              <w:t>70</w:t>
            </w:r>
          </w:p>
        </w:tc>
        <w:tc>
          <w:tcPr>
            <w:tcW w:w="1380" w:type="pct"/>
            <w:vMerge w:val="restart"/>
          </w:tcPr>
          <w:p w14:paraId="5D1792B4" w14:textId="77777777" w:rsidR="0081618C" w:rsidRPr="00E24349" w:rsidRDefault="0081618C" w:rsidP="00E24349">
            <w:pPr>
              <w:pStyle w:val="phtablecellleft"/>
            </w:pPr>
            <w:r w:rsidRPr="00E24349">
              <w:t>Отмечаете ли Вы сохранение повышенной температуры с момента выздоровления коронавирусной инфекции (COVID-19)?</w:t>
            </w:r>
          </w:p>
        </w:tc>
        <w:tc>
          <w:tcPr>
            <w:tcW w:w="482" w:type="pct"/>
            <w:vMerge w:val="restart"/>
          </w:tcPr>
          <w:p w14:paraId="6C63E2EC" w14:textId="77777777" w:rsidR="0081618C" w:rsidRPr="00E24349" w:rsidRDefault="0081618C" w:rsidP="00E24349">
            <w:pPr>
              <w:pStyle w:val="phtablecellleft"/>
            </w:pPr>
            <w:r w:rsidRPr="00E24349">
              <w:t>переключатель</w:t>
            </w:r>
          </w:p>
        </w:tc>
        <w:tc>
          <w:tcPr>
            <w:tcW w:w="580" w:type="pct"/>
            <w:vMerge w:val="restart"/>
          </w:tcPr>
          <w:p w14:paraId="4F0576AA" w14:textId="77777777" w:rsidR="0081618C" w:rsidRPr="00E24349" w:rsidRDefault="0081618C" w:rsidP="00E24349">
            <w:pPr>
              <w:pStyle w:val="phtablecellleft"/>
            </w:pPr>
            <w:r w:rsidRPr="00E24349">
              <w:t>Флажок не установлен</w:t>
            </w:r>
          </w:p>
        </w:tc>
        <w:tc>
          <w:tcPr>
            <w:tcW w:w="578" w:type="pct"/>
          </w:tcPr>
          <w:p w14:paraId="1FA62636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916" w:type="pct"/>
          </w:tcPr>
          <w:p w14:paraId="44149FE9" w14:textId="77777777" w:rsidR="0081618C" w:rsidRPr="00E24349" w:rsidRDefault="0081618C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487" w:type="pct"/>
          </w:tcPr>
          <w:p w14:paraId="6647939F" w14:textId="77777777" w:rsidR="0081618C" w:rsidRPr="00E24349" w:rsidRDefault="0081618C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422EEB21" w14:textId="77777777" w:rsidTr="00081F28">
        <w:tc>
          <w:tcPr>
            <w:tcW w:w="577" w:type="pct"/>
            <w:vMerge/>
          </w:tcPr>
          <w:p w14:paraId="3D177B8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1380" w:type="pct"/>
            <w:vMerge/>
          </w:tcPr>
          <w:p w14:paraId="48EA81DF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482" w:type="pct"/>
            <w:vMerge/>
          </w:tcPr>
          <w:p w14:paraId="678518B5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80" w:type="pct"/>
            <w:vMerge/>
          </w:tcPr>
          <w:p w14:paraId="7811C9A4" w14:textId="77777777" w:rsidR="0081618C" w:rsidRPr="00E24349" w:rsidRDefault="0081618C" w:rsidP="00E24349">
            <w:pPr>
              <w:pStyle w:val="phtablecellleft"/>
            </w:pPr>
          </w:p>
        </w:tc>
        <w:tc>
          <w:tcPr>
            <w:tcW w:w="578" w:type="pct"/>
          </w:tcPr>
          <w:p w14:paraId="5D719C60" w14:textId="77777777" w:rsidR="0081618C" w:rsidRPr="00E24349" w:rsidRDefault="0081618C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916" w:type="pct"/>
          </w:tcPr>
          <w:p w14:paraId="6A88FC31" w14:textId="77777777" w:rsidR="0081618C" w:rsidRPr="00E24349" w:rsidRDefault="0081618C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487" w:type="pct"/>
          </w:tcPr>
          <w:p w14:paraId="243FE488" w14:textId="77777777" w:rsidR="0081618C" w:rsidRPr="00E24349" w:rsidRDefault="0081618C" w:rsidP="00E24349">
            <w:pPr>
              <w:pStyle w:val="phtablecellleft"/>
            </w:pPr>
            <w:r w:rsidRPr="00E24349">
              <w:t>0</w:t>
            </w:r>
          </w:p>
        </w:tc>
      </w:tr>
    </w:tbl>
    <w:p w14:paraId="1CFF33E5" w14:textId="77777777" w:rsidR="00CF2DCD" w:rsidRDefault="00CF2DCD" w:rsidP="00CF2DCD">
      <w:pPr>
        <w:pStyle w:val="phnormal"/>
      </w:pPr>
    </w:p>
    <w:p w14:paraId="0576A90B" w14:textId="77777777" w:rsidR="0081618C" w:rsidRPr="000263B8" w:rsidRDefault="0081618C" w:rsidP="00355B18">
      <w:pPr>
        <w:pStyle w:val="phlistitemized1"/>
      </w:pPr>
      <w:r w:rsidRPr="000263B8">
        <w:t xml:space="preserve">после заполнения полей 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. Добавленный вопрос отобразится в блоке </w:t>
      </w:r>
      <w:r w:rsidR="000263B8">
        <w:t>«</w:t>
      </w:r>
      <w:r w:rsidRPr="000263B8">
        <w:t>Анкеты: Вопросы в анкете</w:t>
      </w:r>
      <w:r w:rsidR="000263B8">
        <w:t>»</w:t>
      </w:r>
      <w:r w:rsidRPr="000263B8">
        <w:t>;</w:t>
      </w:r>
    </w:p>
    <w:p w14:paraId="343FBE19" w14:textId="77777777" w:rsidR="0081618C" w:rsidRPr="000263B8" w:rsidRDefault="0081618C" w:rsidP="00355B18">
      <w:pPr>
        <w:pStyle w:val="phlistitemized1"/>
      </w:pPr>
      <w:r w:rsidRPr="000263B8">
        <w:t xml:space="preserve">перейдите к блоку </w:t>
      </w:r>
      <w:r w:rsidR="000263B8">
        <w:t>«</w:t>
      </w:r>
      <w:r w:rsidRPr="000263B8">
        <w:t>Анкеты: Вопросы в анкете: Ответы</w:t>
      </w:r>
      <w:r w:rsidR="000263B8">
        <w:t>»</w:t>
      </w:r>
      <w:r w:rsidRPr="000263B8">
        <w:t xml:space="preserve"> и выберите пункт контекстного меню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 xml:space="preserve">. Откроется окно </w:t>
      </w:r>
      <w:r w:rsidR="000263B8">
        <w:t>«</w:t>
      </w:r>
      <w:r w:rsidRPr="000263B8">
        <w:t>Анкеты: Вопросы в анкете: Ответы: добавление</w:t>
      </w:r>
      <w:r w:rsidR="000263B8">
        <w:t>»</w:t>
      </w:r>
      <w:r w:rsidRPr="000263B8">
        <w:t>;</w:t>
      </w:r>
    </w:p>
    <w:p w14:paraId="0C6C9A47" w14:textId="77777777" w:rsidR="0081618C" w:rsidRPr="000263B8" w:rsidRDefault="0081618C" w:rsidP="00355B18">
      <w:pPr>
        <w:pStyle w:val="phlistitemized1"/>
      </w:pPr>
      <w:r w:rsidRPr="000263B8">
        <w:t xml:space="preserve">заполните поля окна </w:t>
      </w:r>
      <w:r w:rsidR="000263B8">
        <w:t>«</w:t>
      </w:r>
      <w:r w:rsidRPr="000263B8">
        <w:t>Анкеты: Вопросы в анкете: Ответы: добавление</w:t>
      </w:r>
      <w:r w:rsidR="000263B8">
        <w:t>»</w:t>
      </w:r>
      <w:r w:rsidRPr="000263B8">
        <w:t xml:space="preserve"> в соответствии с приведенной выше таблицей;</w:t>
      </w:r>
    </w:p>
    <w:p w14:paraId="3D675D6D" w14:textId="77777777" w:rsidR="0081618C" w:rsidRPr="000263B8" w:rsidRDefault="0081618C" w:rsidP="00355B18">
      <w:pPr>
        <w:pStyle w:val="phlistitemized1"/>
      </w:pPr>
      <w:r w:rsidRPr="000263B8">
        <w:t xml:space="preserve">после заполнения полей нажмите на кнопку </w:t>
      </w:r>
      <w:r w:rsidR="000263B8">
        <w:t>«</w:t>
      </w:r>
      <w:r w:rsidRPr="000263B8">
        <w:t>Ок</w:t>
      </w:r>
      <w:r w:rsidR="000263B8">
        <w:t>»</w:t>
      </w:r>
      <w:r w:rsidRPr="000263B8">
        <w:t xml:space="preserve">. Добавленный ответ на вопрос отобразится в блоке </w:t>
      </w:r>
      <w:r w:rsidR="000263B8">
        <w:t>«</w:t>
      </w:r>
      <w:r w:rsidRPr="000263B8">
        <w:t>Анкеты: Вопросы в анкете: Ответы</w:t>
      </w:r>
      <w:r w:rsidR="000263B8">
        <w:t>»</w:t>
      </w:r>
      <w:r w:rsidRPr="000263B8">
        <w:t>.</w:t>
      </w:r>
    </w:p>
    <w:p w14:paraId="4177EAF3" w14:textId="77777777" w:rsidR="00E41FF9" w:rsidRPr="000263B8" w:rsidRDefault="00F9431D" w:rsidP="00E41FF9">
      <w:pPr>
        <w:pStyle w:val="3"/>
      </w:pPr>
      <w:bookmarkStart w:id="313" w:name="_Toc118569067"/>
      <w:bookmarkStart w:id="314" w:name="_Toc120524837"/>
      <w:r w:rsidRPr="000263B8">
        <w:lastRenderedPageBreak/>
        <w:t>Настройка типа подписываемого документа</w:t>
      </w:r>
      <w:bookmarkEnd w:id="313"/>
      <w:bookmarkEnd w:id="314"/>
    </w:p>
    <w:p w14:paraId="307D49A4" w14:textId="77777777" w:rsidR="00F9431D" w:rsidRPr="000263B8" w:rsidRDefault="00F9431D" w:rsidP="00355B18">
      <w:pPr>
        <w:pStyle w:val="phnormal"/>
      </w:pPr>
      <w:r w:rsidRPr="000263B8">
        <w:t xml:space="preserve">Необходимо проверить наличие типа документа </w:t>
      </w:r>
      <w:r w:rsidR="000263B8">
        <w:t>«</w:t>
      </w:r>
      <w:r w:rsidRPr="000263B8">
        <w:t>Протокол анкетирования</w:t>
      </w:r>
      <w:r w:rsidR="000263B8">
        <w:t>»</w:t>
      </w:r>
      <w:r w:rsidRPr="000263B8">
        <w:t xml:space="preserve"> в системном словаре </w:t>
      </w:r>
      <w:r w:rsidR="000263B8">
        <w:t>«</w:t>
      </w:r>
      <w:r w:rsidRPr="000263B8">
        <w:t>Типы подписываемых документов</w:t>
      </w:r>
      <w:r w:rsidR="000263B8">
        <w:t>»</w:t>
      </w:r>
      <w:r w:rsidRPr="000263B8">
        <w:t xml:space="preserve"> (</w:t>
      </w:r>
      <w:r w:rsidR="000263B8">
        <w:t>«</w:t>
      </w:r>
      <w:r w:rsidRPr="000263B8">
        <w:t>EHR_TYPES</w:t>
      </w:r>
      <w:r w:rsidR="000263B8">
        <w:t>»</w:t>
      </w:r>
      <w:r w:rsidRPr="000263B8">
        <w:t>) и, в случае отсутствия, добавить его в словарь.</w:t>
      </w:r>
    </w:p>
    <w:p w14:paraId="517ED87E" w14:textId="5A8915BD" w:rsidR="00F9431D" w:rsidRDefault="00F9431D" w:rsidP="00355B18">
      <w:pPr>
        <w:pStyle w:val="phnormal"/>
      </w:pPr>
      <w:r w:rsidRPr="000263B8">
        <w:t xml:space="preserve">Для проверки и добавления типа подписываемого документа выполните действия, описанные в п. </w:t>
      </w:r>
      <w:r w:rsidRPr="000263B8">
        <w:fldChar w:fldCharType="begin"/>
      </w:r>
      <w:r w:rsidRPr="000263B8">
        <w:instrText xml:space="preserve"> REF _Ref118567273 \r \h  \* MERGEFORMAT </w:instrText>
      </w:r>
      <w:r w:rsidRPr="000263B8">
        <w:fldChar w:fldCharType="separate"/>
      </w:r>
      <w:r w:rsidR="00865695">
        <w:t>11</w:t>
      </w:r>
      <w:r w:rsidRPr="000263B8">
        <w:fldChar w:fldCharType="end"/>
      </w:r>
      <w:r w:rsidRPr="000263B8">
        <w:t>.</w:t>
      </w:r>
    </w:p>
    <w:p w14:paraId="0A44314B" w14:textId="3B401EE5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_Ref119079137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46</w:t>
      </w:r>
      <w:r>
        <w:fldChar w:fldCharType="end"/>
      </w:r>
      <w:r>
        <w:t>).</w:t>
      </w:r>
    </w:p>
    <w:p w14:paraId="7523C3B7" w14:textId="756DB7D1" w:rsidR="00E41FF9" w:rsidRPr="000263B8" w:rsidRDefault="00E15409" w:rsidP="00E24349">
      <w:pPr>
        <w:pStyle w:val="phtabletitle"/>
      </w:pPr>
      <w:bookmarkStart w:id="315" w:name="_Ref119079137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46</w:t>
      </w:r>
      <w:r w:rsidR="00E41FF9" w:rsidRPr="000263B8">
        <w:fldChar w:fldCharType="end"/>
      </w:r>
      <w:bookmarkEnd w:id="315"/>
      <w:r w:rsidR="0081618C" w:rsidRPr="000263B8">
        <w:t xml:space="preserve"> </w:t>
      </w:r>
      <w:r w:rsidR="00CF2DCD">
        <w:t xml:space="preserve">– </w:t>
      </w:r>
      <w:r w:rsidR="00F9431D" w:rsidRPr="000263B8">
        <w:t>Параметры типа подписываемого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1F724841" w14:textId="77777777" w:rsidTr="00846EA2">
        <w:trPr>
          <w:tblHeader/>
        </w:trPr>
        <w:tc>
          <w:tcPr>
            <w:tcW w:w="2071" w:type="pct"/>
          </w:tcPr>
          <w:p w14:paraId="78182988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2929" w:type="pct"/>
          </w:tcPr>
          <w:p w14:paraId="51FE2F88" w14:textId="77777777" w:rsidR="00E41FF9" w:rsidRPr="00E24349" w:rsidRDefault="00E41FF9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2A9DEAB0" w14:textId="77777777" w:rsidTr="00846EA2">
        <w:tc>
          <w:tcPr>
            <w:tcW w:w="2071" w:type="pct"/>
          </w:tcPr>
          <w:p w14:paraId="7E4AA2E7" w14:textId="77777777" w:rsidR="00E41FF9" w:rsidRPr="00E24349" w:rsidRDefault="00E41FF9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929" w:type="pct"/>
          </w:tcPr>
          <w:p w14:paraId="10586817" w14:textId="77777777" w:rsidR="00E41FF9" w:rsidRPr="00E24349" w:rsidRDefault="00E41FF9" w:rsidP="00E24349">
            <w:pPr>
              <w:pStyle w:val="phtablecellleft"/>
            </w:pPr>
            <w:r w:rsidRPr="00E24349">
              <w:t>342</w:t>
            </w:r>
          </w:p>
        </w:tc>
      </w:tr>
      <w:tr w:rsidR="000263B8" w:rsidRPr="00E24349" w14:paraId="051B203F" w14:textId="77777777" w:rsidTr="00846EA2">
        <w:tc>
          <w:tcPr>
            <w:tcW w:w="2071" w:type="pct"/>
          </w:tcPr>
          <w:p w14:paraId="07411B7C" w14:textId="77777777" w:rsidR="00E41FF9" w:rsidRPr="00E24349" w:rsidRDefault="00E41FF9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2929" w:type="pct"/>
          </w:tcPr>
          <w:p w14:paraId="67C82AB4" w14:textId="77777777" w:rsidR="00E41FF9" w:rsidRPr="00E24349" w:rsidRDefault="00E41FF9" w:rsidP="00E24349">
            <w:pPr>
              <w:pStyle w:val="phtablecellleft"/>
            </w:pPr>
            <w:r w:rsidRPr="00E24349">
              <w:t>342</w:t>
            </w:r>
          </w:p>
        </w:tc>
      </w:tr>
      <w:tr w:rsidR="000263B8" w:rsidRPr="00E24349" w14:paraId="40BDCB8F" w14:textId="77777777" w:rsidTr="00846EA2">
        <w:tc>
          <w:tcPr>
            <w:tcW w:w="2071" w:type="pct"/>
          </w:tcPr>
          <w:p w14:paraId="7CB0D717" w14:textId="77777777" w:rsidR="00E41FF9" w:rsidRPr="00E24349" w:rsidRDefault="00E41FF9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929" w:type="pct"/>
          </w:tcPr>
          <w:p w14:paraId="27389521" w14:textId="77777777" w:rsidR="00E41FF9" w:rsidRPr="00E24349" w:rsidRDefault="00E41FF9" w:rsidP="00E24349">
            <w:pPr>
              <w:pStyle w:val="phtablecellleft"/>
            </w:pPr>
            <w:r w:rsidRPr="00E24349">
              <w:t>Анкетирование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рамках</w:t>
            </w:r>
            <w:r w:rsidR="0081618C" w:rsidRPr="00E24349">
              <w:t xml:space="preserve"> </w:t>
            </w:r>
            <w:r w:rsidRPr="00E24349">
              <w:t>диспансеризации</w:t>
            </w:r>
            <w:r w:rsidR="0081618C" w:rsidRPr="00E24349">
              <w:t xml:space="preserve"> </w:t>
            </w:r>
            <w:r w:rsidRPr="00E24349">
              <w:t>взрослых</w:t>
            </w:r>
          </w:p>
        </w:tc>
      </w:tr>
      <w:tr w:rsidR="000263B8" w:rsidRPr="00E24349" w14:paraId="654961B6" w14:textId="77777777" w:rsidTr="00846EA2">
        <w:tc>
          <w:tcPr>
            <w:tcW w:w="2071" w:type="pct"/>
          </w:tcPr>
          <w:p w14:paraId="4C370C1C" w14:textId="77777777" w:rsidR="00E41FF9" w:rsidRPr="00E24349" w:rsidRDefault="00E41FF9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2929" w:type="pct"/>
          </w:tcPr>
          <w:p w14:paraId="76D85BDF" w14:textId="77777777" w:rsidR="00E41FF9" w:rsidRPr="00E24349" w:rsidRDefault="00E41FF9" w:rsidP="00E24349">
            <w:pPr>
              <w:pStyle w:val="phtablecellleft"/>
            </w:pPr>
            <w:r w:rsidRPr="00E24349">
              <w:t>СЭМД</w:t>
            </w:r>
            <w:r w:rsidR="0081618C" w:rsidRPr="00E24349">
              <w:t xml:space="preserve"> </w:t>
            </w:r>
            <w:r w:rsidRPr="00E24349">
              <w:t>Анкетирование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рамках</w:t>
            </w:r>
            <w:r w:rsidR="0081618C" w:rsidRPr="00E24349">
              <w:t xml:space="preserve"> </w:t>
            </w:r>
            <w:r w:rsidRPr="00E24349">
              <w:t>диспансеризации</w:t>
            </w:r>
            <w:r w:rsidR="0081618C" w:rsidRPr="00E24349">
              <w:t xml:space="preserve"> </w:t>
            </w:r>
            <w:r w:rsidRPr="00E24349">
              <w:t>взрослых</w:t>
            </w:r>
          </w:p>
        </w:tc>
      </w:tr>
      <w:tr w:rsidR="000263B8" w:rsidRPr="00E24349" w14:paraId="50F2245E" w14:textId="77777777" w:rsidTr="00846EA2">
        <w:tc>
          <w:tcPr>
            <w:tcW w:w="2071" w:type="pct"/>
          </w:tcPr>
          <w:p w14:paraId="4B366BF1" w14:textId="77777777" w:rsidR="00E41FF9" w:rsidRPr="00E24349" w:rsidRDefault="00E41FF9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2929" w:type="pct"/>
          </w:tcPr>
          <w:p w14:paraId="01D7DAD1" w14:textId="77777777" w:rsidR="00E41FF9" w:rsidRPr="00E24349" w:rsidRDefault="00E41FF9" w:rsidP="00E24349">
            <w:pPr>
              <w:pStyle w:val="phtablecellleft"/>
            </w:pPr>
            <w:r w:rsidRPr="00E24349">
              <w:t>SMSV23</w:t>
            </w:r>
          </w:p>
        </w:tc>
      </w:tr>
    </w:tbl>
    <w:p w14:paraId="746A1CF0" w14:textId="77777777" w:rsidR="000263B8" w:rsidRDefault="000263B8" w:rsidP="000263B8">
      <w:pPr>
        <w:pStyle w:val="phnormal"/>
      </w:pPr>
      <w:bookmarkStart w:id="316" w:name="_Toc118569068"/>
    </w:p>
    <w:p w14:paraId="25E51E85" w14:textId="77777777" w:rsid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61D0AD8E" w14:textId="77777777" w:rsidR="00C5690A" w:rsidRPr="000263B8" w:rsidRDefault="00C5690A" w:rsidP="00C5690A">
      <w:pPr>
        <w:pStyle w:val="2"/>
      </w:pPr>
      <w:bookmarkStart w:id="317" w:name="_Toc120524838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бетта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манипуляции</w:t>
      </w:r>
      <w:r w:rsidR="000263B8">
        <w:t>»</w:t>
      </w:r>
      <w:bookmarkEnd w:id="316"/>
      <w:bookmarkEnd w:id="317"/>
    </w:p>
    <w:p w14:paraId="1D9F073D" w14:textId="77777777" w:rsidR="00C5690A" w:rsidRPr="000263B8" w:rsidRDefault="00C5690A" w:rsidP="00C5690A">
      <w:pPr>
        <w:pStyle w:val="3"/>
      </w:pPr>
      <w:bookmarkStart w:id="318" w:name="_Toc118569069"/>
      <w:bookmarkStart w:id="319" w:name="_Toc120524839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318"/>
      <w:r w:rsidR="00814967" w:rsidRPr="000263B8">
        <w:t>ФРНСИ</w:t>
      </w:r>
      <w:bookmarkEnd w:id="319"/>
    </w:p>
    <w:p w14:paraId="78E58327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федеральных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814967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необходимых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интеграции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Pr="000263B8">
        <w:t>«Профилактическая</w:t>
      </w:r>
      <w:r w:rsidR="0081618C" w:rsidRPr="000263B8">
        <w:t xml:space="preserve"> </w:t>
      </w:r>
      <w:r w:rsidRPr="000263B8">
        <w:t>медицина»,</w:t>
      </w:r>
      <w:r w:rsidR="0081618C" w:rsidRPr="000263B8">
        <w:t xml:space="preserve"> </w:t>
      </w:r>
      <w:r w:rsidRPr="000263B8">
        <w:t>необходимо</w:t>
      </w:r>
      <w:r w:rsidR="00355B18">
        <w:t>:</w:t>
      </w:r>
    </w:p>
    <w:p w14:paraId="17E560C3" w14:textId="381BDC92" w:rsidR="00C5690A" w:rsidRPr="000263B8" w:rsidRDefault="00C5690A" w:rsidP="00355B18">
      <w:pPr>
        <w:pStyle w:val="phlistitemized1"/>
      </w:pPr>
      <w:r w:rsidRPr="000263B8">
        <w:t>загрузить</w:t>
      </w:r>
      <w:r w:rsidR="0081618C" w:rsidRPr="000263B8">
        <w:t xml:space="preserve"> </w:t>
      </w:r>
      <w:r w:rsidRPr="000263B8">
        <w:t>федеральные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814967" w:rsidRPr="000263B8">
        <w:t xml:space="preserve">ФРНСИ </w:t>
      </w:r>
      <w:r w:rsidR="00DD3154" w:rsidRPr="000263B8">
        <w:t xml:space="preserve">(см. п. </w:t>
      </w:r>
      <w:r w:rsidR="00DD3154" w:rsidRPr="000263B8">
        <w:fldChar w:fldCharType="begin"/>
      </w:r>
      <w:r w:rsidR="00DD3154" w:rsidRPr="000263B8">
        <w:instrText xml:space="preserve"> REF _Ref118567815 \r \h </w:instrText>
      </w:r>
      <w:r w:rsidR="00DD3154" w:rsidRPr="000263B8">
        <w:fldChar w:fldCharType="separate"/>
      </w:r>
      <w:r w:rsidR="00865695">
        <w:t>15.3.1.1</w:t>
      </w:r>
      <w:r w:rsidR="00DD3154" w:rsidRPr="000263B8">
        <w:fldChar w:fldCharType="end"/>
      </w:r>
      <w:r w:rsidR="00DD3154" w:rsidRPr="000263B8">
        <w:t>)</w:t>
      </w:r>
      <w:r w:rsidRPr="000263B8">
        <w:t>;</w:t>
      </w:r>
    </w:p>
    <w:p w14:paraId="55BDDA67" w14:textId="62632F85" w:rsidR="00C5690A" w:rsidRDefault="00C5690A" w:rsidP="00355B18">
      <w:pPr>
        <w:pStyle w:val="phlistitemized1"/>
      </w:pPr>
      <w:r w:rsidRPr="000263B8">
        <w:t>сопоставить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814967" w:rsidRPr="000263B8">
        <w:t xml:space="preserve">ФРНСИ </w:t>
      </w:r>
      <w:r w:rsidR="00DD3154" w:rsidRPr="000263B8">
        <w:t xml:space="preserve">(см. п. </w:t>
      </w:r>
      <w:r w:rsidR="00DD3154" w:rsidRPr="000263B8">
        <w:fldChar w:fldCharType="begin"/>
      </w:r>
      <w:r w:rsidR="00DD3154" w:rsidRPr="000263B8">
        <w:instrText xml:space="preserve"> REF _Ref118567820 \r \h </w:instrText>
      </w:r>
      <w:r w:rsidR="00DD3154" w:rsidRPr="000263B8">
        <w:fldChar w:fldCharType="separate"/>
      </w:r>
      <w:r w:rsidR="00865695">
        <w:t>15.3.1.2</w:t>
      </w:r>
      <w:r w:rsidR="00DD3154" w:rsidRPr="000263B8">
        <w:fldChar w:fldCharType="end"/>
      </w:r>
      <w:r w:rsidR="00DD3154" w:rsidRPr="000263B8">
        <w:t>)</w:t>
      </w:r>
      <w:r w:rsidRPr="000263B8">
        <w:t>.</w:t>
      </w:r>
    </w:p>
    <w:p w14:paraId="6F7078C8" w14:textId="1A04EF52" w:rsidR="00CF2DCD" w:rsidRPr="000263B8" w:rsidRDefault="00CF2DCD" w:rsidP="00CF2DCD">
      <w:pPr>
        <w:pStyle w:val="phnormal"/>
      </w:pPr>
      <w:r w:rsidRPr="000263B8">
        <w:t>Перечень</w:t>
      </w:r>
      <w:r>
        <w:t xml:space="preserve"> </w:t>
      </w:r>
      <w:r w:rsidRPr="000263B8">
        <w:t xml:space="preserve">загружаемых федеральных справочников и сопоставляемых им справочников </w:t>
      </w:r>
      <w:r w:rsidR="00497B7A">
        <w:t>МИС</w:t>
      </w:r>
      <w:r>
        <w:t xml:space="preserve"> представлен в таблице ниже (</w:t>
      </w:r>
      <w:r>
        <w:fldChar w:fldCharType="begin"/>
      </w:r>
      <w:r>
        <w:instrText xml:space="preserve"> REF _Ref119078554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47</w:t>
      </w:r>
      <w:r>
        <w:fldChar w:fldCharType="end"/>
      </w:r>
      <w:r>
        <w:t>).</w:t>
      </w:r>
    </w:p>
    <w:p w14:paraId="48D688EA" w14:textId="4D84A099" w:rsidR="00C5690A" w:rsidRPr="000263B8" w:rsidRDefault="00E15409" w:rsidP="00E24349">
      <w:pPr>
        <w:pStyle w:val="phtabletitle"/>
      </w:pPr>
      <w:bookmarkStart w:id="320" w:name="_Ref119078554"/>
      <w:r>
        <w:lastRenderedPageBreak/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47</w:t>
      </w:r>
      <w:r w:rsidR="00C5690A" w:rsidRPr="000263B8">
        <w:fldChar w:fldCharType="end"/>
      </w:r>
      <w:bookmarkEnd w:id="320"/>
      <w:r w:rsidR="0081618C" w:rsidRPr="000263B8">
        <w:t xml:space="preserve"> </w:t>
      </w:r>
      <w:r w:rsidR="00CF2DCD">
        <w:t xml:space="preserve">– </w:t>
      </w:r>
      <w:r w:rsidR="00C5690A" w:rsidRPr="000263B8">
        <w:t>Перечень</w:t>
      </w:r>
      <w:r w:rsidR="00355B18">
        <w:t xml:space="preserve"> </w:t>
      </w:r>
      <w:r w:rsidR="00C5690A" w:rsidRPr="000263B8">
        <w:t>загружаемых</w:t>
      </w:r>
      <w:r w:rsidR="0081618C" w:rsidRPr="000263B8">
        <w:t xml:space="preserve"> </w:t>
      </w:r>
      <w:r w:rsidR="00C5690A" w:rsidRPr="000263B8">
        <w:t>федеральных</w:t>
      </w:r>
      <w:r w:rsidR="0081618C" w:rsidRPr="000263B8">
        <w:t xml:space="preserve"> </w:t>
      </w:r>
      <w:r w:rsidR="00C5690A" w:rsidRPr="000263B8">
        <w:t>справочников</w:t>
      </w:r>
      <w:r w:rsidR="0081618C" w:rsidRPr="000263B8">
        <w:t xml:space="preserve"> </w:t>
      </w:r>
      <w:r w:rsidR="00C5690A" w:rsidRPr="000263B8">
        <w:t>и</w:t>
      </w:r>
      <w:r w:rsidR="0081618C" w:rsidRPr="000263B8">
        <w:t xml:space="preserve"> </w:t>
      </w:r>
      <w:r w:rsidR="00C5690A" w:rsidRPr="000263B8">
        <w:t>сопоставляемых</w:t>
      </w:r>
      <w:r w:rsidR="0081618C" w:rsidRPr="000263B8">
        <w:t xml:space="preserve"> </w:t>
      </w:r>
      <w:r w:rsidR="00C5690A" w:rsidRPr="000263B8">
        <w:t>им</w:t>
      </w:r>
      <w:r w:rsidR="0081618C" w:rsidRPr="000263B8">
        <w:t xml:space="preserve"> </w:t>
      </w:r>
      <w:r w:rsidR="00C5690A" w:rsidRPr="000263B8">
        <w:t>справочников</w:t>
      </w:r>
      <w:r w:rsidR="0081618C" w:rsidRPr="000263B8">
        <w:t xml:space="preserve"> </w:t>
      </w:r>
      <w:r w:rsidR="00497B7A">
        <w:t>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11"/>
        <w:gridCol w:w="2508"/>
        <w:gridCol w:w="2859"/>
        <w:gridCol w:w="2410"/>
      </w:tblGrid>
      <w:tr w:rsidR="000263B8" w:rsidRPr="00E24349" w14:paraId="3C32C3F7" w14:textId="77777777" w:rsidTr="00846EA2">
        <w:trPr>
          <w:tblHeader/>
        </w:trPr>
        <w:tc>
          <w:tcPr>
            <w:tcW w:w="1183" w:type="pct"/>
          </w:tcPr>
          <w:p w14:paraId="694F6760" w14:textId="77777777" w:rsidR="00C5690A" w:rsidRPr="00E24349" w:rsidRDefault="00C5690A" w:rsidP="00355B18">
            <w:pPr>
              <w:pStyle w:val="phtablecolcaption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231" w:type="pct"/>
          </w:tcPr>
          <w:p w14:paraId="263DBD12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403" w:type="pct"/>
          </w:tcPr>
          <w:p w14:paraId="298B244C" w14:textId="77777777" w:rsidR="00C5690A" w:rsidRPr="00E24349" w:rsidRDefault="00C5690A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183" w:type="pct"/>
          </w:tcPr>
          <w:p w14:paraId="59FC3965" w14:textId="099DFF8C" w:rsidR="00C5690A" w:rsidRPr="00E24349" w:rsidRDefault="00C5690A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1AD0F332" w14:textId="77777777" w:rsidTr="00846EA2">
        <w:tc>
          <w:tcPr>
            <w:tcW w:w="1183" w:type="pct"/>
          </w:tcPr>
          <w:p w14:paraId="0294A045" w14:textId="77777777" w:rsidR="00C5690A" w:rsidRPr="00E24349" w:rsidRDefault="00C5690A" w:rsidP="00E24349">
            <w:pPr>
              <w:pStyle w:val="phtablecellleft"/>
            </w:pPr>
            <w:r w:rsidRPr="00E24349">
              <w:t>1.2.643.5.1.13.13.99.2.785</w:t>
            </w:r>
          </w:p>
        </w:tc>
        <w:tc>
          <w:tcPr>
            <w:tcW w:w="1231" w:type="pct"/>
          </w:tcPr>
          <w:p w14:paraId="1AD519C3" w14:textId="77777777" w:rsidR="00C5690A" w:rsidRPr="00E24349" w:rsidRDefault="00C5690A" w:rsidP="00E24349">
            <w:pPr>
              <w:pStyle w:val="phtablecellleft"/>
            </w:pPr>
            <w:r w:rsidRPr="00E24349">
              <w:t>Медицинские</w:t>
            </w:r>
            <w:r w:rsidR="0081618C" w:rsidRPr="00E24349">
              <w:t xml:space="preserve"> </w:t>
            </w:r>
            <w:r w:rsidRPr="00E24349">
              <w:t>процедуры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манипуляции</w:t>
            </w:r>
          </w:p>
        </w:tc>
        <w:tc>
          <w:tcPr>
            <w:tcW w:w="1403" w:type="pct"/>
          </w:tcPr>
          <w:p w14:paraId="7C4A0523" w14:textId="77777777" w:rsidR="00C5690A" w:rsidRPr="00E24349" w:rsidRDefault="00C5690A" w:rsidP="00E24349">
            <w:pPr>
              <w:pStyle w:val="phtablecellleft"/>
            </w:pPr>
            <w:r w:rsidRPr="00E24349">
              <w:t>FN_MED_PROC</w:t>
            </w:r>
          </w:p>
        </w:tc>
        <w:tc>
          <w:tcPr>
            <w:tcW w:w="1183" w:type="pct"/>
          </w:tcPr>
          <w:p w14:paraId="3EB40281" w14:textId="77777777" w:rsidR="00C5690A" w:rsidRPr="00E24349" w:rsidRDefault="00C5690A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11EC2A8D" w14:textId="77777777" w:rsidTr="00846EA2">
        <w:tc>
          <w:tcPr>
            <w:tcW w:w="1183" w:type="pct"/>
          </w:tcPr>
          <w:p w14:paraId="5D0E80F5" w14:textId="77777777" w:rsidR="00C5690A" w:rsidRPr="00E24349" w:rsidRDefault="00C5690A" w:rsidP="00E24349">
            <w:pPr>
              <w:pStyle w:val="phtablecellleft"/>
            </w:pPr>
            <w:r w:rsidRPr="00E24349">
              <w:t>1.2.643.5.1.13.13.99.2.452</w:t>
            </w:r>
          </w:p>
        </w:tc>
        <w:tc>
          <w:tcPr>
            <w:tcW w:w="1231" w:type="pct"/>
          </w:tcPr>
          <w:p w14:paraId="10760EE6" w14:textId="77777777" w:rsidR="00C5690A" w:rsidRPr="00E24349" w:rsidRDefault="00C5690A" w:rsidP="00E24349">
            <w:pPr>
              <w:pStyle w:val="phtablecellleft"/>
            </w:pPr>
            <w:r w:rsidRPr="00E24349">
              <w:t>Изделия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назначения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техники</w:t>
            </w:r>
          </w:p>
        </w:tc>
        <w:tc>
          <w:tcPr>
            <w:tcW w:w="1403" w:type="pct"/>
          </w:tcPr>
          <w:p w14:paraId="1C264381" w14:textId="77777777" w:rsidR="00C5690A" w:rsidRPr="00E24349" w:rsidRDefault="00C5690A" w:rsidP="00E24349">
            <w:pPr>
              <w:pStyle w:val="phtablecellleft"/>
            </w:pPr>
            <w:r w:rsidRPr="00E24349">
              <w:t>FN_MED_TOOLS</w:t>
            </w:r>
          </w:p>
        </w:tc>
        <w:tc>
          <w:tcPr>
            <w:tcW w:w="1183" w:type="pct"/>
          </w:tcPr>
          <w:p w14:paraId="02F87D50" w14:textId="77777777" w:rsidR="00C5690A" w:rsidRPr="00E24349" w:rsidRDefault="00C5690A" w:rsidP="00E24349">
            <w:pPr>
              <w:pStyle w:val="phtablecellleft"/>
            </w:pPr>
            <w:r w:rsidRPr="00E24349">
              <w:t>NOMMODIF</w:t>
            </w:r>
          </w:p>
        </w:tc>
      </w:tr>
      <w:tr w:rsidR="000263B8" w:rsidRPr="00E24349" w14:paraId="64AE73C6" w14:textId="77777777" w:rsidTr="00846EA2">
        <w:tc>
          <w:tcPr>
            <w:tcW w:w="1183" w:type="pct"/>
          </w:tcPr>
          <w:p w14:paraId="2C291774" w14:textId="77777777" w:rsidR="00C5690A" w:rsidRPr="00E24349" w:rsidRDefault="00C5690A" w:rsidP="00E24349">
            <w:pPr>
              <w:pStyle w:val="phtablecellleft"/>
            </w:pPr>
            <w:r w:rsidRPr="00E24349">
              <w:t>1.2.643.5.1.13.13.99.2.824</w:t>
            </w:r>
          </w:p>
        </w:tc>
        <w:tc>
          <w:tcPr>
            <w:tcW w:w="1231" w:type="pct"/>
          </w:tcPr>
          <w:p w14:paraId="3F757869" w14:textId="77777777" w:rsidR="00C5690A" w:rsidRPr="00E24349" w:rsidRDefault="00C5690A" w:rsidP="00E24349">
            <w:pPr>
              <w:pStyle w:val="phtablecellleft"/>
            </w:pPr>
            <w:r w:rsidRPr="00E24349">
              <w:t>Этапы</w:t>
            </w:r>
            <w:r w:rsidR="0081618C" w:rsidRPr="00E24349">
              <w:t xml:space="preserve"> </w:t>
            </w:r>
            <w:r w:rsidRPr="00E24349">
              <w:t>иммунизации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рамках</w:t>
            </w:r>
            <w:r w:rsidR="0081618C" w:rsidRPr="00E24349">
              <w:t xml:space="preserve"> </w:t>
            </w:r>
            <w:r w:rsidRPr="00E24349">
              <w:t>национального</w:t>
            </w:r>
            <w:r w:rsidR="0081618C" w:rsidRPr="00E24349">
              <w:t xml:space="preserve"> </w:t>
            </w:r>
            <w:r w:rsidRPr="00E24349">
              <w:t>календаря</w:t>
            </w:r>
            <w:r w:rsidR="0081618C" w:rsidRPr="00E24349">
              <w:t xml:space="preserve"> </w:t>
            </w:r>
            <w:r w:rsidRPr="00E24349">
              <w:t>профилактических</w:t>
            </w:r>
            <w:r w:rsidR="0081618C" w:rsidRPr="00E24349">
              <w:t xml:space="preserve"> </w:t>
            </w:r>
            <w:r w:rsidRPr="00E24349">
              <w:t>прививок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календаря</w:t>
            </w:r>
            <w:r w:rsidR="0081618C" w:rsidRPr="00E24349">
              <w:t xml:space="preserve"> </w:t>
            </w:r>
            <w:r w:rsidRPr="00E24349">
              <w:t>профилактических</w:t>
            </w:r>
            <w:r w:rsidR="0081618C" w:rsidRPr="00E24349">
              <w:t xml:space="preserve"> </w:t>
            </w:r>
            <w:r w:rsidRPr="00E24349">
              <w:t>прививок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эпидемическим</w:t>
            </w:r>
            <w:r w:rsidR="0081618C" w:rsidRPr="00E24349">
              <w:t xml:space="preserve"> </w:t>
            </w:r>
            <w:r w:rsidRPr="00E24349">
              <w:t>показаниям</w:t>
            </w:r>
          </w:p>
        </w:tc>
        <w:tc>
          <w:tcPr>
            <w:tcW w:w="1403" w:type="pct"/>
          </w:tcPr>
          <w:p w14:paraId="189921A0" w14:textId="77777777" w:rsidR="00C5690A" w:rsidRPr="00E24349" w:rsidRDefault="00C5690A" w:rsidP="00E24349">
            <w:pPr>
              <w:pStyle w:val="phtablecellleft"/>
            </w:pPr>
            <w:r w:rsidRPr="00E24349">
              <w:t>FN_IMMUNIZE_STAGES</w:t>
            </w:r>
          </w:p>
        </w:tc>
        <w:tc>
          <w:tcPr>
            <w:tcW w:w="1183" w:type="pct"/>
          </w:tcPr>
          <w:p w14:paraId="45ABA38F" w14:textId="77777777" w:rsidR="00C5690A" w:rsidRPr="00E24349" w:rsidRDefault="00C5690A" w:rsidP="00E24349">
            <w:pPr>
              <w:pStyle w:val="phtablecellleft"/>
            </w:pPr>
            <w:r w:rsidRPr="00E24349">
              <w:t>VAC_SCHEME</w:t>
            </w:r>
            <w:r w:rsidR="0081618C" w:rsidRPr="00E24349">
              <w:t xml:space="preserve"> </w:t>
            </w:r>
            <w:r w:rsidRPr="00E24349">
              <w:t>_VACS</w:t>
            </w:r>
          </w:p>
        </w:tc>
      </w:tr>
      <w:tr w:rsidR="000263B8" w:rsidRPr="00E24349" w14:paraId="1C9A22A4" w14:textId="77777777" w:rsidTr="00846EA2">
        <w:tc>
          <w:tcPr>
            <w:tcW w:w="1183" w:type="pct"/>
          </w:tcPr>
          <w:p w14:paraId="139C5012" w14:textId="77777777" w:rsidR="00C5690A" w:rsidRPr="00E24349" w:rsidRDefault="00C5690A" w:rsidP="00E24349">
            <w:pPr>
              <w:pStyle w:val="phtablecellleft"/>
            </w:pPr>
            <w:r w:rsidRPr="00E24349">
              <w:t>1.2.643.5.1.13.13.11.1468</w:t>
            </w:r>
          </w:p>
        </w:tc>
        <w:tc>
          <w:tcPr>
            <w:tcW w:w="1231" w:type="pct"/>
          </w:tcPr>
          <w:p w14:paraId="6EB86D8C" w14:textId="77777777" w:rsidR="00C5690A" w:rsidRPr="00E24349" w:rsidRDefault="00C5690A" w:rsidP="00E24349">
            <w:pPr>
              <w:pStyle w:val="phtablecellleft"/>
            </w:pPr>
            <w:r w:rsidRPr="00E24349">
              <w:t>Пути</w:t>
            </w:r>
            <w:r w:rsidR="0081618C" w:rsidRPr="00E24349">
              <w:t xml:space="preserve"> </w:t>
            </w:r>
            <w:r w:rsidRPr="00E24349">
              <w:t>введения</w:t>
            </w:r>
            <w:r w:rsidR="0081618C" w:rsidRPr="00E24349">
              <w:t xml:space="preserve"> </w:t>
            </w:r>
            <w:r w:rsidRPr="00E24349">
              <w:t>лекарственных</w:t>
            </w:r>
            <w:r w:rsidR="0081618C" w:rsidRPr="00E24349">
              <w:t xml:space="preserve"> </w:t>
            </w:r>
            <w:r w:rsidRPr="00E24349">
              <w:t>препаратов,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том</w:t>
            </w:r>
            <w:r w:rsidR="0081618C" w:rsidRPr="00E24349">
              <w:t xml:space="preserve"> </w:t>
            </w:r>
            <w:r w:rsidRPr="00E24349">
              <w:t>числе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льготного</w:t>
            </w:r>
            <w:r w:rsidR="0081618C" w:rsidRPr="00E24349">
              <w:t xml:space="preserve"> </w:t>
            </w:r>
            <w:r w:rsidRPr="00E24349">
              <w:t>обеспечения</w:t>
            </w:r>
            <w:r w:rsidR="0081618C" w:rsidRPr="00E24349">
              <w:t xml:space="preserve"> </w:t>
            </w:r>
            <w:r w:rsidRPr="00E24349">
              <w:t>граждан</w:t>
            </w:r>
            <w:r w:rsidR="0081618C" w:rsidRPr="00E24349">
              <w:t xml:space="preserve"> </w:t>
            </w:r>
            <w:r w:rsidRPr="00E24349">
              <w:t>лекарственными</w:t>
            </w:r>
            <w:r w:rsidR="0081618C" w:rsidRPr="00E24349">
              <w:t xml:space="preserve"> </w:t>
            </w:r>
            <w:r w:rsidRPr="00E24349">
              <w:t>средствами</w:t>
            </w:r>
          </w:p>
        </w:tc>
        <w:tc>
          <w:tcPr>
            <w:tcW w:w="1403" w:type="pct"/>
          </w:tcPr>
          <w:p w14:paraId="344F77BD" w14:textId="77777777" w:rsidR="00C5690A" w:rsidRPr="00E24349" w:rsidRDefault="00C5690A" w:rsidP="00E24349">
            <w:pPr>
              <w:pStyle w:val="phtablecellleft"/>
            </w:pPr>
            <w:r w:rsidRPr="00E24349">
              <w:t>FN_USE_METHODS</w:t>
            </w:r>
          </w:p>
        </w:tc>
        <w:tc>
          <w:tcPr>
            <w:tcW w:w="1183" w:type="pct"/>
          </w:tcPr>
          <w:p w14:paraId="67B16C71" w14:textId="77777777" w:rsidR="00C5690A" w:rsidRPr="00E24349" w:rsidRDefault="00C5690A" w:rsidP="00E24349">
            <w:pPr>
              <w:pStyle w:val="phtablecellleft"/>
            </w:pPr>
            <w:r w:rsidRPr="00E24349">
              <w:t>MED_USE_METHODS</w:t>
            </w:r>
          </w:p>
        </w:tc>
      </w:tr>
      <w:tr w:rsidR="000263B8" w:rsidRPr="00E24349" w14:paraId="7117ADF0" w14:textId="77777777" w:rsidTr="00846EA2">
        <w:tc>
          <w:tcPr>
            <w:tcW w:w="1183" w:type="pct"/>
          </w:tcPr>
          <w:p w14:paraId="602F9D28" w14:textId="77777777" w:rsidR="00C5690A" w:rsidRPr="00E24349" w:rsidRDefault="00C5690A" w:rsidP="00E24349">
            <w:pPr>
              <w:pStyle w:val="phtablecellleft"/>
            </w:pPr>
            <w:r w:rsidRPr="00E24349">
              <w:t>1.2.643.5.1.13.13.11.1358</w:t>
            </w:r>
          </w:p>
        </w:tc>
        <w:tc>
          <w:tcPr>
            <w:tcW w:w="1231" w:type="pct"/>
          </w:tcPr>
          <w:p w14:paraId="1DACEE7C" w14:textId="77777777" w:rsidR="00C5690A" w:rsidRPr="00E24349" w:rsidRDefault="00C5690A" w:rsidP="00E24349">
            <w:pPr>
              <w:pStyle w:val="phtablecellleft"/>
            </w:pPr>
            <w:r w:rsidRPr="00E24349">
              <w:t>Единицы</w:t>
            </w:r>
            <w:r w:rsidR="0081618C" w:rsidRPr="00E24349">
              <w:t xml:space="preserve"> </w:t>
            </w:r>
            <w:r w:rsidRPr="00E24349">
              <w:t>измерения</w:t>
            </w:r>
          </w:p>
        </w:tc>
        <w:tc>
          <w:tcPr>
            <w:tcW w:w="1403" w:type="pct"/>
          </w:tcPr>
          <w:p w14:paraId="0E45D48E" w14:textId="77777777" w:rsidR="00C5690A" w:rsidRPr="00E24349" w:rsidRDefault="00C5690A" w:rsidP="00E24349">
            <w:pPr>
              <w:pStyle w:val="phtablecellleft"/>
            </w:pPr>
            <w:r w:rsidRPr="00E24349">
              <w:t>FN_DOSE_MEASURES</w:t>
            </w:r>
          </w:p>
        </w:tc>
        <w:tc>
          <w:tcPr>
            <w:tcW w:w="1183" w:type="pct"/>
          </w:tcPr>
          <w:p w14:paraId="27F80655" w14:textId="77777777" w:rsidR="00C5690A" w:rsidRPr="00E24349" w:rsidRDefault="00C5690A" w:rsidP="00E24349">
            <w:pPr>
              <w:pStyle w:val="phtablecellleft"/>
            </w:pPr>
            <w:r w:rsidRPr="00E24349">
              <w:t>DOSE_MEASURES</w:t>
            </w:r>
          </w:p>
        </w:tc>
      </w:tr>
      <w:tr w:rsidR="000263B8" w:rsidRPr="00E24349" w14:paraId="7F0D6044" w14:textId="77777777" w:rsidTr="00846EA2">
        <w:tc>
          <w:tcPr>
            <w:tcW w:w="1183" w:type="pct"/>
          </w:tcPr>
          <w:p w14:paraId="3478BFD5" w14:textId="77777777" w:rsidR="00C5690A" w:rsidRPr="00E24349" w:rsidRDefault="00C5690A" w:rsidP="00E24349">
            <w:pPr>
              <w:pStyle w:val="phtablecellleft"/>
            </w:pPr>
            <w:r w:rsidRPr="00E24349">
              <w:t>1.2.643.5.1.13.13.11.1078</w:t>
            </w:r>
          </w:p>
        </w:tc>
        <w:tc>
          <w:tcPr>
            <w:tcW w:w="1231" w:type="pct"/>
          </w:tcPr>
          <w:p w14:paraId="17641ABC" w14:textId="77777777" w:rsidR="00C5690A" w:rsidRPr="00E24349" w:rsidRDefault="00C5690A" w:rsidP="00E24349">
            <w:pPr>
              <w:pStyle w:val="phtablecellleft"/>
            </w:pPr>
            <w:r w:rsidRPr="00E24349">
              <w:t>Иммунобиологические</w:t>
            </w:r>
            <w:r w:rsidR="0081618C" w:rsidRPr="00E24349">
              <w:t xml:space="preserve"> </w:t>
            </w:r>
            <w:r w:rsidRPr="00E24349">
              <w:t>лекарственные</w:t>
            </w:r>
            <w:r w:rsidR="0081618C" w:rsidRPr="00E24349">
              <w:t xml:space="preserve"> </w:t>
            </w:r>
            <w:r w:rsidRPr="00E24349">
              <w:t>препараты</w:t>
            </w:r>
          </w:p>
        </w:tc>
        <w:tc>
          <w:tcPr>
            <w:tcW w:w="1403" w:type="pct"/>
          </w:tcPr>
          <w:p w14:paraId="7662554B" w14:textId="77777777" w:rsidR="00C5690A" w:rsidRPr="00E24349" w:rsidRDefault="00C5690A" w:rsidP="00E24349">
            <w:pPr>
              <w:pStyle w:val="phtablecellleft"/>
            </w:pPr>
            <w:r w:rsidRPr="00E24349">
              <w:t>FN_IMMUNIZE_NOMMODIF</w:t>
            </w:r>
          </w:p>
        </w:tc>
        <w:tc>
          <w:tcPr>
            <w:tcW w:w="1183" w:type="pct"/>
          </w:tcPr>
          <w:p w14:paraId="356F0486" w14:textId="77777777" w:rsidR="00C5690A" w:rsidRPr="00E24349" w:rsidRDefault="00C5690A" w:rsidP="00E24349">
            <w:pPr>
              <w:pStyle w:val="phtablecellleft"/>
            </w:pPr>
            <w:r w:rsidRPr="00E24349">
              <w:t>NOMBASE</w:t>
            </w:r>
          </w:p>
        </w:tc>
      </w:tr>
      <w:tr w:rsidR="000263B8" w:rsidRPr="00E24349" w14:paraId="1083FEF2" w14:textId="77777777" w:rsidTr="00846EA2">
        <w:tc>
          <w:tcPr>
            <w:tcW w:w="1183" w:type="pct"/>
          </w:tcPr>
          <w:p w14:paraId="3F331DDE" w14:textId="77777777" w:rsidR="00C5690A" w:rsidRPr="00E24349" w:rsidRDefault="00C5690A" w:rsidP="00E24349">
            <w:pPr>
              <w:pStyle w:val="phtablecellleft"/>
            </w:pPr>
            <w:r w:rsidRPr="00E24349">
              <w:t>1.2.643.5.1.13.13.99.2.619</w:t>
            </w:r>
          </w:p>
        </w:tc>
        <w:tc>
          <w:tcPr>
            <w:tcW w:w="1231" w:type="pct"/>
          </w:tcPr>
          <w:p w14:paraId="270DAF95" w14:textId="77777777" w:rsidR="00C5690A" w:rsidRPr="00E24349" w:rsidRDefault="00C5690A" w:rsidP="00E24349">
            <w:pPr>
              <w:pStyle w:val="phtablecellleft"/>
            </w:pPr>
            <w:r w:rsidRPr="00E24349">
              <w:t>Реакции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ввод</w:t>
            </w:r>
            <w:r w:rsidR="0081618C" w:rsidRPr="00E24349">
              <w:t xml:space="preserve"> </w:t>
            </w:r>
            <w:r w:rsidRPr="00E24349">
              <w:t>вакцины</w:t>
            </w:r>
          </w:p>
        </w:tc>
        <w:tc>
          <w:tcPr>
            <w:tcW w:w="1403" w:type="pct"/>
          </w:tcPr>
          <w:p w14:paraId="5315AA1D" w14:textId="77777777" w:rsidR="00C5690A" w:rsidRPr="00E24349" w:rsidRDefault="00C5690A" w:rsidP="00E24349">
            <w:pPr>
              <w:pStyle w:val="phtablecellleft"/>
            </w:pPr>
            <w:r w:rsidRPr="00E24349">
              <w:t>FN_REACTIONS</w:t>
            </w:r>
          </w:p>
        </w:tc>
        <w:tc>
          <w:tcPr>
            <w:tcW w:w="1183" w:type="pct"/>
          </w:tcPr>
          <w:p w14:paraId="012C0337" w14:textId="77777777" w:rsidR="00C5690A" w:rsidRPr="00E24349" w:rsidRDefault="00C5690A" w:rsidP="00E24349">
            <w:pPr>
              <w:pStyle w:val="phtablecellleft"/>
            </w:pPr>
            <w:r w:rsidRPr="00E24349">
              <w:t>VAC_COMPLICATIONS</w:t>
            </w:r>
          </w:p>
        </w:tc>
      </w:tr>
    </w:tbl>
    <w:p w14:paraId="32D8329A" w14:textId="77777777" w:rsidR="00C5690A" w:rsidRPr="000263B8" w:rsidRDefault="00C5690A" w:rsidP="00C5690A">
      <w:pPr>
        <w:pStyle w:val="4"/>
      </w:pPr>
      <w:bookmarkStart w:id="321" w:name="_Ref118567815"/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Федеральной</w:t>
      </w:r>
      <w:r w:rsidR="0081618C" w:rsidRPr="000263B8">
        <w:t xml:space="preserve"> </w:t>
      </w:r>
      <w:r w:rsidRPr="000263B8">
        <w:t>НСИ</w:t>
      </w:r>
      <w:bookmarkEnd w:id="321"/>
    </w:p>
    <w:p w14:paraId="2B1A1520" w14:textId="77777777" w:rsidR="00355B18" w:rsidRDefault="00CF2DCD" w:rsidP="00355B18">
      <w:pPr>
        <w:pStyle w:val="phlistitemizedtitle"/>
      </w:pPr>
      <w:r>
        <w:t>Ч</w:t>
      </w:r>
      <w:r w:rsidR="00C5690A" w:rsidRPr="000263B8">
        <w:t>тобы</w:t>
      </w:r>
      <w:r w:rsidR="0081618C" w:rsidRPr="000263B8">
        <w:t xml:space="preserve"> </w:t>
      </w:r>
      <w:r w:rsidR="00C5690A" w:rsidRPr="000263B8">
        <w:t>загрузить</w:t>
      </w:r>
      <w:r w:rsidR="0081618C" w:rsidRPr="000263B8">
        <w:t xml:space="preserve"> </w:t>
      </w:r>
      <w:r w:rsidR="00C5690A" w:rsidRPr="000263B8">
        <w:t>справочники</w:t>
      </w:r>
      <w:r w:rsidR="0081618C" w:rsidRPr="000263B8">
        <w:t xml:space="preserve"> </w:t>
      </w:r>
      <w:r w:rsidR="00C5690A" w:rsidRPr="000263B8">
        <w:t>из</w:t>
      </w:r>
      <w:r w:rsidR="0081618C" w:rsidRPr="000263B8">
        <w:t xml:space="preserve"> </w:t>
      </w:r>
      <w:r>
        <w:t>ФР</w:t>
      </w:r>
      <w:r w:rsidR="00C5690A" w:rsidRPr="000263B8">
        <w:t>НСИ,</w:t>
      </w:r>
      <w:r w:rsidR="0081618C" w:rsidRPr="000263B8">
        <w:t xml:space="preserve"> </w:t>
      </w:r>
      <w:r w:rsidR="00C5690A" w:rsidRPr="000263B8">
        <w:t>выполните</w:t>
      </w:r>
      <w:r w:rsidR="0081618C" w:rsidRPr="000263B8">
        <w:t xml:space="preserve"> </w:t>
      </w:r>
      <w:r w:rsidR="00C5690A" w:rsidRPr="000263B8">
        <w:t>следующие</w:t>
      </w:r>
      <w:r w:rsidR="0081618C" w:rsidRPr="000263B8">
        <w:t xml:space="preserve"> </w:t>
      </w:r>
      <w:r w:rsidR="00C5690A" w:rsidRPr="000263B8">
        <w:t>действия</w:t>
      </w:r>
      <w:r w:rsidR="00355B18">
        <w:t>:</w:t>
      </w:r>
    </w:p>
    <w:p w14:paraId="22A94049" w14:textId="77777777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5213EF92" w14:textId="1123EF72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CF2DCD">
        <w:t>значение</w:t>
      </w:r>
      <w:r w:rsidR="0081618C" w:rsidRPr="00CF2DCD">
        <w:t xml:space="preserve"> </w:t>
      </w:r>
      <w:r w:rsidR="000263B8" w:rsidRPr="00CF2DCD">
        <w:t>«</w:t>
      </w:r>
      <w:hyperlink r:id="rId90" w:history="1">
        <w:r w:rsidRPr="00CF2DCD">
          <w:t>nsi.rosminzdrav.ru</w:t>
        </w:r>
      </w:hyperlink>
      <w:r w:rsidR="000263B8" w:rsidRPr="00CF2DCD">
        <w:t>»</w:t>
      </w:r>
      <w:r w:rsidR="0081618C" w:rsidRPr="00CF2DCD">
        <w:t xml:space="preserve"> </w:t>
      </w:r>
      <w:r w:rsidRPr="00CF2DCD">
        <w:t>из</w:t>
      </w:r>
      <w:r w:rsidR="0081618C" w:rsidRPr="00CF2DCD">
        <w:t xml:space="preserve"> </w:t>
      </w:r>
      <w:r w:rsidRPr="00CF2DCD">
        <w:t>выпадающего</w:t>
      </w:r>
      <w:r w:rsidR="0081618C" w:rsidRPr="00CF2DCD">
        <w:t xml:space="preserve"> </w:t>
      </w:r>
      <w:r w:rsidRPr="00CF2DCD">
        <w:t>списка</w:t>
      </w:r>
      <w:r w:rsidR="0081618C" w:rsidRPr="00CF2DCD">
        <w:t xml:space="preserve"> </w:t>
      </w:r>
      <w:r w:rsidRPr="00CF2DCD">
        <w:t>в</w:t>
      </w:r>
      <w:r w:rsidR="0081618C" w:rsidRPr="00CF2DCD">
        <w:t xml:space="preserve"> </w:t>
      </w:r>
      <w:r w:rsidRPr="00CF2DCD">
        <w:t>поле</w:t>
      </w:r>
      <w:r w:rsidR="0081618C" w:rsidRPr="00CF2DCD">
        <w:t xml:space="preserve"> </w:t>
      </w:r>
      <w:r w:rsidR="000263B8" w:rsidRPr="00CF2DCD">
        <w:t>«</w:t>
      </w:r>
      <w:r w:rsidRPr="00CF2DCD">
        <w:t>Источник</w:t>
      </w:r>
      <w:r w:rsidR="0081618C" w:rsidRPr="00CF2DCD">
        <w:t xml:space="preserve"> </w:t>
      </w:r>
      <w:r w:rsidRPr="00CF2DCD">
        <w:t>загрузки</w:t>
      </w:r>
      <w:r w:rsidR="000263B8" w:rsidRPr="00CF2DCD">
        <w:t>»</w:t>
      </w:r>
      <w:r w:rsidRPr="00CF2DCD">
        <w:t>;</w:t>
      </w:r>
    </w:p>
    <w:p w14:paraId="61DA9B53" w14:textId="77777777" w:rsidR="00C5690A" w:rsidRDefault="00C5690A" w:rsidP="00355B18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1A85BB3C" w14:textId="77777777" w:rsidR="000263B8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176CBED9" w14:textId="77777777" w:rsidR="00C5690A" w:rsidRPr="000263B8" w:rsidRDefault="00C5690A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14967" w:rsidRPr="000263B8">
        <w:t>ФРНСИ</w:t>
      </w:r>
      <w:r w:rsidR="00A76A2A">
        <w:t>;</w:t>
      </w:r>
    </w:p>
    <w:p w14:paraId="41E23A56" w14:textId="77777777" w:rsidR="00C5690A" w:rsidRPr="000263B8" w:rsidRDefault="00C5690A" w:rsidP="00355B18">
      <w:pPr>
        <w:pStyle w:val="phlistitemized1"/>
      </w:pPr>
      <w:r w:rsidRPr="000263B8">
        <w:lastRenderedPageBreak/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1EE4D53A" w14:textId="77777777" w:rsidR="00C5690A" w:rsidRPr="000263B8" w:rsidRDefault="00C5690A" w:rsidP="00A76A2A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="00DD3154" w:rsidRPr="000263B8">
        <w:rPr>
          <w:noProof/>
          <w:lang w:eastAsia="ru-RU"/>
        </w:rPr>
        <w:drawing>
          <wp:inline distT="0" distB="0" distL="0" distR="0" wp14:anchorId="4F276269" wp14:editId="34F7384D">
            <wp:extent cx="209550" cy="195580"/>
            <wp:effectExtent l="19050" t="19050" r="19050" b="13970"/>
            <wp:docPr id="31" name="Рисунок 31" descr="_scroll_external/attachments/image2020-10-21_12-10-12-3e633b3879da3c6a839cc35da593c37450b732440a6f863fa5f0b14f2b3cca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52564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A76A2A">
        <w:t>;</w:t>
      </w:r>
    </w:p>
    <w:p w14:paraId="4BD4DFB2" w14:textId="77777777" w:rsidR="00C5690A" w:rsidRPr="000263B8" w:rsidRDefault="00C5690A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40969066" w14:textId="77777777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6B2E5FA3" w14:textId="77777777" w:rsidR="00C5690A" w:rsidRPr="000263B8" w:rsidRDefault="00C5690A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6D17CE19" w14:textId="6C62A06B" w:rsidR="00C5690A" w:rsidRPr="000263B8" w:rsidRDefault="00C5690A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355B1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454A85D9" w14:textId="08B626CD" w:rsidR="00C5690A" w:rsidRPr="000263B8" w:rsidRDefault="00C5690A" w:rsidP="00C5690A">
      <w:pPr>
        <w:pStyle w:val="4"/>
      </w:pPr>
      <w:bookmarkStart w:id="322" w:name="_Ref118567820"/>
      <w:r w:rsidRPr="000263B8"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bookmarkEnd w:id="322"/>
      <w:r w:rsidR="00814967" w:rsidRPr="000263B8">
        <w:t>ФРНСИ</w:t>
      </w:r>
    </w:p>
    <w:p w14:paraId="56FDBDE8" w14:textId="16191A65" w:rsidR="00355B18" w:rsidRDefault="00A76A2A" w:rsidP="00355B18">
      <w:pPr>
        <w:pStyle w:val="phlistitemizedtitle"/>
      </w:pPr>
      <w:r>
        <w:t>Ч</w:t>
      </w:r>
      <w:r w:rsidR="00C5690A" w:rsidRPr="000263B8">
        <w:t>тобы</w:t>
      </w:r>
      <w:r w:rsidR="0081618C" w:rsidRPr="000263B8">
        <w:t xml:space="preserve"> </w:t>
      </w:r>
      <w:r w:rsidR="00C5690A" w:rsidRPr="000263B8">
        <w:t>сопоставить</w:t>
      </w:r>
      <w:r w:rsidR="0081618C" w:rsidRPr="000263B8">
        <w:t xml:space="preserve"> </w:t>
      </w:r>
      <w:r w:rsidR="00C5690A" w:rsidRPr="000263B8">
        <w:t>значения</w:t>
      </w:r>
      <w:r w:rsidR="0081618C" w:rsidRPr="000263B8">
        <w:t xml:space="preserve"> </w:t>
      </w:r>
      <w:r w:rsidR="00C5690A" w:rsidRPr="000263B8">
        <w:t>справочников</w:t>
      </w:r>
      <w:r w:rsidR="0081618C" w:rsidRPr="000263B8">
        <w:t xml:space="preserve"> </w:t>
      </w:r>
      <w:r w:rsidR="00C5690A" w:rsidRPr="000263B8">
        <w:t>Ф</w:t>
      </w:r>
      <w:r>
        <w:t>Р</w:t>
      </w:r>
      <w:r w:rsidR="00C5690A" w:rsidRPr="000263B8">
        <w:t>НСИ</w:t>
      </w:r>
      <w:r w:rsidR="0081618C" w:rsidRPr="000263B8">
        <w:t xml:space="preserve"> </w:t>
      </w:r>
      <w:r w:rsidR="00C5690A" w:rsidRPr="000263B8">
        <w:t>и</w:t>
      </w:r>
      <w:r w:rsidR="0081618C" w:rsidRPr="000263B8">
        <w:t xml:space="preserve"> </w:t>
      </w:r>
      <w:r w:rsidR="00497B7A">
        <w:t>МИС</w:t>
      </w:r>
      <w:r w:rsidR="00C5690A" w:rsidRPr="000263B8">
        <w:t>,</w:t>
      </w:r>
      <w:r w:rsidR="0081618C" w:rsidRPr="000263B8">
        <w:t xml:space="preserve"> </w:t>
      </w:r>
      <w:r w:rsidR="00C5690A" w:rsidRPr="000263B8">
        <w:t>выполните</w:t>
      </w:r>
      <w:r w:rsidR="0081618C" w:rsidRPr="000263B8">
        <w:t xml:space="preserve"> </w:t>
      </w:r>
      <w:r w:rsidR="00C5690A" w:rsidRPr="000263B8">
        <w:t>следующие</w:t>
      </w:r>
      <w:r w:rsidR="0081618C" w:rsidRPr="000263B8">
        <w:t xml:space="preserve"> </w:t>
      </w:r>
      <w:r w:rsidR="00C5690A" w:rsidRPr="000263B8">
        <w:t>действия</w:t>
      </w:r>
      <w:r w:rsidR="00355B18">
        <w:t>:</w:t>
      </w:r>
    </w:p>
    <w:p w14:paraId="5F6B5295" w14:textId="77777777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334C0E26" w14:textId="77777777" w:rsidR="00C5690A" w:rsidRPr="000263B8" w:rsidRDefault="00C5690A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814967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07C7907D" w14:textId="5CE1568B" w:rsidR="00C5690A" w:rsidRPr="000263B8" w:rsidRDefault="00C5690A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0DFEC63B" w14:textId="77777777" w:rsidR="00C5690A" w:rsidRPr="000263B8" w:rsidRDefault="00C5690A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02078F78" w14:textId="77777777" w:rsidR="00C5690A" w:rsidRPr="000263B8" w:rsidRDefault="00C5690A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77178D63" w14:textId="6B7FFACC" w:rsidR="00C5690A" w:rsidRPr="000263B8" w:rsidRDefault="00C5690A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5D9801E8" w14:textId="77777777" w:rsidR="00C5690A" w:rsidRPr="000263B8" w:rsidRDefault="00C5690A" w:rsidP="00C5690A">
      <w:pPr>
        <w:pStyle w:val="3"/>
      </w:pPr>
      <w:bookmarkStart w:id="323" w:name="_Toc118569070"/>
      <w:bookmarkStart w:id="324" w:name="_Toc120524840"/>
      <w:r w:rsidRPr="000263B8">
        <w:lastRenderedPageBreak/>
        <w:t>Настройка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bookmarkEnd w:id="323"/>
      <w:bookmarkEnd w:id="324"/>
    </w:p>
    <w:p w14:paraId="2B8E0443" w14:textId="77777777" w:rsidR="00C5690A" w:rsidRPr="000263B8" w:rsidRDefault="00C5690A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манипуляции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процедуру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Pr="000263B8">
        <w:t>.</w:t>
      </w:r>
    </w:p>
    <w:p w14:paraId="02465629" w14:textId="77777777" w:rsidR="00C5690A" w:rsidRPr="000263B8" w:rsidRDefault="00C5690A" w:rsidP="00C5690A">
      <w:pPr>
        <w:pStyle w:val="4"/>
      </w:pPr>
      <w:r w:rsidRPr="000263B8">
        <w:t>Создание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</w:p>
    <w:p w14:paraId="5F6411DF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D0E93F3" w14:textId="36D23A49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главном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процедур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_Ref119078759 \h </w:instrText>
      </w:r>
      <w:r w:rsidR="00A76A2A">
        <w:fldChar w:fldCharType="separate"/>
      </w:r>
      <w:r w:rsidR="00865695">
        <w:t>Рисунок </w:t>
      </w:r>
      <w:r w:rsidR="00865695">
        <w:rPr>
          <w:noProof/>
        </w:rPr>
        <w:t>66</w:t>
      </w:r>
      <w:r w:rsidR="00A76A2A">
        <w:fldChar w:fldCharType="end"/>
      </w:r>
      <w:r w:rsidR="00A76A2A">
        <w:t>)</w:t>
      </w:r>
      <w:r w:rsidRPr="000263B8">
        <w:t>;</w:t>
      </w:r>
    </w:p>
    <w:p w14:paraId="534E8607" w14:textId="77777777" w:rsidR="00C5690A" w:rsidRPr="000263B8" w:rsidRDefault="00C5690A" w:rsidP="000263B8">
      <w:pPr>
        <w:pStyle w:val="phfigure"/>
      </w:pPr>
      <w:r w:rsidRPr="000263B8">
        <w:rPr>
          <w:noProof/>
        </w:rPr>
        <w:drawing>
          <wp:inline distT="0" distB="0" distL="0" distR="0" wp14:anchorId="0B37B9DE" wp14:editId="73E22F98">
            <wp:extent cx="6295390" cy="4274076"/>
            <wp:effectExtent l="19050" t="19050" r="10160" b="12700"/>
            <wp:docPr id="32" name="Рисунок 32" descr="Форма настройки пользовательских процед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10052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740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788F97" w14:textId="749C7D26" w:rsidR="00C5690A" w:rsidRPr="000263B8" w:rsidRDefault="00E15409" w:rsidP="00E24349">
      <w:pPr>
        <w:pStyle w:val="phfiguretitle"/>
      </w:pPr>
      <w:bookmarkStart w:id="325" w:name="_Ref119078759"/>
      <w:r>
        <w:t>Рисунок </w:t>
      </w:r>
      <w:r w:rsidR="00C5690A" w:rsidRPr="000263B8">
        <w:fldChar w:fldCharType="begin"/>
      </w:r>
      <w:r w:rsidR="00C5690A" w:rsidRPr="000263B8">
        <w:instrText>SEQ Рисунок \* ARABIC</w:instrText>
      </w:r>
      <w:r w:rsidR="00C5690A" w:rsidRPr="000263B8">
        <w:fldChar w:fldCharType="separate"/>
      </w:r>
      <w:r w:rsidR="00865695">
        <w:rPr>
          <w:noProof/>
        </w:rPr>
        <w:t>66</w:t>
      </w:r>
      <w:r w:rsidR="00C5690A" w:rsidRPr="000263B8">
        <w:fldChar w:fldCharType="end"/>
      </w:r>
      <w:bookmarkEnd w:id="325"/>
      <w:r w:rsidR="0081618C" w:rsidRPr="000263B8">
        <w:t xml:space="preserve"> </w:t>
      </w:r>
      <w:r w:rsidR="00A76A2A">
        <w:t xml:space="preserve">– </w:t>
      </w:r>
      <w:r w:rsidR="00C5690A" w:rsidRPr="000263B8">
        <w:t>Форма</w:t>
      </w:r>
      <w:r w:rsidR="0081618C" w:rsidRPr="000263B8">
        <w:t xml:space="preserve"> </w:t>
      </w:r>
      <w:r w:rsidR="00C5690A" w:rsidRPr="000263B8">
        <w:t>настройки</w:t>
      </w:r>
      <w:r w:rsidR="0081618C" w:rsidRPr="000263B8">
        <w:t xml:space="preserve"> </w:t>
      </w:r>
      <w:r w:rsidR="00C5690A" w:rsidRPr="000263B8">
        <w:t>пользовательских</w:t>
      </w:r>
      <w:r w:rsidR="0081618C" w:rsidRPr="000263B8">
        <w:t xml:space="preserve"> </w:t>
      </w:r>
      <w:r w:rsidR="00C5690A" w:rsidRPr="000263B8">
        <w:t>процедур</w:t>
      </w:r>
    </w:p>
    <w:p w14:paraId="5A294D8D" w14:textId="193049FF" w:rsidR="00C5690A" w:rsidRPr="000263B8" w:rsidRDefault="00C5690A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_Ref119078797 \h </w:instrText>
      </w:r>
      <w:r w:rsidR="00A76A2A">
        <w:fldChar w:fldCharType="separate"/>
      </w:r>
      <w:r w:rsidR="00865695">
        <w:t>Рисунок </w:t>
      </w:r>
      <w:r w:rsidR="00865695">
        <w:rPr>
          <w:noProof/>
        </w:rPr>
        <w:t>67</w:t>
      </w:r>
      <w:r w:rsidR="00A76A2A">
        <w:fldChar w:fldCharType="end"/>
      </w:r>
      <w:r w:rsidR="00A76A2A">
        <w:t>)</w:t>
      </w:r>
      <w:r w:rsidRPr="000263B8">
        <w:t>;</w:t>
      </w:r>
    </w:p>
    <w:p w14:paraId="7D90EED0" w14:textId="77777777" w:rsidR="00C5690A" w:rsidRPr="000263B8" w:rsidRDefault="00C5690A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748D207" wp14:editId="4FAE4177">
            <wp:extent cx="4325510" cy="2203408"/>
            <wp:effectExtent l="19050" t="19050" r="18415" b="26035"/>
            <wp:docPr id="33" name="Рисунок 33" descr="Окно создания пользовательской процед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03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5752" cy="2208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26A48A" w14:textId="3F1523C2" w:rsidR="00C5690A" w:rsidRPr="000263B8" w:rsidRDefault="00E15409" w:rsidP="00E24349">
      <w:pPr>
        <w:pStyle w:val="phfiguretitle"/>
      </w:pPr>
      <w:bookmarkStart w:id="326" w:name="_Ref119078797"/>
      <w:r>
        <w:t>Рисунок </w:t>
      </w:r>
      <w:r w:rsidR="00C5690A" w:rsidRPr="000263B8">
        <w:fldChar w:fldCharType="begin"/>
      </w:r>
      <w:r w:rsidR="00C5690A" w:rsidRPr="000263B8">
        <w:instrText>SEQ Рисунок \* ARABIC</w:instrText>
      </w:r>
      <w:r w:rsidR="00C5690A" w:rsidRPr="000263B8">
        <w:fldChar w:fldCharType="separate"/>
      </w:r>
      <w:r w:rsidR="00865695">
        <w:rPr>
          <w:noProof/>
        </w:rPr>
        <w:t>67</w:t>
      </w:r>
      <w:r w:rsidR="00C5690A" w:rsidRPr="000263B8">
        <w:fldChar w:fldCharType="end"/>
      </w:r>
      <w:bookmarkEnd w:id="326"/>
      <w:r w:rsidR="0081618C" w:rsidRPr="000263B8">
        <w:t xml:space="preserve"> </w:t>
      </w:r>
      <w:r w:rsidR="00A76A2A">
        <w:t xml:space="preserve">– </w:t>
      </w:r>
      <w:r w:rsidR="00C5690A" w:rsidRPr="000263B8">
        <w:t>Окно</w:t>
      </w:r>
      <w:r w:rsidR="0081618C" w:rsidRPr="000263B8">
        <w:t xml:space="preserve"> </w:t>
      </w:r>
      <w:r w:rsidR="00C5690A" w:rsidRPr="000263B8">
        <w:t>создания</w:t>
      </w:r>
      <w:r w:rsidR="0081618C" w:rsidRPr="000263B8">
        <w:t xml:space="preserve"> </w:t>
      </w:r>
      <w:r w:rsidR="00C5690A" w:rsidRPr="000263B8">
        <w:t>пользовательской</w:t>
      </w:r>
      <w:r w:rsidR="0081618C" w:rsidRPr="000263B8">
        <w:t xml:space="preserve"> </w:t>
      </w:r>
      <w:r w:rsidR="00C5690A" w:rsidRPr="000263B8">
        <w:t>процедуры</w:t>
      </w:r>
    </w:p>
    <w:p w14:paraId="31830917" w14:textId="5D39F051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_Ref119078810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48</w:t>
      </w:r>
      <w:r w:rsidR="00A76A2A">
        <w:fldChar w:fldCharType="end"/>
      </w:r>
      <w:r w:rsidR="00A76A2A">
        <w:t>)</w:t>
      </w:r>
      <w:r w:rsidRPr="000263B8">
        <w:t>;</w:t>
      </w:r>
    </w:p>
    <w:p w14:paraId="0B0091B9" w14:textId="6672337B" w:rsidR="00C5690A" w:rsidRPr="000263B8" w:rsidRDefault="00E15409" w:rsidP="00E24349">
      <w:pPr>
        <w:pStyle w:val="phtabletitle"/>
      </w:pPr>
      <w:bookmarkStart w:id="327" w:name="_Ref119078810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48</w:t>
      </w:r>
      <w:r w:rsidR="00C5690A" w:rsidRPr="000263B8">
        <w:fldChar w:fldCharType="end"/>
      </w:r>
      <w:bookmarkEnd w:id="327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C5690A" w:rsidRPr="000263B8">
        <w:t>добавления</w:t>
      </w:r>
      <w:r w:rsidR="0081618C" w:rsidRPr="000263B8">
        <w:t xml:space="preserve"> </w:t>
      </w:r>
      <w:r w:rsidR="00C5690A" w:rsidRPr="000263B8">
        <w:t>пользовательской</w:t>
      </w:r>
      <w:r w:rsidR="0081618C" w:rsidRPr="000263B8">
        <w:t xml:space="preserve"> </w:t>
      </w:r>
      <w:r w:rsidR="00C5690A" w:rsidRPr="000263B8">
        <w:t>процедуры</w:t>
      </w:r>
      <w:r w:rsidR="0081618C" w:rsidRPr="000263B8">
        <w:t xml:space="preserve"> </w:t>
      </w:r>
      <w:r w:rsidR="000263B8">
        <w:t>«</w:t>
      </w:r>
      <w:r w:rsidR="00C5690A" w:rsidRPr="000263B8">
        <w:t>vimis_visit_pm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32"/>
        <w:gridCol w:w="7456"/>
      </w:tblGrid>
      <w:tr w:rsidR="000263B8" w:rsidRPr="00E24349" w14:paraId="19EB5300" w14:textId="77777777" w:rsidTr="00846EA2">
        <w:trPr>
          <w:tblHeader/>
        </w:trPr>
        <w:tc>
          <w:tcPr>
            <w:tcW w:w="1341" w:type="pct"/>
          </w:tcPr>
          <w:p w14:paraId="2FE31BEF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3659" w:type="pct"/>
          </w:tcPr>
          <w:p w14:paraId="36B35C5E" w14:textId="77777777" w:rsidR="00C5690A" w:rsidRPr="00E24349" w:rsidRDefault="00C5690A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9651749" w14:textId="77777777" w:rsidTr="00846EA2">
        <w:tc>
          <w:tcPr>
            <w:tcW w:w="1341" w:type="pct"/>
          </w:tcPr>
          <w:p w14:paraId="73DBDA19" w14:textId="77777777" w:rsidR="00C5690A" w:rsidRPr="00E24349" w:rsidRDefault="00C5690A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659" w:type="pct"/>
          </w:tcPr>
          <w:p w14:paraId="544AECA3" w14:textId="77777777" w:rsidR="00C5690A" w:rsidRPr="00E24349" w:rsidRDefault="00C5690A" w:rsidP="00E24349">
            <w:pPr>
              <w:pStyle w:val="phtablecellleft"/>
            </w:pPr>
            <w:r w:rsidRPr="00E24349">
              <w:t>vimis_vac_pm</w:t>
            </w:r>
          </w:p>
        </w:tc>
      </w:tr>
      <w:tr w:rsidR="000263B8" w:rsidRPr="00E24349" w14:paraId="268FD19F" w14:textId="77777777" w:rsidTr="00846EA2">
        <w:tc>
          <w:tcPr>
            <w:tcW w:w="1341" w:type="pct"/>
          </w:tcPr>
          <w:p w14:paraId="163B1ED8" w14:textId="77777777" w:rsidR="00C5690A" w:rsidRPr="00E24349" w:rsidRDefault="00C5690A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659" w:type="pct"/>
          </w:tcPr>
          <w:p w14:paraId="751AF758" w14:textId="77777777" w:rsidR="00C5690A" w:rsidRPr="00E24349" w:rsidRDefault="00C5690A" w:rsidP="00E24349">
            <w:pPr>
              <w:pStyle w:val="phtablecellleft"/>
            </w:pPr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  <w:r w:rsidR="0081618C" w:rsidRPr="00E24349">
              <w:t xml:space="preserve"> </w:t>
            </w:r>
            <w:r w:rsidRPr="00E24349">
              <w:t>подготовки</w:t>
            </w:r>
            <w:r w:rsidR="0081618C" w:rsidRPr="00E24349">
              <w:t xml:space="preserve"> </w:t>
            </w:r>
            <w:r w:rsidRPr="00E24349">
              <w:t>данных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манипуляции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вакцинации</w:t>
            </w:r>
            <w:r w:rsidR="0081618C" w:rsidRPr="00E24349">
              <w:t xml:space="preserve"> </w:t>
            </w:r>
            <w:r w:rsidRPr="00E24349">
              <w:t>ВИМИС</w:t>
            </w:r>
            <w:r w:rsidR="0081618C" w:rsidRPr="00E24349">
              <w:t xml:space="preserve"> </w:t>
            </w:r>
            <w:r w:rsidRPr="00E24349">
              <w:t>Проф</w:t>
            </w:r>
          </w:p>
        </w:tc>
      </w:tr>
      <w:tr w:rsidR="000263B8" w:rsidRPr="00E24349" w14:paraId="63E1323F" w14:textId="77777777" w:rsidTr="00846EA2">
        <w:tc>
          <w:tcPr>
            <w:tcW w:w="1341" w:type="pct"/>
          </w:tcPr>
          <w:p w14:paraId="766994E7" w14:textId="77777777" w:rsidR="00C5690A" w:rsidRPr="00E24349" w:rsidRDefault="00C5690A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3659" w:type="pct"/>
          </w:tcPr>
          <w:p w14:paraId="4B826172" w14:textId="77777777" w:rsidR="00C5690A" w:rsidRPr="00E24349" w:rsidRDefault="00C5690A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</w:tr>
      <w:tr w:rsidR="000263B8" w:rsidRPr="00E24349" w14:paraId="4191F117" w14:textId="77777777" w:rsidTr="00846EA2">
        <w:tc>
          <w:tcPr>
            <w:tcW w:w="1341" w:type="pct"/>
          </w:tcPr>
          <w:p w14:paraId="515180F0" w14:textId="77777777" w:rsidR="00C5690A" w:rsidRPr="00E24349" w:rsidRDefault="00C5690A" w:rsidP="00E24349">
            <w:pPr>
              <w:pStyle w:val="phtablecellleft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запуска</w:t>
            </w:r>
          </w:p>
        </w:tc>
        <w:tc>
          <w:tcPr>
            <w:tcW w:w="3659" w:type="pct"/>
          </w:tcPr>
          <w:p w14:paraId="3ECC602A" w14:textId="77777777" w:rsidR="00C5690A" w:rsidRPr="00E24349" w:rsidRDefault="00C5690A" w:rsidP="00E24349">
            <w:pPr>
              <w:pStyle w:val="phtablecellleft"/>
            </w:pPr>
            <w:r w:rsidRPr="00E24349">
              <w:t>Автоматический</w:t>
            </w:r>
          </w:p>
        </w:tc>
      </w:tr>
      <w:tr w:rsidR="000263B8" w:rsidRPr="00E24349" w14:paraId="207183B0" w14:textId="77777777" w:rsidTr="00846EA2">
        <w:tc>
          <w:tcPr>
            <w:tcW w:w="1341" w:type="pct"/>
          </w:tcPr>
          <w:p w14:paraId="16DAE449" w14:textId="77777777" w:rsidR="00C5690A" w:rsidRPr="00E24349" w:rsidRDefault="00C5690A" w:rsidP="00E24349">
            <w:pPr>
              <w:pStyle w:val="phtablecellleft"/>
            </w:pPr>
            <w:r w:rsidRPr="00E24349">
              <w:t>Неименованный</w:t>
            </w:r>
            <w:r w:rsidR="0081618C" w:rsidRPr="00E24349">
              <w:t xml:space="preserve"> </w:t>
            </w:r>
            <w:r w:rsidRPr="00E24349">
              <w:t>блок</w:t>
            </w:r>
          </w:p>
        </w:tc>
        <w:tc>
          <w:tcPr>
            <w:tcW w:w="3659" w:type="pct"/>
          </w:tcPr>
          <w:p w14:paraId="667491B2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>declare</w:t>
            </w:r>
          </w:p>
          <w:p w14:paraId="210636F4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v integer;</w:t>
            </w:r>
          </w:p>
          <w:p w14:paraId="0676E797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>begin</w:t>
            </w:r>
          </w:p>
          <w:p w14:paraId="1A9F4122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select v.id</w:t>
            </w:r>
          </w:p>
          <w:p w14:paraId="6A926E72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into v</w:t>
            </w:r>
          </w:p>
          <w:p w14:paraId="0EA3F4FE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from d_visits v</w:t>
            </w:r>
          </w:p>
          <w:p w14:paraId="42FA6520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join D_PMC_VACCINATIONES pv</w:t>
            </w:r>
          </w:p>
          <w:p w14:paraId="1B0666F3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on </w:t>
            </w:r>
            <w:proofErr w:type="gramStart"/>
            <w:r w:rsidRPr="00264339">
              <w:rPr>
                <w:lang w:val="en-US"/>
              </w:rPr>
              <w:t>pv.VISIT</w:t>
            </w:r>
            <w:proofErr w:type="gramEnd"/>
            <w:r w:rsidRPr="00264339">
              <w:rPr>
                <w:lang w:val="en-US"/>
              </w:rPr>
              <w:t xml:space="preserve"> = v.ID</w:t>
            </w:r>
          </w:p>
          <w:p w14:paraId="5FA84873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and pv.VAC_STATUS between 1 and 7</w:t>
            </w:r>
          </w:p>
          <w:p w14:paraId="55F04B41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where pv.id = &lt;DOC_ID&gt;</w:t>
            </w:r>
          </w:p>
          <w:p w14:paraId="7E83D088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and exists (select null</w:t>
            </w:r>
          </w:p>
          <w:p w14:paraId="21E3DC08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from D_DIRECTION_SERVICES ds</w:t>
            </w:r>
          </w:p>
          <w:p w14:paraId="3D7CE4AA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join D_SERVICES s</w:t>
            </w:r>
          </w:p>
          <w:p w14:paraId="7B5D2BB7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  on s.ID = </w:t>
            </w:r>
            <w:proofErr w:type="gramStart"/>
            <w:r w:rsidRPr="00264339">
              <w:rPr>
                <w:lang w:val="en-US"/>
              </w:rPr>
              <w:t>ds.SERVICE</w:t>
            </w:r>
            <w:proofErr w:type="gramEnd"/>
          </w:p>
          <w:p w14:paraId="40630324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join D_FED_SERVICES fs</w:t>
            </w:r>
          </w:p>
          <w:p w14:paraId="317C5911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  on fs.ID = s.FED_SERVICE</w:t>
            </w:r>
          </w:p>
          <w:p w14:paraId="0A71A49D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 and </w:t>
            </w:r>
            <w:proofErr w:type="gramStart"/>
            <w:r w:rsidRPr="00264339">
              <w:rPr>
                <w:lang w:val="en-US"/>
              </w:rPr>
              <w:t>fs.FS</w:t>
            </w:r>
            <w:proofErr w:type="gramEnd"/>
            <w:r w:rsidRPr="00264339">
              <w:rPr>
                <w:lang w:val="en-US"/>
              </w:rPr>
              <w:t>_CODE = 'B04.014.004')</w:t>
            </w:r>
          </w:p>
          <w:p w14:paraId="44C4E0CB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and not exists (select null</w:t>
            </w:r>
          </w:p>
          <w:p w14:paraId="4FF0A9B5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from D_DISEASECASES d</w:t>
            </w:r>
          </w:p>
          <w:p w14:paraId="5EAB560D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join D_HOSP_HISTORIES hh</w:t>
            </w:r>
          </w:p>
          <w:p w14:paraId="6E110DA2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   on </w:t>
            </w:r>
            <w:proofErr w:type="gramStart"/>
            <w:r w:rsidRPr="00264339">
              <w:rPr>
                <w:lang w:val="en-US"/>
              </w:rPr>
              <w:t>hh.DISEASECASE</w:t>
            </w:r>
            <w:proofErr w:type="gramEnd"/>
            <w:r w:rsidRPr="00264339">
              <w:rPr>
                <w:lang w:val="en-US"/>
              </w:rPr>
              <w:t xml:space="preserve"> = d.ID</w:t>
            </w:r>
          </w:p>
          <w:p w14:paraId="1F44E2AF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         where </w:t>
            </w:r>
            <w:proofErr w:type="gramStart"/>
            <w:r w:rsidRPr="00264339">
              <w:rPr>
                <w:lang w:val="en-US"/>
              </w:rPr>
              <w:t>d.VISIT</w:t>
            </w:r>
            <w:proofErr w:type="gramEnd"/>
            <w:r w:rsidRPr="00264339">
              <w:rPr>
                <w:lang w:val="en-US"/>
              </w:rPr>
              <w:t xml:space="preserve"> = v.ID);</w:t>
            </w:r>
          </w:p>
          <w:p w14:paraId="30B91D88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 D_PKG_EX_DATA_PREPARE_LOG.VIMIS_PROCESSING_</w:t>
            </w:r>
            <w:proofErr w:type="gramStart"/>
            <w:r w:rsidRPr="00264339">
              <w:rPr>
                <w:lang w:val="en-US"/>
              </w:rPr>
              <w:t>SHEDULE(</w:t>
            </w:r>
            <w:proofErr w:type="gramEnd"/>
            <w:r w:rsidRPr="00264339">
              <w:rPr>
                <w:lang w:val="en-US"/>
              </w:rPr>
              <w:t>'VISITS', v, &lt;LPU&gt;, 'vimis', 5, 1);</w:t>
            </w:r>
          </w:p>
          <w:p w14:paraId="48AEA899" w14:textId="77777777" w:rsidR="00A76A2A" w:rsidRPr="00264339" w:rsidRDefault="00A76A2A" w:rsidP="00A76A2A">
            <w:pPr>
              <w:pStyle w:val="affa"/>
              <w:rPr>
                <w:lang w:val="en-US"/>
              </w:rPr>
            </w:pPr>
            <w:r w:rsidRPr="00264339">
              <w:rPr>
                <w:lang w:val="en-US"/>
              </w:rPr>
              <w:t xml:space="preserve"> exception when others then null;</w:t>
            </w:r>
          </w:p>
          <w:p w14:paraId="6F86C647" w14:textId="77777777" w:rsidR="00C5690A" w:rsidRPr="00E24349" w:rsidRDefault="00A76A2A" w:rsidP="00A76A2A">
            <w:pPr>
              <w:pStyle w:val="affa"/>
            </w:pPr>
            <w:r>
              <w:t>end;</w:t>
            </w:r>
          </w:p>
        </w:tc>
      </w:tr>
    </w:tbl>
    <w:p w14:paraId="3DD5AE03" w14:textId="77777777" w:rsidR="008A0FC1" w:rsidRDefault="008A0FC1" w:rsidP="008A0FC1">
      <w:pPr>
        <w:pStyle w:val="phnormal"/>
      </w:pPr>
    </w:p>
    <w:p w14:paraId="49816FF9" w14:textId="77777777" w:rsidR="00C5690A" w:rsidRPr="000263B8" w:rsidRDefault="00C5690A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Созданная</w:t>
      </w:r>
      <w:r w:rsidR="0081618C" w:rsidRPr="000263B8">
        <w:t xml:space="preserve"> </w:t>
      </w:r>
      <w:r w:rsidRPr="000263B8">
        <w:t>процедура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Pr="000263B8">
        <w:t>.</w:t>
      </w:r>
    </w:p>
    <w:p w14:paraId="05B176DB" w14:textId="77777777" w:rsidR="00C5690A" w:rsidRPr="000263B8" w:rsidRDefault="00C5690A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</w:p>
    <w:p w14:paraId="04296968" w14:textId="77777777" w:rsidR="00C5690A" w:rsidRPr="000263B8" w:rsidRDefault="00C5690A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="0081618C" w:rsidRPr="000263B8">
        <w:t xml:space="preserve"> </w:t>
      </w:r>
      <w:r w:rsidRPr="000263B8">
        <w:t>добавьте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Системы.</w:t>
      </w:r>
    </w:p>
    <w:p w14:paraId="43BD76F3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ПП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6891CA5" w14:textId="424BB828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процедуру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_Ref119078875 \h </w:instrText>
      </w:r>
      <w:r w:rsidR="00A76A2A">
        <w:fldChar w:fldCharType="separate"/>
      </w:r>
      <w:r w:rsidR="00865695">
        <w:t>Рисунок </w:t>
      </w:r>
      <w:r w:rsidR="00865695">
        <w:rPr>
          <w:noProof/>
        </w:rPr>
        <w:t>68</w:t>
      </w:r>
      <w:r w:rsidR="00A76A2A">
        <w:fldChar w:fldCharType="end"/>
      </w:r>
      <w:r w:rsidR="00A76A2A">
        <w:t>)</w:t>
      </w:r>
      <w:r w:rsidRPr="000263B8">
        <w:t>;</w:t>
      </w:r>
    </w:p>
    <w:p w14:paraId="651CD402" w14:textId="77777777" w:rsidR="00C5690A" w:rsidRPr="000263B8" w:rsidRDefault="00C5690A" w:rsidP="000263B8">
      <w:pPr>
        <w:pStyle w:val="phfigure"/>
      </w:pPr>
      <w:r w:rsidRPr="000263B8">
        <w:rPr>
          <w:noProof/>
        </w:rPr>
        <w:drawing>
          <wp:inline distT="0" distB="0" distL="0" distR="0" wp14:anchorId="6B1253C9" wp14:editId="392532E4">
            <wp:extent cx="6295390" cy="4009355"/>
            <wp:effectExtent l="19050" t="19050" r="10160" b="10795"/>
            <wp:docPr id="34" name="Рисунок 34" descr="Настройка связей пользовательской процедуры с разделом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7967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0935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FE4A6A" w14:textId="254E2C20" w:rsidR="00C5690A" w:rsidRPr="000263B8" w:rsidRDefault="00E15409" w:rsidP="00E24349">
      <w:pPr>
        <w:pStyle w:val="phfiguretitle"/>
      </w:pPr>
      <w:bookmarkStart w:id="328" w:name="_Ref119078875"/>
      <w:r>
        <w:t>Рисунок </w:t>
      </w:r>
      <w:r w:rsidR="00C5690A" w:rsidRPr="000263B8">
        <w:fldChar w:fldCharType="begin"/>
      </w:r>
      <w:r w:rsidR="00C5690A" w:rsidRPr="000263B8">
        <w:instrText>SEQ Рисунок \* ARABIC</w:instrText>
      </w:r>
      <w:r w:rsidR="00C5690A" w:rsidRPr="000263B8">
        <w:fldChar w:fldCharType="separate"/>
      </w:r>
      <w:r w:rsidR="00865695">
        <w:rPr>
          <w:noProof/>
        </w:rPr>
        <w:t>68</w:t>
      </w:r>
      <w:r w:rsidR="00C5690A" w:rsidRPr="000263B8">
        <w:fldChar w:fldCharType="end"/>
      </w:r>
      <w:bookmarkEnd w:id="328"/>
      <w:r w:rsidR="0081618C" w:rsidRPr="000263B8">
        <w:t xml:space="preserve"> </w:t>
      </w:r>
      <w:r w:rsidR="00A76A2A">
        <w:t xml:space="preserve">– </w:t>
      </w:r>
      <w:r w:rsidR="00C5690A" w:rsidRPr="000263B8">
        <w:t>Настройка</w:t>
      </w:r>
      <w:r w:rsidR="0081618C" w:rsidRPr="000263B8">
        <w:t xml:space="preserve"> </w:t>
      </w:r>
      <w:r w:rsidR="00C5690A" w:rsidRPr="000263B8">
        <w:t>связей</w:t>
      </w:r>
      <w:r w:rsidR="0081618C" w:rsidRPr="000263B8">
        <w:t xml:space="preserve"> </w:t>
      </w:r>
      <w:r w:rsidR="00C5690A" w:rsidRPr="000263B8">
        <w:t>пользовательской</w:t>
      </w:r>
      <w:r w:rsidR="0081618C" w:rsidRPr="000263B8">
        <w:t xml:space="preserve"> </w:t>
      </w:r>
      <w:r w:rsidR="00C5690A" w:rsidRPr="000263B8">
        <w:t>процедуры</w:t>
      </w:r>
      <w:r w:rsidR="0081618C" w:rsidRPr="000263B8">
        <w:t xml:space="preserve"> </w:t>
      </w:r>
      <w:r w:rsidR="00C5690A" w:rsidRPr="000263B8">
        <w:t>с</w:t>
      </w:r>
      <w:r w:rsidR="0081618C" w:rsidRPr="000263B8">
        <w:t xml:space="preserve"> </w:t>
      </w:r>
      <w:r w:rsidR="00C5690A" w:rsidRPr="000263B8">
        <w:t>разделом</w:t>
      </w:r>
      <w:r w:rsidR="0081618C" w:rsidRPr="000263B8">
        <w:t xml:space="preserve"> </w:t>
      </w:r>
      <w:r w:rsidR="00C5690A" w:rsidRPr="000263B8">
        <w:t>Системы</w:t>
      </w:r>
    </w:p>
    <w:p w14:paraId="3F797762" w14:textId="7904EC89" w:rsidR="00C5690A" w:rsidRPr="000263B8" w:rsidRDefault="00C5690A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_Ref119078894 \h </w:instrText>
      </w:r>
      <w:r w:rsidR="00A76A2A">
        <w:fldChar w:fldCharType="separate"/>
      </w:r>
      <w:r w:rsidR="00865695">
        <w:t>Рисунок </w:t>
      </w:r>
      <w:r w:rsidR="00865695">
        <w:rPr>
          <w:noProof/>
        </w:rPr>
        <w:t>69</w:t>
      </w:r>
      <w:r w:rsidR="00A76A2A">
        <w:fldChar w:fldCharType="end"/>
      </w:r>
      <w:r w:rsidR="00A76A2A">
        <w:t>)</w:t>
      </w:r>
      <w:r w:rsidRPr="000263B8">
        <w:t>;</w:t>
      </w:r>
    </w:p>
    <w:p w14:paraId="31E5D141" w14:textId="77777777" w:rsidR="00C5690A" w:rsidRPr="000263B8" w:rsidRDefault="00C5690A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631E2BD1" wp14:editId="1783ECB6">
            <wp:extent cx="4238045" cy="1718126"/>
            <wp:effectExtent l="19050" t="19050" r="10160" b="15875"/>
            <wp:docPr id="35" name="Рисунок 35" descr="Окно добавления связи пользовательской процедуры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0030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61850" cy="172777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997E9B" w14:textId="569B4A94" w:rsidR="00C5690A" w:rsidRPr="000263B8" w:rsidRDefault="00E15409" w:rsidP="00E24349">
      <w:pPr>
        <w:pStyle w:val="phfiguretitle"/>
      </w:pPr>
      <w:bookmarkStart w:id="329" w:name="_Ref119078894"/>
      <w:r>
        <w:t>Рисунок </w:t>
      </w:r>
      <w:r w:rsidR="00C5690A" w:rsidRPr="000263B8">
        <w:fldChar w:fldCharType="begin"/>
      </w:r>
      <w:r w:rsidR="00C5690A" w:rsidRPr="000263B8">
        <w:instrText>SEQ Рисунок \* ARABIC</w:instrText>
      </w:r>
      <w:r w:rsidR="00C5690A" w:rsidRPr="000263B8">
        <w:fldChar w:fldCharType="separate"/>
      </w:r>
      <w:r w:rsidR="00865695">
        <w:rPr>
          <w:noProof/>
        </w:rPr>
        <w:t>69</w:t>
      </w:r>
      <w:r w:rsidR="00C5690A" w:rsidRPr="000263B8">
        <w:fldChar w:fldCharType="end"/>
      </w:r>
      <w:bookmarkEnd w:id="329"/>
      <w:r w:rsidR="0081618C" w:rsidRPr="000263B8">
        <w:t xml:space="preserve"> </w:t>
      </w:r>
      <w:r w:rsidR="00A76A2A">
        <w:t xml:space="preserve">– </w:t>
      </w:r>
      <w:r w:rsidR="00C5690A" w:rsidRPr="000263B8">
        <w:t>Окно</w:t>
      </w:r>
      <w:r w:rsidR="0081618C" w:rsidRPr="000263B8">
        <w:t xml:space="preserve"> </w:t>
      </w:r>
      <w:r w:rsidR="00C5690A" w:rsidRPr="000263B8">
        <w:t>добавления</w:t>
      </w:r>
      <w:r w:rsidR="0081618C" w:rsidRPr="000263B8">
        <w:t xml:space="preserve"> </w:t>
      </w:r>
      <w:r w:rsidR="00C5690A" w:rsidRPr="000263B8">
        <w:t>связи</w:t>
      </w:r>
      <w:r w:rsidR="0081618C" w:rsidRPr="000263B8">
        <w:t xml:space="preserve"> </w:t>
      </w:r>
      <w:r w:rsidR="00C5690A" w:rsidRPr="000263B8">
        <w:t>пользовательской</w:t>
      </w:r>
      <w:r w:rsidR="0081618C" w:rsidRPr="000263B8">
        <w:t xml:space="preserve"> </w:t>
      </w:r>
      <w:r w:rsidR="00C5690A" w:rsidRPr="000263B8">
        <w:t>процедуры</w:t>
      </w:r>
      <w:r w:rsidR="0081618C" w:rsidRPr="000263B8">
        <w:t xml:space="preserve"> </w:t>
      </w:r>
      <w:r w:rsidR="00C5690A" w:rsidRPr="000263B8">
        <w:t>с</w:t>
      </w:r>
      <w:r w:rsidR="0081618C" w:rsidRPr="000263B8">
        <w:t xml:space="preserve"> </w:t>
      </w:r>
      <w:r w:rsidR="00C5690A" w:rsidRPr="000263B8">
        <w:t>разделом</w:t>
      </w:r>
    </w:p>
    <w:p w14:paraId="139AF1E7" w14:textId="76ACE2DB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_Ref119078904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49</w:t>
      </w:r>
      <w:r w:rsidR="00A76A2A">
        <w:fldChar w:fldCharType="end"/>
      </w:r>
      <w:r w:rsidR="00A76A2A">
        <w:t>)</w:t>
      </w:r>
      <w:r w:rsidRPr="000263B8">
        <w:t>;</w:t>
      </w:r>
    </w:p>
    <w:p w14:paraId="3A3EEC7B" w14:textId="7B405DEE" w:rsidR="00C5690A" w:rsidRPr="000263B8" w:rsidRDefault="00E15409" w:rsidP="00E24349">
      <w:pPr>
        <w:pStyle w:val="phtabletitle"/>
      </w:pPr>
      <w:bookmarkStart w:id="330" w:name="_Ref119078904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49</w:t>
      </w:r>
      <w:r w:rsidR="00C5690A" w:rsidRPr="000263B8">
        <w:fldChar w:fldCharType="end"/>
      </w:r>
      <w:bookmarkEnd w:id="330"/>
      <w:r w:rsidR="00A76A2A">
        <w:t xml:space="preserve"> –</w:t>
      </w:r>
      <w:r w:rsidR="0081618C" w:rsidRPr="000263B8">
        <w:t xml:space="preserve">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C5690A" w:rsidRPr="000263B8">
        <w:t>добавления</w:t>
      </w:r>
      <w:r w:rsidR="0081618C" w:rsidRPr="000263B8">
        <w:t xml:space="preserve"> </w:t>
      </w:r>
      <w:r w:rsidR="00C5690A" w:rsidRPr="000263B8">
        <w:t>связи</w:t>
      </w:r>
      <w:r w:rsidR="0081618C" w:rsidRPr="000263B8">
        <w:t xml:space="preserve"> </w:t>
      </w:r>
      <w:r w:rsidR="00C5690A" w:rsidRPr="000263B8">
        <w:t>ПП</w:t>
      </w:r>
      <w:r w:rsidR="0081618C" w:rsidRPr="000263B8">
        <w:t xml:space="preserve"> </w:t>
      </w:r>
      <w:r w:rsidR="00C5690A" w:rsidRPr="000263B8">
        <w:t>с</w:t>
      </w:r>
      <w:r w:rsidR="0081618C" w:rsidRPr="000263B8">
        <w:t xml:space="preserve"> </w:t>
      </w:r>
      <w:r w:rsidR="00C5690A" w:rsidRPr="000263B8">
        <w:t>разделом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09"/>
        <w:gridCol w:w="2779"/>
        <w:gridCol w:w="3600"/>
      </w:tblGrid>
      <w:tr w:rsidR="000263B8" w:rsidRPr="00E24349" w14:paraId="4E60AB87" w14:textId="77777777" w:rsidTr="00846EA2">
        <w:trPr>
          <w:tblHeader/>
        </w:trPr>
        <w:tc>
          <w:tcPr>
            <w:tcW w:w="1869" w:type="pct"/>
          </w:tcPr>
          <w:p w14:paraId="1B03020D" w14:textId="77777777" w:rsidR="00C5690A" w:rsidRPr="00E24349" w:rsidRDefault="00C5690A" w:rsidP="00355B18">
            <w:pPr>
              <w:pStyle w:val="phtablecolcaption"/>
            </w:pPr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</w:p>
        </w:tc>
        <w:tc>
          <w:tcPr>
            <w:tcW w:w="1364" w:type="pct"/>
          </w:tcPr>
          <w:p w14:paraId="5D727E9E" w14:textId="77777777" w:rsidR="00C5690A" w:rsidRPr="00E24349" w:rsidRDefault="00C5690A" w:rsidP="00355B18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1767" w:type="pct"/>
          </w:tcPr>
          <w:p w14:paraId="0C7061B2" w14:textId="77777777" w:rsidR="00C5690A" w:rsidRPr="00E24349" w:rsidRDefault="00C5690A" w:rsidP="00355B18">
            <w:pPr>
              <w:pStyle w:val="phtablecolcaption"/>
            </w:pPr>
            <w:r w:rsidRPr="00E24349">
              <w:t>Имя</w:t>
            </w:r>
            <w:r w:rsidR="0081618C" w:rsidRPr="00E24349">
              <w:t xml:space="preserve"> </w:t>
            </w:r>
            <w:r w:rsidRPr="00E24349">
              <w:t>связи</w:t>
            </w:r>
          </w:p>
        </w:tc>
      </w:tr>
      <w:tr w:rsidR="000263B8" w:rsidRPr="00E24349" w14:paraId="0B927BCF" w14:textId="77777777" w:rsidTr="00846EA2">
        <w:tc>
          <w:tcPr>
            <w:tcW w:w="1869" w:type="pct"/>
          </w:tcPr>
          <w:p w14:paraId="6DA126EB" w14:textId="77777777" w:rsidR="00C5690A" w:rsidRPr="00E24349" w:rsidRDefault="00C5690A" w:rsidP="00E24349">
            <w:pPr>
              <w:pStyle w:val="phtablecellleft"/>
            </w:pPr>
            <w:r w:rsidRPr="00E24349">
              <w:t>vimis_visit_pm</w:t>
            </w:r>
          </w:p>
        </w:tc>
        <w:tc>
          <w:tcPr>
            <w:tcW w:w="1364" w:type="pct"/>
          </w:tcPr>
          <w:p w14:paraId="5A5EED25" w14:textId="77777777" w:rsidR="00C5690A" w:rsidRPr="00E24349" w:rsidRDefault="00C5690A" w:rsidP="00E24349">
            <w:pPr>
              <w:pStyle w:val="phtablecellleft"/>
            </w:pPr>
            <w:r w:rsidRPr="00E24349">
              <w:t>VISITS</w:t>
            </w:r>
          </w:p>
        </w:tc>
        <w:tc>
          <w:tcPr>
            <w:tcW w:w="1767" w:type="pct"/>
          </w:tcPr>
          <w:p w14:paraId="06BC9450" w14:textId="77777777" w:rsidR="00C5690A" w:rsidRPr="00E24349" w:rsidRDefault="00C5690A" w:rsidP="00E24349">
            <w:pPr>
              <w:pStyle w:val="phtablecellleft"/>
            </w:pPr>
            <w:r w:rsidRPr="00E24349">
              <w:t>vimis_visit</w:t>
            </w:r>
          </w:p>
        </w:tc>
      </w:tr>
      <w:tr w:rsidR="000263B8" w:rsidRPr="00E24349" w14:paraId="48FA943B" w14:textId="77777777" w:rsidTr="00846EA2">
        <w:tc>
          <w:tcPr>
            <w:tcW w:w="1869" w:type="pct"/>
          </w:tcPr>
          <w:p w14:paraId="0DA47743" w14:textId="77777777" w:rsidR="00C5690A" w:rsidRPr="00E24349" w:rsidRDefault="00C5690A" w:rsidP="00E24349">
            <w:pPr>
              <w:pStyle w:val="phtablecellleft"/>
            </w:pPr>
            <w:r w:rsidRPr="00E24349">
              <w:t>vimis_vac_pm</w:t>
            </w:r>
          </w:p>
        </w:tc>
        <w:tc>
          <w:tcPr>
            <w:tcW w:w="1364" w:type="pct"/>
          </w:tcPr>
          <w:p w14:paraId="79800E9E" w14:textId="77777777" w:rsidR="00C5690A" w:rsidRPr="00E24349" w:rsidRDefault="00C5690A" w:rsidP="00E24349">
            <w:pPr>
              <w:pStyle w:val="phtablecellleft"/>
            </w:pPr>
            <w:r w:rsidRPr="00E24349">
              <w:t>PMC_VACCINATIONES</w:t>
            </w:r>
          </w:p>
        </w:tc>
        <w:tc>
          <w:tcPr>
            <w:tcW w:w="1767" w:type="pct"/>
          </w:tcPr>
          <w:p w14:paraId="40BDB5F7" w14:textId="77777777" w:rsidR="00C5690A" w:rsidRPr="00E24349" w:rsidRDefault="00C5690A" w:rsidP="00E24349">
            <w:pPr>
              <w:pStyle w:val="phtablecellleft"/>
            </w:pPr>
          </w:p>
        </w:tc>
      </w:tr>
    </w:tbl>
    <w:p w14:paraId="50156A8F" w14:textId="77777777" w:rsidR="00A76A2A" w:rsidRDefault="00A76A2A" w:rsidP="00A76A2A">
      <w:pPr>
        <w:pStyle w:val="phnormal"/>
      </w:pPr>
    </w:p>
    <w:p w14:paraId="60A5C298" w14:textId="77777777" w:rsidR="00C5690A" w:rsidRPr="000263B8" w:rsidRDefault="00C5690A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Pr="000263B8">
        <w:t>.</w:t>
      </w:r>
    </w:p>
    <w:p w14:paraId="52272878" w14:textId="77777777" w:rsidR="00C5690A" w:rsidRPr="000263B8" w:rsidRDefault="00C5690A" w:rsidP="00C5690A">
      <w:pPr>
        <w:pStyle w:val="3"/>
      </w:pPr>
      <w:bookmarkStart w:id="331" w:name="_Toc118569071"/>
      <w:bookmarkStart w:id="332" w:name="_Toc120524841"/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bookmarkEnd w:id="331"/>
      <w:bookmarkEnd w:id="332"/>
    </w:p>
    <w:p w14:paraId="434868F9" w14:textId="77777777" w:rsidR="00C5690A" w:rsidRPr="000263B8" w:rsidRDefault="00C5690A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пользовательской</w:t>
      </w:r>
      <w:r w:rsidR="0081618C" w:rsidRPr="000263B8">
        <w:t xml:space="preserve"> </w:t>
      </w:r>
      <w:r w:rsidRPr="000263B8">
        <w:t>процедуры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действиями.</w:t>
      </w:r>
    </w:p>
    <w:p w14:paraId="4BEFE914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ПП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DCD8F30" w14:textId="506B9D3F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</w:t>
      </w:r>
      <w:r w:rsidR="000263B8">
        <w:t>»</w:t>
      </w:r>
      <w:r w:rsidR="0081618C" w:rsidRPr="000263B8">
        <w:t xml:space="preserve"> </w:t>
      </w:r>
      <w:r w:rsidRPr="000263B8">
        <w:t>пользовательскую</w:t>
      </w:r>
      <w:r w:rsidR="0081618C" w:rsidRPr="000263B8">
        <w:t xml:space="preserve"> </w:t>
      </w:r>
      <w:r w:rsidRPr="000263B8">
        <w:t>процедуру</w:t>
      </w:r>
      <w:r w:rsidR="0081618C" w:rsidRPr="000263B8">
        <w:t xml:space="preserve"> </w:t>
      </w:r>
      <w:r w:rsidR="000263B8">
        <w:t>«</w:t>
      </w:r>
      <w:r w:rsidRPr="000263B8">
        <w:t>vimis_vac_pm</w:t>
      </w:r>
      <w:r w:rsidR="000263B8">
        <w:t>»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_Ref119078920 \h </w:instrText>
      </w:r>
      <w:r w:rsidR="00A76A2A">
        <w:fldChar w:fldCharType="separate"/>
      </w:r>
      <w:r w:rsidR="00865695">
        <w:t>Рисунок </w:t>
      </w:r>
      <w:r w:rsidR="00865695">
        <w:rPr>
          <w:noProof/>
        </w:rPr>
        <w:t>70</w:t>
      </w:r>
      <w:r w:rsidR="00A76A2A">
        <w:fldChar w:fldCharType="end"/>
      </w:r>
      <w:r w:rsidR="00A76A2A">
        <w:t>)</w:t>
      </w:r>
      <w:r w:rsidRPr="000263B8">
        <w:t>;</w:t>
      </w:r>
    </w:p>
    <w:p w14:paraId="61FB05FE" w14:textId="77777777" w:rsidR="00C5690A" w:rsidRPr="000263B8" w:rsidRDefault="00C5690A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B1CB84A" wp14:editId="57D6D53C">
            <wp:extent cx="6295390" cy="3710476"/>
            <wp:effectExtent l="19050" t="19050" r="10160" b="23495"/>
            <wp:docPr id="36" name="Рисунок 36" descr="Настройка связей пользовательсккой процедуры с действ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4939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04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21CE24" w14:textId="68A5CA79" w:rsidR="00C5690A" w:rsidRPr="000263B8" w:rsidRDefault="00E15409" w:rsidP="00E24349">
      <w:pPr>
        <w:pStyle w:val="phfiguretitle"/>
      </w:pPr>
      <w:bookmarkStart w:id="333" w:name="_Ref119078920"/>
      <w:r>
        <w:t>Рисунок </w:t>
      </w:r>
      <w:r w:rsidR="00C5690A" w:rsidRPr="000263B8">
        <w:fldChar w:fldCharType="begin"/>
      </w:r>
      <w:r w:rsidR="00C5690A" w:rsidRPr="000263B8">
        <w:instrText>SEQ Рисунок \* ARABIC</w:instrText>
      </w:r>
      <w:r w:rsidR="00C5690A" w:rsidRPr="000263B8">
        <w:fldChar w:fldCharType="separate"/>
      </w:r>
      <w:r w:rsidR="00865695">
        <w:rPr>
          <w:noProof/>
        </w:rPr>
        <w:t>70</w:t>
      </w:r>
      <w:r w:rsidR="00C5690A" w:rsidRPr="000263B8">
        <w:fldChar w:fldCharType="end"/>
      </w:r>
      <w:bookmarkEnd w:id="333"/>
      <w:r w:rsidR="0081618C" w:rsidRPr="000263B8">
        <w:t xml:space="preserve"> </w:t>
      </w:r>
      <w:r w:rsidR="00A76A2A">
        <w:t xml:space="preserve">– </w:t>
      </w:r>
      <w:r w:rsidR="00C5690A" w:rsidRPr="000263B8">
        <w:t>Настройка</w:t>
      </w:r>
      <w:r w:rsidR="0081618C" w:rsidRPr="000263B8">
        <w:t xml:space="preserve"> </w:t>
      </w:r>
      <w:r w:rsidR="00C5690A" w:rsidRPr="000263B8">
        <w:t>связей</w:t>
      </w:r>
      <w:r w:rsidR="0081618C" w:rsidRPr="000263B8">
        <w:t xml:space="preserve"> </w:t>
      </w:r>
      <w:r w:rsidR="00C5690A" w:rsidRPr="000263B8">
        <w:t>пользовательской</w:t>
      </w:r>
      <w:r w:rsidR="0081618C" w:rsidRPr="000263B8">
        <w:t xml:space="preserve"> </w:t>
      </w:r>
      <w:r w:rsidR="00C5690A" w:rsidRPr="000263B8">
        <w:t>процедуры</w:t>
      </w:r>
      <w:r w:rsidR="0081618C" w:rsidRPr="000263B8">
        <w:t xml:space="preserve"> </w:t>
      </w:r>
      <w:r w:rsidR="00C5690A" w:rsidRPr="000263B8">
        <w:t>с</w:t>
      </w:r>
      <w:r w:rsidR="0081618C" w:rsidRPr="000263B8">
        <w:t xml:space="preserve"> </w:t>
      </w:r>
      <w:r w:rsidR="00C5690A" w:rsidRPr="000263B8">
        <w:t>действиями</w:t>
      </w:r>
    </w:p>
    <w:p w14:paraId="09EE385D" w14:textId="6FEB98CE" w:rsidR="00C5690A" w:rsidRPr="000263B8" w:rsidRDefault="00C5690A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процедуры: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_Ref119078930 \h </w:instrText>
      </w:r>
      <w:r w:rsidR="00A76A2A">
        <w:fldChar w:fldCharType="separate"/>
      </w:r>
      <w:r w:rsidR="00865695">
        <w:t>Рисунок </w:t>
      </w:r>
      <w:r w:rsidR="00865695">
        <w:rPr>
          <w:noProof/>
        </w:rPr>
        <w:t>71</w:t>
      </w:r>
      <w:r w:rsidR="00A76A2A">
        <w:fldChar w:fldCharType="end"/>
      </w:r>
      <w:r w:rsidR="00A76A2A">
        <w:t>)</w:t>
      </w:r>
      <w:r w:rsidRPr="000263B8">
        <w:t>;</w:t>
      </w:r>
    </w:p>
    <w:p w14:paraId="12F4EFE0" w14:textId="77777777" w:rsidR="00C5690A" w:rsidRPr="000263B8" w:rsidRDefault="00C5690A" w:rsidP="000263B8">
      <w:pPr>
        <w:pStyle w:val="phfigure"/>
      </w:pPr>
      <w:r w:rsidRPr="000263B8">
        <w:rPr>
          <w:noProof/>
        </w:rPr>
        <w:drawing>
          <wp:inline distT="0" distB="0" distL="0" distR="0" wp14:anchorId="67BF3D48" wp14:editId="2E9ECEDF">
            <wp:extent cx="3943847" cy="1426498"/>
            <wp:effectExtent l="19050" t="19050" r="19050" b="21590"/>
            <wp:docPr id="37" name="Рисунок 37" descr="Окно добавления связи пользовательской процедуры с действ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1401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4723" cy="14304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A31EAB" w14:textId="031E340C" w:rsidR="00C5690A" w:rsidRPr="000263B8" w:rsidRDefault="00E15409" w:rsidP="00E24349">
      <w:pPr>
        <w:pStyle w:val="phfiguretitle"/>
      </w:pPr>
      <w:bookmarkStart w:id="334" w:name="_Ref119078930"/>
      <w:r>
        <w:t>Рисунок </w:t>
      </w:r>
      <w:r w:rsidR="00C5690A" w:rsidRPr="000263B8">
        <w:fldChar w:fldCharType="begin"/>
      </w:r>
      <w:r w:rsidR="00C5690A" w:rsidRPr="000263B8">
        <w:instrText>SEQ Рисунок \* ARABIC</w:instrText>
      </w:r>
      <w:r w:rsidR="00C5690A" w:rsidRPr="000263B8">
        <w:fldChar w:fldCharType="separate"/>
      </w:r>
      <w:r w:rsidR="00865695">
        <w:rPr>
          <w:noProof/>
        </w:rPr>
        <w:t>71</w:t>
      </w:r>
      <w:r w:rsidR="00C5690A" w:rsidRPr="000263B8">
        <w:fldChar w:fldCharType="end"/>
      </w:r>
      <w:bookmarkEnd w:id="334"/>
      <w:r w:rsidR="0081618C" w:rsidRPr="000263B8">
        <w:t xml:space="preserve"> </w:t>
      </w:r>
      <w:r w:rsidR="00A76A2A">
        <w:t xml:space="preserve">– </w:t>
      </w:r>
      <w:r w:rsidR="00C5690A" w:rsidRPr="000263B8">
        <w:t>Окно</w:t>
      </w:r>
      <w:r w:rsidR="0081618C" w:rsidRPr="000263B8">
        <w:t xml:space="preserve"> </w:t>
      </w:r>
      <w:r w:rsidR="00C5690A" w:rsidRPr="000263B8">
        <w:t>добавления</w:t>
      </w:r>
      <w:r w:rsidR="0081618C" w:rsidRPr="000263B8">
        <w:t xml:space="preserve"> </w:t>
      </w:r>
      <w:r w:rsidR="00C5690A" w:rsidRPr="000263B8">
        <w:t>связи</w:t>
      </w:r>
      <w:r w:rsidR="0081618C" w:rsidRPr="000263B8">
        <w:t xml:space="preserve"> </w:t>
      </w:r>
      <w:r w:rsidR="00C5690A" w:rsidRPr="000263B8">
        <w:t>пользовательской</w:t>
      </w:r>
      <w:r w:rsidR="0081618C" w:rsidRPr="000263B8">
        <w:t xml:space="preserve"> </w:t>
      </w:r>
      <w:r w:rsidR="00C5690A" w:rsidRPr="000263B8">
        <w:t>процедуры</w:t>
      </w:r>
      <w:r w:rsidR="0081618C" w:rsidRPr="000263B8">
        <w:t xml:space="preserve"> </w:t>
      </w:r>
      <w:r w:rsidR="00C5690A" w:rsidRPr="000263B8">
        <w:t>с</w:t>
      </w:r>
      <w:r w:rsidR="0081618C" w:rsidRPr="000263B8">
        <w:t xml:space="preserve"> </w:t>
      </w:r>
      <w:r w:rsidR="00C5690A" w:rsidRPr="000263B8">
        <w:t>действием</w:t>
      </w:r>
    </w:p>
    <w:p w14:paraId="61DC6C19" w14:textId="0B220D0C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каждой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действием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_Ref119078939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50</w:t>
      </w:r>
      <w:r w:rsidR="00A76A2A">
        <w:fldChar w:fldCharType="end"/>
      </w:r>
      <w:r w:rsidR="00A76A2A">
        <w:t>)</w:t>
      </w:r>
      <w:r w:rsidRPr="000263B8">
        <w:t>;</w:t>
      </w:r>
    </w:p>
    <w:p w14:paraId="602BDD16" w14:textId="2CF32303" w:rsidR="00C5690A" w:rsidRPr="000263B8" w:rsidRDefault="00E15409" w:rsidP="00E24349">
      <w:pPr>
        <w:pStyle w:val="phtabletitle"/>
      </w:pPr>
      <w:bookmarkStart w:id="335" w:name="_Ref119078939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50</w:t>
      </w:r>
      <w:r w:rsidR="00C5690A" w:rsidRPr="000263B8">
        <w:fldChar w:fldCharType="end"/>
      </w:r>
      <w:bookmarkEnd w:id="335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C5690A" w:rsidRPr="000263B8">
        <w:t>добавления</w:t>
      </w:r>
      <w:r w:rsidR="0081618C" w:rsidRPr="000263B8">
        <w:t xml:space="preserve"> </w:t>
      </w:r>
      <w:r w:rsidR="00C5690A" w:rsidRPr="000263B8">
        <w:t>связи</w:t>
      </w:r>
      <w:r w:rsidR="0081618C" w:rsidRPr="000263B8">
        <w:t xml:space="preserve"> </w:t>
      </w:r>
      <w:r w:rsidR="00C5690A" w:rsidRPr="000263B8">
        <w:t>ПП</w:t>
      </w:r>
      <w:r w:rsidR="0081618C" w:rsidRPr="000263B8">
        <w:t xml:space="preserve"> </w:t>
      </w:r>
      <w:r w:rsidR="00C5690A" w:rsidRPr="000263B8">
        <w:t>с</w:t>
      </w:r>
      <w:r w:rsidR="0081618C" w:rsidRPr="000263B8">
        <w:t xml:space="preserve"> </w:t>
      </w:r>
      <w:r w:rsidR="00C5690A" w:rsidRPr="000263B8">
        <w:t>действиями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55"/>
        <w:gridCol w:w="3250"/>
        <w:gridCol w:w="2142"/>
        <w:gridCol w:w="2141"/>
      </w:tblGrid>
      <w:tr w:rsidR="000263B8" w:rsidRPr="00E24349" w14:paraId="0E3FE04B" w14:textId="77777777" w:rsidTr="00846EA2">
        <w:trPr>
          <w:tblHeader/>
        </w:trPr>
        <w:tc>
          <w:tcPr>
            <w:tcW w:w="1315" w:type="pct"/>
          </w:tcPr>
          <w:p w14:paraId="0DCD8550" w14:textId="77777777" w:rsidR="00C5690A" w:rsidRPr="00E24349" w:rsidRDefault="00C5690A" w:rsidP="00355B18">
            <w:pPr>
              <w:pStyle w:val="phtablecolcaption"/>
            </w:pPr>
            <w:r w:rsidRPr="00E24349">
              <w:t>Пользовательская</w:t>
            </w:r>
            <w:r w:rsidR="0081618C" w:rsidRPr="00E24349">
              <w:t xml:space="preserve"> </w:t>
            </w:r>
            <w:r w:rsidRPr="00E24349">
              <w:t>процедура</w:t>
            </w:r>
          </w:p>
        </w:tc>
        <w:tc>
          <w:tcPr>
            <w:tcW w:w="1560" w:type="pct"/>
          </w:tcPr>
          <w:p w14:paraId="20800C41" w14:textId="77777777" w:rsidR="00C5690A" w:rsidRPr="00E24349" w:rsidRDefault="00C5690A" w:rsidP="00355B18">
            <w:pPr>
              <w:pStyle w:val="phtablecolcaption"/>
            </w:pPr>
            <w:r w:rsidRPr="00E24349">
              <w:t>Действие</w:t>
            </w:r>
          </w:p>
        </w:tc>
        <w:tc>
          <w:tcPr>
            <w:tcW w:w="1063" w:type="pct"/>
          </w:tcPr>
          <w:p w14:paraId="6B62EA4F" w14:textId="77777777" w:rsidR="00C5690A" w:rsidRPr="00E24349" w:rsidRDefault="00C5690A" w:rsidP="00355B18">
            <w:pPr>
              <w:pStyle w:val="phtablecolcaption"/>
            </w:pPr>
            <w:r w:rsidRPr="00E24349">
              <w:t>Перед</w:t>
            </w:r>
          </w:p>
        </w:tc>
        <w:tc>
          <w:tcPr>
            <w:tcW w:w="1062" w:type="pct"/>
          </w:tcPr>
          <w:p w14:paraId="4CC3CA97" w14:textId="77777777" w:rsidR="00C5690A" w:rsidRPr="00E24349" w:rsidRDefault="00C5690A" w:rsidP="00355B18">
            <w:pPr>
              <w:pStyle w:val="phtablecolcaption"/>
            </w:pPr>
            <w:r w:rsidRPr="00E24349">
              <w:t>После</w:t>
            </w:r>
          </w:p>
        </w:tc>
      </w:tr>
      <w:tr w:rsidR="000263B8" w:rsidRPr="00E24349" w14:paraId="3AB6894E" w14:textId="77777777" w:rsidTr="00846EA2">
        <w:tc>
          <w:tcPr>
            <w:tcW w:w="1315" w:type="pct"/>
          </w:tcPr>
          <w:p w14:paraId="438C6421" w14:textId="77777777" w:rsidR="00C5690A" w:rsidRPr="00E24349" w:rsidRDefault="00C5690A" w:rsidP="00E24349">
            <w:pPr>
              <w:pStyle w:val="phtablecellleft"/>
            </w:pPr>
            <w:r w:rsidRPr="00E24349">
              <w:t>vimis_vac_pm</w:t>
            </w:r>
          </w:p>
        </w:tc>
        <w:tc>
          <w:tcPr>
            <w:tcW w:w="1560" w:type="pct"/>
          </w:tcPr>
          <w:p w14:paraId="7BEA1961" w14:textId="77777777" w:rsidR="00C5690A" w:rsidRPr="00E24349" w:rsidRDefault="00C5690A" w:rsidP="00E24349">
            <w:pPr>
              <w:pStyle w:val="phtablecellleft"/>
            </w:pPr>
            <w:r w:rsidRPr="00E24349">
              <w:t>PMC_VACCINATIONES_INSERT</w:t>
            </w:r>
          </w:p>
        </w:tc>
        <w:tc>
          <w:tcPr>
            <w:tcW w:w="1063" w:type="pct"/>
          </w:tcPr>
          <w:p w14:paraId="5EDCA4CF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1062" w:type="pct"/>
          </w:tcPr>
          <w:p w14:paraId="51AB7BBB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74A27623" w14:textId="77777777" w:rsidTr="00846EA2">
        <w:tc>
          <w:tcPr>
            <w:tcW w:w="1315" w:type="pct"/>
          </w:tcPr>
          <w:p w14:paraId="07BE3D0C" w14:textId="77777777" w:rsidR="00C5690A" w:rsidRPr="00E24349" w:rsidRDefault="00C5690A" w:rsidP="00E24349">
            <w:pPr>
              <w:pStyle w:val="phtablecellleft"/>
            </w:pPr>
            <w:r w:rsidRPr="00E24349">
              <w:t>vimis_vac_pm</w:t>
            </w:r>
          </w:p>
        </w:tc>
        <w:tc>
          <w:tcPr>
            <w:tcW w:w="1560" w:type="pct"/>
          </w:tcPr>
          <w:p w14:paraId="2838A251" w14:textId="77777777" w:rsidR="00C5690A" w:rsidRPr="00E24349" w:rsidRDefault="00C5690A" w:rsidP="00E24349">
            <w:pPr>
              <w:pStyle w:val="phtablecellleft"/>
            </w:pPr>
            <w:r w:rsidRPr="00E24349">
              <w:t>PMC_VACCINATIONES_UPDATE</w:t>
            </w:r>
          </w:p>
        </w:tc>
        <w:tc>
          <w:tcPr>
            <w:tcW w:w="1063" w:type="pct"/>
          </w:tcPr>
          <w:p w14:paraId="1FB7D6AB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1062" w:type="pct"/>
          </w:tcPr>
          <w:p w14:paraId="6AB31E68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</w:tbl>
    <w:p w14:paraId="179B0E4F" w14:textId="77777777" w:rsidR="00A76A2A" w:rsidRDefault="00A76A2A" w:rsidP="00A76A2A">
      <w:pPr>
        <w:pStyle w:val="phnormal"/>
      </w:pPr>
    </w:p>
    <w:p w14:paraId="3280AE43" w14:textId="77777777" w:rsidR="00C5690A" w:rsidRPr="000263B8" w:rsidRDefault="00C5690A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действиями</w:t>
      </w:r>
      <w:r w:rsidR="000263B8">
        <w:t>»</w:t>
      </w:r>
      <w:r w:rsidRPr="000263B8">
        <w:t>.</w:t>
      </w:r>
    </w:p>
    <w:p w14:paraId="0DAA17B6" w14:textId="77777777" w:rsidR="00C5690A" w:rsidRPr="000263B8" w:rsidRDefault="00C5690A" w:rsidP="00C5690A">
      <w:pPr>
        <w:pStyle w:val="3"/>
      </w:pPr>
      <w:bookmarkStart w:id="336" w:name="_Toc118569072"/>
      <w:bookmarkStart w:id="337" w:name="_Toc120524842"/>
      <w:r w:rsidRPr="000263B8">
        <w:t>Настройка</w:t>
      </w:r>
      <w:r w:rsidR="0081618C" w:rsidRPr="000263B8">
        <w:t xml:space="preserve"> </w:t>
      </w:r>
      <w:r w:rsidRPr="000263B8">
        <w:t>контейнеров</w:t>
      </w:r>
      <w:bookmarkEnd w:id="336"/>
      <w:bookmarkEnd w:id="337"/>
    </w:p>
    <w:p w14:paraId="515C4CA6" w14:textId="77777777" w:rsidR="00C5690A" w:rsidRPr="000263B8" w:rsidRDefault="00C5690A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контейнера</w:t>
      </w:r>
    </w:p>
    <w:p w14:paraId="5CF56A99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</w:t>
      </w:r>
      <w:r w:rsidR="00DD3154" w:rsidRPr="000263B8">
        <w:t>я</w:t>
      </w:r>
      <w:r w:rsidR="0081618C" w:rsidRPr="000263B8">
        <w:t xml:space="preserve"> </w:t>
      </w:r>
      <w:r w:rsidRPr="000263B8">
        <w:t>контейнера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4E0757CF" w14:textId="77777777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Состав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(контейнеры)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контейнеров;</w:t>
      </w:r>
    </w:p>
    <w:p w14:paraId="0AC06D14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Контейнеры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контейнера;</w:t>
      </w:r>
    </w:p>
    <w:p w14:paraId="132559AE" w14:textId="0B55D0C7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_Ref119078952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51</w:t>
      </w:r>
      <w:r w:rsidR="00A76A2A">
        <w:fldChar w:fldCharType="end"/>
      </w:r>
      <w:r w:rsidR="00A76A2A">
        <w:t>)</w:t>
      </w:r>
      <w:r w:rsidRPr="000263B8">
        <w:t>;</w:t>
      </w:r>
    </w:p>
    <w:p w14:paraId="1AEE31A5" w14:textId="5A3FFC7F" w:rsidR="00C5690A" w:rsidRPr="000263B8" w:rsidRDefault="00E15409" w:rsidP="00E24349">
      <w:pPr>
        <w:pStyle w:val="phtabletitle"/>
      </w:pPr>
      <w:bookmarkStart w:id="338" w:name="_Ref119078952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51</w:t>
      </w:r>
      <w:r w:rsidR="00C5690A" w:rsidRPr="000263B8">
        <w:fldChar w:fldCharType="end"/>
      </w:r>
      <w:bookmarkEnd w:id="338"/>
      <w:r w:rsidR="0081618C" w:rsidRPr="000263B8">
        <w:t xml:space="preserve"> </w:t>
      </w:r>
      <w:r w:rsidR="009233F0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0263B8">
        <w:t>«</w:t>
      </w:r>
      <w:r w:rsidR="00C5690A" w:rsidRPr="000263B8">
        <w:t>Контейнеры:</w:t>
      </w:r>
      <w:r w:rsidR="0081618C" w:rsidRPr="000263B8">
        <w:t xml:space="preserve"> </w:t>
      </w:r>
      <w:r w:rsidR="00C5690A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837"/>
        <w:gridCol w:w="5351"/>
      </w:tblGrid>
      <w:tr w:rsidR="000263B8" w:rsidRPr="00E24349" w14:paraId="3ADD1173" w14:textId="77777777" w:rsidTr="00846EA2">
        <w:trPr>
          <w:tblHeader/>
        </w:trPr>
        <w:tc>
          <w:tcPr>
            <w:tcW w:w="2374" w:type="pct"/>
          </w:tcPr>
          <w:p w14:paraId="3EF33AB8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2626" w:type="pct"/>
          </w:tcPr>
          <w:p w14:paraId="14206C07" w14:textId="77777777" w:rsidR="00C5690A" w:rsidRPr="00E24349" w:rsidRDefault="00C5690A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44C2A9B0" w14:textId="77777777" w:rsidTr="00846EA2">
        <w:tc>
          <w:tcPr>
            <w:tcW w:w="2374" w:type="pct"/>
          </w:tcPr>
          <w:p w14:paraId="4DF33880" w14:textId="77777777" w:rsidR="00C5690A" w:rsidRPr="00E24349" w:rsidRDefault="00C5690A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626" w:type="pct"/>
          </w:tcPr>
          <w:p w14:paraId="06CB6A88" w14:textId="77777777" w:rsidR="00C5690A" w:rsidRPr="00E24349" w:rsidRDefault="00C5690A" w:rsidP="00E24349">
            <w:pPr>
              <w:pStyle w:val="phtablecellleft"/>
            </w:pPr>
            <w:r w:rsidRPr="00E24349">
              <w:t>ISPOLZOVAN_MATERIALS</w:t>
            </w:r>
          </w:p>
        </w:tc>
      </w:tr>
      <w:tr w:rsidR="000263B8" w:rsidRPr="00E24349" w14:paraId="63F360E8" w14:textId="77777777" w:rsidTr="00846EA2">
        <w:tc>
          <w:tcPr>
            <w:tcW w:w="2374" w:type="pct"/>
          </w:tcPr>
          <w:p w14:paraId="7AF4AD4F" w14:textId="77777777" w:rsidR="00C5690A" w:rsidRPr="00E24349" w:rsidRDefault="00C5690A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626" w:type="pct"/>
          </w:tcPr>
          <w:p w14:paraId="17A9B0E1" w14:textId="77777777" w:rsidR="00C5690A" w:rsidRPr="00E24349" w:rsidRDefault="00C5690A" w:rsidP="00E24349">
            <w:pPr>
              <w:pStyle w:val="phtablecellleft"/>
            </w:pPr>
            <w:r w:rsidRPr="00E24349">
              <w:t>Использованные</w:t>
            </w:r>
            <w:r w:rsidR="0081618C" w:rsidRPr="00E24349">
              <w:t xml:space="preserve"> </w:t>
            </w:r>
            <w:r w:rsidRPr="00E24349">
              <w:t>материалы</w:t>
            </w:r>
          </w:p>
        </w:tc>
      </w:tr>
      <w:tr w:rsidR="000263B8" w:rsidRPr="00E24349" w14:paraId="262DCB16" w14:textId="77777777" w:rsidTr="00846EA2">
        <w:tc>
          <w:tcPr>
            <w:tcW w:w="2374" w:type="pct"/>
          </w:tcPr>
          <w:p w14:paraId="0AD994D4" w14:textId="77777777" w:rsidR="00C5690A" w:rsidRPr="00E24349" w:rsidRDefault="00C5690A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2626" w:type="pct"/>
          </w:tcPr>
          <w:p w14:paraId="582F35BF" w14:textId="77777777" w:rsidR="00C5690A" w:rsidRPr="00E24349" w:rsidRDefault="00C5690A" w:rsidP="00E24349">
            <w:pPr>
              <w:pStyle w:val="phtablecellleft"/>
            </w:pPr>
            <w:r w:rsidRPr="00E24349">
              <w:t>Дополнительный</w:t>
            </w:r>
          </w:p>
        </w:tc>
      </w:tr>
    </w:tbl>
    <w:p w14:paraId="45D4D7A5" w14:textId="77777777" w:rsidR="00A76A2A" w:rsidRDefault="00A76A2A" w:rsidP="00A76A2A">
      <w:pPr>
        <w:pStyle w:val="phnormal"/>
      </w:pPr>
    </w:p>
    <w:p w14:paraId="1161A7D1" w14:textId="77777777" w:rsidR="00C5690A" w:rsidRPr="000263B8" w:rsidRDefault="00C5690A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контейнер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Контейнеры</w:t>
      </w:r>
      <w:r w:rsidR="000263B8">
        <w:t>»</w:t>
      </w:r>
      <w:r w:rsidRPr="000263B8">
        <w:t>.</w:t>
      </w:r>
    </w:p>
    <w:p w14:paraId="6A6FAC5A" w14:textId="77777777" w:rsidR="00C5690A" w:rsidRPr="000263B8" w:rsidRDefault="00C5690A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контейнер</w:t>
      </w:r>
    </w:p>
    <w:p w14:paraId="5933F812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контейнер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9C0C2A6" w14:textId="77777777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контейнер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Контейнеры</w:t>
      </w:r>
      <w:r w:rsidR="000263B8">
        <w:t>»</w:t>
      </w:r>
      <w:r w:rsidRPr="000263B8">
        <w:t>;</w:t>
      </w:r>
    </w:p>
    <w:p w14:paraId="32F83AAA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контейнеров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контейнера;</w:t>
      </w:r>
    </w:p>
    <w:p w14:paraId="77EF55DC" w14:textId="141EC1D7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_Ref119078972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52</w:t>
      </w:r>
      <w:r w:rsidR="00A76A2A">
        <w:fldChar w:fldCharType="end"/>
      </w:r>
      <w:r w:rsidR="00A76A2A">
        <w:t>)</w:t>
      </w:r>
      <w:r w:rsidRPr="000263B8">
        <w:t>;</w:t>
      </w:r>
    </w:p>
    <w:p w14:paraId="33BDCB6A" w14:textId="7F1D921A" w:rsidR="00C5690A" w:rsidRPr="000263B8" w:rsidRDefault="00E15409" w:rsidP="00E24349">
      <w:pPr>
        <w:pStyle w:val="phtabletitle"/>
      </w:pPr>
      <w:bookmarkStart w:id="339" w:name="_Ref119078972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52</w:t>
      </w:r>
      <w:r w:rsidR="00C5690A" w:rsidRPr="000263B8">
        <w:fldChar w:fldCharType="end"/>
      </w:r>
      <w:bookmarkEnd w:id="339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0263B8">
        <w:t>«</w:t>
      </w:r>
      <w:r w:rsidR="00C5690A" w:rsidRPr="000263B8">
        <w:t>Поля</w:t>
      </w:r>
      <w:r w:rsidR="0081618C" w:rsidRPr="000263B8">
        <w:t xml:space="preserve"> </w:t>
      </w:r>
      <w:r w:rsidR="00C5690A" w:rsidRPr="000263B8">
        <w:t>контейнеров:</w:t>
      </w:r>
      <w:r w:rsidR="0081618C" w:rsidRPr="000263B8">
        <w:t xml:space="preserve"> </w:t>
      </w:r>
      <w:r w:rsidR="00C5690A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871"/>
        <w:gridCol w:w="3668"/>
        <w:gridCol w:w="2649"/>
      </w:tblGrid>
      <w:tr w:rsidR="000263B8" w:rsidRPr="00E24349" w14:paraId="37B47D4C" w14:textId="77777777" w:rsidTr="00846EA2">
        <w:trPr>
          <w:tblHeader/>
        </w:trPr>
        <w:tc>
          <w:tcPr>
            <w:tcW w:w="1900" w:type="pct"/>
          </w:tcPr>
          <w:p w14:paraId="133169F7" w14:textId="77777777" w:rsidR="00C5690A" w:rsidRPr="00E24349" w:rsidRDefault="00C5690A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контейнера</w:t>
            </w:r>
          </w:p>
        </w:tc>
        <w:tc>
          <w:tcPr>
            <w:tcW w:w="1800" w:type="pct"/>
          </w:tcPr>
          <w:p w14:paraId="69BAF501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1300" w:type="pct"/>
          </w:tcPr>
          <w:p w14:paraId="4456241E" w14:textId="77777777" w:rsidR="00C5690A" w:rsidRPr="00E24349" w:rsidRDefault="00C5690A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195B0C8D" w14:textId="77777777" w:rsidTr="00846EA2">
        <w:tc>
          <w:tcPr>
            <w:tcW w:w="1900" w:type="pct"/>
            <w:vMerge w:val="restart"/>
          </w:tcPr>
          <w:p w14:paraId="2237A3C1" w14:textId="77777777" w:rsidR="00C5690A" w:rsidRPr="00E24349" w:rsidRDefault="00C5690A" w:rsidP="00E24349">
            <w:pPr>
              <w:pStyle w:val="phtablecellleft"/>
            </w:pPr>
            <w:r w:rsidRPr="00E24349">
              <w:t>ISPOLZOVAN_MATERIALS</w:t>
            </w:r>
          </w:p>
        </w:tc>
        <w:tc>
          <w:tcPr>
            <w:tcW w:w="1800" w:type="pct"/>
          </w:tcPr>
          <w:p w14:paraId="4B91E01B" w14:textId="77777777" w:rsidR="00C5690A" w:rsidRPr="00E24349" w:rsidRDefault="00C5690A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1300" w:type="pct"/>
          </w:tcPr>
          <w:p w14:paraId="364F401B" w14:textId="77777777" w:rsidR="00C5690A" w:rsidRPr="00E24349" w:rsidRDefault="00C5690A" w:rsidP="00E24349">
            <w:pPr>
              <w:pStyle w:val="phtablecellleft"/>
            </w:pPr>
            <w:r w:rsidRPr="00E24349">
              <w:t>ISP_MAT</w:t>
            </w:r>
          </w:p>
        </w:tc>
      </w:tr>
      <w:tr w:rsidR="000263B8" w:rsidRPr="00E24349" w14:paraId="6B2A009B" w14:textId="77777777" w:rsidTr="00846EA2">
        <w:tc>
          <w:tcPr>
            <w:tcW w:w="1900" w:type="pct"/>
            <w:vMerge/>
          </w:tcPr>
          <w:p w14:paraId="54FD2E4D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0FE618D7" w14:textId="77777777" w:rsidR="00C5690A" w:rsidRPr="00E24349" w:rsidRDefault="00C5690A" w:rsidP="00E24349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1300" w:type="pct"/>
          </w:tcPr>
          <w:p w14:paraId="0953B3EB" w14:textId="77777777" w:rsidR="00C5690A" w:rsidRPr="00E24349" w:rsidRDefault="00C5690A" w:rsidP="00E24349">
            <w:pPr>
              <w:pStyle w:val="phtablecellleft"/>
            </w:pPr>
            <w:r w:rsidRPr="00E24349">
              <w:t>Использованные</w:t>
            </w:r>
            <w:r w:rsidR="0081618C" w:rsidRPr="00E24349">
              <w:t xml:space="preserve"> </w:t>
            </w:r>
            <w:r w:rsidRPr="00E24349">
              <w:t>материалы</w:t>
            </w:r>
          </w:p>
        </w:tc>
      </w:tr>
      <w:tr w:rsidR="000263B8" w:rsidRPr="00E24349" w14:paraId="058D3598" w14:textId="77777777" w:rsidTr="00846EA2">
        <w:tc>
          <w:tcPr>
            <w:tcW w:w="1900" w:type="pct"/>
            <w:vMerge/>
          </w:tcPr>
          <w:p w14:paraId="45662A07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7B6721C9" w14:textId="77777777" w:rsidR="00C5690A" w:rsidRPr="00E24349" w:rsidRDefault="00C5690A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1300" w:type="pct"/>
          </w:tcPr>
          <w:p w14:paraId="3E8814A8" w14:textId="77777777" w:rsidR="00C5690A" w:rsidRPr="00E24349" w:rsidRDefault="00C5690A" w:rsidP="00E24349">
            <w:pPr>
              <w:pStyle w:val="phtablecellleft"/>
            </w:pPr>
            <w:r w:rsidRPr="00E24349">
              <w:t>NUMBER(17,0)</w:t>
            </w:r>
          </w:p>
        </w:tc>
      </w:tr>
      <w:tr w:rsidR="000263B8" w:rsidRPr="00E24349" w14:paraId="5ABF3AF6" w14:textId="77777777" w:rsidTr="00846EA2">
        <w:tc>
          <w:tcPr>
            <w:tcW w:w="1900" w:type="pct"/>
            <w:vMerge/>
          </w:tcPr>
          <w:p w14:paraId="154DC36A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634E8003" w14:textId="77777777" w:rsidR="00C5690A" w:rsidRPr="00E24349" w:rsidRDefault="00C5690A" w:rsidP="00E24349">
            <w:pPr>
              <w:pStyle w:val="phtablecellleft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редактирования</w:t>
            </w:r>
          </w:p>
        </w:tc>
        <w:tc>
          <w:tcPr>
            <w:tcW w:w="1300" w:type="pct"/>
          </w:tcPr>
          <w:p w14:paraId="5591F05E" w14:textId="77777777" w:rsidR="00C5690A" w:rsidRPr="00E24349" w:rsidRDefault="00C5690A" w:rsidP="00E24349">
            <w:pPr>
              <w:pStyle w:val="phtablecellleft"/>
            </w:pPr>
            <w:r w:rsidRPr="00E24349">
              <w:t>2</w:t>
            </w:r>
          </w:p>
        </w:tc>
      </w:tr>
      <w:tr w:rsidR="000263B8" w:rsidRPr="00E24349" w14:paraId="248DF3F6" w14:textId="77777777" w:rsidTr="00846EA2">
        <w:tc>
          <w:tcPr>
            <w:tcW w:w="1900" w:type="pct"/>
            <w:vMerge/>
          </w:tcPr>
          <w:p w14:paraId="7545D006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124A5C29" w14:textId="77777777" w:rsidR="00C5690A" w:rsidRPr="00E24349" w:rsidRDefault="00C5690A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раздела</w:t>
            </w:r>
          </w:p>
        </w:tc>
        <w:tc>
          <w:tcPr>
            <w:tcW w:w="1300" w:type="pct"/>
          </w:tcPr>
          <w:p w14:paraId="49BE4C9D" w14:textId="77777777" w:rsidR="00C5690A" w:rsidRPr="00E24349" w:rsidRDefault="00C5690A" w:rsidP="00E24349">
            <w:pPr>
              <w:pStyle w:val="phtablecellleft"/>
            </w:pPr>
            <w:r w:rsidRPr="00E24349">
              <w:t>NOMMODIF</w:t>
            </w:r>
          </w:p>
        </w:tc>
      </w:tr>
      <w:tr w:rsidR="000263B8" w:rsidRPr="00E24349" w14:paraId="103F8468" w14:textId="77777777" w:rsidTr="00846EA2">
        <w:tc>
          <w:tcPr>
            <w:tcW w:w="1900" w:type="pct"/>
            <w:vMerge/>
          </w:tcPr>
          <w:p w14:paraId="74D4DE6F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25663FC3" w14:textId="77777777" w:rsidR="00C5690A" w:rsidRPr="00E24349" w:rsidRDefault="00C5690A" w:rsidP="00E24349">
            <w:pPr>
              <w:pStyle w:val="phtablecellleft"/>
            </w:pPr>
            <w:r w:rsidRPr="00E24349">
              <w:t>Композиция</w:t>
            </w:r>
          </w:p>
        </w:tc>
        <w:tc>
          <w:tcPr>
            <w:tcW w:w="1300" w:type="pct"/>
          </w:tcPr>
          <w:p w14:paraId="5EA8E3FF" w14:textId="77777777" w:rsidR="00C5690A" w:rsidRPr="00E24349" w:rsidRDefault="00C5690A" w:rsidP="00E24349">
            <w:pPr>
              <w:pStyle w:val="phtablecellleft"/>
            </w:pPr>
            <w:r w:rsidRPr="00E24349">
              <w:t>NOM_NAME_VM</w:t>
            </w:r>
          </w:p>
        </w:tc>
      </w:tr>
      <w:tr w:rsidR="000263B8" w:rsidRPr="00E24349" w14:paraId="0031812D" w14:textId="77777777" w:rsidTr="00846EA2">
        <w:tc>
          <w:tcPr>
            <w:tcW w:w="1900" w:type="pct"/>
            <w:vMerge/>
          </w:tcPr>
          <w:p w14:paraId="6FC74A4B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4B7A0825" w14:textId="77777777" w:rsidR="00C5690A" w:rsidRPr="00E24349" w:rsidRDefault="00C5690A" w:rsidP="00E24349">
            <w:pPr>
              <w:pStyle w:val="phtablecellleft"/>
            </w:pPr>
            <w:r w:rsidRPr="00E24349">
              <w:t>Обязательное</w:t>
            </w:r>
          </w:p>
        </w:tc>
        <w:tc>
          <w:tcPr>
            <w:tcW w:w="1300" w:type="pct"/>
          </w:tcPr>
          <w:p w14:paraId="239758AC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3AFE77AB" w14:textId="77777777" w:rsidTr="00846EA2">
        <w:tc>
          <w:tcPr>
            <w:tcW w:w="1900" w:type="pct"/>
            <w:vMerge/>
          </w:tcPr>
          <w:p w14:paraId="063541CA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44299CD4" w14:textId="77777777" w:rsidR="00C5690A" w:rsidRPr="00E24349" w:rsidRDefault="00C5690A" w:rsidP="00E24349">
            <w:pPr>
              <w:pStyle w:val="phtablecellleft"/>
            </w:pPr>
            <w:r w:rsidRPr="00E24349">
              <w:t>Запрет</w:t>
            </w:r>
            <w:r w:rsidR="0081618C" w:rsidRPr="00E24349">
              <w:t xml:space="preserve"> </w:t>
            </w:r>
            <w:r w:rsidRPr="00E24349">
              <w:t>передачи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сервер</w:t>
            </w:r>
          </w:p>
        </w:tc>
        <w:tc>
          <w:tcPr>
            <w:tcW w:w="1300" w:type="pct"/>
          </w:tcPr>
          <w:p w14:paraId="0B724CF1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218098D0" w14:textId="77777777" w:rsidTr="00846EA2">
        <w:tc>
          <w:tcPr>
            <w:tcW w:w="1900" w:type="pct"/>
            <w:vMerge/>
          </w:tcPr>
          <w:p w14:paraId="4F41A4DA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245E0ED9" w14:textId="77777777" w:rsidR="00C5690A" w:rsidRPr="00E24349" w:rsidRDefault="00C5690A" w:rsidP="00E24349">
            <w:pPr>
              <w:pStyle w:val="phtablecellleft"/>
            </w:pPr>
            <w:r w:rsidRPr="00E24349">
              <w:t>Видимое</w:t>
            </w:r>
          </w:p>
        </w:tc>
        <w:tc>
          <w:tcPr>
            <w:tcW w:w="1300" w:type="pct"/>
          </w:tcPr>
          <w:p w14:paraId="476C5188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7801B51D" w14:textId="77777777" w:rsidTr="00846EA2">
        <w:tc>
          <w:tcPr>
            <w:tcW w:w="1900" w:type="pct"/>
            <w:vMerge/>
          </w:tcPr>
          <w:p w14:paraId="5D732533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800" w:type="pct"/>
          </w:tcPr>
          <w:p w14:paraId="2566F3DD" w14:textId="77777777" w:rsidR="00C5690A" w:rsidRPr="00E24349" w:rsidRDefault="00C5690A" w:rsidP="00E24349">
            <w:pPr>
              <w:pStyle w:val="phtablecellleft"/>
            </w:pPr>
            <w:r w:rsidRPr="00E24349">
              <w:t>Активное</w:t>
            </w:r>
          </w:p>
        </w:tc>
        <w:tc>
          <w:tcPr>
            <w:tcW w:w="1300" w:type="pct"/>
          </w:tcPr>
          <w:p w14:paraId="79A6330F" w14:textId="77777777" w:rsidR="00C5690A" w:rsidRPr="00E24349" w:rsidRDefault="00C5690A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</w:tbl>
    <w:p w14:paraId="748E24AD" w14:textId="77777777" w:rsidR="00A76A2A" w:rsidRDefault="00A76A2A" w:rsidP="00A76A2A">
      <w:pPr>
        <w:pStyle w:val="phnormal"/>
      </w:pPr>
    </w:p>
    <w:p w14:paraId="0C21E687" w14:textId="77777777" w:rsidR="00C5690A" w:rsidRPr="000263B8" w:rsidRDefault="00C5690A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контейнеров</w:t>
      </w:r>
      <w:r w:rsidR="000263B8">
        <w:t>»</w:t>
      </w:r>
      <w:r w:rsidRPr="000263B8">
        <w:t>.</w:t>
      </w:r>
    </w:p>
    <w:p w14:paraId="0B958F41" w14:textId="77777777" w:rsidR="00C5690A" w:rsidRPr="000263B8" w:rsidRDefault="00C5690A" w:rsidP="00C5690A">
      <w:pPr>
        <w:pStyle w:val="3"/>
      </w:pPr>
      <w:bookmarkStart w:id="340" w:name="_Toc118569073"/>
      <w:bookmarkStart w:id="341" w:name="_Toc120524843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340"/>
      <w:bookmarkEnd w:id="341"/>
    </w:p>
    <w:p w14:paraId="03A56BA9" w14:textId="77777777" w:rsidR="00C5690A" w:rsidRPr="000263B8" w:rsidRDefault="00C5690A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</w:p>
    <w:p w14:paraId="7C1FEAF6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F85E4E3" w14:textId="77777777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словарей;</w:t>
      </w:r>
    </w:p>
    <w:p w14:paraId="7EAACCAD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Добавленный</w:t>
      </w:r>
      <w:r w:rsidR="0081618C" w:rsidRPr="000263B8">
        <w:t xml:space="preserve"> </w:t>
      </w:r>
      <w:r w:rsidRPr="000263B8">
        <w:t>словарь: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Pr="000263B8">
        <w:t>;</w:t>
      </w:r>
    </w:p>
    <w:p w14:paraId="797AFE8F" w14:textId="16D0D10F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_Ref119078991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53</w:t>
      </w:r>
      <w:r w:rsidR="00A76A2A">
        <w:fldChar w:fldCharType="end"/>
      </w:r>
      <w:r w:rsidR="00A76A2A">
        <w:t>);</w:t>
      </w:r>
    </w:p>
    <w:p w14:paraId="7E849B92" w14:textId="5701C229" w:rsidR="00C5690A" w:rsidRPr="000263B8" w:rsidRDefault="00E15409" w:rsidP="00E24349">
      <w:pPr>
        <w:pStyle w:val="phtabletitle"/>
      </w:pPr>
      <w:bookmarkStart w:id="342" w:name="_Ref119078991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53</w:t>
      </w:r>
      <w:r w:rsidR="00C5690A" w:rsidRPr="000263B8">
        <w:fldChar w:fldCharType="end"/>
      </w:r>
      <w:bookmarkEnd w:id="342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0263B8">
        <w:t>«</w:t>
      </w:r>
      <w:r w:rsidR="00C5690A" w:rsidRPr="000263B8">
        <w:t>Добавленный</w:t>
      </w:r>
      <w:r w:rsidR="0081618C" w:rsidRPr="000263B8">
        <w:t xml:space="preserve"> </w:t>
      </w:r>
      <w:r w:rsidR="00C5690A" w:rsidRPr="000263B8">
        <w:t>словарь:</w:t>
      </w:r>
      <w:r w:rsidR="0081618C" w:rsidRPr="000263B8">
        <w:t xml:space="preserve"> </w:t>
      </w:r>
      <w:r w:rsidR="00C5690A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95"/>
        <w:gridCol w:w="3014"/>
        <w:gridCol w:w="1665"/>
        <w:gridCol w:w="3014"/>
      </w:tblGrid>
      <w:tr w:rsidR="000263B8" w:rsidRPr="00E24349" w14:paraId="12ECCF60" w14:textId="77777777" w:rsidTr="00846EA2">
        <w:trPr>
          <w:tblHeader/>
        </w:trPr>
        <w:tc>
          <w:tcPr>
            <w:tcW w:w="1225" w:type="pct"/>
          </w:tcPr>
          <w:p w14:paraId="40513855" w14:textId="77777777" w:rsidR="00C5690A" w:rsidRPr="00E24349" w:rsidRDefault="00C5690A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1479" w:type="pct"/>
          </w:tcPr>
          <w:p w14:paraId="06EAFE4F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817" w:type="pct"/>
          </w:tcPr>
          <w:p w14:paraId="002ABF9F" w14:textId="77777777" w:rsidR="00C5690A" w:rsidRPr="00E24349" w:rsidRDefault="00C5690A" w:rsidP="00355B18">
            <w:pPr>
              <w:pStyle w:val="phtablecolcaption"/>
            </w:pPr>
            <w:r w:rsidRPr="00E24349">
              <w:t>Формат</w:t>
            </w:r>
          </w:p>
        </w:tc>
        <w:tc>
          <w:tcPr>
            <w:tcW w:w="1479" w:type="pct"/>
          </w:tcPr>
          <w:p w14:paraId="0305DC9B" w14:textId="77777777" w:rsidR="00C5690A" w:rsidRPr="00E24349" w:rsidRDefault="00C5690A" w:rsidP="00355B18">
            <w:pPr>
              <w:pStyle w:val="phtablecolcaption"/>
            </w:pPr>
            <w:r w:rsidRPr="00E24349">
              <w:t>Длина</w:t>
            </w:r>
            <w:r w:rsidR="0081618C" w:rsidRPr="00E24349">
              <w:t xml:space="preserve"> </w:t>
            </w:r>
            <w:r w:rsidRPr="00E24349">
              <w:t>строкового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</w:tr>
      <w:tr w:rsidR="000263B8" w:rsidRPr="00E24349" w14:paraId="065BA3CC" w14:textId="77777777" w:rsidTr="00846EA2">
        <w:tc>
          <w:tcPr>
            <w:tcW w:w="1225" w:type="pct"/>
          </w:tcPr>
          <w:p w14:paraId="21DC460B" w14:textId="77777777" w:rsidR="00C5690A" w:rsidRPr="00E24349" w:rsidRDefault="00C5690A" w:rsidP="00E24349">
            <w:pPr>
              <w:pStyle w:val="phtablecellleft"/>
            </w:pPr>
            <w:r w:rsidRPr="00E24349">
              <w:t>CNT_DIRECTED</w:t>
            </w:r>
          </w:p>
        </w:tc>
        <w:tc>
          <w:tcPr>
            <w:tcW w:w="1479" w:type="pct"/>
          </w:tcPr>
          <w:p w14:paraId="1A77E615" w14:textId="77777777" w:rsidR="00C5690A" w:rsidRPr="00E24349" w:rsidRDefault="00C5690A" w:rsidP="00E24349">
            <w:pPr>
              <w:pStyle w:val="phtablecellleft"/>
            </w:pPr>
            <w:r w:rsidRPr="00E24349">
              <w:t>Кратность</w:t>
            </w:r>
            <w:r w:rsidR="0081618C" w:rsidRPr="00E24349">
              <w:t xml:space="preserve"> </w:t>
            </w:r>
            <w:r w:rsidRPr="00E24349">
              <w:t>вакцинации</w:t>
            </w:r>
          </w:p>
        </w:tc>
        <w:tc>
          <w:tcPr>
            <w:tcW w:w="817" w:type="pct"/>
          </w:tcPr>
          <w:p w14:paraId="04C279CE" w14:textId="77777777" w:rsidR="00C5690A" w:rsidRPr="00E24349" w:rsidRDefault="00C5690A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1479" w:type="pct"/>
          </w:tcPr>
          <w:p w14:paraId="33C77837" w14:textId="77777777" w:rsidR="00C5690A" w:rsidRPr="00E24349" w:rsidRDefault="00C5690A" w:rsidP="00E24349">
            <w:pPr>
              <w:pStyle w:val="phtablecellleft"/>
            </w:pPr>
            <w:r w:rsidRPr="00E24349">
              <w:t>250</w:t>
            </w:r>
          </w:p>
        </w:tc>
      </w:tr>
      <w:tr w:rsidR="000263B8" w:rsidRPr="00E24349" w14:paraId="03FAFFF0" w14:textId="77777777" w:rsidTr="00846EA2">
        <w:tc>
          <w:tcPr>
            <w:tcW w:w="1225" w:type="pct"/>
          </w:tcPr>
          <w:p w14:paraId="04A781B9" w14:textId="77777777" w:rsidR="00C5690A" w:rsidRPr="00E24349" w:rsidRDefault="00C5690A" w:rsidP="00E24349">
            <w:pPr>
              <w:pStyle w:val="phtablecellleft"/>
            </w:pPr>
            <w:r w:rsidRPr="00E24349">
              <w:t>OSLOJNENIYA</w:t>
            </w:r>
          </w:p>
        </w:tc>
        <w:tc>
          <w:tcPr>
            <w:tcW w:w="1479" w:type="pct"/>
          </w:tcPr>
          <w:p w14:paraId="29283F4F" w14:textId="77777777" w:rsidR="00C5690A" w:rsidRPr="00E24349" w:rsidRDefault="00C5690A" w:rsidP="00E24349">
            <w:pPr>
              <w:pStyle w:val="phtablecellleft"/>
            </w:pPr>
            <w:r w:rsidRPr="00E24349">
              <w:t>OSLOJNENIYA</w:t>
            </w:r>
          </w:p>
        </w:tc>
        <w:tc>
          <w:tcPr>
            <w:tcW w:w="817" w:type="pct"/>
          </w:tcPr>
          <w:p w14:paraId="08117229" w14:textId="77777777" w:rsidR="00C5690A" w:rsidRPr="00E24349" w:rsidRDefault="00C5690A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1479" w:type="pct"/>
          </w:tcPr>
          <w:p w14:paraId="2055506C" w14:textId="77777777" w:rsidR="00C5690A" w:rsidRPr="00E24349" w:rsidRDefault="00C5690A" w:rsidP="00E24349">
            <w:pPr>
              <w:pStyle w:val="phtablecellleft"/>
            </w:pPr>
            <w:r w:rsidRPr="00E24349">
              <w:t>200</w:t>
            </w:r>
          </w:p>
        </w:tc>
      </w:tr>
    </w:tbl>
    <w:p w14:paraId="4F395AF6" w14:textId="77777777" w:rsidR="00A76A2A" w:rsidRDefault="00A76A2A" w:rsidP="00A76A2A">
      <w:pPr>
        <w:pStyle w:val="phnormal"/>
      </w:pPr>
    </w:p>
    <w:p w14:paraId="66637D79" w14:textId="77777777" w:rsidR="00C5690A" w:rsidRPr="000263B8" w:rsidRDefault="00C5690A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</w:p>
    <w:p w14:paraId="11D174E9" w14:textId="77777777" w:rsidR="00C5690A" w:rsidRPr="000263B8" w:rsidRDefault="00C5690A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</w:t>
      </w:r>
    </w:p>
    <w:p w14:paraId="2B7EBBFA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7FE3B8A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словарь;</w:t>
      </w:r>
    </w:p>
    <w:p w14:paraId="2F3EEF2E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значения;</w:t>
      </w:r>
    </w:p>
    <w:p w14:paraId="1C6A8D95" w14:textId="66274C25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_Ref119079008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54</w:t>
      </w:r>
      <w:r w:rsidR="00A76A2A">
        <w:fldChar w:fldCharType="end"/>
      </w:r>
      <w:r w:rsidR="00A76A2A">
        <w:t>);</w:t>
      </w:r>
    </w:p>
    <w:p w14:paraId="3EC646C0" w14:textId="382833E0" w:rsidR="00C5690A" w:rsidRPr="000263B8" w:rsidRDefault="00E15409" w:rsidP="00E24349">
      <w:pPr>
        <w:pStyle w:val="phtabletitle"/>
      </w:pPr>
      <w:bookmarkStart w:id="343" w:name="_Ref119079008"/>
      <w:r>
        <w:lastRenderedPageBreak/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54</w:t>
      </w:r>
      <w:r w:rsidR="00C5690A" w:rsidRPr="000263B8">
        <w:fldChar w:fldCharType="end"/>
      </w:r>
      <w:bookmarkEnd w:id="343"/>
      <w:r w:rsidR="0081618C" w:rsidRPr="000263B8">
        <w:t xml:space="preserve"> </w:t>
      </w:r>
      <w:r w:rsidR="009233F0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C5690A" w:rsidRPr="000263B8">
        <w:t>добавления</w:t>
      </w:r>
      <w:r w:rsidR="0081618C" w:rsidRPr="000263B8">
        <w:t xml:space="preserve"> </w:t>
      </w:r>
      <w:r w:rsidR="00C5690A" w:rsidRPr="000263B8">
        <w:t>значения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087"/>
        <w:gridCol w:w="2573"/>
        <w:gridCol w:w="4528"/>
      </w:tblGrid>
      <w:tr w:rsidR="000263B8" w:rsidRPr="00E24349" w14:paraId="2C926680" w14:textId="77777777" w:rsidTr="00846EA2">
        <w:trPr>
          <w:tblHeader/>
        </w:trPr>
        <w:tc>
          <w:tcPr>
            <w:tcW w:w="1515" w:type="pct"/>
          </w:tcPr>
          <w:p w14:paraId="57950160" w14:textId="77777777" w:rsidR="00C5690A" w:rsidRPr="00E24349" w:rsidRDefault="00C5690A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1263" w:type="pct"/>
          </w:tcPr>
          <w:p w14:paraId="0A62A09C" w14:textId="77777777" w:rsidR="00C5690A" w:rsidRPr="00E24349" w:rsidRDefault="00C5690A" w:rsidP="00355B18">
            <w:pPr>
              <w:pStyle w:val="phtablecolcaption"/>
            </w:pPr>
            <w:r w:rsidRPr="00E24349">
              <w:t>Значение</w:t>
            </w:r>
          </w:p>
        </w:tc>
        <w:tc>
          <w:tcPr>
            <w:tcW w:w="2222" w:type="pct"/>
          </w:tcPr>
          <w:p w14:paraId="04B84742" w14:textId="77777777" w:rsidR="00C5690A" w:rsidRPr="00E24349" w:rsidRDefault="00C5690A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37E0C954" w14:textId="77777777" w:rsidTr="00846EA2">
        <w:tc>
          <w:tcPr>
            <w:tcW w:w="1515" w:type="pct"/>
            <w:vMerge w:val="restart"/>
          </w:tcPr>
          <w:p w14:paraId="077306D5" w14:textId="77777777" w:rsidR="00C5690A" w:rsidRPr="00E24349" w:rsidRDefault="00C5690A" w:rsidP="00E24349">
            <w:pPr>
              <w:pStyle w:val="phtablecellleft"/>
            </w:pPr>
            <w:r w:rsidRPr="00E24349">
              <w:t>CNT_DIRECTED</w:t>
            </w:r>
          </w:p>
        </w:tc>
        <w:tc>
          <w:tcPr>
            <w:tcW w:w="1263" w:type="pct"/>
          </w:tcPr>
          <w:p w14:paraId="62D9D40C" w14:textId="77777777" w:rsidR="00C5690A" w:rsidRPr="00E24349" w:rsidRDefault="00C5690A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2222" w:type="pct"/>
          </w:tcPr>
          <w:p w14:paraId="59A8B2D0" w14:textId="77777777" w:rsidR="00C5690A" w:rsidRPr="00E24349" w:rsidRDefault="00C5690A" w:rsidP="00E24349">
            <w:pPr>
              <w:pStyle w:val="phtablecellleft"/>
            </w:pPr>
            <w:r w:rsidRPr="00E24349">
              <w:t>Проводится</w:t>
            </w:r>
            <w:r w:rsidR="0081618C" w:rsidRPr="00E24349">
              <w:t xml:space="preserve"> </w:t>
            </w:r>
            <w:r w:rsidRPr="00E24349">
              <w:t>один</w:t>
            </w:r>
            <w:r w:rsidR="0081618C" w:rsidRPr="00E24349">
              <w:t xml:space="preserve"> </w:t>
            </w:r>
            <w:r w:rsidRPr="00E24349">
              <w:t>раз</w:t>
            </w:r>
          </w:p>
        </w:tc>
      </w:tr>
      <w:tr w:rsidR="000263B8" w:rsidRPr="00E24349" w14:paraId="63190876" w14:textId="77777777" w:rsidTr="00846EA2">
        <w:tc>
          <w:tcPr>
            <w:tcW w:w="1515" w:type="pct"/>
            <w:vMerge/>
          </w:tcPr>
          <w:p w14:paraId="45986758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02C16DEB" w14:textId="77777777" w:rsidR="00C5690A" w:rsidRPr="00E24349" w:rsidRDefault="00C5690A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2222" w:type="pct"/>
          </w:tcPr>
          <w:p w14:paraId="51A286C5" w14:textId="77777777" w:rsidR="00C5690A" w:rsidRPr="00E24349" w:rsidRDefault="00C5690A" w:rsidP="00E24349">
            <w:pPr>
              <w:pStyle w:val="phtablecellleft"/>
            </w:pPr>
            <w:r w:rsidRPr="00E24349">
              <w:t>Проводится</w:t>
            </w:r>
            <w:r w:rsidR="0081618C" w:rsidRPr="00E24349">
              <w:t xml:space="preserve"> </w:t>
            </w:r>
            <w:r w:rsidRPr="00E24349">
              <w:t>два</w:t>
            </w:r>
            <w:r w:rsidR="0081618C" w:rsidRPr="00E24349">
              <w:t xml:space="preserve"> </w:t>
            </w:r>
            <w:r w:rsidRPr="00E24349">
              <w:t>раза</w:t>
            </w:r>
          </w:p>
        </w:tc>
      </w:tr>
      <w:tr w:rsidR="000263B8" w:rsidRPr="00E24349" w14:paraId="7C39C07F" w14:textId="77777777" w:rsidTr="00846EA2">
        <w:tc>
          <w:tcPr>
            <w:tcW w:w="1515" w:type="pct"/>
            <w:vMerge/>
          </w:tcPr>
          <w:p w14:paraId="52667FFE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4149070B" w14:textId="77777777" w:rsidR="00C5690A" w:rsidRPr="00E24349" w:rsidRDefault="00C5690A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2222" w:type="pct"/>
          </w:tcPr>
          <w:p w14:paraId="29A00DAF" w14:textId="77777777" w:rsidR="00C5690A" w:rsidRPr="00E24349" w:rsidRDefault="00C5690A" w:rsidP="00E24349">
            <w:pPr>
              <w:pStyle w:val="phtablecellleft"/>
            </w:pPr>
            <w:r w:rsidRPr="00E24349">
              <w:t>Проводится</w:t>
            </w:r>
            <w:r w:rsidR="0081618C" w:rsidRPr="00E24349">
              <w:t xml:space="preserve"> </w:t>
            </w:r>
            <w:r w:rsidRPr="00E24349">
              <w:t>три</w:t>
            </w:r>
            <w:r w:rsidR="0081618C" w:rsidRPr="00E24349">
              <w:t xml:space="preserve"> </w:t>
            </w:r>
            <w:r w:rsidRPr="00E24349">
              <w:t>раза</w:t>
            </w:r>
          </w:p>
        </w:tc>
      </w:tr>
      <w:tr w:rsidR="000263B8" w:rsidRPr="00E24349" w14:paraId="4F637D75" w14:textId="77777777" w:rsidTr="00846EA2">
        <w:tc>
          <w:tcPr>
            <w:tcW w:w="1515" w:type="pct"/>
            <w:vMerge/>
          </w:tcPr>
          <w:p w14:paraId="4E9AC4BE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227A8990" w14:textId="77777777" w:rsidR="00C5690A" w:rsidRPr="00E24349" w:rsidRDefault="00C5690A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2222" w:type="pct"/>
          </w:tcPr>
          <w:p w14:paraId="51FC194D" w14:textId="77777777" w:rsidR="00C5690A" w:rsidRPr="00E24349" w:rsidRDefault="00C5690A" w:rsidP="00E24349">
            <w:pPr>
              <w:pStyle w:val="phtablecellleft"/>
            </w:pPr>
            <w:r w:rsidRPr="00E24349">
              <w:t>Проводится</w:t>
            </w:r>
            <w:r w:rsidR="0081618C" w:rsidRPr="00E24349">
              <w:t xml:space="preserve"> </w:t>
            </w:r>
            <w:r w:rsidRPr="00E24349">
              <w:t>четыре</w:t>
            </w:r>
            <w:r w:rsidR="0081618C" w:rsidRPr="00E24349">
              <w:t xml:space="preserve"> </w:t>
            </w:r>
            <w:r w:rsidRPr="00E24349">
              <w:t>раза</w:t>
            </w:r>
          </w:p>
        </w:tc>
      </w:tr>
      <w:tr w:rsidR="000263B8" w:rsidRPr="00E24349" w14:paraId="1319C964" w14:textId="77777777" w:rsidTr="00846EA2">
        <w:tc>
          <w:tcPr>
            <w:tcW w:w="1515" w:type="pct"/>
            <w:vMerge/>
          </w:tcPr>
          <w:p w14:paraId="36D0CD38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035D9D69" w14:textId="77777777" w:rsidR="00C5690A" w:rsidRPr="00E24349" w:rsidRDefault="00C5690A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2222" w:type="pct"/>
          </w:tcPr>
          <w:p w14:paraId="396C843C" w14:textId="77777777" w:rsidR="00C5690A" w:rsidRPr="00E24349" w:rsidRDefault="00C5690A" w:rsidP="00E24349">
            <w:pPr>
              <w:pStyle w:val="phtablecellleft"/>
            </w:pPr>
            <w:r w:rsidRPr="00E24349">
              <w:t>Проводится</w:t>
            </w:r>
            <w:r w:rsidR="0081618C" w:rsidRPr="00E24349">
              <w:t xml:space="preserve"> </w:t>
            </w:r>
            <w:r w:rsidRPr="00E24349">
              <w:t>пять</w:t>
            </w:r>
            <w:r w:rsidR="0081618C" w:rsidRPr="00E24349">
              <w:t xml:space="preserve"> </w:t>
            </w:r>
            <w:r w:rsidRPr="00E24349">
              <w:t>раз</w:t>
            </w:r>
          </w:p>
        </w:tc>
      </w:tr>
      <w:tr w:rsidR="000263B8" w:rsidRPr="00E24349" w14:paraId="6058E6B3" w14:textId="77777777" w:rsidTr="00846EA2">
        <w:tc>
          <w:tcPr>
            <w:tcW w:w="1515" w:type="pct"/>
            <w:vMerge w:val="restart"/>
          </w:tcPr>
          <w:p w14:paraId="5F4FC1C4" w14:textId="77777777" w:rsidR="00C5690A" w:rsidRPr="00E24349" w:rsidRDefault="00C5690A" w:rsidP="00E24349">
            <w:pPr>
              <w:pStyle w:val="phtablecellleft"/>
            </w:pPr>
            <w:r w:rsidRPr="00E24349">
              <w:t>OSLOJNENIYA</w:t>
            </w:r>
          </w:p>
        </w:tc>
        <w:tc>
          <w:tcPr>
            <w:tcW w:w="1263" w:type="pct"/>
          </w:tcPr>
          <w:p w14:paraId="11C95E23" w14:textId="77777777" w:rsidR="00C5690A" w:rsidRPr="00E24349" w:rsidRDefault="00C5690A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2222" w:type="pct"/>
          </w:tcPr>
          <w:p w14:paraId="752D27B3" w14:textId="77777777" w:rsidR="00C5690A" w:rsidRPr="00E24349" w:rsidRDefault="00C5690A" w:rsidP="00E24349">
            <w:pPr>
              <w:pStyle w:val="phtablecellleft"/>
            </w:pPr>
            <w:r w:rsidRPr="00E24349">
              <w:t>Местные</w:t>
            </w:r>
            <w:r w:rsidR="0081618C" w:rsidRPr="00E24349">
              <w:t xml:space="preserve"> </w:t>
            </w:r>
            <w:r w:rsidRPr="00E24349">
              <w:t>инфекции</w:t>
            </w:r>
            <w:r w:rsidR="0081618C" w:rsidRPr="00E24349">
              <w:t xml:space="preserve"> </w:t>
            </w:r>
            <w:r w:rsidRPr="00E24349">
              <w:t>(нагноения,</w:t>
            </w:r>
            <w:r w:rsidR="0081618C" w:rsidRPr="00E24349">
              <w:t xml:space="preserve"> </w:t>
            </w:r>
            <w:r w:rsidRPr="00E24349">
              <w:t>некроз)</w:t>
            </w:r>
          </w:p>
        </w:tc>
      </w:tr>
      <w:tr w:rsidR="000263B8" w:rsidRPr="00E24349" w14:paraId="6629C034" w14:textId="77777777" w:rsidTr="00846EA2">
        <w:tc>
          <w:tcPr>
            <w:tcW w:w="1515" w:type="pct"/>
            <w:vMerge/>
          </w:tcPr>
          <w:p w14:paraId="4D9757CA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420FB667" w14:textId="77777777" w:rsidR="00C5690A" w:rsidRPr="00E24349" w:rsidRDefault="00C5690A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2222" w:type="pct"/>
          </w:tcPr>
          <w:p w14:paraId="6FD554F9" w14:textId="77777777" w:rsidR="00C5690A" w:rsidRPr="00E24349" w:rsidRDefault="00C5690A" w:rsidP="00E24349">
            <w:pPr>
              <w:pStyle w:val="phtablecellleft"/>
            </w:pPr>
            <w:r w:rsidRPr="00E24349">
              <w:t>Несостоятельность</w:t>
            </w:r>
            <w:r w:rsidR="0081618C" w:rsidRPr="00E24349">
              <w:t xml:space="preserve"> </w:t>
            </w:r>
            <w:r w:rsidRPr="00E24349">
              <w:t>внутренних</w:t>
            </w:r>
            <w:r w:rsidR="0081618C" w:rsidRPr="00E24349">
              <w:t xml:space="preserve"> </w:t>
            </w:r>
            <w:r w:rsidRPr="00E24349">
              <w:t>швов,</w:t>
            </w:r>
            <w:r w:rsidR="0081618C" w:rsidRPr="00E24349">
              <w:t xml:space="preserve"> </w:t>
            </w:r>
            <w:r w:rsidRPr="00E24349">
              <w:t>анаст</w:t>
            </w:r>
          </w:p>
        </w:tc>
      </w:tr>
      <w:tr w:rsidR="000263B8" w:rsidRPr="00E24349" w14:paraId="13BDE058" w14:textId="77777777" w:rsidTr="00846EA2">
        <w:tc>
          <w:tcPr>
            <w:tcW w:w="1515" w:type="pct"/>
            <w:vMerge/>
          </w:tcPr>
          <w:p w14:paraId="6ABF6C85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4CB31E28" w14:textId="77777777" w:rsidR="00C5690A" w:rsidRPr="00E24349" w:rsidRDefault="00C5690A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2222" w:type="pct"/>
          </w:tcPr>
          <w:p w14:paraId="0E98B755" w14:textId="77777777" w:rsidR="00C5690A" w:rsidRPr="00E24349" w:rsidRDefault="00C5690A" w:rsidP="00E24349">
            <w:pPr>
              <w:pStyle w:val="phtablecellleft"/>
            </w:pPr>
            <w:r w:rsidRPr="00E24349">
              <w:t>Внутрибрюшные</w:t>
            </w:r>
            <w:r w:rsidR="0081618C" w:rsidRPr="00E24349">
              <w:t xml:space="preserve"> </w:t>
            </w:r>
            <w:r w:rsidRPr="00E24349">
              <w:t>абсцессы,</w:t>
            </w:r>
            <w:r w:rsidR="0081618C" w:rsidRPr="00E24349">
              <w:t xml:space="preserve"> </w:t>
            </w:r>
            <w:r w:rsidRPr="00E24349">
              <w:t>перитонит</w:t>
            </w:r>
          </w:p>
        </w:tc>
      </w:tr>
      <w:tr w:rsidR="000263B8" w:rsidRPr="00E24349" w14:paraId="7A9D257D" w14:textId="77777777" w:rsidTr="00846EA2">
        <w:tc>
          <w:tcPr>
            <w:tcW w:w="1515" w:type="pct"/>
            <w:vMerge/>
          </w:tcPr>
          <w:p w14:paraId="765446BD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1A2AB866" w14:textId="77777777" w:rsidR="00C5690A" w:rsidRPr="00E24349" w:rsidRDefault="00C5690A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2222" w:type="pct"/>
          </w:tcPr>
          <w:p w14:paraId="73F0DEB8" w14:textId="77777777" w:rsidR="00C5690A" w:rsidRPr="00E24349" w:rsidRDefault="00C5690A" w:rsidP="00E24349">
            <w:pPr>
              <w:pStyle w:val="phtablecellleft"/>
            </w:pPr>
            <w:r w:rsidRPr="00E24349">
              <w:t>Кровотечение</w:t>
            </w:r>
          </w:p>
        </w:tc>
      </w:tr>
      <w:tr w:rsidR="000263B8" w:rsidRPr="00E24349" w14:paraId="770A0C5A" w14:textId="77777777" w:rsidTr="00846EA2">
        <w:tc>
          <w:tcPr>
            <w:tcW w:w="1515" w:type="pct"/>
            <w:vMerge/>
          </w:tcPr>
          <w:p w14:paraId="79B414EF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0C93FDA7" w14:textId="77777777" w:rsidR="00C5690A" w:rsidRPr="00E24349" w:rsidRDefault="00C5690A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2222" w:type="pct"/>
          </w:tcPr>
          <w:p w14:paraId="2476A7A4" w14:textId="77777777" w:rsidR="00C5690A" w:rsidRPr="00E24349" w:rsidRDefault="00C5690A" w:rsidP="00E24349">
            <w:pPr>
              <w:pStyle w:val="phtablecellleft"/>
            </w:pPr>
            <w:r w:rsidRPr="00E24349">
              <w:t>Тромбозы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эмболии</w:t>
            </w:r>
          </w:p>
        </w:tc>
      </w:tr>
      <w:tr w:rsidR="000263B8" w:rsidRPr="00E24349" w14:paraId="6D644288" w14:textId="77777777" w:rsidTr="00846EA2">
        <w:tc>
          <w:tcPr>
            <w:tcW w:w="1515" w:type="pct"/>
            <w:vMerge/>
          </w:tcPr>
          <w:p w14:paraId="5788C75D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35551F91" w14:textId="77777777" w:rsidR="00C5690A" w:rsidRPr="00E24349" w:rsidRDefault="00C5690A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2222" w:type="pct"/>
          </w:tcPr>
          <w:p w14:paraId="1DA8BCEB" w14:textId="77777777" w:rsidR="00C5690A" w:rsidRPr="00E24349" w:rsidRDefault="00C5690A" w:rsidP="00E24349">
            <w:pPr>
              <w:pStyle w:val="phtablecellleft"/>
            </w:pPr>
            <w:r w:rsidRPr="00E24349">
              <w:t>Пневмонии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другие</w:t>
            </w:r>
            <w:r w:rsidR="0081618C" w:rsidRPr="00E24349">
              <w:t xml:space="preserve"> </w:t>
            </w:r>
            <w:r w:rsidRPr="00E24349">
              <w:t>легочные</w:t>
            </w:r>
            <w:r w:rsidR="0081618C" w:rsidRPr="00E24349">
              <w:t xml:space="preserve"> </w:t>
            </w:r>
            <w:r w:rsidRPr="00E24349">
              <w:t>осложнения</w:t>
            </w:r>
          </w:p>
        </w:tc>
      </w:tr>
      <w:tr w:rsidR="000263B8" w:rsidRPr="00E24349" w14:paraId="47667634" w14:textId="77777777" w:rsidTr="00846EA2">
        <w:tc>
          <w:tcPr>
            <w:tcW w:w="1515" w:type="pct"/>
            <w:vMerge/>
          </w:tcPr>
          <w:p w14:paraId="3A596054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11D15959" w14:textId="77777777" w:rsidR="00C5690A" w:rsidRPr="00E24349" w:rsidRDefault="00C5690A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2222" w:type="pct"/>
          </w:tcPr>
          <w:p w14:paraId="275D7537" w14:textId="77777777" w:rsidR="00C5690A" w:rsidRPr="00E24349" w:rsidRDefault="00C5690A" w:rsidP="00E24349">
            <w:pPr>
              <w:pStyle w:val="phtablecellleft"/>
            </w:pPr>
            <w:r w:rsidRPr="00E24349">
              <w:t>Ятрогенные</w:t>
            </w:r>
            <w:r w:rsidR="0081618C" w:rsidRPr="00E24349">
              <w:t xml:space="preserve"> </w:t>
            </w:r>
            <w:r w:rsidRPr="00E24349">
              <w:t>осложнения</w:t>
            </w:r>
          </w:p>
        </w:tc>
      </w:tr>
      <w:tr w:rsidR="000263B8" w:rsidRPr="00E24349" w14:paraId="6F8EE3AA" w14:textId="77777777" w:rsidTr="00846EA2">
        <w:tc>
          <w:tcPr>
            <w:tcW w:w="1515" w:type="pct"/>
            <w:vMerge/>
          </w:tcPr>
          <w:p w14:paraId="40D17DB6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3FD07A45" w14:textId="77777777" w:rsidR="00C5690A" w:rsidRPr="00E24349" w:rsidRDefault="00C5690A" w:rsidP="00E24349">
            <w:pPr>
              <w:pStyle w:val="phtablecellleft"/>
            </w:pPr>
            <w:r w:rsidRPr="00E24349">
              <w:t>8</w:t>
            </w:r>
          </w:p>
        </w:tc>
        <w:tc>
          <w:tcPr>
            <w:tcW w:w="2222" w:type="pct"/>
          </w:tcPr>
          <w:p w14:paraId="3BEF8A06" w14:textId="77777777" w:rsidR="00C5690A" w:rsidRPr="00E24349" w:rsidRDefault="00C5690A" w:rsidP="00E24349">
            <w:pPr>
              <w:pStyle w:val="phtablecellleft"/>
            </w:pPr>
            <w:r w:rsidRPr="00E24349">
              <w:t>Гематомы,</w:t>
            </w:r>
            <w:r w:rsidR="0081618C" w:rsidRPr="00E24349">
              <w:t xml:space="preserve"> </w:t>
            </w:r>
            <w:r w:rsidRPr="00E24349">
              <w:t>серомы,</w:t>
            </w:r>
            <w:r w:rsidR="0081618C" w:rsidRPr="00E24349">
              <w:t xml:space="preserve"> </w:t>
            </w:r>
            <w:r w:rsidRPr="00E24349">
              <w:t>инфильтраты</w:t>
            </w:r>
          </w:p>
        </w:tc>
      </w:tr>
      <w:tr w:rsidR="000263B8" w:rsidRPr="00E24349" w14:paraId="7DDD59E5" w14:textId="77777777" w:rsidTr="00846EA2">
        <w:tc>
          <w:tcPr>
            <w:tcW w:w="1515" w:type="pct"/>
            <w:vMerge/>
          </w:tcPr>
          <w:p w14:paraId="57C0E8A4" w14:textId="77777777" w:rsidR="00C5690A" w:rsidRPr="00E24349" w:rsidRDefault="00C5690A" w:rsidP="00E24349">
            <w:pPr>
              <w:pStyle w:val="phtablecellleft"/>
            </w:pPr>
          </w:p>
        </w:tc>
        <w:tc>
          <w:tcPr>
            <w:tcW w:w="1263" w:type="pct"/>
          </w:tcPr>
          <w:p w14:paraId="1EA9CD66" w14:textId="77777777" w:rsidR="00C5690A" w:rsidRPr="00E24349" w:rsidRDefault="00C5690A" w:rsidP="00E24349">
            <w:pPr>
              <w:pStyle w:val="phtablecellleft"/>
            </w:pPr>
            <w:r w:rsidRPr="00E24349">
              <w:t>9</w:t>
            </w:r>
          </w:p>
        </w:tc>
        <w:tc>
          <w:tcPr>
            <w:tcW w:w="2222" w:type="pct"/>
          </w:tcPr>
          <w:p w14:paraId="73397228" w14:textId="77777777" w:rsidR="00C5690A" w:rsidRPr="00E24349" w:rsidRDefault="00C5690A" w:rsidP="00E24349">
            <w:pPr>
              <w:pStyle w:val="phtablecellleft"/>
            </w:pPr>
            <w:r w:rsidRPr="00E24349">
              <w:t>Прочие</w:t>
            </w:r>
          </w:p>
        </w:tc>
      </w:tr>
    </w:tbl>
    <w:p w14:paraId="2FCE9FA7" w14:textId="77777777" w:rsidR="00A76A2A" w:rsidRDefault="00A76A2A" w:rsidP="00A76A2A">
      <w:pPr>
        <w:pStyle w:val="phnormal"/>
      </w:pPr>
    </w:p>
    <w:p w14:paraId="24CF8E14" w14:textId="77777777" w:rsidR="00C5690A" w:rsidRPr="000263B8" w:rsidRDefault="00C5690A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498A68E3" w14:textId="77777777" w:rsidR="00C5690A" w:rsidRPr="000263B8" w:rsidRDefault="00C5690A" w:rsidP="00C5690A">
      <w:pPr>
        <w:pStyle w:val="3"/>
      </w:pPr>
      <w:bookmarkStart w:id="344" w:name="_Toc118569074"/>
      <w:bookmarkStart w:id="345" w:name="_Toc120524844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справочников</w:t>
      </w:r>
      <w:bookmarkEnd w:id="344"/>
      <w:bookmarkEnd w:id="345"/>
    </w:p>
    <w:p w14:paraId="5DE69B37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2DD6325" w14:textId="667ECA3D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справочники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справочников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_Ref119079019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55</w:t>
      </w:r>
      <w:r w:rsidR="00A76A2A">
        <w:fldChar w:fldCharType="end"/>
      </w:r>
      <w:r w:rsidR="00A76A2A">
        <w:t>)</w:t>
      </w:r>
      <w:r w:rsidRPr="000263B8">
        <w:t>;</w:t>
      </w:r>
    </w:p>
    <w:p w14:paraId="32317E4D" w14:textId="77777777" w:rsidR="00C5690A" w:rsidRPr="000263B8" w:rsidRDefault="00C5690A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необходимый</w:t>
      </w:r>
      <w:r w:rsidR="0081618C" w:rsidRPr="000263B8">
        <w:t xml:space="preserve"> </w:t>
      </w:r>
      <w:r w:rsidRPr="000263B8">
        <w:t>каталог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Каталоги</w:t>
      </w:r>
      <w:r w:rsidR="000263B8">
        <w:t>»</w:t>
      </w:r>
      <w:r w:rsidRPr="000263B8">
        <w:t>;</w:t>
      </w:r>
    </w:p>
    <w:p w14:paraId="2FC70D31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справочники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справочники: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Pr="000263B8">
        <w:t>;</w:t>
      </w:r>
    </w:p>
    <w:p w14:paraId="0251D3A4" w14:textId="004159CC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_Ref119079019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55</w:t>
      </w:r>
      <w:r w:rsidR="00A76A2A">
        <w:fldChar w:fldCharType="end"/>
      </w:r>
      <w:r w:rsidR="00A76A2A">
        <w:t>)</w:t>
      </w:r>
      <w:r w:rsidRPr="000263B8">
        <w:t>;</w:t>
      </w:r>
    </w:p>
    <w:p w14:paraId="1830EEF5" w14:textId="7E23350B" w:rsidR="00C5690A" w:rsidRPr="000263B8" w:rsidRDefault="00E15409" w:rsidP="00E24349">
      <w:pPr>
        <w:pStyle w:val="phtabletitle"/>
      </w:pPr>
      <w:bookmarkStart w:id="346" w:name="_Ref119079019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55</w:t>
      </w:r>
      <w:r w:rsidR="00C5690A" w:rsidRPr="000263B8">
        <w:fldChar w:fldCharType="end"/>
      </w:r>
      <w:bookmarkEnd w:id="346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0263B8">
        <w:t>«</w:t>
      </w:r>
      <w:r w:rsidR="00C5690A" w:rsidRPr="000263B8">
        <w:t>Дополнительные</w:t>
      </w:r>
      <w:r w:rsidR="0081618C" w:rsidRPr="000263B8">
        <w:t xml:space="preserve"> </w:t>
      </w:r>
      <w:r w:rsidR="00C5690A" w:rsidRPr="000263B8">
        <w:t>справочники:</w:t>
      </w:r>
      <w:r w:rsidR="0081618C" w:rsidRPr="000263B8">
        <w:t xml:space="preserve"> </w:t>
      </w:r>
      <w:r w:rsidR="00C5690A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631"/>
        <w:gridCol w:w="5557"/>
      </w:tblGrid>
      <w:tr w:rsidR="000263B8" w:rsidRPr="00E24349" w14:paraId="11AD0C9B" w14:textId="77777777" w:rsidTr="00846EA2">
        <w:trPr>
          <w:tblHeader/>
        </w:trPr>
        <w:tc>
          <w:tcPr>
            <w:tcW w:w="2273" w:type="pct"/>
          </w:tcPr>
          <w:p w14:paraId="284BDF36" w14:textId="77777777" w:rsidR="00C5690A" w:rsidRPr="00E24349" w:rsidRDefault="00C5690A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2727" w:type="pct"/>
          </w:tcPr>
          <w:p w14:paraId="01BED990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</w:tr>
      <w:tr w:rsidR="000263B8" w:rsidRPr="00E24349" w14:paraId="5A99680B" w14:textId="77777777" w:rsidTr="00846EA2">
        <w:tc>
          <w:tcPr>
            <w:tcW w:w="2273" w:type="pct"/>
          </w:tcPr>
          <w:p w14:paraId="36C95EFE" w14:textId="77777777" w:rsidR="00C5690A" w:rsidRPr="00E24349" w:rsidRDefault="00C5690A" w:rsidP="00E24349">
            <w:pPr>
              <w:pStyle w:val="phtablecellleft"/>
            </w:pPr>
            <w:r w:rsidRPr="00E24349">
              <w:t>OSOB_UKAZ</w:t>
            </w:r>
          </w:p>
        </w:tc>
        <w:tc>
          <w:tcPr>
            <w:tcW w:w="2727" w:type="pct"/>
          </w:tcPr>
          <w:p w14:paraId="664E0818" w14:textId="77777777" w:rsidR="00C5690A" w:rsidRPr="00E24349" w:rsidRDefault="00C5690A" w:rsidP="00E24349">
            <w:pPr>
              <w:pStyle w:val="phtablecellleft"/>
            </w:pPr>
            <w:r w:rsidRPr="00E24349">
              <w:t>OSOB_UKAZ</w:t>
            </w:r>
          </w:p>
        </w:tc>
      </w:tr>
      <w:tr w:rsidR="000263B8" w:rsidRPr="00E24349" w14:paraId="13711CE5" w14:textId="77777777" w:rsidTr="00846EA2">
        <w:tc>
          <w:tcPr>
            <w:tcW w:w="2273" w:type="pct"/>
          </w:tcPr>
          <w:p w14:paraId="4A395A58" w14:textId="77777777" w:rsidR="00C5690A" w:rsidRPr="00E24349" w:rsidRDefault="00C5690A" w:rsidP="00E24349">
            <w:pPr>
              <w:pStyle w:val="phtablecellleft"/>
            </w:pPr>
            <w:r w:rsidRPr="00E24349">
              <w:t>TEXT_OPIS</w:t>
            </w:r>
          </w:p>
        </w:tc>
        <w:tc>
          <w:tcPr>
            <w:tcW w:w="2727" w:type="pct"/>
          </w:tcPr>
          <w:p w14:paraId="154BAE79" w14:textId="77777777" w:rsidR="00C5690A" w:rsidRPr="00E24349" w:rsidRDefault="00C5690A" w:rsidP="00E24349">
            <w:pPr>
              <w:pStyle w:val="phtablecellleft"/>
            </w:pPr>
            <w:r w:rsidRPr="00E24349">
              <w:t>TEXT_OPIS</w:t>
            </w:r>
          </w:p>
        </w:tc>
      </w:tr>
    </w:tbl>
    <w:p w14:paraId="756E34DC" w14:textId="77777777" w:rsidR="00A76A2A" w:rsidRDefault="00A76A2A" w:rsidP="00A76A2A">
      <w:pPr>
        <w:pStyle w:val="phnormal"/>
      </w:pPr>
    </w:p>
    <w:p w14:paraId="1FEEDA8E" w14:textId="77777777" w:rsidR="00C5690A" w:rsidRPr="000263B8" w:rsidRDefault="00C5690A" w:rsidP="00355B18">
      <w:pPr>
        <w:pStyle w:val="phlistitemized1"/>
      </w:pPr>
      <w:r w:rsidRPr="000263B8">
        <w:lastRenderedPageBreak/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справочники</w:t>
      </w:r>
      <w:r w:rsidR="000263B8">
        <w:t>»</w:t>
      </w:r>
      <w:r w:rsidRPr="000263B8">
        <w:t>.</w:t>
      </w:r>
    </w:p>
    <w:p w14:paraId="29432C2A" w14:textId="77777777" w:rsidR="00C5690A" w:rsidRPr="000263B8" w:rsidRDefault="00C5690A" w:rsidP="00C5690A">
      <w:pPr>
        <w:pStyle w:val="3"/>
      </w:pPr>
      <w:bookmarkStart w:id="347" w:name="_Toc118569075"/>
      <w:bookmarkStart w:id="348" w:name="_Toc120524845"/>
      <w:r w:rsidRPr="000263B8">
        <w:t>Настройка</w:t>
      </w:r>
      <w:r w:rsidR="0081618C" w:rsidRPr="000263B8">
        <w:t xml:space="preserve"> </w:t>
      </w:r>
      <w:r w:rsidRPr="000263B8">
        <w:t>услуг</w:t>
      </w:r>
      <w:bookmarkEnd w:id="347"/>
      <w:bookmarkEnd w:id="348"/>
    </w:p>
    <w:p w14:paraId="1102120A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манипуляции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убедиться,</w:t>
      </w:r>
      <w:r w:rsidR="0081618C" w:rsidRPr="000263B8">
        <w:t xml:space="preserve"> </w:t>
      </w:r>
      <w:r w:rsidRPr="000263B8">
        <w:t>что</w:t>
      </w:r>
      <w:r w:rsidR="0081618C" w:rsidRPr="000263B8">
        <w:t xml:space="preserve"> </w:t>
      </w:r>
      <w:r w:rsidRPr="000263B8">
        <w:t>услуга</w:t>
      </w:r>
      <w:r w:rsidR="0081618C" w:rsidRPr="000263B8">
        <w:t xml:space="preserve"> </w:t>
      </w:r>
      <w:r w:rsidR="000263B8">
        <w:t>«</w:t>
      </w:r>
      <w:r w:rsidRPr="000263B8">
        <w:t>Вакцинация</w:t>
      </w:r>
      <w:r w:rsidR="000263B8">
        <w:t>»</w:t>
      </w:r>
      <w:r w:rsidR="0081618C" w:rsidRPr="000263B8">
        <w:t xml:space="preserve"> </w:t>
      </w:r>
      <w:r w:rsidRPr="000263B8">
        <w:t>соответствует</w:t>
      </w:r>
      <w:r w:rsidR="0081618C" w:rsidRPr="000263B8">
        <w:t xml:space="preserve"> </w:t>
      </w:r>
      <w:r w:rsidRPr="000263B8">
        <w:t>федеральной</w:t>
      </w:r>
      <w:r w:rsidR="0081618C" w:rsidRPr="000263B8">
        <w:t xml:space="preserve"> </w:t>
      </w:r>
      <w:r w:rsidRPr="000263B8">
        <w:t>услуге</w:t>
      </w:r>
      <w:r w:rsidR="0081618C" w:rsidRPr="000263B8">
        <w:t xml:space="preserve"> </w:t>
      </w:r>
      <w:r w:rsidR="000263B8">
        <w:t>«</w:t>
      </w:r>
      <w:r w:rsidRPr="000263B8">
        <w:t>B04.014.004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77AC7C0" w14:textId="77777777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Услуги</w:t>
      </w:r>
      <w:r w:rsidR="00355B18">
        <w:t xml:space="preserve">/ </w:t>
      </w:r>
      <w:r w:rsidRPr="000263B8">
        <w:t>Общие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общих</w:t>
      </w:r>
      <w:r w:rsidR="0081618C" w:rsidRPr="000263B8">
        <w:t xml:space="preserve"> </w:t>
      </w:r>
      <w:r w:rsidRPr="000263B8">
        <w:t>услуг;</w:t>
      </w:r>
    </w:p>
    <w:p w14:paraId="5C4DDA7A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Услуги</w:t>
      </w:r>
      <w:r w:rsidR="000263B8">
        <w:t>»</w:t>
      </w:r>
      <w:r w:rsidR="0081618C" w:rsidRPr="000263B8">
        <w:t xml:space="preserve"> </w:t>
      </w:r>
      <w:r w:rsidRPr="000263B8">
        <w:t>найдите</w:t>
      </w:r>
      <w:r w:rsidR="0081618C" w:rsidRPr="000263B8">
        <w:t xml:space="preserve"> </w:t>
      </w:r>
      <w:r w:rsidRPr="000263B8">
        <w:t>услугу</w:t>
      </w:r>
      <w:r w:rsidR="0081618C" w:rsidRPr="000263B8">
        <w:t xml:space="preserve"> </w:t>
      </w:r>
      <w:r w:rsidR="000263B8">
        <w:t>«</w:t>
      </w:r>
      <w:r w:rsidRPr="000263B8">
        <w:t>Вакцинация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Услуги:</w:t>
      </w:r>
      <w:r w:rsidR="0081618C" w:rsidRPr="000263B8">
        <w:t xml:space="preserve"> </w:t>
      </w:r>
      <w:r w:rsidRPr="000263B8">
        <w:t>Изменение</w:t>
      </w:r>
      <w:r w:rsidR="000263B8">
        <w:t>»</w:t>
      </w:r>
      <w:r w:rsidRPr="000263B8">
        <w:t>;</w:t>
      </w:r>
    </w:p>
    <w:p w14:paraId="31C37055" w14:textId="3BC050A5" w:rsidR="00C5690A" w:rsidRPr="000263B8" w:rsidRDefault="00C5690A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_Ref119079052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56</w:t>
      </w:r>
      <w:r w:rsidR="00A76A2A">
        <w:fldChar w:fldCharType="end"/>
      </w:r>
      <w:r w:rsidR="00A76A2A">
        <w:t>)</w:t>
      </w:r>
      <w:r w:rsidRPr="000263B8">
        <w:t>;</w:t>
      </w:r>
    </w:p>
    <w:p w14:paraId="31B949F1" w14:textId="388E3003" w:rsidR="00C5690A" w:rsidRPr="000263B8" w:rsidRDefault="00E15409" w:rsidP="00E24349">
      <w:pPr>
        <w:pStyle w:val="phtabletitle"/>
      </w:pPr>
      <w:bookmarkStart w:id="349" w:name="_Ref119079052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56</w:t>
      </w:r>
      <w:r w:rsidR="00C5690A" w:rsidRPr="000263B8">
        <w:fldChar w:fldCharType="end"/>
      </w:r>
      <w:bookmarkEnd w:id="349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0263B8">
        <w:t>«</w:t>
      </w:r>
      <w:r w:rsidR="00C5690A" w:rsidRPr="000263B8">
        <w:t>Услуги:</w:t>
      </w:r>
      <w:r w:rsidR="0081618C" w:rsidRPr="000263B8">
        <w:t xml:space="preserve"> </w:t>
      </w:r>
      <w:r w:rsidR="00C5690A" w:rsidRPr="000263B8">
        <w:t>Изменение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557"/>
        <w:gridCol w:w="4631"/>
      </w:tblGrid>
      <w:tr w:rsidR="000263B8" w:rsidRPr="00E24349" w14:paraId="0584D5EB" w14:textId="77777777" w:rsidTr="00846EA2">
        <w:trPr>
          <w:tblHeader/>
        </w:trPr>
        <w:tc>
          <w:tcPr>
            <w:tcW w:w="2727" w:type="pct"/>
          </w:tcPr>
          <w:p w14:paraId="2C566CF5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2273" w:type="pct"/>
          </w:tcPr>
          <w:p w14:paraId="0A9EB4A5" w14:textId="77777777" w:rsidR="00C5690A" w:rsidRPr="00E24349" w:rsidRDefault="00C5690A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1A74B6DC" w14:textId="77777777" w:rsidTr="00846EA2">
        <w:tc>
          <w:tcPr>
            <w:tcW w:w="2727" w:type="pct"/>
          </w:tcPr>
          <w:p w14:paraId="540F3FC8" w14:textId="77777777" w:rsidR="00C5690A" w:rsidRPr="00E24349" w:rsidRDefault="00C5690A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  <w:tc>
          <w:tcPr>
            <w:tcW w:w="2273" w:type="pct"/>
          </w:tcPr>
          <w:p w14:paraId="680ECA53" w14:textId="77777777" w:rsidR="00C5690A" w:rsidRPr="00E24349" w:rsidRDefault="00C5690A" w:rsidP="00E24349">
            <w:pPr>
              <w:pStyle w:val="phtablecellleft"/>
            </w:pPr>
            <w:r w:rsidRPr="00E24349">
              <w:t>Посещение</w:t>
            </w:r>
          </w:p>
        </w:tc>
      </w:tr>
      <w:tr w:rsidR="000263B8" w:rsidRPr="00E24349" w14:paraId="096674F7" w14:textId="77777777" w:rsidTr="00846EA2">
        <w:tc>
          <w:tcPr>
            <w:tcW w:w="2727" w:type="pct"/>
          </w:tcPr>
          <w:p w14:paraId="0A97CE32" w14:textId="77777777" w:rsidR="00C5690A" w:rsidRPr="00E24349" w:rsidRDefault="00C5690A" w:rsidP="00E24349">
            <w:pPr>
              <w:pStyle w:val="phtablecellleft"/>
            </w:pPr>
            <w:r w:rsidRPr="00E24349">
              <w:t>Федеральная</w:t>
            </w:r>
            <w:r w:rsidR="0081618C" w:rsidRPr="00E24349">
              <w:t xml:space="preserve"> </w:t>
            </w:r>
            <w:r w:rsidRPr="00E24349">
              <w:t>услуга</w:t>
            </w:r>
          </w:p>
        </w:tc>
        <w:tc>
          <w:tcPr>
            <w:tcW w:w="2273" w:type="pct"/>
          </w:tcPr>
          <w:p w14:paraId="7CCE1772" w14:textId="77777777" w:rsidR="00C5690A" w:rsidRPr="00E24349" w:rsidRDefault="00C5690A" w:rsidP="00E24349">
            <w:pPr>
              <w:pStyle w:val="phtablecellleft"/>
            </w:pPr>
            <w:r w:rsidRPr="00E24349">
              <w:t>B04.014.004</w:t>
            </w:r>
          </w:p>
        </w:tc>
      </w:tr>
    </w:tbl>
    <w:p w14:paraId="3AA1E7A5" w14:textId="77777777" w:rsidR="00A76A2A" w:rsidRDefault="00A76A2A" w:rsidP="00A76A2A">
      <w:pPr>
        <w:pStyle w:val="phnormal"/>
      </w:pPr>
    </w:p>
    <w:p w14:paraId="70407C74" w14:textId="77777777" w:rsidR="00C5690A" w:rsidRPr="000263B8" w:rsidRDefault="00C5690A" w:rsidP="00355B18">
      <w:pPr>
        <w:pStyle w:val="phlistitemized1"/>
      </w:pP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</w:p>
    <w:p w14:paraId="74F37456" w14:textId="77777777" w:rsidR="00C5690A" w:rsidRPr="000263B8" w:rsidRDefault="00C5690A" w:rsidP="00C5690A">
      <w:pPr>
        <w:pStyle w:val="3"/>
      </w:pPr>
      <w:bookmarkStart w:id="350" w:name="_Toc118569076"/>
      <w:bookmarkStart w:id="351" w:name="_Toc120524846"/>
      <w:r w:rsidRPr="000263B8">
        <w:t>Настройка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bookmarkEnd w:id="350"/>
      <w:bookmarkEnd w:id="351"/>
    </w:p>
    <w:p w14:paraId="3AC2ED5F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манипуляции</w:t>
      </w:r>
      <w:r w:rsidR="000263B8">
        <w:t>»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осмотра/консультации</w:t>
      </w:r>
      <w:r w:rsidR="0081618C" w:rsidRPr="000263B8">
        <w:t xml:space="preserve"> </w:t>
      </w:r>
      <w:r w:rsidRPr="000263B8">
        <w:t>должен</w:t>
      </w:r>
      <w:r w:rsidR="0081618C" w:rsidRPr="000263B8">
        <w:t xml:space="preserve"> </w:t>
      </w:r>
      <w:r w:rsidRPr="000263B8">
        <w:t>содержать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вкладок</w:t>
      </w:r>
      <w:r w:rsidR="00355B18">
        <w:t>:</w:t>
      </w:r>
    </w:p>
    <w:p w14:paraId="63191F2A" w14:textId="77777777" w:rsidR="00C5690A" w:rsidRPr="000263B8" w:rsidRDefault="000263B8" w:rsidP="00355B18">
      <w:pPr>
        <w:pStyle w:val="phlistitemized1"/>
      </w:pPr>
      <w:r>
        <w:t>«</w:t>
      </w:r>
      <w:r w:rsidR="00C5690A" w:rsidRPr="000263B8">
        <w:t>Основное</w:t>
      </w:r>
      <w:r>
        <w:t>»</w:t>
      </w:r>
      <w:r w:rsidR="00C5690A" w:rsidRPr="000263B8">
        <w:t>;</w:t>
      </w:r>
    </w:p>
    <w:p w14:paraId="55CD7D4D" w14:textId="77777777" w:rsidR="00C5690A" w:rsidRPr="000263B8" w:rsidRDefault="000263B8" w:rsidP="00355B18">
      <w:pPr>
        <w:pStyle w:val="phlistitemized1"/>
      </w:pPr>
      <w:r>
        <w:t>«</w:t>
      </w:r>
      <w:r w:rsidR="00C5690A" w:rsidRPr="000263B8">
        <w:t>Информация</w:t>
      </w:r>
      <w:r w:rsidR="0081618C" w:rsidRPr="000263B8">
        <w:t xml:space="preserve"> </w:t>
      </w:r>
      <w:r w:rsidR="00C5690A" w:rsidRPr="000263B8">
        <w:t>о</w:t>
      </w:r>
      <w:r w:rsidR="0081618C" w:rsidRPr="000263B8">
        <w:t xml:space="preserve"> </w:t>
      </w:r>
      <w:r w:rsidR="00C5690A" w:rsidRPr="000263B8">
        <w:t>вакцинации</w:t>
      </w:r>
      <w:r>
        <w:t>»</w:t>
      </w:r>
      <w:r w:rsidR="00C5690A" w:rsidRPr="000263B8">
        <w:t>;</w:t>
      </w:r>
    </w:p>
    <w:p w14:paraId="474CD428" w14:textId="77777777" w:rsidR="00C5690A" w:rsidRPr="000263B8" w:rsidRDefault="000263B8" w:rsidP="00355B18">
      <w:pPr>
        <w:pStyle w:val="phlistitemized1"/>
      </w:pPr>
      <w:r>
        <w:t>«</w:t>
      </w:r>
      <w:r w:rsidR="00C5690A" w:rsidRPr="000263B8">
        <w:t>Документы</w:t>
      </w:r>
      <w:r>
        <w:t>»</w:t>
      </w:r>
      <w:r w:rsidR="00C5690A" w:rsidRPr="000263B8">
        <w:t>.</w:t>
      </w:r>
    </w:p>
    <w:p w14:paraId="6973CC8F" w14:textId="77777777" w:rsidR="00C5690A" w:rsidRPr="000263B8" w:rsidRDefault="00C5690A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вкладок</w:t>
      </w:r>
    </w:p>
    <w:p w14:paraId="1A7B7579" w14:textId="77777777" w:rsidR="00355B18" w:rsidRDefault="00C5690A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D566F8A" w14:textId="77777777" w:rsidR="00C5690A" w:rsidRPr="000263B8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Состав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(вкладки)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приёмов;</w:t>
      </w:r>
    </w:p>
    <w:p w14:paraId="4801A6AC" w14:textId="77777777" w:rsidR="00C5690A" w:rsidRPr="000263B8" w:rsidRDefault="00C5690A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необходимый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приёма;</w:t>
      </w:r>
    </w:p>
    <w:p w14:paraId="0263EE67" w14:textId="77777777" w:rsidR="00C5690A" w:rsidRDefault="00C5690A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вкладки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приёма;</w:t>
      </w:r>
    </w:p>
    <w:p w14:paraId="4EBD97B2" w14:textId="291A05D4" w:rsidR="00A76A2A" w:rsidRPr="000263B8" w:rsidRDefault="00A76A2A" w:rsidP="00355B18">
      <w:pPr>
        <w:pStyle w:val="phlistitemized1"/>
      </w:pPr>
      <w:r w:rsidRPr="000263B8">
        <w:t>заполните поля окна в соответствии с приведенной ниже таблицей</w:t>
      </w:r>
      <w:r>
        <w:t xml:space="preserve"> (</w:t>
      </w:r>
      <w:r>
        <w:fldChar w:fldCharType="begin"/>
      </w:r>
      <w:r>
        <w:instrText xml:space="preserve"> REF _Ref119079084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57</w:t>
      </w:r>
      <w:r>
        <w:fldChar w:fldCharType="end"/>
      </w:r>
      <w:r>
        <w:t>);</w:t>
      </w:r>
    </w:p>
    <w:p w14:paraId="5A715CEF" w14:textId="7438BC4F" w:rsidR="00C5690A" w:rsidRPr="000263B8" w:rsidRDefault="00E15409" w:rsidP="00E24349">
      <w:pPr>
        <w:pStyle w:val="phtabletitle"/>
      </w:pPr>
      <w:bookmarkStart w:id="352" w:name="_Ref119079084"/>
      <w:r>
        <w:lastRenderedPageBreak/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57</w:t>
      </w:r>
      <w:r w:rsidR="00C5690A" w:rsidRPr="000263B8">
        <w:fldChar w:fldCharType="end"/>
      </w:r>
      <w:bookmarkEnd w:id="352"/>
      <w:r w:rsidR="0081618C" w:rsidRPr="000263B8">
        <w:t xml:space="preserve"> </w:t>
      </w:r>
      <w:r w:rsidR="00A76A2A">
        <w:t xml:space="preserve">– </w:t>
      </w:r>
      <w:r w:rsidR="00C5690A" w:rsidRPr="000263B8">
        <w:t>Заполнение</w:t>
      </w:r>
      <w:r w:rsidR="0081618C" w:rsidRPr="000263B8">
        <w:t xml:space="preserve"> </w:t>
      </w:r>
      <w:r w:rsidR="00C5690A" w:rsidRPr="000263B8">
        <w:t>полей</w:t>
      </w:r>
      <w:r w:rsidR="0081618C" w:rsidRPr="000263B8">
        <w:t xml:space="preserve"> </w:t>
      </w:r>
      <w:r w:rsidR="00C5690A" w:rsidRPr="000263B8">
        <w:t>окна</w:t>
      </w:r>
      <w:r w:rsidR="0081618C" w:rsidRPr="000263B8">
        <w:t xml:space="preserve"> </w:t>
      </w:r>
      <w:r w:rsidR="000263B8">
        <w:t>«</w:t>
      </w:r>
      <w:r w:rsidR="00C5690A" w:rsidRPr="000263B8">
        <w:t>Вкладки</w:t>
      </w:r>
      <w:r w:rsidR="0081618C" w:rsidRPr="000263B8">
        <w:t xml:space="preserve"> </w:t>
      </w:r>
      <w:r w:rsidR="00C5690A" w:rsidRPr="000263B8">
        <w:t>шаблонов</w:t>
      </w:r>
      <w:r w:rsidR="0081618C" w:rsidRPr="000263B8">
        <w:t xml:space="preserve"> </w:t>
      </w:r>
      <w:r w:rsidR="00C5690A" w:rsidRPr="000263B8">
        <w:t>услуг:</w:t>
      </w:r>
      <w:r w:rsidR="0081618C" w:rsidRPr="000263B8">
        <w:t xml:space="preserve"> </w:t>
      </w:r>
      <w:r w:rsidR="00C5690A" w:rsidRPr="000263B8">
        <w:t>добавление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426"/>
        <w:gridCol w:w="5762"/>
      </w:tblGrid>
      <w:tr w:rsidR="000263B8" w:rsidRPr="00E24349" w14:paraId="0D25CB30" w14:textId="77777777" w:rsidTr="00846EA2">
        <w:trPr>
          <w:tblHeader/>
        </w:trPr>
        <w:tc>
          <w:tcPr>
            <w:tcW w:w="2172" w:type="pct"/>
          </w:tcPr>
          <w:p w14:paraId="4A07226D" w14:textId="77777777" w:rsidR="00C5690A" w:rsidRPr="00E24349" w:rsidRDefault="00C5690A" w:rsidP="00355B18">
            <w:pPr>
              <w:pStyle w:val="phtablecolcaption"/>
            </w:pPr>
            <w:r w:rsidRPr="00E24349">
              <w:t>Вкладка</w:t>
            </w:r>
          </w:p>
        </w:tc>
        <w:tc>
          <w:tcPr>
            <w:tcW w:w="2828" w:type="pct"/>
          </w:tcPr>
          <w:p w14:paraId="0EC09521" w14:textId="77777777" w:rsidR="00C5690A" w:rsidRPr="00E24349" w:rsidRDefault="00C5690A" w:rsidP="00355B18">
            <w:pPr>
              <w:pStyle w:val="phtablecolcaption"/>
            </w:pPr>
            <w:r w:rsidRPr="00E24349">
              <w:t>Видимость</w:t>
            </w:r>
            <w:r w:rsidR="0081618C" w:rsidRPr="00E24349">
              <w:t xml:space="preserve"> </w:t>
            </w:r>
            <w:r w:rsidRPr="00E24349">
              <w:t>вкладки</w:t>
            </w:r>
          </w:p>
        </w:tc>
      </w:tr>
      <w:tr w:rsidR="000263B8" w:rsidRPr="00E24349" w14:paraId="12D3D0B4" w14:textId="77777777" w:rsidTr="00846EA2">
        <w:tc>
          <w:tcPr>
            <w:tcW w:w="2172" w:type="pct"/>
          </w:tcPr>
          <w:p w14:paraId="7DF0ACC0" w14:textId="77777777" w:rsidR="00C5690A" w:rsidRPr="00E24349" w:rsidRDefault="00C5690A" w:rsidP="00E24349">
            <w:pPr>
              <w:pStyle w:val="phtablecellleft"/>
            </w:pPr>
            <w:r w:rsidRPr="00E24349">
              <w:t>VAC_VIMIS</w:t>
            </w:r>
          </w:p>
        </w:tc>
        <w:tc>
          <w:tcPr>
            <w:tcW w:w="2828" w:type="pct"/>
            <w:vMerge w:val="restart"/>
          </w:tcPr>
          <w:p w14:paraId="15204A6C" w14:textId="77777777" w:rsidR="00C5690A" w:rsidRPr="00E24349" w:rsidRDefault="00C5690A" w:rsidP="00E24349">
            <w:pPr>
              <w:pStyle w:val="phtablecellleft"/>
            </w:pPr>
            <w:r w:rsidRPr="00E24349">
              <w:t>Везде</w:t>
            </w:r>
          </w:p>
        </w:tc>
      </w:tr>
      <w:tr w:rsidR="000263B8" w:rsidRPr="00E24349" w14:paraId="5FB26399" w14:textId="77777777" w:rsidTr="00846EA2">
        <w:tc>
          <w:tcPr>
            <w:tcW w:w="2172" w:type="pct"/>
          </w:tcPr>
          <w:p w14:paraId="62FA3718" w14:textId="77777777" w:rsidR="00C5690A" w:rsidRPr="00E24349" w:rsidRDefault="00C5690A" w:rsidP="00E24349">
            <w:pPr>
              <w:pStyle w:val="phtablecellleft"/>
            </w:pPr>
            <w:r w:rsidRPr="00E24349">
              <w:t>CONS_OSN_KEK</w:t>
            </w:r>
          </w:p>
        </w:tc>
        <w:tc>
          <w:tcPr>
            <w:tcW w:w="2828" w:type="pct"/>
            <w:vMerge/>
          </w:tcPr>
          <w:p w14:paraId="34208C48" w14:textId="77777777" w:rsidR="00C5690A" w:rsidRPr="00E24349" w:rsidRDefault="00C5690A" w:rsidP="00E24349">
            <w:pPr>
              <w:pStyle w:val="phtablecellleft"/>
            </w:pPr>
          </w:p>
        </w:tc>
      </w:tr>
      <w:tr w:rsidR="000263B8" w:rsidRPr="00E24349" w14:paraId="39DB36BC" w14:textId="77777777" w:rsidTr="00846EA2">
        <w:tc>
          <w:tcPr>
            <w:tcW w:w="2172" w:type="pct"/>
          </w:tcPr>
          <w:p w14:paraId="59A3BC52" w14:textId="77777777" w:rsidR="00C5690A" w:rsidRPr="00E24349" w:rsidRDefault="00C5690A" w:rsidP="00E24349">
            <w:pPr>
              <w:pStyle w:val="phtablecellleft"/>
            </w:pPr>
            <w:r w:rsidRPr="00E24349">
              <w:t>EHRS_DOCS</w:t>
            </w:r>
          </w:p>
        </w:tc>
        <w:tc>
          <w:tcPr>
            <w:tcW w:w="2828" w:type="pct"/>
            <w:vMerge/>
          </w:tcPr>
          <w:p w14:paraId="797C8A86" w14:textId="77777777" w:rsidR="00C5690A" w:rsidRPr="00E24349" w:rsidRDefault="00C5690A" w:rsidP="00E24349">
            <w:pPr>
              <w:pStyle w:val="phtablecellleft"/>
            </w:pPr>
          </w:p>
        </w:tc>
      </w:tr>
    </w:tbl>
    <w:p w14:paraId="29CF8E1C" w14:textId="77777777" w:rsidR="00A76A2A" w:rsidRDefault="00A76A2A" w:rsidP="00A76A2A">
      <w:pPr>
        <w:pStyle w:val="phnormal"/>
      </w:pPr>
    </w:p>
    <w:p w14:paraId="1A8B8A69" w14:textId="77777777" w:rsidR="00C5690A" w:rsidRPr="000263B8" w:rsidRDefault="00C5690A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вкладка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Pr="000263B8">
        <w:t>.</w:t>
      </w:r>
    </w:p>
    <w:p w14:paraId="7649A77F" w14:textId="77777777" w:rsidR="00C5690A" w:rsidRPr="000263B8" w:rsidRDefault="00C5690A" w:rsidP="00C5690A">
      <w:pPr>
        <w:pStyle w:val="3"/>
      </w:pPr>
      <w:bookmarkStart w:id="353" w:name="_Toc118569077"/>
      <w:bookmarkStart w:id="354" w:name="_Toc120524847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353"/>
      <w:bookmarkEnd w:id="354"/>
    </w:p>
    <w:p w14:paraId="02ABACAD" w14:textId="77777777" w:rsidR="00C5690A" w:rsidRPr="000263B8" w:rsidRDefault="00C5690A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манипуляции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EHR_TYPES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0F0C0DF1" w14:textId="4CE81968" w:rsidR="00C5690A" w:rsidRDefault="00C5690A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в</w:t>
      </w:r>
      <w:r w:rsidR="00DD3154" w:rsidRPr="000263B8">
        <w:t xml:space="preserve"> п. </w:t>
      </w:r>
      <w:r w:rsidR="00DD3154" w:rsidRPr="000263B8">
        <w:fldChar w:fldCharType="begin"/>
      </w:r>
      <w:r w:rsidR="00DD3154" w:rsidRPr="000263B8">
        <w:instrText xml:space="preserve"> REF _Ref118568049 \r \h </w:instrText>
      </w:r>
      <w:r w:rsidR="00DD3154" w:rsidRPr="000263B8">
        <w:fldChar w:fldCharType="separate"/>
      </w:r>
      <w:r w:rsidR="00865695">
        <w:t>11</w:t>
      </w:r>
      <w:r w:rsidR="00DD3154" w:rsidRPr="000263B8">
        <w:fldChar w:fldCharType="end"/>
      </w:r>
      <w:r w:rsidR="00DD3154" w:rsidRPr="000263B8">
        <w:t>.</w:t>
      </w:r>
    </w:p>
    <w:p w14:paraId="5C7F86A8" w14:textId="434C3FB6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_Ref119079158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58</w:t>
      </w:r>
      <w:r>
        <w:fldChar w:fldCharType="end"/>
      </w:r>
      <w:r>
        <w:t>).</w:t>
      </w:r>
    </w:p>
    <w:p w14:paraId="235DBD0A" w14:textId="32214033" w:rsidR="00C5690A" w:rsidRPr="000263B8" w:rsidRDefault="00E15409" w:rsidP="00E24349">
      <w:pPr>
        <w:pStyle w:val="phtabletitle"/>
      </w:pPr>
      <w:bookmarkStart w:id="355" w:name="_Ref119079158"/>
      <w:r>
        <w:t>Таблица </w:t>
      </w:r>
      <w:r w:rsidR="00C5690A" w:rsidRPr="000263B8">
        <w:fldChar w:fldCharType="begin"/>
      </w:r>
      <w:r w:rsidR="00C5690A" w:rsidRPr="000263B8">
        <w:instrText>SEQ Таблица \* ARABIC</w:instrText>
      </w:r>
      <w:r w:rsidR="00C5690A" w:rsidRPr="000263B8">
        <w:fldChar w:fldCharType="separate"/>
      </w:r>
      <w:r w:rsidR="00865695">
        <w:rPr>
          <w:noProof/>
        </w:rPr>
        <w:t>58</w:t>
      </w:r>
      <w:r w:rsidR="00C5690A" w:rsidRPr="000263B8">
        <w:fldChar w:fldCharType="end"/>
      </w:r>
      <w:bookmarkEnd w:id="355"/>
      <w:r w:rsidR="0081618C" w:rsidRPr="000263B8">
        <w:t xml:space="preserve"> </w:t>
      </w:r>
      <w:r w:rsidR="00A76A2A">
        <w:t xml:space="preserve">– </w:t>
      </w:r>
      <w:r w:rsidR="00A76A2A" w:rsidRPr="000263B8">
        <w:t>Параметры типа подписываемого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407"/>
        <w:gridCol w:w="6781"/>
      </w:tblGrid>
      <w:tr w:rsidR="000263B8" w:rsidRPr="00E24349" w14:paraId="2B9B220F" w14:textId="77777777" w:rsidTr="00846EA2">
        <w:trPr>
          <w:tblHeader/>
        </w:trPr>
        <w:tc>
          <w:tcPr>
            <w:tcW w:w="1672" w:type="pct"/>
          </w:tcPr>
          <w:p w14:paraId="5E29F296" w14:textId="77777777" w:rsidR="00C5690A" w:rsidRPr="00E24349" w:rsidRDefault="00C5690A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3328" w:type="pct"/>
          </w:tcPr>
          <w:p w14:paraId="0A4C490D" w14:textId="77777777" w:rsidR="00C5690A" w:rsidRPr="00E24349" w:rsidRDefault="00C5690A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69FB2EF" w14:textId="77777777" w:rsidTr="00846EA2">
        <w:tc>
          <w:tcPr>
            <w:tcW w:w="1672" w:type="pct"/>
          </w:tcPr>
          <w:p w14:paraId="797664F9" w14:textId="77777777" w:rsidR="00C5690A" w:rsidRPr="00E24349" w:rsidRDefault="00C5690A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328" w:type="pct"/>
          </w:tcPr>
          <w:p w14:paraId="4E0CA841" w14:textId="77777777" w:rsidR="00C5690A" w:rsidRPr="00E24349" w:rsidRDefault="00C5690A" w:rsidP="00E24349">
            <w:pPr>
              <w:pStyle w:val="phtablecellleft"/>
            </w:pPr>
            <w:r w:rsidRPr="00E24349">
              <w:t>109</w:t>
            </w:r>
          </w:p>
        </w:tc>
      </w:tr>
      <w:tr w:rsidR="000263B8" w:rsidRPr="00E24349" w14:paraId="71FB6D95" w14:textId="77777777" w:rsidTr="00846EA2">
        <w:tc>
          <w:tcPr>
            <w:tcW w:w="1672" w:type="pct"/>
          </w:tcPr>
          <w:p w14:paraId="47A05530" w14:textId="77777777" w:rsidR="00C5690A" w:rsidRPr="00E24349" w:rsidRDefault="00C5690A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3328" w:type="pct"/>
          </w:tcPr>
          <w:p w14:paraId="6CF0EE86" w14:textId="77777777" w:rsidR="00C5690A" w:rsidRPr="00E24349" w:rsidRDefault="00C5690A" w:rsidP="00E24349">
            <w:pPr>
              <w:pStyle w:val="phtablecellleft"/>
            </w:pPr>
            <w:r w:rsidRPr="00E24349">
              <w:t>109</w:t>
            </w:r>
          </w:p>
        </w:tc>
      </w:tr>
      <w:tr w:rsidR="000263B8" w:rsidRPr="00E24349" w14:paraId="1B51E29B" w14:textId="77777777" w:rsidTr="00846EA2">
        <w:tc>
          <w:tcPr>
            <w:tcW w:w="1672" w:type="pct"/>
          </w:tcPr>
          <w:p w14:paraId="55A7E457" w14:textId="77777777" w:rsidR="00C5690A" w:rsidRPr="00E24349" w:rsidRDefault="00C5690A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328" w:type="pct"/>
          </w:tcPr>
          <w:p w14:paraId="24EFB726" w14:textId="77777777" w:rsidR="00C5690A" w:rsidRPr="00E24349" w:rsidRDefault="00C5690A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манипуляции</w:t>
            </w:r>
          </w:p>
        </w:tc>
      </w:tr>
      <w:tr w:rsidR="000263B8" w:rsidRPr="00E24349" w14:paraId="7794934A" w14:textId="77777777" w:rsidTr="00846EA2">
        <w:tc>
          <w:tcPr>
            <w:tcW w:w="1672" w:type="pct"/>
          </w:tcPr>
          <w:p w14:paraId="2F6F17D2" w14:textId="77777777" w:rsidR="00C5690A" w:rsidRPr="00E24349" w:rsidRDefault="00C5690A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3328" w:type="pct"/>
          </w:tcPr>
          <w:p w14:paraId="53F1A004" w14:textId="77777777" w:rsidR="00C5690A" w:rsidRPr="00E24349" w:rsidRDefault="00C5690A" w:rsidP="00E24349">
            <w:pPr>
              <w:pStyle w:val="phtablecellleft"/>
            </w:pPr>
            <w:r w:rsidRPr="00E24349">
              <w:t>СЭМД:</w:t>
            </w:r>
            <w:r w:rsidR="0081618C" w:rsidRPr="00E24349">
              <w:t xml:space="preserve"> 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манипуляции</w:t>
            </w:r>
          </w:p>
        </w:tc>
      </w:tr>
      <w:tr w:rsidR="000263B8" w:rsidRPr="00E24349" w14:paraId="29FD73CF" w14:textId="77777777" w:rsidTr="00846EA2">
        <w:tc>
          <w:tcPr>
            <w:tcW w:w="1672" w:type="pct"/>
          </w:tcPr>
          <w:p w14:paraId="19E375EC" w14:textId="77777777" w:rsidR="00C5690A" w:rsidRPr="00E24349" w:rsidRDefault="00C5690A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3328" w:type="pct"/>
          </w:tcPr>
          <w:p w14:paraId="462F91E9" w14:textId="77777777" w:rsidR="00C5690A" w:rsidRPr="00E24349" w:rsidRDefault="00C5690A" w:rsidP="00E24349">
            <w:pPr>
              <w:pStyle w:val="phtablecellleft"/>
            </w:pPr>
            <w:r w:rsidRPr="00E24349">
              <w:t>SMSV25</w:t>
            </w:r>
          </w:p>
        </w:tc>
      </w:tr>
    </w:tbl>
    <w:p w14:paraId="7B508FB5" w14:textId="77777777" w:rsidR="00C5690A" w:rsidRPr="000263B8" w:rsidRDefault="00C5690A" w:rsidP="000263B8">
      <w:pPr>
        <w:pStyle w:val="phnormal"/>
      </w:pPr>
    </w:p>
    <w:p w14:paraId="5CA605D8" w14:textId="77777777" w:rsidR="00C5690A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683B094E" w14:textId="77777777" w:rsidR="00E72498" w:rsidRPr="000263B8" w:rsidRDefault="00E72498" w:rsidP="00E72498">
      <w:pPr>
        <w:pStyle w:val="2"/>
      </w:pPr>
      <w:bookmarkStart w:id="356" w:name="_Toc118569078"/>
      <w:bookmarkStart w:id="357" w:name="_Toc120524848"/>
      <w:r w:rsidRPr="000263B8">
        <w:lastRenderedPageBreak/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="00E41FF9" w:rsidRPr="000263B8">
        <w:t>СЭМД</w:t>
      </w:r>
      <w:r w:rsidR="0081618C" w:rsidRPr="000263B8">
        <w:t xml:space="preserve"> </w:t>
      </w:r>
      <w:r w:rsidR="00E41FF9" w:rsidRPr="000263B8">
        <w:t>бетта</w:t>
      </w:r>
      <w:r w:rsidR="0081618C" w:rsidRPr="000263B8">
        <w:t xml:space="preserve"> </w:t>
      </w:r>
      <w:r w:rsidR="000263B8">
        <w:t>«</w:t>
      </w:r>
      <w:r w:rsidR="00E41FF9" w:rsidRPr="000263B8">
        <w:t>Эпикриз</w:t>
      </w:r>
      <w:r w:rsidR="0081618C" w:rsidRPr="000263B8">
        <w:t xml:space="preserve"> </w:t>
      </w:r>
      <w:r w:rsidR="00E41FF9" w:rsidRPr="000263B8">
        <w:t>по</w:t>
      </w:r>
      <w:r w:rsidR="0081618C" w:rsidRPr="000263B8">
        <w:t xml:space="preserve"> </w:t>
      </w:r>
      <w:r w:rsidR="00E41FF9" w:rsidRPr="000263B8">
        <w:t>результатам</w:t>
      </w:r>
      <w:r w:rsidR="0081618C" w:rsidRPr="000263B8">
        <w:t xml:space="preserve"> </w:t>
      </w:r>
      <w:r w:rsidR="00E41FF9" w:rsidRPr="000263B8">
        <w:t>диспансеризации/профилактического</w:t>
      </w:r>
      <w:r w:rsidR="0081618C" w:rsidRPr="000263B8">
        <w:t xml:space="preserve"> </w:t>
      </w:r>
      <w:r w:rsidR="00E41FF9" w:rsidRPr="000263B8">
        <w:t>медицинского</w:t>
      </w:r>
      <w:r w:rsidR="0081618C" w:rsidRPr="000263B8">
        <w:t xml:space="preserve"> </w:t>
      </w:r>
      <w:r w:rsidR="00E41FF9" w:rsidRPr="000263B8">
        <w:t>осмотра</w:t>
      </w:r>
      <w:r w:rsidR="000263B8">
        <w:t>»</w:t>
      </w:r>
      <w:bookmarkEnd w:id="356"/>
      <w:bookmarkEnd w:id="357"/>
    </w:p>
    <w:p w14:paraId="3BE0ED5F" w14:textId="77777777" w:rsidR="00E41FF9" w:rsidRPr="000263B8" w:rsidRDefault="00E41FF9" w:rsidP="00E41FF9">
      <w:pPr>
        <w:pStyle w:val="3"/>
      </w:pPr>
      <w:bookmarkStart w:id="358" w:name="_Toc118569079"/>
      <w:bookmarkStart w:id="359" w:name="_Toc120524849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358"/>
      <w:r w:rsidR="00814967" w:rsidRPr="000263B8">
        <w:t>ФРНСИ</w:t>
      </w:r>
      <w:bookmarkEnd w:id="359"/>
    </w:p>
    <w:p w14:paraId="3EFF2EE7" w14:textId="1D1C7A3B" w:rsidR="00E41FF9" w:rsidRPr="000263B8" w:rsidRDefault="00E41FF9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Эпикриз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результатам</w:t>
      </w:r>
      <w:r w:rsidR="0081618C" w:rsidRPr="000263B8">
        <w:t xml:space="preserve"> </w:t>
      </w:r>
      <w:r w:rsidRPr="000263B8">
        <w:t>диспансеризации/профилактического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осмотра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814967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указанные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76A2A">
        <w:t xml:space="preserve"> (</w:t>
      </w:r>
      <w:r w:rsidR="00A76A2A">
        <w:fldChar w:fldCharType="begin"/>
      </w:r>
      <w:r w:rsidR="00A76A2A">
        <w:instrText xml:space="preserve"> REF _Ref119079314 \h </w:instrText>
      </w:r>
      <w:r w:rsidR="00A76A2A">
        <w:fldChar w:fldCharType="separate"/>
      </w:r>
      <w:r w:rsidR="00865695">
        <w:t>Таблица </w:t>
      </w:r>
      <w:r w:rsidR="00865695">
        <w:rPr>
          <w:noProof/>
        </w:rPr>
        <w:t>59</w:t>
      </w:r>
      <w:r w:rsidR="00A76A2A">
        <w:fldChar w:fldCharType="end"/>
      </w:r>
      <w:r w:rsidR="00A76A2A">
        <w:t>)</w:t>
      </w:r>
      <w:r w:rsidRPr="000263B8">
        <w:t>.</w:t>
      </w:r>
    </w:p>
    <w:p w14:paraId="5EB72224" w14:textId="46096F16" w:rsidR="00E41FF9" w:rsidRPr="000263B8" w:rsidRDefault="00E15409" w:rsidP="00E24349">
      <w:pPr>
        <w:pStyle w:val="phtabletitle"/>
      </w:pPr>
      <w:bookmarkStart w:id="360" w:name="_Ref119079314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59</w:t>
      </w:r>
      <w:r w:rsidR="00E41FF9" w:rsidRPr="000263B8">
        <w:fldChar w:fldCharType="end"/>
      </w:r>
      <w:bookmarkEnd w:id="360"/>
      <w:r w:rsidR="0081618C" w:rsidRPr="000263B8">
        <w:t xml:space="preserve"> </w:t>
      </w:r>
      <w:r w:rsidR="00A76A2A">
        <w:t xml:space="preserve">– </w:t>
      </w:r>
      <w:r w:rsidR="00E41FF9" w:rsidRPr="000263B8">
        <w:t>Перечень</w:t>
      </w:r>
      <w:r w:rsidR="0081618C" w:rsidRPr="000263B8">
        <w:t xml:space="preserve"> </w:t>
      </w:r>
      <w:r w:rsidR="00E41FF9" w:rsidRPr="000263B8">
        <w:t>загружаемых</w:t>
      </w:r>
      <w:r w:rsidR="0081618C" w:rsidRPr="000263B8">
        <w:t xml:space="preserve"> </w:t>
      </w:r>
      <w:r w:rsidR="00E41FF9" w:rsidRPr="000263B8">
        <w:t>федеральных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 w:rsidR="00E41FF9" w:rsidRPr="000263B8">
        <w:t>сопоставляемых</w:t>
      </w:r>
      <w:r w:rsidR="0081618C" w:rsidRPr="000263B8">
        <w:t xml:space="preserve"> </w:t>
      </w:r>
      <w:r w:rsidR="00E41FF9" w:rsidRPr="000263B8">
        <w:t>им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497B7A">
        <w:t>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89"/>
        <w:gridCol w:w="1994"/>
        <w:gridCol w:w="3018"/>
        <w:gridCol w:w="2787"/>
      </w:tblGrid>
      <w:tr w:rsidR="000263B8" w:rsidRPr="00E24349" w14:paraId="187D471C" w14:textId="77777777" w:rsidTr="00846EA2">
        <w:trPr>
          <w:tblHeader/>
        </w:trPr>
        <w:tc>
          <w:tcPr>
            <w:tcW w:w="1172" w:type="pct"/>
          </w:tcPr>
          <w:p w14:paraId="32A5B132" w14:textId="77777777" w:rsidR="00E41FF9" w:rsidRPr="00E24349" w:rsidRDefault="00E41FF9" w:rsidP="00355B18">
            <w:pPr>
              <w:pStyle w:val="phtablecolcaption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978" w:type="pct"/>
          </w:tcPr>
          <w:p w14:paraId="198B9725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481" w:type="pct"/>
          </w:tcPr>
          <w:p w14:paraId="1B3220F7" w14:textId="77777777" w:rsidR="00E41FF9" w:rsidRPr="00E24349" w:rsidRDefault="00E41FF9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368" w:type="pct"/>
          </w:tcPr>
          <w:p w14:paraId="6D2751E2" w14:textId="3E3599A0" w:rsidR="00E41FF9" w:rsidRPr="00E24349" w:rsidRDefault="00E41FF9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39EE28D3" w14:textId="77777777" w:rsidTr="00846EA2">
        <w:tc>
          <w:tcPr>
            <w:tcW w:w="1172" w:type="pct"/>
          </w:tcPr>
          <w:p w14:paraId="191DC854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1.2.643.5.1.13.13.11.1009</w:t>
            </w:r>
          </w:p>
        </w:tc>
        <w:tc>
          <w:tcPr>
            <w:tcW w:w="978" w:type="pct"/>
          </w:tcPr>
          <w:p w14:paraId="269AF91D" w14:textId="77777777" w:rsidR="00E41FF9" w:rsidRPr="00E24349" w:rsidRDefault="00E41FF9" w:rsidP="00E24349">
            <w:pPr>
              <w:pStyle w:val="phtablecellleft"/>
            </w:pPr>
            <w:r w:rsidRPr="00E24349">
              <w:t>Виды</w:t>
            </w:r>
            <w:r w:rsidR="0081618C" w:rsidRPr="00E24349">
              <w:t xml:space="preserve"> </w:t>
            </w:r>
            <w:r w:rsidRPr="00E24349">
              <w:t>медицинских</w:t>
            </w:r>
            <w:r w:rsidR="0081618C" w:rsidRPr="00E24349">
              <w:t xml:space="preserve"> </w:t>
            </w:r>
            <w:r w:rsidRPr="00E24349">
              <w:t>направлений</w:t>
            </w:r>
          </w:p>
        </w:tc>
        <w:tc>
          <w:tcPr>
            <w:tcW w:w="1481" w:type="pct"/>
          </w:tcPr>
          <w:p w14:paraId="225382A9" w14:textId="77777777" w:rsidR="00E41FF9" w:rsidRPr="00E24349" w:rsidRDefault="00E41FF9" w:rsidP="00E24349">
            <w:pPr>
              <w:pStyle w:val="phtablecellleft"/>
            </w:pPr>
            <w:r w:rsidRPr="00E24349">
              <w:t>FN_MED_DIR_KINDS</w:t>
            </w:r>
          </w:p>
        </w:tc>
        <w:tc>
          <w:tcPr>
            <w:tcW w:w="1368" w:type="pct"/>
          </w:tcPr>
          <w:p w14:paraId="78C85EEA" w14:textId="77777777" w:rsidR="00E41FF9" w:rsidRPr="00E24349" w:rsidRDefault="00E41FF9" w:rsidP="00E24349">
            <w:pPr>
              <w:pStyle w:val="phtablecellleft"/>
            </w:pPr>
            <w:r w:rsidRPr="00E24349">
              <w:t>RECOM_DIR</w:t>
            </w:r>
          </w:p>
        </w:tc>
      </w:tr>
      <w:tr w:rsidR="000263B8" w:rsidRPr="00E24349" w14:paraId="67CB2F8A" w14:textId="77777777" w:rsidTr="00846EA2">
        <w:tc>
          <w:tcPr>
            <w:tcW w:w="1172" w:type="pct"/>
          </w:tcPr>
          <w:p w14:paraId="00A0FD33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1.2.643.5.1.13.13.99.2.797</w:t>
            </w:r>
          </w:p>
        </w:tc>
        <w:tc>
          <w:tcPr>
            <w:tcW w:w="978" w:type="pct"/>
          </w:tcPr>
          <w:p w14:paraId="3B1E3923" w14:textId="77777777" w:rsidR="00E41FF9" w:rsidRPr="00E24349" w:rsidRDefault="00E41FF9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консультаций</w:t>
            </w:r>
          </w:p>
        </w:tc>
        <w:tc>
          <w:tcPr>
            <w:tcW w:w="1481" w:type="pct"/>
          </w:tcPr>
          <w:p w14:paraId="1182C29E" w14:textId="77777777" w:rsidR="00E41FF9" w:rsidRPr="00E24349" w:rsidRDefault="00E41FF9" w:rsidP="00E24349">
            <w:pPr>
              <w:pStyle w:val="phtablecellleft"/>
            </w:pPr>
            <w:r w:rsidRPr="00E24349">
              <w:t>FN_TYPES_CONSS</w:t>
            </w:r>
          </w:p>
        </w:tc>
        <w:tc>
          <w:tcPr>
            <w:tcW w:w="1368" w:type="pct"/>
          </w:tcPr>
          <w:p w14:paraId="6070F09A" w14:textId="77777777" w:rsidR="00E41FF9" w:rsidRPr="00E24349" w:rsidRDefault="00E41FF9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491CE8B2" w14:textId="77777777" w:rsidTr="00846EA2">
        <w:tc>
          <w:tcPr>
            <w:tcW w:w="1172" w:type="pct"/>
          </w:tcPr>
          <w:p w14:paraId="78EBBB0A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1.2.643.5.1.13.13.99.2.262</w:t>
            </w:r>
          </w:p>
        </w:tc>
        <w:tc>
          <w:tcPr>
            <w:tcW w:w="978" w:type="pct"/>
          </w:tcPr>
          <w:p w14:paraId="06735CC8" w14:textId="77777777" w:rsidR="00E41FF9" w:rsidRPr="00E24349" w:rsidRDefault="00E41FF9" w:rsidP="00E24349">
            <w:pPr>
              <w:pStyle w:val="phtablecellleft"/>
            </w:pP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витальных</w:t>
            </w:r>
            <w:r w:rsidR="0081618C" w:rsidRPr="00E24349">
              <w:t xml:space="preserve"> </w:t>
            </w:r>
            <w:r w:rsidRPr="00E24349">
              <w:t>параметров</w:t>
            </w:r>
          </w:p>
        </w:tc>
        <w:tc>
          <w:tcPr>
            <w:tcW w:w="1481" w:type="pct"/>
          </w:tcPr>
          <w:p w14:paraId="12BB18BC" w14:textId="77777777" w:rsidR="00E41FF9" w:rsidRPr="00E24349" w:rsidRDefault="00E41FF9" w:rsidP="00E24349">
            <w:pPr>
              <w:pStyle w:val="phtablecellleft"/>
            </w:pPr>
            <w:r w:rsidRPr="00E24349">
              <w:t>INT_DLI_VITAL_PARAM</w:t>
            </w:r>
          </w:p>
        </w:tc>
        <w:tc>
          <w:tcPr>
            <w:tcW w:w="1368" w:type="pct"/>
          </w:tcPr>
          <w:p w14:paraId="2EB0A0FD" w14:textId="77777777" w:rsidR="00E41FF9" w:rsidRPr="00E24349" w:rsidRDefault="00E41FF9" w:rsidP="00E24349">
            <w:pPr>
              <w:pStyle w:val="phtablecellleft"/>
            </w:pPr>
            <w:r w:rsidRPr="00E24349">
              <w:t>ANTHROP</w:t>
            </w:r>
          </w:p>
        </w:tc>
      </w:tr>
      <w:tr w:rsidR="000263B8" w:rsidRPr="00E24349" w14:paraId="697F7778" w14:textId="77777777" w:rsidTr="00846EA2">
        <w:tc>
          <w:tcPr>
            <w:tcW w:w="1172" w:type="pct"/>
          </w:tcPr>
          <w:p w14:paraId="7517C5E2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1.2.643.5.1.13.13.11.1358</w:t>
            </w:r>
          </w:p>
        </w:tc>
        <w:tc>
          <w:tcPr>
            <w:tcW w:w="978" w:type="pct"/>
          </w:tcPr>
          <w:p w14:paraId="2C0F6B69" w14:textId="77777777" w:rsidR="00E41FF9" w:rsidRPr="00E24349" w:rsidRDefault="00E41FF9" w:rsidP="00E24349">
            <w:pPr>
              <w:pStyle w:val="phtablecellleft"/>
            </w:pPr>
            <w:r w:rsidRPr="00E24349">
              <w:t>Единицы</w:t>
            </w:r>
            <w:r w:rsidR="0081618C" w:rsidRPr="00E24349">
              <w:t xml:space="preserve"> </w:t>
            </w:r>
            <w:r w:rsidRPr="00E24349">
              <w:t>измерения</w:t>
            </w:r>
          </w:p>
        </w:tc>
        <w:tc>
          <w:tcPr>
            <w:tcW w:w="1481" w:type="pct"/>
          </w:tcPr>
          <w:p w14:paraId="66985BCE" w14:textId="77777777" w:rsidR="00E41FF9" w:rsidRPr="00E24349" w:rsidRDefault="00E41FF9" w:rsidP="00E24349">
            <w:pPr>
              <w:pStyle w:val="phtablecellleft"/>
            </w:pPr>
            <w:r w:rsidRPr="00E24349">
              <w:t>FN_DOSE_MEASURES</w:t>
            </w:r>
          </w:p>
        </w:tc>
        <w:tc>
          <w:tcPr>
            <w:tcW w:w="1368" w:type="pct"/>
          </w:tcPr>
          <w:p w14:paraId="7E06E4AB" w14:textId="77777777" w:rsidR="00E41FF9" w:rsidRPr="00E24349" w:rsidRDefault="00E41FF9" w:rsidP="00E24349">
            <w:pPr>
              <w:pStyle w:val="phtablecellleft"/>
            </w:pPr>
            <w:r w:rsidRPr="00E24349">
              <w:t>MEASURES</w:t>
            </w:r>
          </w:p>
        </w:tc>
      </w:tr>
      <w:tr w:rsidR="000263B8" w:rsidRPr="00E24349" w14:paraId="2C996B49" w14:textId="77777777" w:rsidTr="00846EA2">
        <w:tc>
          <w:tcPr>
            <w:tcW w:w="1172" w:type="pct"/>
          </w:tcPr>
          <w:p w14:paraId="5A172077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1.2.643.5.1.13.13.11.1049</w:t>
            </w:r>
          </w:p>
        </w:tc>
        <w:tc>
          <w:tcPr>
            <w:tcW w:w="978" w:type="pct"/>
          </w:tcPr>
          <w:p w14:paraId="44456852" w14:textId="77777777" w:rsidR="00E41FF9" w:rsidRPr="00E24349" w:rsidRDefault="00E41FF9" w:rsidP="00E24349">
            <w:pPr>
              <w:pStyle w:val="phtablecellleft"/>
            </w:pPr>
            <w:r w:rsidRPr="00E24349">
              <w:t>Характер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  <w:tc>
          <w:tcPr>
            <w:tcW w:w="1481" w:type="pct"/>
          </w:tcPr>
          <w:p w14:paraId="35BFEBA1" w14:textId="77777777" w:rsidR="00E41FF9" w:rsidRPr="00E24349" w:rsidRDefault="00E41FF9" w:rsidP="00E24349">
            <w:pPr>
              <w:pStyle w:val="phtablecellleft"/>
            </w:pPr>
            <w:r w:rsidRPr="00E24349">
              <w:t>FN_DISEASECHARACTERS</w:t>
            </w:r>
          </w:p>
        </w:tc>
        <w:tc>
          <w:tcPr>
            <w:tcW w:w="1368" w:type="pct"/>
          </w:tcPr>
          <w:p w14:paraId="1EBF512A" w14:textId="77777777" w:rsidR="00E41FF9" w:rsidRPr="00E24349" w:rsidRDefault="00E41FF9" w:rsidP="00E24349">
            <w:pPr>
              <w:pStyle w:val="phtablecellleft"/>
            </w:pPr>
            <w:r w:rsidRPr="00E24349">
              <w:t>DIS_CHARACTER_TYPES</w:t>
            </w:r>
          </w:p>
        </w:tc>
      </w:tr>
      <w:tr w:rsidR="000263B8" w:rsidRPr="00E24349" w14:paraId="15E5309E" w14:textId="77777777" w:rsidTr="00846EA2">
        <w:tc>
          <w:tcPr>
            <w:tcW w:w="1172" w:type="pct"/>
          </w:tcPr>
          <w:p w14:paraId="14B59DBF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1.2.643.5.1.13.13.99.2.639</w:t>
            </w:r>
          </w:p>
        </w:tc>
        <w:tc>
          <w:tcPr>
            <w:tcW w:w="978" w:type="pct"/>
          </w:tcPr>
          <w:p w14:paraId="16717424" w14:textId="77777777" w:rsidR="00E41FF9" w:rsidRPr="00E24349" w:rsidRDefault="00E41FF9" w:rsidP="00E24349">
            <w:pPr>
              <w:pStyle w:val="phtablecellleft"/>
            </w:pPr>
            <w:r w:rsidRPr="00E24349">
              <w:t>ФРМО.</w:t>
            </w:r>
            <w:r w:rsidR="0081618C" w:rsidRPr="00E24349">
              <w:t xml:space="preserve"> </w:t>
            </w:r>
            <w:r w:rsidRPr="00E24349">
              <w:t>Типы</w:t>
            </w:r>
            <w:r w:rsidR="0081618C" w:rsidRPr="00E24349">
              <w:t xml:space="preserve"> </w:t>
            </w:r>
            <w:r w:rsidRPr="00E24349">
              <w:t>врачебных</w:t>
            </w:r>
            <w:r w:rsidR="0081618C" w:rsidRPr="00E24349">
              <w:t xml:space="preserve"> </w:t>
            </w:r>
            <w:r w:rsidRPr="00E24349">
              <w:t>участков</w:t>
            </w:r>
          </w:p>
        </w:tc>
        <w:tc>
          <w:tcPr>
            <w:tcW w:w="1481" w:type="pct"/>
          </w:tcPr>
          <w:p w14:paraId="1981550F" w14:textId="77777777" w:rsidR="00E41FF9" w:rsidRPr="00E24349" w:rsidRDefault="00E41FF9" w:rsidP="00E24349">
            <w:pPr>
              <w:pStyle w:val="phtablecellleft"/>
            </w:pPr>
            <w:r w:rsidRPr="00E24349">
              <w:t>FN_SITE_TYPES</w:t>
            </w:r>
          </w:p>
        </w:tc>
        <w:tc>
          <w:tcPr>
            <w:tcW w:w="1368" w:type="pct"/>
          </w:tcPr>
          <w:p w14:paraId="11A8DAF9" w14:textId="77777777" w:rsidR="00E41FF9" w:rsidRPr="00E24349" w:rsidRDefault="00E41FF9" w:rsidP="00E24349">
            <w:pPr>
              <w:pStyle w:val="phtablecellleft"/>
            </w:pPr>
            <w:r w:rsidRPr="00E24349">
              <w:t>SITE_TYPES</w:t>
            </w:r>
          </w:p>
        </w:tc>
      </w:tr>
      <w:tr w:rsidR="000263B8" w:rsidRPr="00E24349" w14:paraId="393FD8E9" w14:textId="77777777" w:rsidTr="00846EA2">
        <w:tc>
          <w:tcPr>
            <w:tcW w:w="1172" w:type="pct"/>
          </w:tcPr>
          <w:p w14:paraId="1486CCAE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1.2.643.5.1.13.13.99.2.766</w:t>
            </w:r>
          </w:p>
        </w:tc>
        <w:tc>
          <w:tcPr>
            <w:tcW w:w="978" w:type="pct"/>
          </w:tcPr>
          <w:p w14:paraId="1266FA4B" w14:textId="77777777" w:rsidR="00E41FF9" w:rsidRPr="00E24349" w:rsidRDefault="00E41FF9" w:rsidP="00E24349">
            <w:pPr>
              <w:pStyle w:val="phtablecellleft"/>
            </w:pPr>
            <w:r w:rsidRPr="00E24349">
              <w:t>Группы</w:t>
            </w:r>
            <w:r w:rsidR="0081618C" w:rsidRPr="00E24349">
              <w:t xml:space="preserve"> </w:t>
            </w:r>
            <w:r w:rsidRPr="00E24349">
              <w:t>здоровья</w:t>
            </w:r>
          </w:p>
        </w:tc>
        <w:tc>
          <w:tcPr>
            <w:tcW w:w="1481" w:type="pct"/>
          </w:tcPr>
          <w:p w14:paraId="139CC2E0" w14:textId="77777777" w:rsidR="00E41FF9" w:rsidRPr="00E24349" w:rsidRDefault="00E41FF9" w:rsidP="00E24349">
            <w:pPr>
              <w:pStyle w:val="phtablecellleft"/>
            </w:pPr>
            <w:r w:rsidRPr="00E24349">
              <w:t>FN_HEALTH_GROUPS</w:t>
            </w:r>
          </w:p>
        </w:tc>
        <w:tc>
          <w:tcPr>
            <w:tcW w:w="1368" w:type="pct"/>
          </w:tcPr>
          <w:p w14:paraId="7FECC49E" w14:textId="77777777" w:rsidR="00E41FF9" w:rsidRPr="00E24349" w:rsidRDefault="00E41FF9" w:rsidP="00E24349">
            <w:pPr>
              <w:pStyle w:val="phtablecellleft"/>
            </w:pPr>
            <w:r w:rsidRPr="00E24349">
              <w:t>PATIENTS_DGROUP</w:t>
            </w:r>
          </w:p>
        </w:tc>
      </w:tr>
      <w:tr w:rsidR="000263B8" w:rsidRPr="00E24349" w14:paraId="70236ECB" w14:textId="77777777" w:rsidTr="00846EA2">
        <w:tc>
          <w:tcPr>
            <w:tcW w:w="1172" w:type="pct"/>
          </w:tcPr>
          <w:p w14:paraId="617131B1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1.2.643.5.1.13.13.11.1006</w:t>
            </w:r>
          </w:p>
        </w:tc>
        <w:tc>
          <w:tcPr>
            <w:tcW w:w="978" w:type="pct"/>
          </w:tcPr>
          <w:p w14:paraId="4E8C4557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  <w:tc>
          <w:tcPr>
            <w:tcW w:w="1481" w:type="pct"/>
          </w:tcPr>
          <w:p w14:paraId="764D05FA" w14:textId="77777777" w:rsidR="00E41FF9" w:rsidRPr="00E24349" w:rsidRDefault="00E41FF9" w:rsidP="00E24349">
            <w:pPr>
              <w:pStyle w:val="phtablecellleft"/>
            </w:pPr>
            <w:r w:rsidRPr="00E24349">
              <w:t>FN_CONDITION_PAT</w:t>
            </w:r>
          </w:p>
        </w:tc>
        <w:tc>
          <w:tcPr>
            <w:tcW w:w="1368" w:type="pct"/>
          </w:tcPr>
          <w:p w14:paraId="03EB2CD4" w14:textId="77777777" w:rsidR="00E41FF9" w:rsidRPr="00E24349" w:rsidRDefault="00E41FF9" w:rsidP="00E24349">
            <w:pPr>
              <w:pStyle w:val="phtablecellleft"/>
            </w:pPr>
            <w:r w:rsidRPr="00E24349">
              <w:t>DISSEVERITY_TYPES</w:t>
            </w:r>
          </w:p>
        </w:tc>
      </w:tr>
      <w:tr w:rsidR="000263B8" w:rsidRPr="00E24349" w14:paraId="6B9C192B" w14:textId="77777777" w:rsidTr="00846EA2">
        <w:tc>
          <w:tcPr>
            <w:tcW w:w="1172" w:type="pct"/>
          </w:tcPr>
          <w:p w14:paraId="1A5E6147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1.2.643.5.1.13.13.99.2.726</w:t>
            </w:r>
          </w:p>
        </w:tc>
        <w:tc>
          <w:tcPr>
            <w:tcW w:w="978" w:type="pct"/>
          </w:tcPr>
          <w:p w14:paraId="31C69A44" w14:textId="77777777" w:rsidR="00E41FF9" w:rsidRPr="00E24349" w:rsidRDefault="00E41FF9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документированных</w:t>
            </w:r>
            <w:r w:rsidR="0081618C" w:rsidRPr="00E24349">
              <w:t xml:space="preserve"> </w:t>
            </w:r>
            <w:r w:rsidRPr="00E24349">
              <w:t>событий</w:t>
            </w:r>
          </w:p>
        </w:tc>
        <w:tc>
          <w:tcPr>
            <w:tcW w:w="1481" w:type="pct"/>
          </w:tcPr>
          <w:p w14:paraId="2B18E265" w14:textId="77777777" w:rsidR="00E41FF9" w:rsidRPr="00E24349" w:rsidRDefault="00E41FF9" w:rsidP="00E24349">
            <w:pPr>
              <w:pStyle w:val="phtablecellleft"/>
            </w:pPr>
            <w:r w:rsidRPr="00E24349">
              <w:t>FN_DOC_EVENT_TYPES</w:t>
            </w:r>
          </w:p>
        </w:tc>
        <w:tc>
          <w:tcPr>
            <w:tcW w:w="1368" w:type="pct"/>
          </w:tcPr>
          <w:p w14:paraId="74B1FF4D" w14:textId="77777777" w:rsidR="00E41FF9" w:rsidRPr="00E24349" w:rsidRDefault="00E41FF9" w:rsidP="00E24349">
            <w:pPr>
              <w:pStyle w:val="phtablecellleft"/>
            </w:pPr>
            <w:r w:rsidRPr="00E24349">
              <w:t>PROF_CARD_TYPES</w:t>
            </w:r>
          </w:p>
        </w:tc>
      </w:tr>
      <w:tr w:rsidR="000263B8" w:rsidRPr="00E24349" w14:paraId="50595BD9" w14:textId="77777777" w:rsidTr="00846EA2">
        <w:tc>
          <w:tcPr>
            <w:tcW w:w="1172" w:type="pct"/>
          </w:tcPr>
          <w:p w14:paraId="5E7E6B8C" w14:textId="77777777" w:rsidR="00E41FF9" w:rsidRPr="00E24349" w:rsidRDefault="00E41FF9" w:rsidP="00E24349">
            <w:pPr>
              <w:pStyle w:val="phtablecellleft"/>
            </w:pPr>
            <w:r w:rsidRPr="00E24349">
              <w:t>1.2.643.5.1.13.13.99.2.822</w:t>
            </w:r>
          </w:p>
        </w:tc>
        <w:tc>
          <w:tcPr>
            <w:tcW w:w="978" w:type="pct"/>
          </w:tcPr>
          <w:p w14:paraId="32F0CD7A" w14:textId="77777777" w:rsidR="00E41FF9" w:rsidRPr="00E24349" w:rsidRDefault="00E41FF9" w:rsidP="00E24349">
            <w:pPr>
              <w:pStyle w:val="phtablecellleft"/>
            </w:pPr>
            <w:r w:rsidRPr="00E24349">
              <w:t>Мероприятия</w:t>
            </w:r>
            <w:r w:rsidR="0081618C" w:rsidRPr="00E24349">
              <w:t xml:space="preserve"> </w:t>
            </w:r>
            <w:r w:rsidRPr="00E24349">
              <w:t>профилактического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осмотра,</w:t>
            </w:r>
            <w:r w:rsidR="0081618C" w:rsidRPr="00E24349">
              <w:t xml:space="preserve"> </w:t>
            </w:r>
            <w:r w:rsidRPr="00E24349">
              <w:t>диспансеризации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углубленной</w:t>
            </w:r>
            <w:r w:rsidR="0081618C" w:rsidRPr="00E24349">
              <w:t xml:space="preserve"> </w:t>
            </w:r>
            <w:r w:rsidRPr="00E24349">
              <w:t>диспансеризации</w:t>
            </w:r>
          </w:p>
        </w:tc>
        <w:tc>
          <w:tcPr>
            <w:tcW w:w="1481" w:type="pct"/>
          </w:tcPr>
          <w:p w14:paraId="5B077F36" w14:textId="77777777" w:rsidR="00E41FF9" w:rsidRPr="00E24349" w:rsidRDefault="00E41FF9" w:rsidP="00E24349">
            <w:pPr>
              <w:pStyle w:val="phtablecellleft"/>
            </w:pPr>
            <w:r w:rsidRPr="00E24349">
              <w:t>FN_MED_EXAM_PMOD</w:t>
            </w:r>
          </w:p>
        </w:tc>
        <w:tc>
          <w:tcPr>
            <w:tcW w:w="1368" w:type="pct"/>
          </w:tcPr>
          <w:p w14:paraId="49A815CE" w14:textId="77777777" w:rsidR="00E41FF9" w:rsidRPr="00E24349" w:rsidRDefault="00E41FF9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721A9A73" w14:textId="77777777" w:rsidTr="00846EA2">
        <w:tc>
          <w:tcPr>
            <w:tcW w:w="1172" w:type="pct"/>
          </w:tcPr>
          <w:p w14:paraId="0F256FC6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1.2.643.5.1.13.13.11.1514</w:t>
            </w:r>
          </w:p>
        </w:tc>
        <w:tc>
          <w:tcPr>
            <w:tcW w:w="978" w:type="pct"/>
          </w:tcPr>
          <w:p w14:paraId="2A3DAD89" w14:textId="77777777" w:rsidR="00E41FF9" w:rsidRPr="00E24349" w:rsidRDefault="00E41FF9" w:rsidP="00E24349">
            <w:pPr>
              <w:pStyle w:val="phtablecellleft"/>
            </w:pPr>
            <w:r w:rsidRPr="00E24349">
              <w:t>Перечень</w:t>
            </w:r>
            <w:r w:rsidR="0081618C" w:rsidRPr="00E24349">
              <w:t xml:space="preserve"> </w:t>
            </w:r>
            <w:r w:rsidRPr="00E24349">
              <w:t>клинических</w:t>
            </w:r>
            <w:r w:rsidR="0081618C" w:rsidRPr="00E24349">
              <w:t xml:space="preserve"> </w:t>
            </w:r>
            <w:r w:rsidRPr="00E24349">
              <w:t>шкал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опросников</w:t>
            </w:r>
          </w:p>
        </w:tc>
        <w:tc>
          <w:tcPr>
            <w:tcW w:w="1481" w:type="pct"/>
          </w:tcPr>
          <w:p w14:paraId="1B3739DD" w14:textId="77777777" w:rsidR="00E41FF9" w:rsidRPr="00E24349" w:rsidRDefault="00E41FF9" w:rsidP="00E24349">
            <w:pPr>
              <w:pStyle w:val="phtablecellleft"/>
            </w:pPr>
            <w:r w:rsidRPr="00E24349">
              <w:t>FN_CLINIC_SCALES</w:t>
            </w:r>
          </w:p>
        </w:tc>
        <w:tc>
          <w:tcPr>
            <w:tcW w:w="1368" w:type="pct"/>
          </w:tcPr>
          <w:p w14:paraId="30B385A3" w14:textId="77777777" w:rsidR="00E41FF9" w:rsidRPr="00E24349" w:rsidRDefault="00E41FF9" w:rsidP="00E24349">
            <w:pPr>
              <w:pStyle w:val="phtablecellleft"/>
            </w:pPr>
            <w:r w:rsidRPr="00E24349">
              <w:t>QUESTIONARIES</w:t>
            </w:r>
          </w:p>
        </w:tc>
      </w:tr>
      <w:tr w:rsidR="000263B8" w:rsidRPr="00E24349" w14:paraId="2250E373" w14:textId="77777777" w:rsidTr="00846EA2">
        <w:tc>
          <w:tcPr>
            <w:tcW w:w="1172" w:type="pct"/>
          </w:tcPr>
          <w:p w14:paraId="01A41EA0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1.2.643.5.1.13.13.11.1515</w:t>
            </w:r>
          </w:p>
        </w:tc>
        <w:tc>
          <w:tcPr>
            <w:tcW w:w="978" w:type="pct"/>
          </w:tcPr>
          <w:p w14:paraId="10378285" w14:textId="77777777" w:rsidR="00E41FF9" w:rsidRPr="00E24349" w:rsidRDefault="00E41FF9" w:rsidP="00E24349">
            <w:pPr>
              <w:pStyle w:val="phtablecellleft"/>
            </w:pPr>
            <w:r w:rsidRPr="00E24349">
              <w:t>Параметры</w:t>
            </w:r>
            <w:r w:rsidR="0081618C" w:rsidRPr="00E24349">
              <w:t xml:space="preserve"> </w:t>
            </w:r>
            <w:r w:rsidRPr="00E24349">
              <w:t>клинических</w:t>
            </w:r>
            <w:r w:rsidR="0081618C" w:rsidRPr="00E24349">
              <w:t xml:space="preserve"> </w:t>
            </w:r>
            <w:r w:rsidRPr="00E24349">
              <w:t>шкал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опросников</w:t>
            </w:r>
          </w:p>
        </w:tc>
        <w:tc>
          <w:tcPr>
            <w:tcW w:w="1481" w:type="pct"/>
          </w:tcPr>
          <w:p w14:paraId="3C96EA1B" w14:textId="77777777" w:rsidR="00E41FF9" w:rsidRPr="00E24349" w:rsidRDefault="00E41FF9" w:rsidP="00E24349">
            <w:pPr>
              <w:pStyle w:val="phtablecellleft"/>
            </w:pPr>
            <w:r w:rsidRPr="00E24349">
              <w:t>FN_PARAMS_CLINIC_SCALES</w:t>
            </w:r>
          </w:p>
        </w:tc>
        <w:tc>
          <w:tcPr>
            <w:tcW w:w="1368" w:type="pct"/>
          </w:tcPr>
          <w:p w14:paraId="049FDF39" w14:textId="77777777" w:rsidR="00E41FF9" w:rsidRPr="00E24349" w:rsidRDefault="00E41FF9" w:rsidP="00E24349">
            <w:pPr>
              <w:pStyle w:val="phtablecellleft"/>
            </w:pPr>
            <w:r w:rsidRPr="00E24349">
              <w:t>QUEST_QUESTIONS</w:t>
            </w:r>
          </w:p>
          <w:p w14:paraId="04433B91" w14:textId="77777777" w:rsidR="00E41FF9" w:rsidRPr="00E24349" w:rsidRDefault="00E41FF9" w:rsidP="00E24349">
            <w:pPr>
              <w:pStyle w:val="phtablecellleft"/>
            </w:pPr>
            <w:r w:rsidRPr="00E24349">
              <w:t>QUEST_ANSWERS</w:t>
            </w:r>
          </w:p>
        </w:tc>
      </w:tr>
      <w:tr w:rsidR="000263B8" w:rsidRPr="00E24349" w14:paraId="7DB14A3F" w14:textId="77777777" w:rsidTr="00846EA2">
        <w:tc>
          <w:tcPr>
            <w:tcW w:w="1172" w:type="pct"/>
          </w:tcPr>
          <w:p w14:paraId="143267FB" w14:textId="77777777" w:rsidR="00E41FF9" w:rsidRPr="00E24349" w:rsidRDefault="00E41FF9" w:rsidP="00E24349">
            <w:pPr>
              <w:pStyle w:val="phtablecellleft"/>
            </w:pPr>
            <w:r w:rsidRPr="00E24349">
              <w:t>1.2.643.5.1.13.13.11.1516</w:t>
            </w:r>
          </w:p>
        </w:tc>
        <w:tc>
          <w:tcPr>
            <w:tcW w:w="978" w:type="pct"/>
          </w:tcPr>
          <w:p w14:paraId="6CCBBA4F" w14:textId="77777777" w:rsidR="00E41FF9" w:rsidRPr="00E24349" w:rsidRDefault="00E41FF9" w:rsidP="00E24349">
            <w:pPr>
              <w:pStyle w:val="phtablecellleft"/>
            </w:pPr>
            <w:r w:rsidRPr="00E24349">
              <w:t>Интерпретация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оценки</w:t>
            </w:r>
            <w:r w:rsidR="0081618C" w:rsidRPr="00E24349">
              <w:t xml:space="preserve"> </w:t>
            </w:r>
            <w:r w:rsidRPr="00E24349">
              <w:lastRenderedPageBreak/>
              <w:t>по</w:t>
            </w:r>
            <w:r w:rsidR="0081618C" w:rsidRPr="00E24349">
              <w:t xml:space="preserve"> </w:t>
            </w:r>
            <w:r w:rsidRPr="00E24349">
              <w:t>клиническим</w:t>
            </w:r>
            <w:r w:rsidR="0081618C" w:rsidRPr="00E24349">
              <w:t xml:space="preserve"> </w:t>
            </w:r>
            <w:r w:rsidRPr="00E24349">
              <w:t>шкалам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опросникам</w:t>
            </w:r>
          </w:p>
        </w:tc>
        <w:tc>
          <w:tcPr>
            <w:tcW w:w="1481" w:type="pct"/>
          </w:tcPr>
          <w:p w14:paraId="5EB75665" w14:textId="77777777" w:rsidR="00E41FF9" w:rsidRPr="00E24349" w:rsidRDefault="00E41FF9" w:rsidP="00E24349">
            <w:pPr>
              <w:pStyle w:val="phtablecellleft"/>
            </w:pPr>
            <w:r w:rsidRPr="00E24349">
              <w:lastRenderedPageBreak/>
              <w:t>FN_RESULTS_ACCORDING</w:t>
            </w:r>
          </w:p>
        </w:tc>
        <w:tc>
          <w:tcPr>
            <w:tcW w:w="1368" w:type="pct"/>
          </w:tcPr>
          <w:p w14:paraId="3A7A3789" w14:textId="77777777" w:rsidR="00E41FF9" w:rsidRPr="00E24349" w:rsidRDefault="00E41FF9" w:rsidP="00E24349">
            <w:pPr>
              <w:pStyle w:val="phtablecellleft"/>
            </w:pPr>
            <w:r w:rsidRPr="00E24349">
              <w:t>QUEST_INTERPRETATIONS</w:t>
            </w:r>
          </w:p>
        </w:tc>
      </w:tr>
      <w:tr w:rsidR="000263B8" w:rsidRPr="00E24349" w14:paraId="4207898D" w14:textId="77777777" w:rsidTr="00846EA2">
        <w:tc>
          <w:tcPr>
            <w:tcW w:w="1172" w:type="pct"/>
          </w:tcPr>
          <w:p w14:paraId="157A5E08" w14:textId="77777777" w:rsidR="00E41FF9" w:rsidRPr="00E24349" w:rsidRDefault="00E41FF9" w:rsidP="00E24349">
            <w:pPr>
              <w:pStyle w:val="phtablecellleft"/>
            </w:pPr>
            <w:r w:rsidRPr="00E24349">
              <w:lastRenderedPageBreak/>
              <w:t>1.2.643.5.1.13.13.99.2.240</w:t>
            </w:r>
          </w:p>
        </w:tc>
        <w:tc>
          <w:tcPr>
            <w:tcW w:w="978" w:type="pct"/>
          </w:tcPr>
          <w:p w14:paraId="12761839" w14:textId="77777777" w:rsidR="00E41FF9" w:rsidRPr="00E24349" w:rsidRDefault="00E41FF9" w:rsidP="00E24349">
            <w:pPr>
              <w:pStyle w:val="phtablecellleft"/>
            </w:pPr>
            <w:r w:rsidRPr="00E24349">
              <w:t>Трансплантология.</w:t>
            </w:r>
            <w:r w:rsidR="0081618C" w:rsidRPr="00E24349">
              <w:t xml:space="preserve"> </w:t>
            </w:r>
            <w:r w:rsidRPr="00E24349">
              <w:t>Типы</w:t>
            </w:r>
            <w:r w:rsidR="0081618C" w:rsidRPr="00E24349">
              <w:t xml:space="preserve"> </w:t>
            </w:r>
            <w:r w:rsidRPr="00E24349">
              <w:t>родственной</w:t>
            </w:r>
            <w:r w:rsidR="0081618C" w:rsidRPr="00E24349">
              <w:t xml:space="preserve"> </w:t>
            </w:r>
            <w:r w:rsidRPr="00E24349">
              <w:t>связи</w:t>
            </w:r>
          </w:p>
        </w:tc>
        <w:tc>
          <w:tcPr>
            <w:tcW w:w="1481" w:type="pct"/>
          </w:tcPr>
          <w:p w14:paraId="578C08D7" w14:textId="77777777" w:rsidR="00E41FF9" w:rsidRPr="00E24349" w:rsidRDefault="00E41FF9" w:rsidP="00E24349">
            <w:pPr>
              <w:pStyle w:val="phtablecellleft"/>
            </w:pPr>
            <w:r w:rsidRPr="00E24349">
              <w:t>FN_RELATIVES</w:t>
            </w:r>
          </w:p>
        </w:tc>
        <w:tc>
          <w:tcPr>
            <w:tcW w:w="1368" w:type="pct"/>
          </w:tcPr>
          <w:p w14:paraId="323BFA8C" w14:textId="77777777" w:rsidR="00E41FF9" w:rsidRPr="00E24349" w:rsidRDefault="00E41FF9" w:rsidP="00E24349">
            <w:pPr>
              <w:pStyle w:val="phtablecellleft"/>
            </w:pPr>
            <w:r w:rsidRPr="00E24349">
              <w:t>RELATIONSHIPS</w:t>
            </w:r>
          </w:p>
        </w:tc>
      </w:tr>
    </w:tbl>
    <w:p w14:paraId="3634C502" w14:textId="77777777" w:rsidR="00E41FF9" w:rsidRPr="000263B8" w:rsidRDefault="00E41FF9" w:rsidP="00E41FF9">
      <w:pPr>
        <w:pStyle w:val="4"/>
      </w:pPr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A76A2A">
        <w:t>ФР</w:t>
      </w:r>
      <w:r w:rsidRPr="000263B8">
        <w:t>НСИ</w:t>
      </w:r>
    </w:p>
    <w:p w14:paraId="2176AEF3" w14:textId="77777777" w:rsidR="00355B18" w:rsidRDefault="00A76A2A" w:rsidP="00355B18">
      <w:pPr>
        <w:pStyle w:val="phlistitemizedtitle"/>
      </w:pPr>
      <w:r>
        <w:t>Ч</w:t>
      </w:r>
      <w:r w:rsidR="00E41FF9" w:rsidRPr="000263B8">
        <w:t>тобы</w:t>
      </w:r>
      <w:r w:rsidR="0081618C" w:rsidRPr="000263B8">
        <w:t xml:space="preserve"> </w:t>
      </w:r>
      <w:r w:rsidR="00E41FF9" w:rsidRPr="000263B8">
        <w:t>загрузить</w:t>
      </w:r>
      <w:r w:rsidR="0081618C" w:rsidRPr="000263B8">
        <w:t xml:space="preserve"> </w:t>
      </w:r>
      <w:r w:rsidR="00E41FF9" w:rsidRPr="000263B8">
        <w:t>справочники</w:t>
      </w:r>
      <w:r w:rsidR="0081618C" w:rsidRPr="000263B8">
        <w:t xml:space="preserve"> </w:t>
      </w:r>
      <w:r w:rsidR="00E41FF9" w:rsidRPr="000263B8">
        <w:t>из</w:t>
      </w:r>
      <w:r w:rsidR="0081618C" w:rsidRPr="000263B8">
        <w:t xml:space="preserve"> </w:t>
      </w:r>
      <w:r>
        <w:t>ФР</w:t>
      </w:r>
      <w:r w:rsidR="00E41FF9" w:rsidRPr="000263B8">
        <w:t>НСИ,</w:t>
      </w:r>
      <w:r w:rsidR="0081618C" w:rsidRPr="000263B8">
        <w:t xml:space="preserve"> </w:t>
      </w:r>
      <w:r w:rsidR="00E41FF9" w:rsidRPr="000263B8">
        <w:t>выполните</w:t>
      </w:r>
      <w:r w:rsidR="0081618C" w:rsidRPr="000263B8">
        <w:t xml:space="preserve"> </w:t>
      </w:r>
      <w:r w:rsidR="00E41FF9" w:rsidRPr="000263B8">
        <w:t>следующие</w:t>
      </w:r>
      <w:r w:rsidR="0081618C" w:rsidRPr="000263B8">
        <w:t xml:space="preserve"> </w:t>
      </w:r>
      <w:r w:rsidR="00E41FF9" w:rsidRPr="000263B8">
        <w:t>действия</w:t>
      </w:r>
      <w:r w:rsidR="00355B18">
        <w:t>:</w:t>
      </w:r>
    </w:p>
    <w:p w14:paraId="61227638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021E294D" w14:textId="57EDFA3D" w:rsidR="00E41FF9" w:rsidRPr="000263B8" w:rsidRDefault="00E41FF9" w:rsidP="00A76A2A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A76A2A">
        <w:t>значение</w:t>
      </w:r>
      <w:r w:rsidR="0081618C" w:rsidRPr="00A76A2A">
        <w:t xml:space="preserve"> </w:t>
      </w:r>
      <w:r w:rsidR="000263B8" w:rsidRPr="00A76A2A">
        <w:t>«</w:t>
      </w:r>
      <w:hyperlink r:id="rId91" w:history="1">
        <w:r w:rsidRPr="00A76A2A">
          <w:t>nsi.rosminzdrav.ru</w:t>
        </w:r>
      </w:hyperlink>
      <w:r w:rsidR="000263B8" w:rsidRPr="00A76A2A">
        <w:t>»</w:t>
      </w:r>
      <w:r w:rsidR="0081618C" w:rsidRPr="00A76A2A">
        <w:t xml:space="preserve"> </w:t>
      </w:r>
      <w:r w:rsidRPr="00A76A2A">
        <w:t>из</w:t>
      </w:r>
      <w:r w:rsidR="0081618C" w:rsidRPr="00A76A2A">
        <w:t xml:space="preserve"> </w:t>
      </w:r>
      <w:r w:rsidRPr="00A76A2A">
        <w:t>выпадающего</w:t>
      </w:r>
      <w:r w:rsidR="0081618C" w:rsidRPr="00A76A2A">
        <w:t xml:space="preserve"> </w:t>
      </w:r>
      <w:r w:rsidRPr="00A76A2A">
        <w:t>списка</w:t>
      </w:r>
      <w:r w:rsidR="0081618C" w:rsidRPr="00A76A2A">
        <w:t xml:space="preserve"> </w:t>
      </w:r>
      <w:r w:rsidRPr="00A76A2A">
        <w:t>в</w:t>
      </w:r>
      <w:r w:rsidR="0081618C" w:rsidRPr="00A76A2A">
        <w:t xml:space="preserve"> </w:t>
      </w:r>
      <w:r w:rsidRPr="00A76A2A">
        <w:t>поле</w:t>
      </w:r>
      <w:r w:rsidR="0081618C" w:rsidRPr="00A76A2A">
        <w:t xml:space="preserve"> </w:t>
      </w:r>
      <w:r w:rsidR="000263B8" w:rsidRPr="00A76A2A">
        <w:t>«</w:t>
      </w:r>
      <w:r w:rsidRPr="00A76A2A">
        <w:t>Источник</w:t>
      </w:r>
      <w:r w:rsidR="0081618C" w:rsidRPr="00A76A2A">
        <w:t xml:space="preserve"> </w:t>
      </w:r>
      <w:r w:rsidRPr="00A76A2A">
        <w:t>загрузки</w:t>
      </w:r>
      <w:r w:rsidR="000263B8" w:rsidRPr="00A76A2A">
        <w:t>»</w:t>
      </w:r>
      <w:r w:rsidRPr="00A76A2A">
        <w:t>;</w:t>
      </w:r>
    </w:p>
    <w:p w14:paraId="5A23121D" w14:textId="77777777" w:rsidR="00E41FF9" w:rsidRDefault="00E41FF9" w:rsidP="00A76A2A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0E7AC3A6" w14:textId="77777777" w:rsidR="000263B8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16B06B02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14967" w:rsidRPr="000263B8">
        <w:t>ФРНСИ</w:t>
      </w:r>
      <w:r w:rsidR="00A76A2A">
        <w:t>;</w:t>
      </w:r>
    </w:p>
    <w:p w14:paraId="0905EBF2" w14:textId="77777777" w:rsidR="00E41FF9" w:rsidRPr="000263B8" w:rsidRDefault="00E41FF9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43394994" w14:textId="77777777" w:rsidR="00E41FF9" w:rsidRPr="000263B8" w:rsidRDefault="00E41FF9" w:rsidP="00A76A2A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</w:t>
      </w:r>
      <w:r w:rsidR="00A76A2A">
        <w:t>Р</w:t>
      </w:r>
      <w:r w:rsidRPr="000263B8">
        <w:t>НСИ</w:t>
      </w:r>
      <w:r w:rsidR="0081618C" w:rsidRPr="000263B8">
        <w:t xml:space="preserve"> </w:t>
      </w:r>
      <w:r w:rsidRPr="000263B8">
        <w:t>(см.</w:t>
      </w:r>
      <w:r w:rsidR="0081618C" w:rsidRPr="000263B8">
        <w:t xml:space="preserve"> </w:t>
      </w:r>
      <w:r w:rsidRPr="000263B8">
        <w:t>таблицу</w:t>
      </w:r>
      <w:r w:rsidR="0081618C" w:rsidRPr="000263B8">
        <w:t xml:space="preserve"> </w:t>
      </w:r>
      <w:r w:rsidRPr="000263B8">
        <w:t>выше).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1D730114" wp14:editId="5FFD1B5B">
            <wp:extent cx="190500" cy="180975"/>
            <wp:effectExtent l="19050" t="19050" r="19050" b="28575"/>
            <wp:docPr id="19" name="Рисунок 19" descr="_scroll_external/attachments/knopka-tri-tochki-mis-795a1a5ca630656d813c690233731f4eca0188cf60243020eefbbb7a30ba4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43039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07C8821E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A76A2A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32347A16" w14:textId="77777777" w:rsidR="00E41FF9" w:rsidRPr="000263B8" w:rsidRDefault="00E41FF9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A76A2A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223C78E2" w14:textId="7D3F9C4F" w:rsidR="00E41FF9" w:rsidRPr="000263B8" w:rsidRDefault="00E41FF9" w:rsidP="00355B18">
      <w:pPr>
        <w:pStyle w:val="phlistitemized1"/>
      </w:pPr>
      <w:r w:rsidRPr="000263B8">
        <w:lastRenderedPageBreak/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355B1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04F6363E" w14:textId="5225601D" w:rsidR="00E41FF9" w:rsidRPr="000263B8" w:rsidRDefault="00E41FF9" w:rsidP="00E41FF9">
      <w:pPr>
        <w:pStyle w:val="4"/>
      </w:pPr>
      <w:r w:rsidRPr="000263B8"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814967" w:rsidRPr="000263B8">
        <w:t>ФРНСИ</w:t>
      </w:r>
    </w:p>
    <w:p w14:paraId="748BAE94" w14:textId="349FE2D1" w:rsidR="00355B18" w:rsidRDefault="00C76568" w:rsidP="00355B18">
      <w:pPr>
        <w:pStyle w:val="phlistitemizedtitle"/>
      </w:pPr>
      <w:r>
        <w:t>Ч</w:t>
      </w:r>
      <w:r w:rsidR="00E41FF9" w:rsidRPr="000263B8">
        <w:t>тобы</w:t>
      </w:r>
      <w:r w:rsidR="0081618C" w:rsidRPr="000263B8">
        <w:t xml:space="preserve"> </w:t>
      </w:r>
      <w:r w:rsidR="00E41FF9" w:rsidRPr="000263B8">
        <w:t>сопоставить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E41FF9" w:rsidRPr="000263B8">
        <w:t>Ф</w:t>
      </w:r>
      <w:r w:rsidR="00A76A2A">
        <w:t>Р</w:t>
      </w:r>
      <w:r w:rsidR="00E41FF9" w:rsidRPr="000263B8">
        <w:t>НСИ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 w:rsidR="00497B7A">
        <w:t>МИС</w:t>
      </w:r>
      <w:r w:rsidR="00E41FF9" w:rsidRPr="000263B8">
        <w:t>,</w:t>
      </w:r>
      <w:r w:rsidR="0081618C" w:rsidRPr="000263B8">
        <w:t xml:space="preserve"> </w:t>
      </w:r>
      <w:r w:rsidR="00E41FF9" w:rsidRPr="000263B8">
        <w:t>выполните</w:t>
      </w:r>
      <w:r w:rsidR="0081618C" w:rsidRPr="000263B8">
        <w:t xml:space="preserve"> </w:t>
      </w:r>
      <w:r w:rsidR="00E41FF9" w:rsidRPr="000263B8">
        <w:t>следующие</w:t>
      </w:r>
      <w:r w:rsidR="0081618C" w:rsidRPr="000263B8">
        <w:t xml:space="preserve"> </w:t>
      </w:r>
      <w:r w:rsidR="00E41FF9" w:rsidRPr="000263B8">
        <w:t>действия</w:t>
      </w:r>
      <w:r w:rsidR="00355B18">
        <w:t>:</w:t>
      </w:r>
    </w:p>
    <w:p w14:paraId="2DB55D9A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21D49DE9" w14:textId="77777777" w:rsidR="00E41FF9" w:rsidRPr="000263B8" w:rsidRDefault="00E41FF9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814967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74BAB9A0" w14:textId="7F4E20A7" w:rsidR="00E41FF9" w:rsidRPr="000263B8" w:rsidRDefault="00E41FF9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3A7021FE" w14:textId="77777777" w:rsidR="00E41FF9" w:rsidRPr="000263B8" w:rsidRDefault="00E41FF9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7AD4D247" w14:textId="77777777" w:rsidR="00E41FF9" w:rsidRPr="000263B8" w:rsidRDefault="00E41FF9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5193F929" w14:textId="1C4A283F" w:rsidR="00E41FF9" w:rsidRPr="000263B8" w:rsidRDefault="00E41FF9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34CA6E0A" w14:textId="77777777" w:rsidR="00E41FF9" w:rsidRPr="000263B8" w:rsidRDefault="00E41FF9" w:rsidP="00E41FF9">
      <w:pPr>
        <w:pStyle w:val="3"/>
      </w:pPr>
      <w:bookmarkStart w:id="361" w:name="_Toc118569080"/>
      <w:bookmarkStart w:id="362" w:name="_Toc120524850"/>
      <w:r w:rsidRPr="000263B8">
        <w:t>Настройка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bookmarkEnd w:id="361"/>
      <w:bookmarkEnd w:id="362"/>
    </w:p>
    <w:p w14:paraId="35DF70E6" w14:textId="77777777" w:rsidR="00827214" w:rsidRDefault="00E41FF9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Эпикриз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результатам</w:t>
      </w:r>
      <w:r w:rsidR="0081618C" w:rsidRPr="000263B8">
        <w:t xml:space="preserve"> </w:t>
      </w:r>
      <w:r w:rsidRPr="000263B8">
        <w:t>диспансеризации/профилактического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осмотра</w:t>
      </w:r>
      <w:r w:rsidR="000263B8">
        <w:t>»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осмотра/консультации</w:t>
      </w:r>
      <w:r w:rsidR="0081618C" w:rsidRPr="000263B8">
        <w:t xml:space="preserve"> </w:t>
      </w:r>
      <w:r w:rsidRPr="000263B8">
        <w:t>должен</w:t>
      </w:r>
      <w:r w:rsidR="0081618C" w:rsidRPr="000263B8">
        <w:t xml:space="preserve"> </w:t>
      </w:r>
      <w:r w:rsidRPr="000263B8">
        <w:t>содержать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</w:t>
      </w:r>
      <w:r w:rsidR="00827214">
        <w:t>ах поля, приведенные в таблице ниже.</w:t>
      </w:r>
    </w:p>
    <w:p w14:paraId="7F3D7C81" w14:textId="0FFC2AE7" w:rsidR="00827214" w:rsidRDefault="00827214" w:rsidP="00827214">
      <w:pPr>
        <w:pStyle w:val="phtabletitle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865695">
        <w:rPr>
          <w:noProof/>
        </w:rPr>
        <w:t>60</w:t>
      </w:r>
      <w:r>
        <w:fldChar w:fldCharType="end"/>
      </w:r>
      <w:r>
        <w:t xml:space="preserve"> – Поля, необходимые на вкладках шаблона услуги </w:t>
      </w:r>
      <w:r w:rsidRPr="000263B8">
        <w:t>осмотра/консультации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87"/>
        <w:gridCol w:w="2814"/>
        <w:gridCol w:w="4887"/>
      </w:tblGrid>
      <w:tr w:rsidR="00827214" w14:paraId="5A1B5FAF" w14:textId="67F25E76" w:rsidTr="00827214">
        <w:tc>
          <w:tcPr>
            <w:tcW w:w="2518" w:type="dxa"/>
          </w:tcPr>
          <w:p w14:paraId="03D8EC8C" w14:textId="0345806B" w:rsidR="00827214" w:rsidRDefault="00827214" w:rsidP="00827214">
            <w:pPr>
              <w:pStyle w:val="phtablecolcaption"/>
            </w:pPr>
            <w:r>
              <w:t>Вкладка шаблона услуг</w:t>
            </w:r>
          </w:p>
        </w:tc>
        <w:tc>
          <w:tcPr>
            <w:tcW w:w="2835" w:type="dxa"/>
          </w:tcPr>
          <w:p w14:paraId="33F75B0D" w14:textId="543C82F1" w:rsidR="00827214" w:rsidRDefault="00827214" w:rsidP="00827214">
            <w:pPr>
              <w:pStyle w:val="phtablecolcaption"/>
            </w:pPr>
            <w:r>
              <w:t>Код поля</w:t>
            </w:r>
          </w:p>
        </w:tc>
        <w:tc>
          <w:tcPr>
            <w:tcW w:w="4961" w:type="dxa"/>
          </w:tcPr>
          <w:p w14:paraId="581EB287" w14:textId="7136F405" w:rsidR="00827214" w:rsidRDefault="00827214" w:rsidP="00827214">
            <w:pPr>
              <w:pStyle w:val="phtablecolcaption"/>
            </w:pPr>
            <w:r>
              <w:t>Пояснение</w:t>
            </w:r>
          </w:p>
        </w:tc>
      </w:tr>
      <w:tr w:rsidR="00827214" w14:paraId="3DBFC3C0" w14:textId="2CB3C0D5" w:rsidTr="00827214">
        <w:tc>
          <w:tcPr>
            <w:tcW w:w="2518" w:type="dxa"/>
          </w:tcPr>
          <w:p w14:paraId="67329CDB" w14:textId="2F29D2FA" w:rsidR="00827214" w:rsidRDefault="00827214" w:rsidP="00827214">
            <w:pPr>
              <w:pStyle w:val="phtablecellleft"/>
            </w:pPr>
            <w:r w:rsidRPr="000263B8">
              <w:t>Анамнез</w:t>
            </w:r>
          </w:p>
        </w:tc>
        <w:tc>
          <w:tcPr>
            <w:tcW w:w="2835" w:type="dxa"/>
          </w:tcPr>
          <w:p w14:paraId="1BB8670F" w14:textId="4353EEFF" w:rsidR="00827214" w:rsidRDefault="00827214" w:rsidP="00827214">
            <w:pPr>
              <w:pStyle w:val="phtablecellleft"/>
            </w:pPr>
            <w:r w:rsidRPr="000263B8">
              <w:t>CA_ANAMNES_VIT</w:t>
            </w:r>
          </w:p>
        </w:tc>
        <w:tc>
          <w:tcPr>
            <w:tcW w:w="4961" w:type="dxa"/>
          </w:tcPr>
          <w:p w14:paraId="06F9726A" w14:textId="3C62BBB0" w:rsidR="00827214" w:rsidRPr="000263B8" w:rsidRDefault="00827214" w:rsidP="00827214">
            <w:pPr>
              <w:pStyle w:val="phtablecellleft"/>
            </w:pPr>
            <w:r>
              <w:t>Поле необходимо для указания сведений об анамнезе жизни пациента</w:t>
            </w:r>
          </w:p>
        </w:tc>
      </w:tr>
      <w:tr w:rsidR="00827214" w14:paraId="071E85B4" w14:textId="2AA7077A" w:rsidTr="00827214">
        <w:tc>
          <w:tcPr>
            <w:tcW w:w="2518" w:type="dxa"/>
          </w:tcPr>
          <w:p w14:paraId="00C5601D" w14:textId="6F34D5D0" w:rsidR="00827214" w:rsidRDefault="00827214" w:rsidP="00827214">
            <w:pPr>
              <w:pStyle w:val="phtablecellleft"/>
            </w:pPr>
            <w:r>
              <w:t>Любая подходящая</w:t>
            </w:r>
          </w:p>
        </w:tc>
        <w:tc>
          <w:tcPr>
            <w:tcW w:w="2835" w:type="dxa"/>
          </w:tcPr>
          <w:p w14:paraId="2F04F754" w14:textId="39765BCB" w:rsidR="00827214" w:rsidRPr="00827214" w:rsidRDefault="00827214" w:rsidP="00827214">
            <w:pPr>
              <w:pStyle w:val="phtablecellleft"/>
            </w:pPr>
            <w:r w:rsidRPr="00827214">
              <w:t>HYPOTENSIVE</w:t>
            </w:r>
          </w:p>
        </w:tc>
        <w:tc>
          <w:tcPr>
            <w:tcW w:w="4961" w:type="dxa"/>
          </w:tcPr>
          <w:p w14:paraId="64D6AB49" w14:textId="1C0FC7F1" w:rsidR="00827214" w:rsidRPr="00827214" w:rsidRDefault="00827214" w:rsidP="00827214">
            <w:pPr>
              <w:pStyle w:val="phtablecellleft"/>
            </w:pPr>
            <w:r w:rsidRPr="00827214">
              <w:t>Поле необходимо для указания признака о приеме пациентом гипотензивных лекарственных препаратов</w:t>
            </w:r>
          </w:p>
        </w:tc>
      </w:tr>
      <w:tr w:rsidR="00827214" w14:paraId="5321E37E" w14:textId="1A75F2CD" w:rsidTr="00827214">
        <w:tc>
          <w:tcPr>
            <w:tcW w:w="2518" w:type="dxa"/>
          </w:tcPr>
          <w:p w14:paraId="38FC116C" w14:textId="0FD5756F" w:rsidR="00827214" w:rsidRDefault="00827214" w:rsidP="00827214">
            <w:pPr>
              <w:pStyle w:val="phtablecellleft"/>
            </w:pPr>
            <w:r>
              <w:t>Любая подходящая</w:t>
            </w:r>
          </w:p>
        </w:tc>
        <w:tc>
          <w:tcPr>
            <w:tcW w:w="2835" w:type="dxa"/>
          </w:tcPr>
          <w:p w14:paraId="39353D91" w14:textId="291F3D73" w:rsidR="00827214" w:rsidRPr="00827214" w:rsidRDefault="00827214" w:rsidP="00827214">
            <w:pPr>
              <w:pStyle w:val="phtablecellleft"/>
            </w:pPr>
            <w:r w:rsidRPr="00827214">
              <w:t>HYPOGLYCEMIC</w:t>
            </w:r>
          </w:p>
        </w:tc>
        <w:tc>
          <w:tcPr>
            <w:tcW w:w="4961" w:type="dxa"/>
          </w:tcPr>
          <w:p w14:paraId="39F06FCD" w14:textId="6F7D6EA3" w:rsidR="00827214" w:rsidRPr="00827214" w:rsidRDefault="00827214" w:rsidP="00827214">
            <w:pPr>
              <w:pStyle w:val="phtablecellleft"/>
            </w:pPr>
            <w:r w:rsidRPr="00827214">
              <w:t>Поле необходимо для указания признака о приеме пациентом гипогликемических лекарственных препаратов</w:t>
            </w:r>
          </w:p>
        </w:tc>
      </w:tr>
      <w:tr w:rsidR="00827214" w14:paraId="1E39C800" w14:textId="77777777" w:rsidTr="00827214">
        <w:tc>
          <w:tcPr>
            <w:tcW w:w="2518" w:type="dxa"/>
          </w:tcPr>
          <w:p w14:paraId="3D8A9309" w14:textId="071652B1" w:rsidR="00827214" w:rsidRDefault="00827214" w:rsidP="00827214">
            <w:pPr>
              <w:pStyle w:val="phtablecellleft"/>
            </w:pPr>
            <w:r>
              <w:t>Любая подходящая</w:t>
            </w:r>
          </w:p>
        </w:tc>
        <w:tc>
          <w:tcPr>
            <w:tcW w:w="2835" w:type="dxa"/>
          </w:tcPr>
          <w:p w14:paraId="08379697" w14:textId="567F2290" w:rsidR="00827214" w:rsidRPr="00827214" w:rsidRDefault="00827214" w:rsidP="00827214">
            <w:pPr>
              <w:pStyle w:val="phtablecellleft"/>
            </w:pPr>
            <w:r w:rsidRPr="00827214">
              <w:t>HYPOLIPIDEMIC</w:t>
            </w:r>
          </w:p>
        </w:tc>
        <w:tc>
          <w:tcPr>
            <w:tcW w:w="4961" w:type="dxa"/>
          </w:tcPr>
          <w:p w14:paraId="5798DBEC" w14:textId="1531D008" w:rsidR="00827214" w:rsidRPr="00827214" w:rsidRDefault="00827214" w:rsidP="00827214">
            <w:pPr>
              <w:pStyle w:val="phtablecellleft"/>
            </w:pPr>
            <w:r w:rsidRPr="00827214">
              <w:t>Поле необходимо для указания признака о приеме пациентом гиполипидемических лекарственных препаратов</w:t>
            </w:r>
          </w:p>
        </w:tc>
      </w:tr>
    </w:tbl>
    <w:p w14:paraId="04E3BD71" w14:textId="77777777" w:rsidR="00827214" w:rsidRPr="000263B8" w:rsidRDefault="00827214" w:rsidP="00355B18">
      <w:pPr>
        <w:pStyle w:val="phnormal"/>
      </w:pPr>
    </w:p>
    <w:p w14:paraId="0897C7CC" w14:textId="77777777" w:rsidR="00E41FF9" w:rsidRPr="000263B8" w:rsidRDefault="00E41FF9" w:rsidP="00E41FF9">
      <w:pPr>
        <w:pStyle w:val="4"/>
      </w:pPr>
      <w:r w:rsidRPr="000263B8">
        <w:lastRenderedPageBreak/>
        <w:t>Добавление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</w:p>
    <w:p w14:paraId="41D88EDD" w14:textId="7D929891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="00827214">
        <w:t>поля на вкладку шаблона услуг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BED7F24" w14:textId="703D61CC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Состав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(вкладки)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приёмов</w:t>
      </w:r>
      <w:r w:rsidR="00C76568">
        <w:t xml:space="preserve"> (</w:t>
      </w:r>
      <w:r w:rsidR="00C76568">
        <w:fldChar w:fldCharType="begin"/>
      </w:r>
      <w:r w:rsidR="00C76568">
        <w:instrText xml:space="preserve"> REF _Ref119079373 \h </w:instrText>
      </w:r>
      <w:r w:rsidR="00C76568">
        <w:fldChar w:fldCharType="separate"/>
      </w:r>
      <w:r w:rsidR="00865695">
        <w:t>Рисунок </w:t>
      </w:r>
      <w:r w:rsidR="00865695">
        <w:rPr>
          <w:noProof/>
        </w:rPr>
        <w:t>72</w:t>
      </w:r>
      <w:r w:rsidR="00C76568">
        <w:fldChar w:fldCharType="end"/>
      </w:r>
      <w:r w:rsidR="00C76568">
        <w:t>)</w:t>
      </w:r>
      <w:r w:rsidRPr="000263B8">
        <w:t>;</w:t>
      </w:r>
    </w:p>
    <w:p w14:paraId="51334D29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0C0F49A7" wp14:editId="41894C1B">
            <wp:extent cx="6295390" cy="4497819"/>
            <wp:effectExtent l="19050" t="19050" r="10160" b="17145"/>
            <wp:docPr id="20" name="Рисунок 20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21359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978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2409DE" w14:textId="687394C1" w:rsidR="00E41FF9" w:rsidRPr="000263B8" w:rsidRDefault="00E15409" w:rsidP="00E24349">
      <w:pPr>
        <w:pStyle w:val="phfiguretitle"/>
      </w:pPr>
      <w:bookmarkStart w:id="363" w:name="_Ref119079373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72</w:t>
      </w:r>
      <w:r w:rsidR="00E41FF9" w:rsidRPr="000263B8">
        <w:fldChar w:fldCharType="end"/>
      </w:r>
      <w:bookmarkEnd w:id="363"/>
      <w:r w:rsidR="0081618C" w:rsidRPr="000263B8">
        <w:t xml:space="preserve"> </w:t>
      </w:r>
      <w:r w:rsidR="00C76568">
        <w:t xml:space="preserve">– </w:t>
      </w:r>
      <w:r w:rsidR="00E41FF9" w:rsidRPr="000263B8">
        <w:t>Форма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шаблонов</w:t>
      </w:r>
      <w:r w:rsidR="0081618C" w:rsidRPr="000263B8">
        <w:t xml:space="preserve"> </w:t>
      </w:r>
      <w:r w:rsidR="00E41FF9" w:rsidRPr="000263B8">
        <w:t>услуг</w:t>
      </w:r>
    </w:p>
    <w:p w14:paraId="599B59AC" w14:textId="77777777" w:rsidR="00E41FF9" w:rsidRPr="000263B8" w:rsidRDefault="00E41FF9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необходимый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приёма;</w:t>
      </w:r>
    </w:p>
    <w:p w14:paraId="37CBF506" w14:textId="12FDEE99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="00827214">
        <w:t xml:space="preserve">необходимую </w:t>
      </w:r>
      <w:r w:rsidRPr="000263B8">
        <w:t>вкладку;</w:t>
      </w:r>
    </w:p>
    <w:p w14:paraId="2683C358" w14:textId="18C3ABAF" w:rsidR="00E41FF9" w:rsidRPr="000263B8" w:rsidRDefault="00E41FF9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вкладки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приёма</w:t>
      </w:r>
      <w:r w:rsidR="00827214">
        <w:t xml:space="preserve">. Пример окна редактирования вкладки представлен на рисунке </w:t>
      </w:r>
      <w:r w:rsidR="00C76568">
        <w:t>(</w:t>
      </w:r>
      <w:r w:rsidR="00C76568">
        <w:fldChar w:fldCharType="begin"/>
      </w:r>
      <w:r w:rsidR="00C76568">
        <w:instrText xml:space="preserve"> REF _Ref119079385 \h </w:instrText>
      </w:r>
      <w:r w:rsidR="00C76568">
        <w:fldChar w:fldCharType="separate"/>
      </w:r>
      <w:r w:rsidR="00865695">
        <w:t>Рисунок </w:t>
      </w:r>
      <w:r w:rsidR="00865695">
        <w:rPr>
          <w:noProof/>
        </w:rPr>
        <w:t>73</w:t>
      </w:r>
      <w:r w:rsidR="00C76568">
        <w:fldChar w:fldCharType="end"/>
      </w:r>
      <w:r w:rsidR="00C76568">
        <w:t>)</w:t>
      </w:r>
      <w:r w:rsidRPr="000263B8">
        <w:t>;</w:t>
      </w:r>
    </w:p>
    <w:p w14:paraId="27E9CA7B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4B3989BD" wp14:editId="79660102">
            <wp:extent cx="3367378" cy="1224501"/>
            <wp:effectExtent l="19050" t="19050" r="24130" b="13970"/>
            <wp:docPr id="21" name="Рисунок 21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2491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86158" cy="12313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F099D69" w14:textId="521A79DC" w:rsidR="00E41FF9" w:rsidRPr="000263B8" w:rsidRDefault="00E15409" w:rsidP="00E24349">
      <w:pPr>
        <w:pStyle w:val="phfiguretitle"/>
      </w:pPr>
      <w:bookmarkStart w:id="364" w:name="_Ref119079385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73</w:t>
      </w:r>
      <w:r w:rsidR="00E41FF9" w:rsidRPr="000263B8">
        <w:fldChar w:fldCharType="end"/>
      </w:r>
      <w:bookmarkEnd w:id="364"/>
      <w:r w:rsidR="0081618C" w:rsidRPr="000263B8">
        <w:t xml:space="preserve"> </w:t>
      </w:r>
      <w:r w:rsidR="00C76568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редактирования</w:t>
      </w:r>
      <w:r w:rsidR="0081618C" w:rsidRPr="000263B8">
        <w:t xml:space="preserve"> </w:t>
      </w:r>
      <w:r w:rsidR="00E41FF9" w:rsidRPr="000263B8">
        <w:t>вкладки</w:t>
      </w:r>
    </w:p>
    <w:p w14:paraId="3EE89EFC" w14:textId="0E40641D" w:rsidR="00E41FF9" w:rsidRPr="000263B8" w:rsidRDefault="00E41FF9" w:rsidP="00C7656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59419266" wp14:editId="439A49D1">
            <wp:extent cx="190500" cy="180975"/>
            <wp:effectExtent l="19050" t="19050" r="19050" b="28575"/>
            <wp:docPr id="22" name="Рисунок 22" descr="_scroll_external/attachments/knopka-tri-tochki-mis-979d59e7e7989049d8734b8449652dd48128895554314f6b1629d7579ca5f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63934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Вкладка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приемов</w:t>
      </w:r>
      <w:r w:rsidR="000263B8">
        <w:t>»</w:t>
      </w:r>
      <w:r w:rsidR="00C76568">
        <w:t xml:space="preserve"> (</w:t>
      </w:r>
      <w:r w:rsidR="00C76568">
        <w:fldChar w:fldCharType="begin"/>
      </w:r>
      <w:r w:rsidR="00C76568">
        <w:instrText xml:space="preserve"> REF _Ref119079394 \h </w:instrText>
      </w:r>
      <w:r w:rsidR="00C76568">
        <w:fldChar w:fldCharType="separate"/>
      </w:r>
      <w:r w:rsidR="00865695">
        <w:t>Рисунок </w:t>
      </w:r>
      <w:r w:rsidR="00865695">
        <w:rPr>
          <w:noProof/>
        </w:rPr>
        <w:t>74</w:t>
      </w:r>
      <w:r w:rsidR="00C76568">
        <w:fldChar w:fldCharType="end"/>
      </w:r>
      <w:r w:rsidR="00C76568">
        <w:t>)</w:t>
      </w:r>
      <w:r w:rsidRPr="000263B8">
        <w:t>;</w:t>
      </w:r>
    </w:p>
    <w:p w14:paraId="7D27FB37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110EACF2" wp14:editId="7B0D8778">
            <wp:extent cx="6295390" cy="4148363"/>
            <wp:effectExtent l="19050" t="19050" r="10160" b="24130"/>
            <wp:docPr id="23" name="Рисунок 23" descr="Окно настройки вкладки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12456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483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DD6CBD" w14:textId="0CF4AE7E" w:rsidR="00E41FF9" w:rsidRPr="000263B8" w:rsidRDefault="00E15409" w:rsidP="00E24349">
      <w:pPr>
        <w:pStyle w:val="phfiguretitle"/>
      </w:pPr>
      <w:bookmarkStart w:id="365" w:name="_Ref119079394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74</w:t>
      </w:r>
      <w:r w:rsidR="00E41FF9" w:rsidRPr="000263B8">
        <w:fldChar w:fldCharType="end"/>
      </w:r>
      <w:bookmarkEnd w:id="365"/>
      <w:r w:rsidR="00C76568">
        <w:t xml:space="preserve"> –</w:t>
      </w:r>
      <w:r w:rsidR="0081618C" w:rsidRPr="000263B8">
        <w:t xml:space="preserve">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вкладки</w:t>
      </w:r>
      <w:r w:rsidR="0081618C" w:rsidRPr="000263B8">
        <w:t xml:space="preserve"> </w:t>
      </w:r>
      <w:r w:rsidR="00E41FF9" w:rsidRPr="000263B8">
        <w:t>приема</w:t>
      </w:r>
    </w:p>
    <w:p w14:paraId="26A13699" w14:textId="7F06430C" w:rsidR="00E41FF9" w:rsidRPr="000263B8" w:rsidRDefault="00E41FF9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27214">
        <w:t>. Пример окна добавления поля представлен на рисунке</w:t>
      </w:r>
      <w:r w:rsidR="00C76568">
        <w:t xml:space="preserve"> (</w:t>
      </w:r>
      <w:r w:rsidR="00C76568">
        <w:fldChar w:fldCharType="begin"/>
      </w:r>
      <w:r w:rsidR="00C76568">
        <w:instrText xml:space="preserve"> REF _Ref119079404 \h </w:instrText>
      </w:r>
      <w:r w:rsidR="00C76568">
        <w:fldChar w:fldCharType="separate"/>
      </w:r>
      <w:r w:rsidR="00865695">
        <w:t>Рисунок </w:t>
      </w:r>
      <w:r w:rsidR="00865695">
        <w:rPr>
          <w:noProof/>
        </w:rPr>
        <w:t>75</w:t>
      </w:r>
      <w:r w:rsidR="00C76568">
        <w:fldChar w:fldCharType="end"/>
      </w:r>
      <w:r w:rsidR="00C76568">
        <w:t>)</w:t>
      </w:r>
      <w:r w:rsidRPr="000263B8">
        <w:t>;</w:t>
      </w:r>
    </w:p>
    <w:p w14:paraId="11B85E4F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112F257" wp14:editId="5EE7D53C">
            <wp:extent cx="6295390" cy="4854181"/>
            <wp:effectExtent l="19050" t="19050" r="10160" b="22860"/>
            <wp:docPr id="24" name="Рисунок 24" descr="Окно добавления поля на вкладку шаблон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21856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5418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06B531" w14:textId="7B9C8F32" w:rsidR="00E41FF9" w:rsidRPr="000263B8" w:rsidRDefault="00E15409" w:rsidP="00E24349">
      <w:pPr>
        <w:pStyle w:val="phfiguretitle"/>
      </w:pPr>
      <w:bookmarkStart w:id="366" w:name="_Ref119079404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75</w:t>
      </w:r>
      <w:r w:rsidR="00E41FF9" w:rsidRPr="000263B8">
        <w:fldChar w:fldCharType="end"/>
      </w:r>
      <w:bookmarkEnd w:id="366"/>
      <w:r w:rsidR="0081618C" w:rsidRPr="000263B8">
        <w:t xml:space="preserve"> </w:t>
      </w:r>
      <w:r w:rsidR="00C76568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поля</w:t>
      </w:r>
      <w:r w:rsidR="0081618C" w:rsidRPr="000263B8">
        <w:t xml:space="preserve"> </w:t>
      </w:r>
      <w:r w:rsidR="00E41FF9" w:rsidRPr="000263B8">
        <w:t>на</w:t>
      </w:r>
      <w:r w:rsidR="0081618C" w:rsidRPr="000263B8">
        <w:t xml:space="preserve"> </w:t>
      </w:r>
      <w:r w:rsidR="00E41FF9" w:rsidRPr="000263B8">
        <w:t>вкладку</w:t>
      </w:r>
      <w:r w:rsidR="0081618C" w:rsidRPr="000263B8">
        <w:t xml:space="preserve"> </w:t>
      </w:r>
      <w:r w:rsidR="00E41FF9" w:rsidRPr="000263B8">
        <w:t>шаблона</w:t>
      </w:r>
      <w:r w:rsidR="0081618C" w:rsidRPr="000263B8">
        <w:t xml:space="preserve"> </w:t>
      </w:r>
      <w:r w:rsidR="00E41FF9" w:rsidRPr="000263B8">
        <w:t>услуги</w:t>
      </w:r>
    </w:p>
    <w:p w14:paraId="4162175B" w14:textId="0492535E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="00DD3154" w:rsidRPr="000263B8">
        <w:t>ниже</w:t>
      </w:r>
      <w:r w:rsidR="00C76568">
        <w:t xml:space="preserve"> (</w:t>
      </w:r>
      <w:r w:rsidR="00C76568">
        <w:fldChar w:fldCharType="begin"/>
      </w:r>
      <w:r w:rsidR="00C76568">
        <w:instrText xml:space="preserve"> REF _Ref119079427 \h </w:instrText>
      </w:r>
      <w:r w:rsidR="00C76568">
        <w:fldChar w:fldCharType="separate"/>
      </w:r>
      <w:r w:rsidR="00865695">
        <w:t>Таблица </w:t>
      </w:r>
      <w:r w:rsidR="00865695">
        <w:rPr>
          <w:noProof/>
        </w:rPr>
        <w:t>61</w:t>
      </w:r>
      <w:r w:rsidR="00C76568">
        <w:fldChar w:fldCharType="end"/>
      </w:r>
      <w:r w:rsidR="00C76568">
        <w:t>)</w:t>
      </w:r>
      <w:r w:rsidR="00DD3154" w:rsidRPr="000263B8">
        <w:t>;</w:t>
      </w:r>
    </w:p>
    <w:p w14:paraId="6B26CFE1" w14:textId="152E38E7" w:rsidR="00E41FF9" w:rsidRPr="000263B8" w:rsidRDefault="00E15409" w:rsidP="00E24349">
      <w:pPr>
        <w:pStyle w:val="phtabletitle"/>
      </w:pPr>
      <w:bookmarkStart w:id="367" w:name="_Ref119079427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61</w:t>
      </w:r>
      <w:r w:rsidR="00E41FF9" w:rsidRPr="000263B8">
        <w:fldChar w:fldCharType="end"/>
      </w:r>
      <w:bookmarkEnd w:id="367"/>
      <w:r w:rsidR="0081618C" w:rsidRPr="000263B8">
        <w:t xml:space="preserve"> </w:t>
      </w:r>
      <w:r w:rsidR="00C76568">
        <w:t xml:space="preserve">– </w:t>
      </w:r>
      <w:r w:rsidR="00E41FF9" w:rsidRPr="000263B8">
        <w:t>Описание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поля</w:t>
      </w:r>
      <w:r w:rsidR="0081618C" w:rsidRPr="000263B8">
        <w:t xml:space="preserve"> </w:t>
      </w:r>
      <w:r w:rsidR="00E41FF9" w:rsidRPr="000263B8">
        <w:t>вкладки</w:t>
      </w:r>
      <w:r w:rsidR="0081618C" w:rsidRPr="000263B8">
        <w:t xml:space="preserve"> </w:t>
      </w:r>
      <w:r w:rsidR="00E41FF9" w:rsidRPr="000263B8">
        <w:t>шаблона</w:t>
      </w:r>
      <w:r w:rsidR="0081618C" w:rsidRPr="000263B8">
        <w:t xml:space="preserve"> </w:t>
      </w:r>
      <w:r w:rsidR="00E41FF9" w:rsidRPr="000263B8">
        <w:t>приема</w:t>
      </w:r>
    </w:p>
    <w:tbl>
      <w:tblPr>
        <w:tblStyle w:val="ad"/>
        <w:tblW w:w="4883" w:type="pct"/>
        <w:tblLayout w:type="fixed"/>
        <w:tblLook w:val="04A0" w:firstRow="1" w:lastRow="0" w:firstColumn="1" w:lastColumn="0" w:noHBand="0" w:noVBand="1"/>
      </w:tblPr>
      <w:tblGrid>
        <w:gridCol w:w="3018"/>
        <w:gridCol w:w="2482"/>
        <w:gridCol w:w="4450"/>
      </w:tblGrid>
      <w:tr w:rsidR="009D0356" w:rsidRPr="00E24349" w14:paraId="64B480E1" w14:textId="7F598A93" w:rsidTr="009D0356">
        <w:trPr>
          <w:tblHeader/>
        </w:trPr>
        <w:tc>
          <w:tcPr>
            <w:tcW w:w="1517" w:type="pct"/>
          </w:tcPr>
          <w:p w14:paraId="4B01D210" w14:textId="77777777" w:rsidR="009D0356" w:rsidRPr="00E24349" w:rsidRDefault="009D0356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1247" w:type="pct"/>
          </w:tcPr>
          <w:p w14:paraId="1FE49C3C" w14:textId="77777777" w:rsidR="009D0356" w:rsidRPr="00E24349" w:rsidRDefault="009D0356" w:rsidP="00355B18">
            <w:pPr>
              <w:pStyle w:val="phtablecolcaption"/>
            </w:pPr>
            <w:r w:rsidRPr="00E24349">
              <w:t>Обязательность</w:t>
            </w:r>
          </w:p>
        </w:tc>
        <w:tc>
          <w:tcPr>
            <w:tcW w:w="2237" w:type="pct"/>
          </w:tcPr>
          <w:p w14:paraId="6C1F53D4" w14:textId="77777777" w:rsidR="009D0356" w:rsidRPr="00E24349" w:rsidRDefault="009D0356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9D0356" w:rsidRPr="00E24349" w14:paraId="4CDC2FBB" w14:textId="587DB460" w:rsidTr="009D0356">
        <w:tc>
          <w:tcPr>
            <w:tcW w:w="1517" w:type="pct"/>
          </w:tcPr>
          <w:p w14:paraId="7BC11625" w14:textId="77777777" w:rsidR="009D0356" w:rsidRPr="00E24349" w:rsidRDefault="009D0356" w:rsidP="00E24349">
            <w:pPr>
              <w:pStyle w:val="phtablecellleft"/>
            </w:pPr>
            <w:r w:rsidRPr="00E24349">
              <w:t>Код поля</w:t>
            </w:r>
          </w:p>
        </w:tc>
        <w:tc>
          <w:tcPr>
            <w:tcW w:w="1247" w:type="pct"/>
          </w:tcPr>
          <w:p w14:paraId="397B848D" w14:textId="77777777" w:rsidR="009D0356" w:rsidRPr="00E24349" w:rsidRDefault="009D0356" w:rsidP="009D0356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7EEC52A2" wp14:editId="4B2B0A03">
                  <wp:extent cx="167640" cy="167732"/>
                  <wp:effectExtent l="0" t="0" r="3810" b="3810"/>
                  <wp:docPr id="25" name="Рисунок 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895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9" cy="1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14:paraId="5298D97B" w14:textId="77777777" w:rsidR="009D0356" w:rsidRPr="00E24349" w:rsidRDefault="009D0356" w:rsidP="00E24349">
            <w:pPr>
              <w:pStyle w:val="phtablecellleft"/>
            </w:pPr>
            <w:r w:rsidRPr="00E24349">
              <w:t>CA_ANAMNES_VIT</w:t>
            </w:r>
          </w:p>
        </w:tc>
      </w:tr>
      <w:tr w:rsidR="009D0356" w:rsidRPr="00E24349" w14:paraId="3E55C1C4" w14:textId="13B39C58" w:rsidTr="009D0356">
        <w:tc>
          <w:tcPr>
            <w:tcW w:w="1517" w:type="pct"/>
          </w:tcPr>
          <w:p w14:paraId="361FEFED" w14:textId="77777777" w:rsidR="009D0356" w:rsidRPr="00E24349" w:rsidRDefault="009D0356" w:rsidP="00E24349">
            <w:pPr>
              <w:pStyle w:val="phtablecellleft"/>
            </w:pPr>
            <w:r w:rsidRPr="00E24349">
              <w:t>Поле – мастер</w:t>
            </w:r>
          </w:p>
        </w:tc>
        <w:tc>
          <w:tcPr>
            <w:tcW w:w="1247" w:type="pct"/>
          </w:tcPr>
          <w:p w14:paraId="02442C85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0C6CA07E" w14:textId="77777777" w:rsidR="009D0356" w:rsidRPr="00E24349" w:rsidRDefault="009D0356" w:rsidP="00E24349">
            <w:pPr>
              <w:pStyle w:val="phtablecellleft"/>
            </w:pPr>
            <w:r w:rsidRPr="00E24349">
              <w:t>PROF_CONS_ANAMNES</w:t>
            </w:r>
          </w:p>
        </w:tc>
      </w:tr>
      <w:tr w:rsidR="009D0356" w:rsidRPr="00E24349" w14:paraId="15E9A309" w14:textId="4431BA03" w:rsidTr="009D0356">
        <w:tc>
          <w:tcPr>
            <w:tcW w:w="1517" w:type="pct"/>
          </w:tcPr>
          <w:p w14:paraId="7AF74B51" w14:textId="77777777" w:rsidR="009D0356" w:rsidRPr="00E24349" w:rsidRDefault="009D0356" w:rsidP="00E24349">
            <w:pPr>
              <w:pStyle w:val="phtablecellleft"/>
            </w:pPr>
            <w:r w:rsidRPr="00E24349">
              <w:t>Наименование поля</w:t>
            </w:r>
          </w:p>
        </w:tc>
        <w:tc>
          <w:tcPr>
            <w:tcW w:w="1247" w:type="pct"/>
          </w:tcPr>
          <w:p w14:paraId="7C114C25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3EA33309" w14:textId="77777777" w:rsidR="009D0356" w:rsidRPr="00E24349" w:rsidRDefault="009D0356" w:rsidP="00E24349">
            <w:pPr>
              <w:pStyle w:val="phtablecellleft"/>
            </w:pPr>
            <w:r w:rsidRPr="00E24349">
              <w:t>Анамнез жизни (ВИМИС)</w:t>
            </w:r>
          </w:p>
        </w:tc>
      </w:tr>
      <w:tr w:rsidR="009D0356" w:rsidRPr="00E24349" w14:paraId="060365E9" w14:textId="71AF8ADA" w:rsidTr="009D0356">
        <w:tc>
          <w:tcPr>
            <w:tcW w:w="1517" w:type="pct"/>
          </w:tcPr>
          <w:p w14:paraId="3F203DAD" w14:textId="77777777" w:rsidR="009D0356" w:rsidRPr="00E24349" w:rsidRDefault="009D0356" w:rsidP="00E24349">
            <w:pPr>
              <w:pStyle w:val="phtablecellleft"/>
            </w:pPr>
            <w:r w:rsidRPr="00E24349">
              <w:t>Тип данных</w:t>
            </w:r>
          </w:p>
        </w:tc>
        <w:tc>
          <w:tcPr>
            <w:tcW w:w="1247" w:type="pct"/>
          </w:tcPr>
          <w:p w14:paraId="52EAF288" w14:textId="77777777" w:rsidR="009D0356" w:rsidRPr="00E24349" w:rsidRDefault="009D0356" w:rsidP="009D0356">
            <w:pPr>
              <w:pStyle w:val="phtablecellleft"/>
              <w:jc w:val="center"/>
            </w:pPr>
            <w:r w:rsidRPr="00E24349">
              <w:rPr>
                <w:noProof/>
              </w:rPr>
              <w:drawing>
                <wp:inline distT="0" distB="0" distL="0" distR="0" wp14:anchorId="4D2BE3FD" wp14:editId="27D64504">
                  <wp:extent cx="167640" cy="167732"/>
                  <wp:effectExtent l="0" t="0" r="3810" b="3810"/>
                  <wp:docPr id="6" name="Рисунок 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895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9" cy="1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14:paraId="1A673FB3" w14:textId="77777777" w:rsidR="009D0356" w:rsidRPr="00E24349" w:rsidRDefault="009D0356" w:rsidP="00E24349">
            <w:pPr>
              <w:pStyle w:val="phtablecellleft"/>
            </w:pPr>
            <w:r w:rsidRPr="00E24349">
              <w:t>VARCHAR2(32000)</w:t>
            </w:r>
          </w:p>
        </w:tc>
      </w:tr>
      <w:tr w:rsidR="009D0356" w:rsidRPr="00E24349" w14:paraId="3307F64E" w14:textId="11CAEAD3" w:rsidTr="009D0356">
        <w:tc>
          <w:tcPr>
            <w:tcW w:w="1517" w:type="pct"/>
          </w:tcPr>
          <w:p w14:paraId="4B6951BE" w14:textId="77777777" w:rsidR="009D0356" w:rsidRPr="00E24349" w:rsidRDefault="009D0356" w:rsidP="00E24349">
            <w:pPr>
              <w:pStyle w:val="phtablecellleft"/>
            </w:pPr>
            <w:r w:rsidRPr="00E24349">
              <w:t>Способ редактирования</w:t>
            </w:r>
          </w:p>
        </w:tc>
        <w:tc>
          <w:tcPr>
            <w:tcW w:w="1247" w:type="pct"/>
          </w:tcPr>
          <w:p w14:paraId="2271C569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01AF0964" w14:textId="77777777" w:rsidR="009D0356" w:rsidRPr="00E24349" w:rsidRDefault="009D0356" w:rsidP="00E24349">
            <w:pPr>
              <w:pStyle w:val="phtablecellleft"/>
            </w:pPr>
            <w:r w:rsidRPr="00E24349">
              <w:t>Наполнение из словаря</w:t>
            </w:r>
          </w:p>
        </w:tc>
      </w:tr>
      <w:tr w:rsidR="009D0356" w:rsidRPr="00E24349" w14:paraId="1113DCB2" w14:textId="6D1A7442" w:rsidTr="009D0356">
        <w:tc>
          <w:tcPr>
            <w:tcW w:w="1517" w:type="pct"/>
          </w:tcPr>
          <w:p w14:paraId="5380D1EC" w14:textId="77777777" w:rsidR="009D0356" w:rsidRPr="00E24349" w:rsidRDefault="009D0356" w:rsidP="00E24349">
            <w:pPr>
              <w:pStyle w:val="phtablecellleft"/>
            </w:pPr>
            <w:r w:rsidRPr="00E24349">
              <w:t>Доп. справочник</w:t>
            </w:r>
          </w:p>
        </w:tc>
        <w:tc>
          <w:tcPr>
            <w:tcW w:w="1247" w:type="pct"/>
          </w:tcPr>
          <w:p w14:paraId="1002356F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3FC8AFFA" w14:textId="77777777" w:rsidR="009D0356" w:rsidRPr="00E24349" w:rsidRDefault="009D0356" w:rsidP="00E24349">
            <w:pPr>
              <w:pStyle w:val="phtablecellleft"/>
            </w:pPr>
            <w:r w:rsidRPr="00E24349">
              <w:t>ANAM_LIFE</w:t>
            </w:r>
          </w:p>
        </w:tc>
      </w:tr>
      <w:tr w:rsidR="009D0356" w:rsidRPr="00E24349" w14:paraId="4B5BED5A" w14:textId="14EDA6BD" w:rsidTr="009D0356">
        <w:tc>
          <w:tcPr>
            <w:tcW w:w="1517" w:type="pct"/>
          </w:tcPr>
          <w:p w14:paraId="42064818" w14:textId="77777777" w:rsidR="009D0356" w:rsidRPr="00E24349" w:rsidRDefault="009D0356" w:rsidP="00E24349">
            <w:pPr>
              <w:pStyle w:val="phtablecellleft"/>
            </w:pPr>
            <w:r w:rsidRPr="00E24349">
              <w:t>Тип поля</w:t>
            </w:r>
          </w:p>
        </w:tc>
        <w:tc>
          <w:tcPr>
            <w:tcW w:w="1247" w:type="pct"/>
          </w:tcPr>
          <w:p w14:paraId="060899BD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12FE930C" w14:textId="77777777" w:rsidR="009D0356" w:rsidRPr="00E24349" w:rsidRDefault="009D0356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9D0356" w:rsidRPr="00E24349" w14:paraId="36A50E83" w14:textId="4C44B169" w:rsidTr="009D0356">
        <w:tc>
          <w:tcPr>
            <w:tcW w:w="1517" w:type="pct"/>
          </w:tcPr>
          <w:p w14:paraId="20AD862A" w14:textId="77777777" w:rsidR="009D0356" w:rsidRPr="00E24349" w:rsidRDefault="009D0356" w:rsidP="00E24349">
            <w:pPr>
              <w:pStyle w:val="phtablecellleft"/>
            </w:pPr>
            <w:r w:rsidRPr="00E24349">
              <w:t>Расположение по оY</w:t>
            </w:r>
          </w:p>
        </w:tc>
        <w:tc>
          <w:tcPr>
            <w:tcW w:w="1247" w:type="pct"/>
          </w:tcPr>
          <w:p w14:paraId="3C00C563" w14:textId="77777777" w:rsidR="009D0356" w:rsidRDefault="009D0356" w:rsidP="009D0356">
            <w:pPr>
              <w:jc w:val="center"/>
            </w:pPr>
            <w:r w:rsidRPr="00D026B6">
              <w:rPr>
                <w:noProof/>
              </w:rPr>
              <w:drawing>
                <wp:inline distT="0" distB="0" distL="0" distR="0" wp14:anchorId="622277B4" wp14:editId="5F5718A5">
                  <wp:extent cx="167640" cy="167732"/>
                  <wp:effectExtent l="0" t="0" r="3810" b="3810"/>
                  <wp:docPr id="59" name="Рисунок 5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895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9" cy="1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14:paraId="04A12F6D" w14:textId="77777777" w:rsidR="009D0356" w:rsidRPr="00E24349" w:rsidRDefault="009D0356" w:rsidP="00E24349">
            <w:pPr>
              <w:pStyle w:val="phtablecellleft"/>
            </w:pPr>
            <w:r w:rsidRPr="00E24349">
              <w:t>11</w:t>
            </w:r>
          </w:p>
        </w:tc>
      </w:tr>
      <w:tr w:rsidR="009D0356" w:rsidRPr="00E24349" w14:paraId="4F93997F" w14:textId="5D4B4CD1" w:rsidTr="009D0356">
        <w:tc>
          <w:tcPr>
            <w:tcW w:w="1517" w:type="pct"/>
          </w:tcPr>
          <w:p w14:paraId="752A8DFB" w14:textId="77777777" w:rsidR="009D0356" w:rsidRPr="00E24349" w:rsidRDefault="009D0356" w:rsidP="00E24349">
            <w:pPr>
              <w:pStyle w:val="phtablecellleft"/>
            </w:pPr>
            <w:r w:rsidRPr="00E24349">
              <w:t>Расположение по оX</w:t>
            </w:r>
          </w:p>
        </w:tc>
        <w:tc>
          <w:tcPr>
            <w:tcW w:w="1247" w:type="pct"/>
          </w:tcPr>
          <w:p w14:paraId="7C95C094" w14:textId="77777777" w:rsidR="009D0356" w:rsidRDefault="009D0356" w:rsidP="009D0356">
            <w:pPr>
              <w:jc w:val="center"/>
            </w:pPr>
            <w:r w:rsidRPr="00D026B6">
              <w:rPr>
                <w:noProof/>
              </w:rPr>
              <w:drawing>
                <wp:inline distT="0" distB="0" distL="0" distR="0" wp14:anchorId="2B594D21" wp14:editId="1BF0C701">
                  <wp:extent cx="167640" cy="167732"/>
                  <wp:effectExtent l="0" t="0" r="3810" b="3810"/>
                  <wp:docPr id="60" name="Рисунок 6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895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9" cy="1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14:paraId="1809EB46" w14:textId="77777777" w:rsidR="009D0356" w:rsidRPr="00E24349" w:rsidRDefault="009D0356" w:rsidP="00E24349">
            <w:pPr>
              <w:pStyle w:val="phtablecellleft"/>
            </w:pPr>
            <w:r w:rsidRPr="00E24349">
              <w:t>1</w:t>
            </w:r>
          </w:p>
        </w:tc>
      </w:tr>
      <w:tr w:rsidR="009D0356" w:rsidRPr="00E24349" w14:paraId="7821B234" w14:textId="1633F777" w:rsidTr="009D0356">
        <w:tc>
          <w:tcPr>
            <w:tcW w:w="1517" w:type="pct"/>
          </w:tcPr>
          <w:p w14:paraId="6C747866" w14:textId="77777777" w:rsidR="009D0356" w:rsidRPr="00E24349" w:rsidRDefault="009D0356" w:rsidP="00E24349">
            <w:pPr>
              <w:pStyle w:val="phtablecellleft"/>
            </w:pPr>
            <w:r w:rsidRPr="00E24349">
              <w:lastRenderedPageBreak/>
              <w:t>Высота (rows)</w:t>
            </w:r>
          </w:p>
        </w:tc>
        <w:tc>
          <w:tcPr>
            <w:tcW w:w="1247" w:type="pct"/>
          </w:tcPr>
          <w:p w14:paraId="4B3BC409" w14:textId="77777777" w:rsidR="009D0356" w:rsidRDefault="009D0356" w:rsidP="009D0356">
            <w:pPr>
              <w:jc w:val="center"/>
            </w:pPr>
            <w:r w:rsidRPr="00D026B6">
              <w:rPr>
                <w:noProof/>
              </w:rPr>
              <w:drawing>
                <wp:inline distT="0" distB="0" distL="0" distR="0" wp14:anchorId="7F0F26EF" wp14:editId="03559A29">
                  <wp:extent cx="167640" cy="167732"/>
                  <wp:effectExtent l="0" t="0" r="3810" b="3810"/>
                  <wp:docPr id="61" name="Рисунок 6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895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9" cy="1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14:paraId="4EDC6529" w14:textId="77777777" w:rsidR="009D0356" w:rsidRPr="00E24349" w:rsidRDefault="009D0356" w:rsidP="00E24349">
            <w:pPr>
              <w:pStyle w:val="phtablecellleft"/>
            </w:pPr>
            <w:r w:rsidRPr="00E24349">
              <w:t>1</w:t>
            </w:r>
          </w:p>
        </w:tc>
      </w:tr>
      <w:tr w:rsidR="009D0356" w:rsidRPr="00E24349" w14:paraId="000B9841" w14:textId="1277A9DA" w:rsidTr="009D0356">
        <w:tc>
          <w:tcPr>
            <w:tcW w:w="1517" w:type="pct"/>
          </w:tcPr>
          <w:p w14:paraId="3FBE6CB4" w14:textId="77777777" w:rsidR="009D0356" w:rsidRPr="00E24349" w:rsidRDefault="009D0356" w:rsidP="00E24349">
            <w:pPr>
              <w:pStyle w:val="phtablecellleft"/>
            </w:pPr>
            <w:r w:rsidRPr="00E24349">
              <w:t>Ширина (cols)</w:t>
            </w:r>
          </w:p>
        </w:tc>
        <w:tc>
          <w:tcPr>
            <w:tcW w:w="1247" w:type="pct"/>
          </w:tcPr>
          <w:p w14:paraId="075CF9F4" w14:textId="77777777" w:rsidR="009D0356" w:rsidRDefault="009D0356" w:rsidP="009D0356">
            <w:pPr>
              <w:jc w:val="center"/>
            </w:pPr>
            <w:r w:rsidRPr="00D026B6">
              <w:rPr>
                <w:noProof/>
              </w:rPr>
              <w:drawing>
                <wp:inline distT="0" distB="0" distL="0" distR="0" wp14:anchorId="0607C9C6" wp14:editId="73D47137">
                  <wp:extent cx="167640" cy="167732"/>
                  <wp:effectExtent l="0" t="0" r="3810" b="3810"/>
                  <wp:docPr id="62" name="Рисунок 6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2895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9" cy="16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pct"/>
          </w:tcPr>
          <w:p w14:paraId="14EDC0D6" w14:textId="77777777" w:rsidR="009D0356" w:rsidRPr="00E24349" w:rsidRDefault="009D0356" w:rsidP="00E24349">
            <w:pPr>
              <w:pStyle w:val="phtablecellleft"/>
            </w:pPr>
            <w:r w:rsidRPr="00E24349">
              <w:t>1</w:t>
            </w:r>
          </w:p>
        </w:tc>
      </w:tr>
      <w:tr w:rsidR="009D0356" w:rsidRPr="00E24349" w14:paraId="64F6719A" w14:textId="264883E8" w:rsidTr="009D0356">
        <w:tc>
          <w:tcPr>
            <w:tcW w:w="1517" w:type="pct"/>
          </w:tcPr>
          <w:p w14:paraId="57DCA62A" w14:textId="77777777" w:rsidR="009D0356" w:rsidRPr="00E24349" w:rsidRDefault="009D0356" w:rsidP="00E24349">
            <w:pPr>
              <w:pStyle w:val="phtablecellleft"/>
            </w:pPr>
            <w:r w:rsidRPr="00E24349">
              <w:t>Наследование значения</w:t>
            </w:r>
          </w:p>
        </w:tc>
        <w:tc>
          <w:tcPr>
            <w:tcW w:w="1247" w:type="pct"/>
          </w:tcPr>
          <w:p w14:paraId="46DF8E13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095A36D6" w14:textId="77777777" w:rsidR="009D0356" w:rsidRPr="00E24349" w:rsidRDefault="009D0356" w:rsidP="00E24349">
            <w:pPr>
              <w:pStyle w:val="phtablecellleft"/>
            </w:pPr>
            <w:r w:rsidRPr="00E24349">
              <w:t>Нет</w:t>
            </w:r>
          </w:p>
        </w:tc>
      </w:tr>
      <w:tr w:rsidR="009D0356" w:rsidRPr="00E24349" w14:paraId="6B085E43" w14:textId="5F69AF99" w:rsidTr="009D0356">
        <w:tc>
          <w:tcPr>
            <w:tcW w:w="1517" w:type="pct"/>
          </w:tcPr>
          <w:p w14:paraId="5D71142F" w14:textId="77777777" w:rsidR="009D0356" w:rsidRPr="00E24349" w:rsidRDefault="009D0356" w:rsidP="00E24349">
            <w:pPr>
              <w:pStyle w:val="phtablecellleft"/>
            </w:pPr>
            <w:r w:rsidRPr="00E24349">
              <w:t>С учетом</w:t>
            </w:r>
          </w:p>
        </w:tc>
        <w:tc>
          <w:tcPr>
            <w:tcW w:w="1247" w:type="pct"/>
          </w:tcPr>
          <w:p w14:paraId="562036D9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2CE512A0" w14:textId="77777777" w:rsidR="009D0356" w:rsidRPr="00E24349" w:rsidRDefault="009D0356" w:rsidP="00E24349">
            <w:pPr>
              <w:pStyle w:val="phtablecellleft"/>
            </w:pPr>
            <w:r w:rsidRPr="00E24349">
              <w:t>Нет</w:t>
            </w:r>
          </w:p>
        </w:tc>
      </w:tr>
      <w:tr w:rsidR="009D0356" w:rsidRPr="00E24349" w14:paraId="3967979C" w14:textId="4B8B2819" w:rsidTr="009D0356">
        <w:tc>
          <w:tcPr>
            <w:tcW w:w="1517" w:type="pct"/>
          </w:tcPr>
          <w:p w14:paraId="3B151DE3" w14:textId="77777777" w:rsidR="009D0356" w:rsidRPr="00E24349" w:rsidRDefault="009D0356" w:rsidP="00E24349">
            <w:pPr>
              <w:pStyle w:val="phtablecellleft"/>
            </w:pPr>
            <w:r w:rsidRPr="00E24349">
              <w:t>Тип агрегации наследования</w:t>
            </w:r>
          </w:p>
        </w:tc>
        <w:tc>
          <w:tcPr>
            <w:tcW w:w="1247" w:type="pct"/>
          </w:tcPr>
          <w:p w14:paraId="34285685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0A8C09FB" w14:textId="77777777" w:rsidR="009D0356" w:rsidRPr="00E24349" w:rsidRDefault="009D0356" w:rsidP="00E24349">
            <w:pPr>
              <w:pStyle w:val="phtablecellleft"/>
            </w:pPr>
            <w:r w:rsidRPr="00E24349">
              <w:t>Нет</w:t>
            </w:r>
          </w:p>
        </w:tc>
      </w:tr>
      <w:tr w:rsidR="009D0356" w:rsidRPr="00E24349" w14:paraId="39125C44" w14:textId="4E0FF2B2" w:rsidTr="009D0356">
        <w:tc>
          <w:tcPr>
            <w:tcW w:w="1517" w:type="pct"/>
          </w:tcPr>
          <w:p w14:paraId="563002B4" w14:textId="77777777" w:rsidR="009D0356" w:rsidRPr="00E24349" w:rsidRDefault="009D0356" w:rsidP="00E24349">
            <w:pPr>
              <w:pStyle w:val="phtablecellleft"/>
            </w:pPr>
            <w:r w:rsidRPr="00E24349">
              <w:t>Порядок поиска</w:t>
            </w:r>
          </w:p>
        </w:tc>
        <w:tc>
          <w:tcPr>
            <w:tcW w:w="1247" w:type="pct"/>
          </w:tcPr>
          <w:p w14:paraId="0AE494BA" w14:textId="77777777" w:rsidR="009D0356" w:rsidRPr="00E24349" w:rsidRDefault="009D0356" w:rsidP="009D0356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7E2A552B" w14:textId="77777777" w:rsidR="009D0356" w:rsidRPr="00E24349" w:rsidRDefault="009D0356" w:rsidP="00E24349">
            <w:pPr>
              <w:pStyle w:val="phtablecellleft"/>
            </w:pPr>
            <w:r w:rsidRPr="00E24349">
              <w:t>Начиная с текущего направления</w:t>
            </w:r>
          </w:p>
        </w:tc>
      </w:tr>
      <w:tr w:rsidR="009D0356" w:rsidRPr="00E24349" w14:paraId="69F322A7" w14:textId="755DCD39" w:rsidTr="009D0356">
        <w:tc>
          <w:tcPr>
            <w:tcW w:w="1517" w:type="pct"/>
          </w:tcPr>
          <w:p w14:paraId="106A6A1B" w14:textId="77777777" w:rsidR="009D0356" w:rsidRPr="00E24349" w:rsidRDefault="009D0356" w:rsidP="00E24349">
            <w:pPr>
              <w:pStyle w:val="phtablecellleft"/>
            </w:pPr>
            <w:r w:rsidRPr="00E24349">
              <w:t>При массовом оказании</w:t>
            </w:r>
          </w:p>
        </w:tc>
        <w:tc>
          <w:tcPr>
            <w:tcW w:w="1247" w:type="pct"/>
          </w:tcPr>
          <w:p w14:paraId="5D7559A2" w14:textId="77777777" w:rsidR="009D0356" w:rsidRPr="00E24349" w:rsidRDefault="009D0356" w:rsidP="00C76568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79FC9528" w14:textId="77777777" w:rsidR="009D0356" w:rsidRPr="00E24349" w:rsidRDefault="009D0356" w:rsidP="00E24349">
            <w:pPr>
              <w:pStyle w:val="phtablecellleft"/>
            </w:pPr>
            <w:r w:rsidRPr="00E24349">
              <w:t>Не запрашивается</w:t>
            </w:r>
          </w:p>
        </w:tc>
      </w:tr>
      <w:tr w:rsidR="009D0356" w:rsidRPr="00E24349" w14:paraId="702F4AFA" w14:textId="7A33C4CA" w:rsidTr="009D0356">
        <w:tc>
          <w:tcPr>
            <w:tcW w:w="1517" w:type="pct"/>
          </w:tcPr>
          <w:p w14:paraId="2F855C14" w14:textId="77777777" w:rsidR="009D0356" w:rsidRPr="00E24349" w:rsidRDefault="009D0356" w:rsidP="00E24349">
            <w:pPr>
              <w:pStyle w:val="phtablecellleft"/>
            </w:pPr>
            <w:r w:rsidRPr="00E24349">
              <w:t>Обязательное</w:t>
            </w:r>
          </w:p>
        </w:tc>
        <w:tc>
          <w:tcPr>
            <w:tcW w:w="1247" w:type="pct"/>
          </w:tcPr>
          <w:p w14:paraId="2A2A24F6" w14:textId="77777777" w:rsidR="009D0356" w:rsidRPr="00E24349" w:rsidRDefault="009D0356" w:rsidP="00C76568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2DD8C5F6" w14:textId="77777777" w:rsidR="009D0356" w:rsidRPr="00E24349" w:rsidRDefault="009D0356" w:rsidP="00E24349">
            <w:pPr>
              <w:pStyle w:val="phtablecellleft"/>
            </w:pPr>
            <w:r w:rsidRPr="00E24349">
              <w:t>Флажок не установлен</w:t>
            </w:r>
          </w:p>
        </w:tc>
      </w:tr>
      <w:tr w:rsidR="009D0356" w:rsidRPr="00E24349" w14:paraId="39A11F83" w14:textId="4DA01396" w:rsidTr="009D0356">
        <w:tc>
          <w:tcPr>
            <w:tcW w:w="1517" w:type="pct"/>
          </w:tcPr>
          <w:p w14:paraId="615C4624" w14:textId="77777777" w:rsidR="009D0356" w:rsidRPr="00E24349" w:rsidRDefault="009D0356" w:rsidP="00E24349">
            <w:pPr>
              <w:pStyle w:val="phtablecellleft"/>
            </w:pPr>
            <w:r w:rsidRPr="00E24349">
              <w:t>Видимое</w:t>
            </w:r>
          </w:p>
        </w:tc>
        <w:tc>
          <w:tcPr>
            <w:tcW w:w="1247" w:type="pct"/>
          </w:tcPr>
          <w:p w14:paraId="2BFBAD85" w14:textId="77777777" w:rsidR="009D0356" w:rsidRPr="00E24349" w:rsidRDefault="009D0356" w:rsidP="00C76568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713C8401" w14:textId="77777777" w:rsidR="009D0356" w:rsidRPr="00E24349" w:rsidRDefault="009D0356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  <w:tr w:rsidR="009D0356" w:rsidRPr="00E24349" w14:paraId="69EF2CA2" w14:textId="0170B0D3" w:rsidTr="009D0356">
        <w:tc>
          <w:tcPr>
            <w:tcW w:w="1517" w:type="pct"/>
          </w:tcPr>
          <w:p w14:paraId="7542B5E2" w14:textId="77777777" w:rsidR="009D0356" w:rsidRPr="00E24349" w:rsidRDefault="009D0356" w:rsidP="00E24349">
            <w:pPr>
              <w:pStyle w:val="phtablecellleft"/>
            </w:pPr>
            <w:r w:rsidRPr="00E24349">
              <w:t>Активное</w:t>
            </w:r>
          </w:p>
        </w:tc>
        <w:tc>
          <w:tcPr>
            <w:tcW w:w="1247" w:type="pct"/>
          </w:tcPr>
          <w:p w14:paraId="1B48A261" w14:textId="77777777" w:rsidR="009D0356" w:rsidRPr="00E24349" w:rsidRDefault="009D0356" w:rsidP="00C76568">
            <w:pPr>
              <w:pStyle w:val="phtablecellleft"/>
              <w:jc w:val="center"/>
            </w:pPr>
          </w:p>
        </w:tc>
        <w:tc>
          <w:tcPr>
            <w:tcW w:w="2237" w:type="pct"/>
          </w:tcPr>
          <w:p w14:paraId="4C8A1FB4" w14:textId="77777777" w:rsidR="009D0356" w:rsidRPr="00E24349" w:rsidRDefault="009D0356" w:rsidP="00E24349">
            <w:pPr>
              <w:pStyle w:val="phtablecellleft"/>
            </w:pPr>
            <w:r w:rsidRPr="00E24349">
              <w:t>Флажок установлен</w:t>
            </w:r>
          </w:p>
        </w:tc>
      </w:tr>
    </w:tbl>
    <w:p w14:paraId="17902071" w14:textId="77777777" w:rsidR="00C76568" w:rsidRDefault="00C76568" w:rsidP="00C76568">
      <w:pPr>
        <w:pStyle w:val="phnormal"/>
      </w:pPr>
    </w:p>
    <w:p w14:paraId="0F393D82" w14:textId="77777777" w:rsidR="00E41FF9" w:rsidRPr="000263B8" w:rsidRDefault="00E41FF9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Pr="000263B8">
        <w:t>.</w:t>
      </w:r>
    </w:p>
    <w:p w14:paraId="21F96F62" w14:textId="77777777" w:rsidR="00DD3154" w:rsidRPr="000263B8" w:rsidRDefault="00DD3154" w:rsidP="00DD3154">
      <w:pPr>
        <w:pStyle w:val="3"/>
      </w:pPr>
      <w:bookmarkStart w:id="368" w:name="_Toc118569081"/>
      <w:bookmarkStart w:id="369" w:name="_Toc120524851"/>
      <w:r w:rsidRPr="000263B8">
        <w:t>Настройка типа подписываемого документа</w:t>
      </w:r>
      <w:bookmarkEnd w:id="368"/>
      <w:bookmarkEnd w:id="369"/>
    </w:p>
    <w:p w14:paraId="7932BD31" w14:textId="77777777" w:rsidR="00DD3154" w:rsidRPr="000263B8" w:rsidRDefault="00DD3154" w:rsidP="00355B18">
      <w:pPr>
        <w:pStyle w:val="phnormal"/>
      </w:pPr>
      <w:r w:rsidRPr="000263B8">
        <w:t xml:space="preserve">Необходимо проверить наличие типа документа </w:t>
      </w:r>
      <w:r w:rsidR="000263B8">
        <w:t>«</w:t>
      </w:r>
      <w:r w:rsidRPr="000263B8">
        <w:t>Эпикриз по результатам диспансеризации/профилактического медицинского осмотра</w:t>
      </w:r>
      <w:r w:rsidR="000263B8">
        <w:t>»</w:t>
      </w:r>
      <w:r w:rsidRPr="000263B8">
        <w:t xml:space="preserve"> в системном словаре </w:t>
      </w:r>
      <w:r w:rsidR="000263B8">
        <w:t>«</w:t>
      </w:r>
      <w:r w:rsidRPr="000263B8">
        <w:t>Типы подписываемых документов</w:t>
      </w:r>
      <w:r w:rsidR="000263B8">
        <w:t>»</w:t>
      </w:r>
      <w:r w:rsidRPr="000263B8">
        <w:t xml:space="preserve"> (</w:t>
      </w:r>
      <w:r w:rsidR="000263B8">
        <w:t>«</w:t>
      </w:r>
      <w:r w:rsidRPr="000263B8">
        <w:t>EHR_TYPES</w:t>
      </w:r>
      <w:r w:rsidR="000263B8">
        <w:t>»</w:t>
      </w:r>
      <w:r w:rsidRPr="000263B8">
        <w:t>) и, в случае отсутствия, добавить его в словарь.</w:t>
      </w:r>
    </w:p>
    <w:p w14:paraId="2A9102A7" w14:textId="781F6475" w:rsidR="00DD3154" w:rsidRDefault="00DD3154" w:rsidP="00355B18">
      <w:pPr>
        <w:pStyle w:val="phnormal"/>
      </w:pPr>
      <w:r w:rsidRPr="000263B8">
        <w:t xml:space="preserve">Для проверки и добавления типа подписываемого документа выполните действия, описанные в п. </w:t>
      </w:r>
      <w:r w:rsidRPr="000263B8">
        <w:fldChar w:fldCharType="begin"/>
      </w:r>
      <w:r w:rsidRPr="000263B8">
        <w:instrText xml:space="preserve"> REF _Ref118567273 \r \h  \* MERGEFORMAT </w:instrText>
      </w:r>
      <w:r w:rsidRPr="000263B8">
        <w:fldChar w:fldCharType="separate"/>
      </w:r>
      <w:r w:rsidR="00865695">
        <w:t>11</w:t>
      </w:r>
      <w:r w:rsidRPr="000263B8">
        <w:fldChar w:fldCharType="end"/>
      </w:r>
      <w:r w:rsidRPr="000263B8">
        <w:t>.</w:t>
      </w:r>
    </w:p>
    <w:p w14:paraId="181F9245" w14:textId="3D4F247E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_Ref119079173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62</w:t>
      </w:r>
      <w:r>
        <w:fldChar w:fldCharType="end"/>
      </w:r>
      <w:r>
        <w:t>).</w:t>
      </w:r>
    </w:p>
    <w:p w14:paraId="0E3B0D21" w14:textId="3F83707E" w:rsidR="00DD3154" w:rsidRPr="000263B8" w:rsidRDefault="00E15409" w:rsidP="00E24349">
      <w:pPr>
        <w:pStyle w:val="phtabletitle"/>
      </w:pPr>
      <w:bookmarkStart w:id="370" w:name="_Ref119079173"/>
      <w:r>
        <w:t>Таблица </w:t>
      </w:r>
      <w:r w:rsidR="00DD3154" w:rsidRPr="000263B8">
        <w:fldChar w:fldCharType="begin"/>
      </w:r>
      <w:r w:rsidR="00DD3154" w:rsidRPr="000263B8">
        <w:instrText>SEQ Таблица \* ARABIC</w:instrText>
      </w:r>
      <w:r w:rsidR="00DD3154" w:rsidRPr="000263B8">
        <w:fldChar w:fldCharType="separate"/>
      </w:r>
      <w:r w:rsidR="00865695">
        <w:rPr>
          <w:noProof/>
        </w:rPr>
        <w:t>62</w:t>
      </w:r>
      <w:r w:rsidR="00DD3154" w:rsidRPr="000263B8">
        <w:fldChar w:fldCharType="end"/>
      </w:r>
      <w:bookmarkEnd w:id="370"/>
      <w:r w:rsidR="00DD3154" w:rsidRPr="000263B8">
        <w:t xml:space="preserve"> </w:t>
      </w:r>
      <w:r w:rsidR="00C76568">
        <w:t xml:space="preserve">– </w:t>
      </w:r>
      <w:r w:rsidR="00DD3154" w:rsidRPr="000263B8">
        <w:t>Параметры типа подписываемого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716F363D" w14:textId="77777777" w:rsidTr="00846EA2">
        <w:trPr>
          <w:tblHeader/>
        </w:trPr>
        <w:tc>
          <w:tcPr>
            <w:tcW w:w="2071" w:type="pct"/>
          </w:tcPr>
          <w:p w14:paraId="0A7356FA" w14:textId="77777777" w:rsidR="00DD3154" w:rsidRPr="00E24349" w:rsidRDefault="00DD3154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2929" w:type="pct"/>
          </w:tcPr>
          <w:p w14:paraId="05DC59D7" w14:textId="77777777" w:rsidR="00DD3154" w:rsidRPr="00E24349" w:rsidRDefault="00DD3154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6779AA87" w14:textId="77777777" w:rsidTr="00846EA2">
        <w:tc>
          <w:tcPr>
            <w:tcW w:w="2071" w:type="pct"/>
          </w:tcPr>
          <w:p w14:paraId="5280B7A6" w14:textId="77777777" w:rsidR="00DD3154" w:rsidRPr="00E24349" w:rsidRDefault="00DD3154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929" w:type="pct"/>
          </w:tcPr>
          <w:p w14:paraId="2F122DF4" w14:textId="77777777" w:rsidR="00DD3154" w:rsidRPr="00E24349" w:rsidRDefault="00DD3154" w:rsidP="00E24349">
            <w:pPr>
              <w:pStyle w:val="phtablecellleft"/>
            </w:pPr>
            <w:r w:rsidRPr="00E24349">
              <w:t>340</w:t>
            </w:r>
          </w:p>
        </w:tc>
      </w:tr>
      <w:tr w:rsidR="000263B8" w:rsidRPr="00E24349" w14:paraId="1462D17C" w14:textId="77777777" w:rsidTr="00846EA2">
        <w:tc>
          <w:tcPr>
            <w:tcW w:w="2071" w:type="pct"/>
          </w:tcPr>
          <w:p w14:paraId="418FE26C" w14:textId="77777777" w:rsidR="00DD3154" w:rsidRPr="00E24349" w:rsidRDefault="00DD3154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2929" w:type="pct"/>
          </w:tcPr>
          <w:p w14:paraId="47EE19DB" w14:textId="77777777" w:rsidR="00DD3154" w:rsidRPr="00E24349" w:rsidRDefault="00DD3154" w:rsidP="00E24349">
            <w:pPr>
              <w:pStyle w:val="phtablecellleft"/>
            </w:pPr>
            <w:r w:rsidRPr="00E24349">
              <w:t>340</w:t>
            </w:r>
          </w:p>
        </w:tc>
      </w:tr>
      <w:tr w:rsidR="000263B8" w:rsidRPr="00E24349" w14:paraId="2E741BD3" w14:textId="77777777" w:rsidTr="00846EA2">
        <w:tc>
          <w:tcPr>
            <w:tcW w:w="2071" w:type="pct"/>
          </w:tcPr>
          <w:p w14:paraId="2E0B3D3E" w14:textId="77777777" w:rsidR="00DD3154" w:rsidRPr="00E24349" w:rsidRDefault="00DD3154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929" w:type="pct"/>
          </w:tcPr>
          <w:p w14:paraId="00393A09" w14:textId="77777777" w:rsidR="00DD3154" w:rsidRPr="00E24349" w:rsidRDefault="00DD3154" w:rsidP="00E24349">
            <w:pPr>
              <w:pStyle w:val="phtablecellleft"/>
            </w:pPr>
            <w:r w:rsidRPr="00E24349">
              <w:t>Эпикриз по результатам диспансеризации / профилактического медицинского осмотра</w:t>
            </w:r>
          </w:p>
        </w:tc>
      </w:tr>
      <w:tr w:rsidR="000263B8" w:rsidRPr="00E24349" w14:paraId="436BBC98" w14:textId="77777777" w:rsidTr="00846EA2">
        <w:tc>
          <w:tcPr>
            <w:tcW w:w="2071" w:type="pct"/>
          </w:tcPr>
          <w:p w14:paraId="375C3C1B" w14:textId="77777777" w:rsidR="00DD3154" w:rsidRPr="00E24349" w:rsidRDefault="00DD3154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2929" w:type="pct"/>
          </w:tcPr>
          <w:p w14:paraId="687AA07D" w14:textId="77777777" w:rsidR="00DD3154" w:rsidRPr="00E24349" w:rsidRDefault="00DD3154" w:rsidP="00E24349">
            <w:pPr>
              <w:pStyle w:val="phtablecellleft"/>
            </w:pPr>
            <w:r w:rsidRPr="00E24349">
              <w:t>СЭМД: Эпикриз по результатам диспансеризации / профилактического медицинского осмотра</w:t>
            </w:r>
          </w:p>
        </w:tc>
      </w:tr>
      <w:tr w:rsidR="000263B8" w:rsidRPr="00E24349" w14:paraId="73D879B8" w14:textId="77777777" w:rsidTr="00846EA2">
        <w:tc>
          <w:tcPr>
            <w:tcW w:w="2071" w:type="pct"/>
          </w:tcPr>
          <w:p w14:paraId="172EDD40" w14:textId="77777777" w:rsidR="00DD3154" w:rsidRPr="00E24349" w:rsidRDefault="00DD3154" w:rsidP="00E24349">
            <w:pPr>
              <w:pStyle w:val="phtablecellleft"/>
            </w:pPr>
            <w:r w:rsidRPr="00E24349">
              <w:t>Код СМС в ВИМИС</w:t>
            </w:r>
          </w:p>
        </w:tc>
        <w:tc>
          <w:tcPr>
            <w:tcW w:w="2929" w:type="pct"/>
          </w:tcPr>
          <w:p w14:paraId="7BEAA568" w14:textId="77777777" w:rsidR="00DD3154" w:rsidRPr="00E24349" w:rsidRDefault="00DD3154" w:rsidP="00E24349">
            <w:pPr>
              <w:pStyle w:val="phtablecellleft"/>
            </w:pPr>
            <w:r w:rsidRPr="00E24349">
              <w:t>SMSV24</w:t>
            </w:r>
          </w:p>
        </w:tc>
      </w:tr>
    </w:tbl>
    <w:p w14:paraId="52C27A42" w14:textId="77777777" w:rsidR="000263B8" w:rsidRDefault="000263B8" w:rsidP="000263B8">
      <w:pPr>
        <w:pStyle w:val="phnormal"/>
      </w:pPr>
      <w:bookmarkStart w:id="371" w:name="_Toc118569082"/>
    </w:p>
    <w:p w14:paraId="09D91DE8" w14:textId="77777777" w:rsid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Код и наименование типа документа заполняются согласно справочнику ФРНСИ 1.2.643.5.1.13.13.11.1522 «Виды медицинской документации».</w:t>
      </w:r>
    </w:p>
    <w:p w14:paraId="695CFE48" w14:textId="77777777" w:rsidR="00E72498" w:rsidRPr="000263B8" w:rsidRDefault="00E72498" w:rsidP="00E72498">
      <w:pPr>
        <w:pStyle w:val="2"/>
      </w:pPr>
      <w:bookmarkStart w:id="372" w:name="_Toc120524852"/>
      <w:r w:rsidRPr="000263B8">
        <w:lastRenderedPageBreak/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="00E41FF9" w:rsidRPr="000263B8">
        <w:t>СЭМД</w:t>
      </w:r>
      <w:r w:rsidR="0081618C" w:rsidRPr="000263B8">
        <w:t xml:space="preserve"> </w:t>
      </w:r>
      <w:r w:rsidR="00E41FF9" w:rsidRPr="000263B8">
        <w:t>бетта</w:t>
      </w:r>
      <w:r w:rsidR="0081618C" w:rsidRPr="000263B8">
        <w:t xml:space="preserve"> </w:t>
      </w:r>
      <w:r w:rsidR="000263B8">
        <w:t>«</w:t>
      </w:r>
      <w:r w:rsidR="00E41FF9" w:rsidRPr="000263B8">
        <w:t>Выписной</w:t>
      </w:r>
      <w:r w:rsidR="0081618C" w:rsidRPr="000263B8">
        <w:t xml:space="preserve"> </w:t>
      </w:r>
      <w:r w:rsidR="00E41FF9" w:rsidRPr="000263B8">
        <w:t>эпикриз</w:t>
      </w:r>
      <w:r w:rsidR="0081618C" w:rsidRPr="000263B8">
        <w:t xml:space="preserve"> </w:t>
      </w:r>
      <w:r w:rsidR="00E41FF9" w:rsidRPr="000263B8">
        <w:t>из</w:t>
      </w:r>
      <w:r w:rsidR="0081618C" w:rsidRPr="000263B8">
        <w:t xml:space="preserve"> </w:t>
      </w:r>
      <w:r w:rsidR="00E41FF9" w:rsidRPr="000263B8">
        <w:t>стационара</w:t>
      </w:r>
      <w:r w:rsidR="0081618C" w:rsidRPr="000263B8">
        <w:t xml:space="preserve"> </w:t>
      </w:r>
      <w:r w:rsidR="00E41FF9" w:rsidRPr="000263B8">
        <w:t>по</w:t>
      </w:r>
      <w:r w:rsidR="0081618C" w:rsidRPr="000263B8">
        <w:t xml:space="preserve"> </w:t>
      </w:r>
      <w:r w:rsidR="00E41FF9" w:rsidRPr="000263B8">
        <w:t>отдельным</w:t>
      </w:r>
      <w:r w:rsidR="0081618C" w:rsidRPr="000263B8">
        <w:t xml:space="preserve"> </w:t>
      </w:r>
      <w:r w:rsidR="00E41FF9" w:rsidRPr="000263B8">
        <w:t>профилям</w:t>
      </w:r>
      <w:r w:rsidR="0081618C" w:rsidRPr="000263B8">
        <w:t xml:space="preserve"> </w:t>
      </w:r>
      <w:r w:rsidR="00E41FF9" w:rsidRPr="000263B8">
        <w:t>медицинской</w:t>
      </w:r>
      <w:r w:rsidR="0081618C" w:rsidRPr="000263B8">
        <w:t xml:space="preserve"> </w:t>
      </w:r>
      <w:r w:rsidR="00E41FF9" w:rsidRPr="000263B8">
        <w:t>помощи</w:t>
      </w:r>
      <w:r w:rsidR="000263B8">
        <w:t>»</w:t>
      </w:r>
      <w:bookmarkEnd w:id="371"/>
      <w:bookmarkEnd w:id="372"/>
    </w:p>
    <w:p w14:paraId="2F94086B" w14:textId="77777777" w:rsidR="00E41FF9" w:rsidRPr="000263B8" w:rsidRDefault="00E41FF9" w:rsidP="00E41FF9">
      <w:pPr>
        <w:pStyle w:val="3"/>
      </w:pPr>
      <w:bookmarkStart w:id="373" w:name="_Toc118569083"/>
      <w:bookmarkStart w:id="374" w:name="_Toc120524853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373"/>
      <w:r w:rsidR="00814967" w:rsidRPr="000263B8">
        <w:t>ФРНСИ</w:t>
      </w:r>
      <w:bookmarkEnd w:id="374"/>
    </w:p>
    <w:p w14:paraId="5D13B8CD" w14:textId="423E8D28" w:rsidR="00E41FF9" w:rsidRPr="000263B8" w:rsidRDefault="00E41FF9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Выписной</w:t>
      </w:r>
      <w:r w:rsidR="0081618C" w:rsidRPr="000263B8">
        <w:t xml:space="preserve"> </w:t>
      </w:r>
      <w:r w:rsidRPr="000263B8">
        <w:t>эпикриз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стационара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отдельным</w:t>
      </w:r>
      <w:r w:rsidR="0081618C" w:rsidRPr="000263B8">
        <w:t xml:space="preserve"> </w:t>
      </w:r>
      <w:r w:rsidRPr="000263B8">
        <w:t>профилям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814967" w:rsidRPr="000263B8">
        <w:t>ФРНСИ</w:t>
      </w:r>
      <w:r w:rsidRPr="000263B8">
        <w:t>,</w:t>
      </w:r>
      <w:r w:rsidR="0081618C" w:rsidRPr="000263B8">
        <w:t xml:space="preserve"> </w:t>
      </w:r>
      <w:r w:rsidRPr="000263B8">
        <w:t>указанные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C76568">
        <w:t xml:space="preserve"> (</w:t>
      </w:r>
      <w:r w:rsidR="00C76568">
        <w:fldChar w:fldCharType="begin"/>
      </w:r>
      <w:r w:rsidR="00C76568">
        <w:instrText xml:space="preserve"> REF _Ref119079455 \h </w:instrText>
      </w:r>
      <w:r w:rsidR="00C76568">
        <w:fldChar w:fldCharType="separate"/>
      </w:r>
      <w:r w:rsidR="00865695">
        <w:t>Таблица </w:t>
      </w:r>
      <w:r w:rsidR="00865695">
        <w:rPr>
          <w:noProof/>
        </w:rPr>
        <w:t>63</w:t>
      </w:r>
      <w:r w:rsidR="00C76568">
        <w:fldChar w:fldCharType="end"/>
      </w:r>
      <w:r w:rsidR="00C76568">
        <w:t>)</w:t>
      </w:r>
      <w:r w:rsidRPr="000263B8">
        <w:t>.</w:t>
      </w:r>
    </w:p>
    <w:p w14:paraId="58A578B2" w14:textId="1F079AFA" w:rsidR="00E41FF9" w:rsidRPr="000263B8" w:rsidRDefault="00E15409" w:rsidP="00E24349">
      <w:pPr>
        <w:pStyle w:val="phtabletitle"/>
      </w:pPr>
      <w:bookmarkStart w:id="375" w:name="_Ref119079455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63</w:t>
      </w:r>
      <w:r w:rsidR="00E41FF9" w:rsidRPr="000263B8">
        <w:fldChar w:fldCharType="end"/>
      </w:r>
      <w:bookmarkEnd w:id="375"/>
      <w:r w:rsidR="0081618C" w:rsidRPr="000263B8">
        <w:t xml:space="preserve"> </w:t>
      </w:r>
      <w:r w:rsidR="00C76568">
        <w:t xml:space="preserve">– </w:t>
      </w:r>
      <w:r w:rsidR="00E41FF9" w:rsidRPr="000263B8">
        <w:t>Перечень</w:t>
      </w:r>
      <w:r w:rsidR="0081618C" w:rsidRPr="000263B8">
        <w:t xml:space="preserve"> </w:t>
      </w:r>
      <w:r w:rsidR="00E41FF9" w:rsidRPr="000263B8">
        <w:t>загружаемых</w:t>
      </w:r>
      <w:r w:rsidR="0081618C" w:rsidRPr="000263B8">
        <w:t xml:space="preserve"> </w:t>
      </w:r>
      <w:r w:rsidR="00E41FF9" w:rsidRPr="000263B8">
        <w:t>справочников</w:t>
      </w:r>
      <w:r w:rsidR="0081618C" w:rsidRPr="000263B8">
        <w:t xml:space="preserve"> </w:t>
      </w:r>
      <w:r w:rsidR="00814967" w:rsidRPr="000263B8">
        <w:t>ФРНСИ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66"/>
        <w:gridCol w:w="2121"/>
        <w:gridCol w:w="2995"/>
        <w:gridCol w:w="2706"/>
      </w:tblGrid>
      <w:tr w:rsidR="00FE6C45" w:rsidRPr="00E24349" w14:paraId="77C7D0DB" w14:textId="02DF9724" w:rsidTr="00FE6C45">
        <w:trPr>
          <w:tblHeader/>
        </w:trPr>
        <w:tc>
          <w:tcPr>
            <w:tcW w:w="1161" w:type="pct"/>
          </w:tcPr>
          <w:p w14:paraId="5F1437E7" w14:textId="77777777" w:rsidR="00FE6C45" w:rsidRPr="00E24349" w:rsidRDefault="00FE6C45" w:rsidP="00355B18">
            <w:pPr>
              <w:pStyle w:val="phtablecolcaption"/>
            </w:pPr>
            <w:r w:rsidRPr="00E24349">
              <w:t>OID справочника</w:t>
            </w:r>
          </w:p>
        </w:tc>
        <w:tc>
          <w:tcPr>
            <w:tcW w:w="1041" w:type="pct"/>
          </w:tcPr>
          <w:p w14:paraId="25B180B2" w14:textId="77777777" w:rsidR="00FE6C45" w:rsidRPr="00E24349" w:rsidRDefault="00FE6C45" w:rsidP="00355B18">
            <w:pPr>
              <w:pStyle w:val="phtablecolcaption"/>
            </w:pPr>
            <w:r w:rsidRPr="00E24349">
              <w:t>Наименование справочника</w:t>
            </w:r>
          </w:p>
        </w:tc>
        <w:tc>
          <w:tcPr>
            <w:tcW w:w="1470" w:type="pct"/>
            <w:shd w:val="clear" w:color="auto" w:fill="auto"/>
          </w:tcPr>
          <w:p w14:paraId="25A2F619" w14:textId="77777777" w:rsidR="00FE6C45" w:rsidRPr="00FE7EA2" w:rsidRDefault="00FE6C45" w:rsidP="001D1804">
            <w:pPr>
              <w:pStyle w:val="phtablecolcaption"/>
              <w:rPr>
                <w:lang w:val="en-US"/>
              </w:rPr>
            </w:pPr>
            <w:r w:rsidRPr="001D1804">
              <w:t>Раздел федерального справочника</w:t>
            </w:r>
          </w:p>
        </w:tc>
        <w:tc>
          <w:tcPr>
            <w:tcW w:w="1328" w:type="pct"/>
          </w:tcPr>
          <w:p w14:paraId="56B5FE1E" w14:textId="0F25B972" w:rsidR="00FE6C45" w:rsidRPr="001D1804" w:rsidRDefault="00FE6C45" w:rsidP="00FE6C45">
            <w:pPr>
              <w:pStyle w:val="phtablecolcaption"/>
            </w:pPr>
            <w:r w:rsidRPr="001D1804">
              <w:t>Раздел справочника</w:t>
            </w:r>
            <w:r>
              <w:t xml:space="preserve"> МИС</w:t>
            </w:r>
          </w:p>
        </w:tc>
      </w:tr>
      <w:tr w:rsidR="00FE6C45" w:rsidRPr="00E24349" w14:paraId="4CE3552D" w14:textId="1EE2AE07" w:rsidTr="00FE6C45">
        <w:tc>
          <w:tcPr>
            <w:tcW w:w="1161" w:type="pct"/>
          </w:tcPr>
          <w:p w14:paraId="07065B9E" w14:textId="77777777" w:rsidR="00FE6C45" w:rsidRPr="00E24349" w:rsidRDefault="00FE6C45" w:rsidP="00827214">
            <w:pPr>
              <w:pStyle w:val="phtablecellleft"/>
            </w:pPr>
            <w:r w:rsidRPr="00E24349">
              <w:t>1.2.643.5.1.13.13.99.2.115</w:t>
            </w:r>
          </w:p>
        </w:tc>
        <w:tc>
          <w:tcPr>
            <w:tcW w:w="1041" w:type="pct"/>
          </w:tcPr>
          <w:p w14:paraId="19F5787E" w14:textId="77777777" w:rsidR="00FE6C45" w:rsidRPr="00E24349" w:rsidRDefault="00FE6C45" w:rsidP="00827214">
            <w:pPr>
              <w:pStyle w:val="phtablecellleft"/>
            </w:pPr>
            <w:r w:rsidRPr="00E24349">
              <w:t>ФРМО. Справочник отделений и кабинетов</w:t>
            </w:r>
          </w:p>
        </w:tc>
        <w:tc>
          <w:tcPr>
            <w:tcW w:w="1470" w:type="pct"/>
            <w:shd w:val="clear" w:color="auto" w:fill="auto"/>
          </w:tcPr>
          <w:p w14:paraId="791C472C" w14:textId="77777777" w:rsidR="00FE6C45" w:rsidRPr="001D1804" w:rsidRDefault="00FE6C45" w:rsidP="001D1804">
            <w:pPr>
              <w:pStyle w:val="phtablecellleft"/>
            </w:pPr>
            <w:r w:rsidRPr="001D1804">
              <w:t>FN_FRMO_CABLAB</w:t>
            </w:r>
          </w:p>
        </w:tc>
        <w:tc>
          <w:tcPr>
            <w:tcW w:w="1328" w:type="pct"/>
          </w:tcPr>
          <w:p w14:paraId="793B06F3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7CF4DB4" w14:textId="68869242" w:rsidTr="00FE6C45">
        <w:tc>
          <w:tcPr>
            <w:tcW w:w="1161" w:type="pct"/>
          </w:tcPr>
          <w:p w14:paraId="47A44F1B" w14:textId="77777777" w:rsidR="00FE6C45" w:rsidRPr="00E24349" w:rsidRDefault="00FE6C45" w:rsidP="00E24349">
            <w:pPr>
              <w:pStyle w:val="phtablecellleft"/>
            </w:pPr>
            <w:r w:rsidRPr="00E24349">
              <w:t>1.2.643.5.1.13.13.11.1007</w:t>
            </w:r>
          </w:p>
        </w:tc>
        <w:tc>
          <w:tcPr>
            <w:tcW w:w="1041" w:type="pct"/>
          </w:tcPr>
          <w:p w14:paraId="057B87DE" w14:textId="77777777" w:rsidR="00FE6C45" w:rsidRPr="00E24349" w:rsidRDefault="00FE6C45" w:rsidP="00E24349">
            <w:pPr>
              <w:pStyle w:val="phtablecellleft"/>
            </w:pPr>
            <w:r w:rsidRPr="00E24349">
              <w:t>Вид случая госпитализации или обращения (первичный, повторный)</w:t>
            </w:r>
          </w:p>
        </w:tc>
        <w:tc>
          <w:tcPr>
            <w:tcW w:w="1470" w:type="pct"/>
            <w:shd w:val="clear" w:color="auto" w:fill="auto"/>
          </w:tcPr>
          <w:p w14:paraId="6F1806F1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0DA5E318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84DFE24" w14:textId="3005BF86" w:rsidTr="00FE6C45">
        <w:tc>
          <w:tcPr>
            <w:tcW w:w="1161" w:type="pct"/>
          </w:tcPr>
          <w:p w14:paraId="36E4B980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1.2.643.5.1.13.13.11.1034</w:t>
            </w:r>
          </w:p>
        </w:tc>
        <w:tc>
          <w:tcPr>
            <w:tcW w:w="1041" w:type="pct"/>
          </w:tcPr>
          <w:p w14:paraId="7FAD256F" w14:textId="77777777" w:rsidR="00FE6C45" w:rsidRPr="00E24349" w:rsidRDefault="00FE6C45" w:rsidP="001D1804">
            <w:pPr>
              <w:pStyle w:val="phtablecellleft"/>
            </w:pPr>
            <w:r w:rsidRPr="00E24349">
              <w:t>Виды медицинской помощи</w:t>
            </w:r>
          </w:p>
        </w:tc>
        <w:tc>
          <w:tcPr>
            <w:tcW w:w="1470" w:type="pct"/>
            <w:shd w:val="clear" w:color="auto" w:fill="auto"/>
          </w:tcPr>
          <w:p w14:paraId="30820D89" w14:textId="7ECF3D94" w:rsidR="00FE6C45" w:rsidRPr="001D1804" w:rsidRDefault="00FE6C45" w:rsidP="001D1804">
            <w:pPr>
              <w:pStyle w:val="phtablecellleft"/>
            </w:pPr>
            <w:r w:rsidRPr="001D1804">
              <w:t>FN_TYPE_MED_HELP</w:t>
            </w:r>
          </w:p>
        </w:tc>
        <w:tc>
          <w:tcPr>
            <w:tcW w:w="1328" w:type="pct"/>
          </w:tcPr>
          <w:p w14:paraId="67914D2C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F8D1BD7" w14:textId="4C4A747D" w:rsidTr="00FE6C45">
        <w:tc>
          <w:tcPr>
            <w:tcW w:w="1161" w:type="pct"/>
          </w:tcPr>
          <w:p w14:paraId="331B557D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1.2.643.5.1.13.13.11.1040</w:t>
            </w:r>
          </w:p>
        </w:tc>
        <w:tc>
          <w:tcPr>
            <w:tcW w:w="1041" w:type="pct"/>
          </w:tcPr>
          <w:p w14:paraId="3AAB6EE8" w14:textId="77777777" w:rsidR="00FE6C45" w:rsidRPr="00E24349" w:rsidRDefault="00FE6C45" w:rsidP="001D1804">
            <w:pPr>
              <w:pStyle w:val="phtablecellleft"/>
            </w:pPr>
            <w:r w:rsidRPr="00E24349">
              <w:t>Пол пациента</w:t>
            </w:r>
          </w:p>
        </w:tc>
        <w:tc>
          <w:tcPr>
            <w:tcW w:w="1470" w:type="pct"/>
            <w:shd w:val="clear" w:color="auto" w:fill="auto"/>
          </w:tcPr>
          <w:p w14:paraId="5DCA9398" w14:textId="76480CA4" w:rsidR="00FE6C45" w:rsidRPr="001D1804" w:rsidRDefault="00FE6C45" w:rsidP="001D1804">
            <w:pPr>
              <w:pStyle w:val="phtablecellleft"/>
            </w:pPr>
            <w:r w:rsidRPr="001D1804">
              <w:t>FN_GENDER_PATIENT</w:t>
            </w:r>
          </w:p>
        </w:tc>
        <w:tc>
          <w:tcPr>
            <w:tcW w:w="1328" w:type="pct"/>
          </w:tcPr>
          <w:p w14:paraId="5F63C1A4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7F4055D" w14:textId="11088F71" w:rsidTr="00FE6C45">
        <w:tc>
          <w:tcPr>
            <w:tcW w:w="1161" w:type="pct"/>
          </w:tcPr>
          <w:p w14:paraId="2371D6FB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1.2.643.5.1.13.13.11.1041</w:t>
            </w:r>
          </w:p>
        </w:tc>
        <w:tc>
          <w:tcPr>
            <w:tcW w:w="1041" w:type="pct"/>
          </w:tcPr>
          <w:p w14:paraId="615126C9" w14:textId="77777777" w:rsidR="00FE6C45" w:rsidRPr="00E24349" w:rsidRDefault="00FE6C45" w:rsidP="001D1804">
            <w:pPr>
              <w:pStyle w:val="phtablecellleft"/>
            </w:pPr>
            <w:r w:rsidRPr="00E24349">
              <w:t>Тип установления инвалидности (впервые, повторно)</w:t>
            </w:r>
          </w:p>
        </w:tc>
        <w:tc>
          <w:tcPr>
            <w:tcW w:w="1470" w:type="pct"/>
            <w:shd w:val="clear" w:color="auto" w:fill="auto"/>
          </w:tcPr>
          <w:p w14:paraId="0149D16D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07393E2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1C766A3" w14:textId="3CFCF08F" w:rsidTr="00FE6C45">
        <w:tc>
          <w:tcPr>
            <w:tcW w:w="1161" w:type="pct"/>
          </w:tcPr>
          <w:p w14:paraId="377E6E32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1.2.643.5.1.13.13.11.1048</w:t>
            </w:r>
          </w:p>
        </w:tc>
        <w:tc>
          <w:tcPr>
            <w:tcW w:w="1041" w:type="pct"/>
          </w:tcPr>
          <w:p w14:paraId="085635FE" w14:textId="77777777" w:rsidR="00FE6C45" w:rsidRPr="00E24349" w:rsidRDefault="00FE6C45" w:rsidP="001D1804">
            <w:pPr>
              <w:pStyle w:val="phtablecellleft"/>
            </w:pPr>
            <w:r w:rsidRPr="00E24349">
              <w:t>Учетные группы аппаратуры, используемой при операциях</w:t>
            </w:r>
          </w:p>
        </w:tc>
        <w:tc>
          <w:tcPr>
            <w:tcW w:w="1470" w:type="pct"/>
            <w:shd w:val="clear" w:color="auto" w:fill="auto"/>
          </w:tcPr>
          <w:p w14:paraId="6E620785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4EA58546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E2B5691" w14:textId="3EF6BAC7" w:rsidTr="00FE6C45">
        <w:tc>
          <w:tcPr>
            <w:tcW w:w="1161" w:type="pct"/>
          </w:tcPr>
          <w:p w14:paraId="19B955A8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1.2.643.5.1.13.13.11.1064</w:t>
            </w:r>
          </w:p>
        </w:tc>
        <w:tc>
          <w:tcPr>
            <w:tcW w:w="1041" w:type="pct"/>
          </w:tcPr>
          <w:p w14:paraId="7617CAB8" w14:textId="77777777" w:rsidR="00FE6C45" w:rsidRPr="00E24349" w:rsidRDefault="00FE6C45" w:rsidP="001D1804">
            <w:pPr>
              <w:pStyle w:val="phtablecellleft"/>
            </w:pPr>
            <w:r w:rsidRPr="00E24349">
              <w:t>Тип патологической реакции для сбора аллергоанамнеза</w:t>
            </w:r>
          </w:p>
        </w:tc>
        <w:tc>
          <w:tcPr>
            <w:tcW w:w="1470" w:type="pct"/>
            <w:shd w:val="clear" w:color="auto" w:fill="auto"/>
          </w:tcPr>
          <w:p w14:paraId="09C8F9FF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A6830CC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B81B84F" w14:textId="2A24C70C" w:rsidTr="00FE6C45">
        <w:tc>
          <w:tcPr>
            <w:tcW w:w="1161" w:type="pct"/>
          </w:tcPr>
          <w:p w14:paraId="5FA4FBF3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1.2.643.5.1.13.13.11.1079</w:t>
            </w:r>
          </w:p>
        </w:tc>
        <w:tc>
          <w:tcPr>
            <w:tcW w:w="1041" w:type="pct"/>
          </w:tcPr>
          <w:p w14:paraId="57627C1B" w14:textId="77777777" w:rsidR="00FE6C45" w:rsidRPr="00E24349" w:rsidRDefault="00FE6C45" w:rsidP="001D1804">
            <w:pPr>
              <w:pStyle w:val="phtablecellleft"/>
            </w:pPr>
            <w:r w:rsidRPr="00E24349">
              <w:t>Виды медицинских изделий, имплантируемых в организм человека, и иных устройств для пациентов с ограниченными возможностями</w:t>
            </w:r>
          </w:p>
        </w:tc>
        <w:tc>
          <w:tcPr>
            <w:tcW w:w="1470" w:type="pct"/>
            <w:shd w:val="clear" w:color="auto" w:fill="auto"/>
          </w:tcPr>
          <w:p w14:paraId="7840080C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FF4CF08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D9508FD" w14:textId="4DB73E2C" w:rsidTr="00FE6C45">
        <w:tc>
          <w:tcPr>
            <w:tcW w:w="1161" w:type="pct"/>
          </w:tcPr>
          <w:p w14:paraId="4A888398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1.2.643.5.1.13.13.11.1080</w:t>
            </w:r>
          </w:p>
        </w:tc>
        <w:tc>
          <w:tcPr>
            <w:tcW w:w="1041" w:type="pct"/>
          </w:tcPr>
          <w:p w14:paraId="722D3056" w14:textId="77777777" w:rsidR="00FE6C45" w:rsidRPr="00E24349" w:rsidRDefault="00FE6C45" w:rsidP="001D1804">
            <w:pPr>
              <w:pStyle w:val="phtablecellleft"/>
            </w:pPr>
            <w:r w:rsidRPr="00E24349">
              <w:t>Федеральный справочник лабораторных исследований. Справочник лабораторных тестов</w:t>
            </w:r>
          </w:p>
        </w:tc>
        <w:tc>
          <w:tcPr>
            <w:tcW w:w="1470" w:type="pct"/>
            <w:shd w:val="clear" w:color="auto" w:fill="auto"/>
          </w:tcPr>
          <w:p w14:paraId="4AA45671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09D8F6C7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24DF190B" w14:textId="637FED22" w:rsidTr="00FE6C45">
        <w:tc>
          <w:tcPr>
            <w:tcW w:w="1161" w:type="pct"/>
          </w:tcPr>
          <w:p w14:paraId="7986A6E0" w14:textId="77777777" w:rsidR="00FE6C45" w:rsidRPr="00E24349" w:rsidRDefault="00FE6C45" w:rsidP="001D1804">
            <w:pPr>
              <w:pStyle w:val="phtablecellleft"/>
            </w:pPr>
            <w:r w:rsidRPr="00E24349">
              <w:lastRenderedPageBreak/>
              <w:t>1.2.643.5.1.13.13.11.1117</w:t>
            </w:r>
          </w:p>
        </w:tc>
        <w:tc>
          <w:tcPr>
            <w:tcW w:w="1041" w:type="pct"/>
          </w:tcPr>
          <w:p w14:paraId="3DBCDED4" w14:textId="77777777" w:rsidR="00FE6C45" w:rsidRPr="00E24349" w:rsidRDefault="00FE6C45" w:rsidP="001D1804">
            <w:pPr>
              <w:pStyle w:val="phtablecellleft"/>
            </w:pPr>
            <w:r w:rsidRPr="00E24349">
              <w:t>Федеральный справочник лабораторных исследований. Группы лабораторных исследований</w:t>
            </w:r>
          </w:p>
        </w:tc>
        <w:tc>
          <w:tcPr>
            <w:tcW w:w="1470" w:type="pct"/>
            <w:shd w:val="clear" w:color="auto" w:fill="auto"/>
          </w:tcPr>
          <w:p w14:paraId="11BD43CF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3DB91E13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A67DF10" w14:textId="01C387E3" w:rsidTr="00FE6C45">
        <w:tc>
          <w:tcPr>
            <w:tcW w:w="1161" w:type="pct"/>
          </w:tcPr>
          <w:p w14:paraId="1DD0815B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1.2.643.5.1.13.13.11.1386</w:t>
            </w:r>
          </w:p>
        </w:tc>
        <w:tc>
          <w:tcPr>
            <w:tcW w:w="1041" w:type="pct"/>
          </w:tcPr>
          <w:p w14:paraId="62FF4909" w14:textId="77777777" w:rsidR="00FE6C45" w:rsidRPr="00E24349" w:rsidRDefault="00FE6C45" w:rsidP="001D1804">
            <w:pPr>
              <w:pStyle w:val="phtablecellleft"/>
            </w:pPr>
            <w:r w:rsidRPr="00E24349">
              <w:t>Компоненты крови</w:t>
            </w:r>
          </w:p>
        </w:tc>
        <w:tc>
          <w:tcPr>
            <w:tcW w:w="1470" w:type="pct"/>
            <w:shd w:val="clear" w:color="auto" w:fill="auto"/>
          </w:tcPr>
          <w:p w14:paraId="76A1DB52" w14:textId="099069E7" w:rsidR="00FE6C45" w:rsidRPr="001D1804" w:rsidRDefault="00FE6C45" w:rsidP="001D1804">
            <w:pPr>
              <w:pStyle w:val="phtablecellleft"/>
            </w:pPr>
            <w:r w:rsidRPr="001D1804">
              <w:t>FN_BLOOD_COMP</w:t>
            </w:r>
          </w:p>
        </w:tc>
        <w:tc>
          <w:tcPr>
            <w:tcW w:w="1328" w:type="pct"/>
          </w:tcPr>
          <w:p w14:paraId="4540BFCB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F0ECCF5" w14:textId="600AAEA8" w:rsidTr="00FE6C45">
        <w:tc>
          <w:tcPr>
            <w:tcW w:w="1161" w:type="pct"/>
          </w:tcPr>
          <w:p w14:paraId="3DE52F78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1.2.643.5.1.13.13.11.1473</w:t>
            </w:r>
          </w:p>
        </w:tc>
        <w:tc>
          <w:tcPr>
            <w:tcW w:w="1041" w:type="pct"/>
          </w:tcPr>
          <w:p w14:paraId="1C5AF373" w14:textId="77777777" w:rsidR="00FE6C45" w:rsidRPr="00E24349" w:rsidRDefault="00FE6C45" w:rsidP="001D1804">
            <w:pPr>
              <w:pStyle w:val="phtablecellleft"/>
            </w:pPr>
            <w:r w:rsidRPr="00E24349">
              <w:t>Выявленные патологии</w:t>
            </w:r>
          </w:p>
        </w:tc>
        <w:tc>
          <w:tcPr>
            <w:tcW w:w="1470" w:type="pct"/>
            <w:shd w:val="clear" w:color="auto" w:fill="auto"/>
          </w:tcPr>
          <w:p w14:paraId="683A48FC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4DB40B2" w14:textId="157B330D" w:rsidR="00FE6C45" w:rsidRPr="001D1804" w:rsidRDefault="00FE6C45" w:rsidP="001D1804">
            <w:pPr>
              <w:pStyle w:val="phtablecellleft"/>
            </w:pPr>
            <w:r>
              <w:t>DEPS</w:t>
            </w:r>
          </w:p>
        </w:tc>
      </w:tr>
      <w:tr w:rsidR="00FE6C45" w:rsidRPr="00E24349" w14:paraId="302341CB" w14:textId="3A4DA217" w:rsidTr="00FE6C45">
        <w:tc>
          <w:tcPr>
            <w:tcW w:w="1161" w:type="pct"/>
          </w:tcPr>
          <w:p w14:paraId="15D98B94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1.2.643.5.1.13.13.11.1496</w:t>
            </w:r>
          </w:p>
        </w:tc>
        <w:tc>
          <w:tcPr>
            <w:tcW w:w="1041" w:type="pct"/>
          </w:tcPr>
          <w:p w14:paraId="55CC658F" w14:textId="77777777" w:rsidR="00FE6C45" w:rsidRPr="00E24349" w:rsidRDefault="00FE6C45" w:rsidP="001D1804">
            <w:pPr>
              <w:pStyle w:val="phtablecellleft"/>
            </w:pPr>
            <w:r w:rsidRPr="00E24349">
              <w:t>Пути поступления пациента на госпитализацию</w:t>
            </w:r>
          </w:p>
        </w:tc>
        <w:tc>
          <w:tcPr>
            <w:tcW w:w="1470" w:type="pct"/>
            <w:shd w:val="clear" w:color="auto" w:fill="auto"/>
          </w:tcPr>
          <w:p w14:paraId="1D611304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4F501363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25F21945" w14:textId="4E049E4C" w:rsidTr="00FE6C45">
        <w:tc>
          <w:tcPr>
            <w:tcW w:w="1161" w:type="pct"/>
          </w:tcPr>
          <w:p w14:paraId="539FCB35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1.2.643.5.1.13.13.11.1503</w:t>
            </w:r>
          </w:p>
        </w:tc>
        <w:tc>
          <w:tcPr>
            <w:tcW w:w="1041" w:type="pct"/>
          </w:tcPr>
          <w:p w14:paraId="34438E84" w14:textId="77777777" w:rsidR="00FE6C45" w:rsidRPr="00E24349" w:rsidRDefault="00FE6C45" w:rsidP="001D1804">
            <w:pPr>
              <w:pStyle w:val="phtablecellleft"/>
            </w:pPr>
            <w:r w:rsidRPr="00E24349">
              <w:t>Срочность оперативного вмешательства</w:t>
            </w:r>
          </w:p>
        </w:tc>
        <w:tc>
          <w:tcPr>
            <w:tcW w:w="1470" w:type="pct"/>
            <w:shd w:val="clear" w:color="auto" w:fill="auto"/>
          </w:tcPr>
          <w:p w14:paraId="1EBF24C3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2239A194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2DF4DB3" w14:textId="17F867AF" w:rsidTr="00FE6C45">
        <w:tc>
          <w:tcPr>
            <w:tcW w:w="1161" w:type="pct"/>
          </w:tcPr>
          <w:p w14:paraId="53C02A08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1.2.643.5.1.13.13.11.1504</w:t>
            </w:r>
          </w:p>
        </w:tc>
        <w:tc>
          <w:tcPr>
            <w:tcW w:w="1041" w:type="pct"/>
          </w:tcPr>
          <w:p w14:paraId="0E195711" w14:textId="77777777" w:rsidR="00FE6C45" w:rsidRPr="00E24349" w:rsidRDefault="00FE6C45" w:rsidP="001D1804">
            <w:pPr>
              <w:pStyle w:val="phtablecellleft"/>
            </w:pPr>
            <w:r w:rsidRPr="00E24349">
              <w:t>Тип адреса пациента</w:t>
            </w:r>
          </w:p>
        </w:tc>
        <w:tc>
          <w:tcPr>
            <w:tcW w:w="1470" w:type="pct"/>
            <w:shd w:val="clear" w:color="auto" w:fill="auto"/>
          </w:tcPr>
          <w:p w14:paraId="7D2DD8B3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2FAE71E7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7813A0C" w14:textId="52546FC7" w:rsidTr="00FE6C45">
        <w:tc>
          <w:tcPr>
            <w:tcW w:w="1161" w:type="pct"/>
          </w:tcPr>
          <w:p w14:paraId="2BB4C3D7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1.2.643.5.1.13.13.11.1522</w:t>
            </w:r>
          </w:p>
        </w:tc>
        <w:tc>
          <w:tcPr>
            <w:tcW w:w="1041" w:type="pct"/>
          </w:tcPr>
          <w:p w14:paraId="50C9D397" w14:textId="77777777" w:rsidR="00FE6C45" w:rsidRPr="00E24349" w:rsidRDefault="00FE6C45" w:rsidP="001D1804">
            <w:pPr>
              <w:pStyle w:val="phtablecellleft"/>
            </w:pPr>
            <w:r w:rsidRPr="00E24349">
              <w:t>Виды медицинской документации</w:t>
            </w:r>
          </w:p>
        </w:tc>
        <w:tc>
          <w:tcPr>
            <w:tcW w:w="1470" w:type="pct"/>
            <w:shd w:val="clear" w:color="auto" w:fill="auto"/>
          </w:tcPr>
          <w:p w14:paraId="69C72271" w14:textId="5FB29E38" w:rsidR="00FE6C45" w:rsidRPr="001D1804" w:rsidRDefault="00FE6C45" w:rsidP="001D1804">
            <w:pPr>
              <w:pStyle w:val="phtablecellleft"/>
            </w:pPr>
            <w:r w:rsidRPr="001D1804">
              <w:t>FN_CEMD</w:t>
            </w:r>
          </w:p>
        </w:tc>
        <w:tc>
          <w:tcPr>
            <w:tcW w:w="1328" w:type="pct"/>
          </w:tcPr>
          <w:p w14:paraId="0C50FC5D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46F7BDB" w14:textId="19EE31D0" w:rsidTr="00FE6C45">
        <w:tc>
          <w:tcPr>
            <w:tcW w:w="1161" w:type="pct"/>
          </w:tcPr>
          <w:p w14:paraId="539C8E8A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1.2.643.5.1.13.13.11.1531</w:t>
            </w:r>
          </w:p>
        </w:tc>
        <w:tc>
          <w:tcPr>
            <w:tcW w:w="1041" w:type="pct"/>
          </w:tcPr>
          <w:p w14:paraId="3815161B" w14:textId="77777777" w:rsidR="00FE6C45" w:rsidRPr="00E24349" w:rsidRDefault="00FE6C45" w:rsidP="001D1804">
            <w:pPr>
              <w:pStyle w:val="phtablecellleft"/>
            </w:pPr>
            <w:r w:rsidRPr="00E24349">
              <w:t>Оценка сознания пациента бригадой скорой медицинской помощи</w:t>
            </w:r>
          </w:p>
        </w:tc>
        <w:tc>
          <w:tcPr>
            <w:tcW w:w="1470" w:type="pct"/>
            <w:shd w:val="clear" w:color="auto" w:fill="auto"/>
          </w:tcPr>
          <w:p w14:paraId="1BFDD8B6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1F9AA9D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F60BF1B" w14:textId="42132FC3" w:rsidTr="00FE6C45">
        <w:tc>
          <w:tcPr>
            <w:tcW w:w="1161" w:type="pct"/>
          </w:tcPr>
          <w:p w14:paraId="73EF742C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1.2.643.5.1.13.13.11.1548</w:t>
            </w:r>
          </w:p>
        </w:tc>
        <w:tc>
          <w:tcPr>
            <w:tcW w:w="1041" w:type="pct"/>
          </w:tcPr>
          <w:p w14:paraId="4448A050" w14:textId="77777777" w:rsidR="00FE6C45" w:rsidRPr="00E24349" w:rsidRDefault="00FE6C45" w:rsidP="001D1804">
            <w:pPr>
              <w:pStyle w:val="phtablecellleft"/>
            </w:pPr>
            <w:r w:rsidRPr="00E24349">
              <w:t>Этапы медицинской реабилитации</w:t>
            </w:r>
          </w:p>
        </w:tc>
        <w:tc>
          <w:tcPr>
            <w:tcW w:w="1470" w:type="pct"/>
            <w:shd w:val="clear" w:color="auto" w:fill="auto"/>
          </w:tcPr>
          <w:p w14:paraId="313AFF4B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751C26CD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3037261" w14:textId="540973F1" w:rsidTr="00FE6C45">
        <w:tc>
          <w:tcPr>
            <w:tcW w:w="1161" w:type="pct"/>
          </w:tcPr>
          <w:p w14:paraId="7D9046FF" w14:textId="77777777" w:rsidR="00FE6C45" w:rsidRPr="00E24349" w:rsidRDefault="00FE6C45" w:rsidP="001D1804">
            <w:pPr>
              <w:pStyle w:val="phtablecellleft"/>
            </w:pPr>
            <w:r w:rsidRPr="00E24349">
              <w:t>1.2.643.5.1.13.13.11.1551</w:t>
            </w:r>
          </w:p>
        </w:tc>
        <w:tc>
          <w:tcPr>
            <w:tcW w:w="1041" w:type="pct"/>
          </w:tcPr>
          <w:p w14:paraId="23009CD3" w14:textId="77777777" w:rsidR="00FE6C45" w:rsidRPr="00E24349" w:rsidRDefault="00FE6C45" w:rsidP="001D1804">
            <w:pPr>
              <w:pStyle w:val="phtablecellleft"/>
            </w:pPr>
            <w:r w:rsidRPr="00E24349">
              <w:t>Формы оказания медицинской помощи</w:t>
            </w:r>
          </w:p>
        </w:tc>
        <w:tc>
          <w:tcPr>
            <w:tcW w:w="1470" w:type="pct"/>
            <w:shd w:val="clear" w:color="auto" w:fill="auto"/>
          </w:tcPr>
          <w:p w14:paraId="698D0B9D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09B1CCEE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22D880B8" w14:textId="050F7AEA" w:rsidTr="00FE6C45">
        <w:tc>
          <w:tcPr>
            <w:tcW w:w="1161" w:type="pct"/>
          </w:tcPr>
          <w:p w14:paraId="1647E61B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1.2.643.5.1.13.13.99.2.141</w:t>
            </w:r>
          </w:p>
        </w:tc>
        <w:tc>
          <w:tcPr>
            <w:tcW w:w="1041" w:type="pct"/>
          </w:tcPr>
          <w:p w14:paraId="5F535EBE" w14:textId="77777777" w:rsidR="00FE6C45" w:rsidRPr="00E24349" w:rsidRDefault="00FE6C45" w:rsidP="001D1804">
            <w:pPr>
              <w:pStyle w:val="phtablecellleft"/>
            </w:pPr>
            <w:r w:rsidRPr="00E24349">
              <w:t>РР. Виды первично-множественных опухолей</w:t>
            </w:r>
          </w:p>
        </w:tc>
        <w:tc>
          <w:tcPr>
            <w:tcW w:w="1470" w:type="pct"/>
            <w:shd w:val="clear" w:color="auto" w:fill="auto"/>
          </w:tcPr>
          <w:p w14:paraId="1C667D10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3DEB1C2E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290C85E" w14:textId="7FA4DAE3" w:rsidTr="00FE6C45">
        <w:tc>
          <w:tcPr>
            <w:tcW w:w="1161" w:type="pct"/>
          </w:tcPr>
          <w:p w14:paraId="66CEC545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1.2.643.5.1.13.13.99.2.234</w:t>
            </w:r>
          </w:p>
        </w:tc>
        <w:tc>
          <w:tcPr>
            <w:tcW w:w="1041" w:type="pct"/>
          </w:tcPr>
          <w:p w14:paraId="2572CB46" w14:textId="77777777" w:rsidR="00FE6C45" w:rsidRPr="00E24349" w:rsidRDefault="00FE6C45" w:rsidP="001D1804">
            <w:pPr>
              <w:pStyle w:val="phtablecellleft"/>
            </w:pPr>
            <w:r w:rsidRPr="00E24349">
              <w:t>Трансплантология. Группа крови и резус-фактор доноров, реципиентов</w:t>
            </w:r>
          </w:p>
        </w:tc>
        <w:tc>
          <w:tcPr>
            <w:tcW w:w="1470" w:type="pct"/>
            <w:shd w:val="clear" w:color="auto" w:fill="auto"/>
          </w:tcPr>
          <w:p w14:paraId="3FED02CA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726E2FEC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BB06786" w14:textId="08315B83" w:rsidTr="00FE6C45">
        <w:tc>
          <w:tcPr>
            <w:tcW w:w="1161" w:type="pct"/>
          </w:tcPr>
          <w:p w14:paraId="07636E7B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1.2.643.5.1.13.13.99.2.255</w:t>
            </w:r>
          </w:p>
        </w:tc>
        <w:tc>
          <w:tcPr>
            <w:tcW w:w="1041" w:type="pct"/>
          </w:tcPr>
          <w:p w14:paraId="0C921E3C" w14:textId="77777777" w:rsidR="00FE6C45" w:rsidRPr="00E24349" w:rsidRDefault="00FE6C45" w:rsidP="001D1804">
            <w:pPr>
              <w:pStyle w:val="phtablecellleft"/>
            </w:pPr>
            <w:r w:rsidRPr="00E24349">
              <w:t>Виды реакции и (или) осложнения у реципиентов, обусловленные трансфузией</w:t>
            </w:r>
          </w:p>
        </w:tc>
        <w:tc>
          <w:tcPr>
            <w:tcW w:w="1470" w:type="pct"/>
            <w:shd w:val="clear" w:color="auto" w:fill="auto"/>
          </w:tcPr>
          <w:p w14:paraId="5C9E9B15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8905DEB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591FA28" w14:textId="66BDC74E" w:rsidTr="00FE6C45">
        <w:tc>
          <w:tcPr>
            <w:tcW w:w="1161" w:type="pct"/>
          </w:tcPr>
          <w:p w14:paraId="082A78DD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1.2.643.5.1.13.13.99.2.285</w:t>
            </w:r>
          </w:p>
        </w:tc>
        <w:tc>
          <w:tcPr>
            <w:tcW w:w="1041" w:type="pct"/>
          </w:tcPr>
          <w:p w14:paraId="606B75F9" w14:textId="77777777" w:rsidR="00FE6C45" w:rsidRPr="00E24349" w:rsidRDefault="00FE6C45" w:rsidP="001D1804">
            <w:pPr>
              <w:pStyle w:val="phtablecellleft"/>
            </w:pPr>
            <w:r w:rsidRPr="00E24349">
              <w:t>Уровень конфиденциальности медицинского документа</w:t>
            </w:r>
          </w:p>
        </w:tc>
        <w:tc>
          <w:tcPr>
            <w:tcW w:w="1470" w:type="pct"/>
            <w:shd w:val="clear" w:color="auto" w:fill="auto"/>
          </w:tcPr>
          <w:p w14:paraId="1599BA6F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993DB52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0C42578" w14:textId="5851A66A" w:rsidTr="00FE6C45">
        <w:tc>
          <w:tcPr>
            <w:tcW w:w="1161" w:type="pct"/>
          </w:tcPr>
          <w:p w14:paraId="0C36B57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1.2.643.5.1.13.13.99.2.313</w:t>
            </w:r>
          </w:p>
        </w:tc>
        <w:tc>
          <w:tcPr>
            <w:tcW w:w="1041" w:type="pct"/>
          </w:tcPr>
          <w:p w14:paraId="29DC3D0C" w14:textId="77777777" w:rsidR="00FE6C45" w:rsidRPr="00E24349" w:rsidRDefault="00FE6C45" w:rsidP="001D1804">
            <w:pPr>
              <w:pStyle w:val="phtablecellleft"/>
            </w:pPr>
            <w:r w:rsidRPr="00E24349">
              <w:t xml:space="preserve">Документы, удостоверяющие полномочия законного </w:t>
            </w:r>
            <w:r w:rsidRPr="00E24349">
              <w:lastRenderedPageBreak/>
              <w:t>(уполномоченного) представителя</w:t>
            </w:r>
          </w:p>
        </w:tc>
        <w:tc>
          <w:tcPr>
            <w:tcW w:w="1470" w:type="pct"/>
            <w:shd w:val="clear" w:color="auto" w:fill="auto"/>
          </w:tcPr>
          <w:p w14:paraId="011EAC49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4F6A113D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23C67F1A" w14:textId="33243E1B" w:rsidTr="00FE6C45">
        <w:tc>
          <w:tcPr>
            <w:tcW w:w="1161" w:type="pct"/>
          </w:tcPr>
          <w:p w14:paraId="4FDE21DE" w14:textId="77777777" w:rsidR="00FE6C45" w:rsidRPr="00E24349" w:rsidRDefault="00FE6C45" w:rsidP="001D1804">
            <w:pPr>
              <w:pStyle w:val="phtablecellleft"/>
            </w:pPr>
            <w:r w:rsidRPr="00E24349">
              <w:lastRenderedPageBreak/>
              <w:t>1.2.643.5.1.13.13.99.2.368</w:t>
            </w:r>
          </w:p>
        </w:tc>
        <w:tc>
          <w:tcPr>
            <w:tcW w:w="1041" w:type="pct"/>
          </w:tcPr>
          <w:p w14:paraId="17C62C9D" w14:textId="77777777" w:rsidR="00FE6C45" w:rsidRPr="00E24349" w:rsidRDefault="00FE6C45" w:rsidP="001D1804">
            <w:pPr>
              <w:pStyle w:val="phtablecellleft"/>
            </w:pPr>
            <w:r w:rsidRPr="00E24349">
              <w:t>Роли сотрудников при подписании медицинских документов, в том числе в электронном виде</w:t>
            </w:r>
          </w:p>
        </w:tc>
        <w:tc>
          <w:tcPr>
            <w:tcW w:w="1470" w:type="pct"/>
            <w:shd w:val="clear" w:color="auto" w:fill="auto"/>
          </w:tcPr>
          <w:p w14:paraId="28AA2E7F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06F6FB2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044A94C" w14:textId="1E1CC9FF" w:rsidTr="00FE6C45">
        <w:tc>
          <w:tcPr>
            <w:tcW w:w="1161" w:type="pct"/>
          </w:tcPr>
          <w:p w14:paraId="1106CE6E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1.2.643.5.1.13.13.99.2.404</w:t>
            </w:r>
          </w:p>
        </w:tc>
        <w:tc>
          <w:tcPr>
            <w:tcW w:w="1041" w:type="pct"/>
          </w:tcPr>
          <w:p w14:paraId="4D2A1E76" w14:textId="77777777" w:rsidR="00FE6C45" w:rsidRPr="00E24349" w:rsidRDefault="00FE6C45" w:rsidP="001D1804">
            <w:pPr>
              <w:pStyle w:val="phtablecellleft"/>
            </w:pPr>
            <w:r w:rsidRPr="00E24349">
              <w:t>Тип зачатия</w:t>
            </w:r>
          </w:p>
        </w:tc>
        <w:tc>
          <w:tcPr>
            <w:tcW w:w="1470" w:type="pct"/>
            <w:shd w:val="clear" w:color="auto" w:fill="auto"/>
          </w:tcPr>
          <w:p w14:paraId="63DF802A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17DF64E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19B43C7" w14:textId="685EF0CA" w:rsidTr="00FE6C45">
        <w:tc>
          <w:tcPr>
            <w:tcW w:w="1161" w:type="pct"/>
          </w:tcPr>
          <w:p w14:paraId="351F7A83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1.2.643.5.1.13.13.99.2.546</w:t>
            </w:r>
          </w:p>
        </w:tc>
        <w:tc>
          <w:tcPr>
            <w:tcW w:w="1041" w:type="pct"/>
          </w:tcPr>
          <w:p w14:paraId="13ABCC62" w14:textId="77777777" w:rsidR="00FE6C45" w:rsidRPr="00E24349" w:rsidRDefault="00FE6C45" w:rsidP="001D1804">
            <w:pPr>
              <w:pStyle w:val="phtablecellleft"/>
            </w:pPr>
            <w:r w:rsidRPr="00E24349">
              <w:t>TNM. Стадирование злокачественных опухолей</w:t>
            </w:r>
          </w:p>
        </w:tc>
        <w:tc>
          <w:tcPr>
            <w:tcW w:w="1470" w:type="pct"/>
            <w:shd w:val="clear" w:color="auto" w:fill="auto"/>
          </w:tcPr>
          <w:p w14:paraId="40CC8872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D486926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573EC20A" w14:textId="7DF6A2A1" w:rsidTr="00FE6C45">
        <w:tc>
          <w:tcPr>
            <w:tcW w:w="1161" w:type="pct"/>
          </w:tcPr>
          <w:p w14:paraId="3C83CBE9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1.2.643.5.1.13.13.99.2.552</w:t>
            </w:r>
          </w:p>
        </w:tc>
        <w:tc>
          <w:tcPr>
            <w:tcW w:w="1041" w:type="pct"/>
          </w:tcPr>
          <w:p w14:paraId="27328057" w14:textId="77777777" w:rsidR="00FE6C45" w:rsidRPr="00E24349" w:rsidRDefault="00FE6C45" w:rsidP="001D1804">
            <w:pPr>
              <w:pStyle w:val="phtablecellleft"/>
            </w:pPr>
            <w:r w:rsidRPr="00E24349">
              <w:t>Положение плода</w:t>
            </w:r>
          </w:p>
        </w:tc>
        <w:tc>
          <w:tcPr>
            <w:tcW w:w="1470" w:type="pct"/>
            <w:shd w:val="clear" w:color="auto" w:fill="auto"/>
          </w:tcPr>
          <w:p w14:paraId="57724E9D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79C9F3CB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DB9158E" w14:textId="539AB5F2" w:rsidTr="00FE6C45">
        <w:tc>
          <w:tcPr>
            <w:tcW w:w="1161" w:type="pct"/>
          </w:tcPr>
          <w:p w14:paraId="1DA6CDC8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1.2.643.5.1.13.13.99.2.553</w:t>
            </w:r>
          </w:p>
        </w:tc>
        <w:tc>
          <w:tcPr>
            <w:tcW w:w="1041" w:type="pct"/>
          </w:tcPr>
          <w:p w14:paraId="23312476" w14:textId="77777777" w:rsidR="00FE6C45" w:rsidRPr="00E24349" w:rsidRDefault="00FE6C45" w:rsidP="001D1804">
            <w:pPr>
              <w:pStyle w:val="phtablecellleft"/>
            </w:pPr>
            <w:r w:rsidRPr="00E24349">
              <w:t>Предлежание плода</w:t>
            </w:r>
          </w:p>
        </w:tc>
        <w:tc>
          <w:tcPr>
            <w:tcW w:w="1470" w:type="pct"/>
            <w:shd w:val="clear" w:color="auto" w:fill="auto"/>
          </w:tcPr>
          <w:p w14:paraId="2F507C30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7142E0D9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8BA92A4" w14:textId="2DB8E02A" w:rsidTr="00FE6C45">
        <w:tc>
          <w:tcPr>
            <w:tcW w:w="1161" w:type="pct"/>
          </w:tcPr>
          <w:p w14:paraId="007CB372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1.2.643.5.1.13.13.99.2.576</w:t>
            </w:r>
          </w:p>
        </w:tc>
        <w:tc>
          <w:tcPr>
            <w:tcW w:w="1041" w:type="pct"/>
          </w:tcPr>
          <w:p w14:paraId="4AFCBB22" w14:textId="77777777" w:rsidR="00FE6C45" w:rsidRPr="00E24349" w:rsidRDefault="00FE6C45" w:rsidP="001D1804">
            <w:pPr>
              <w:pStyle w:val="phtablecellleft"/>
            </w:pPr>
            <w:r w:rsidRPr="00E24349">
              <w:t>ВИМИС. Общее состояние пациента - индекс Карновского</w:t>
            </w:r>
          </w:p>
        </w:tc>
        <w:tc>
          <w:tcPr>
            <w:tcW w:w="1470" w:type="pct"/>
            <w:shd w:val="clear" w:color="auto" w:fill="auto"/>
          </w:tcPr>
          <w:p w14:paraId="5CA3F353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287C8480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18D622E" w14:textId="4BF3E2CA" w:rsidTr="00FE6C45">
        <w:tc>
          <w:tcPr>
            <w:tcW w:w="1161" w:type="pct"/>
          </w:tcPr>
          <w:p w14:paraId="48986F1A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1.2.643.5.1.13.13.99.2.647</w:t>
            </w:r>
          </w:p>
        </w:tc>
        <w:tc>
          <w:tcPr>
            <w:tcW w:w="1041" w:type="pct"/>
          </w:tcPr>
          <w:p w14:paraId="1AEB03E7" w14:textId="77777777" w:rsidR="00FE6C45" w:rsidRPr="00E24349" w:rsidRDefault="00FE6C45" w:rsidP="001D1804">
            <w:pPr>
              <w:pStyle w:val="phtablecellleft"/>
            </w:pPr>
            <w:r w:rsidRPr="00E24349">
              <w:t>Схемы противоопухолевой лекарственной терапии</w:t>
            </w:r>
          </w:p>
        </w:tc>
        <w:tc>
          <w:tcPr>
            <w:tcW w:w="1470" w:type="pct"/>
            <w:shd w:val="clear" w:color="auto" w:fill="auto"/>
          </w:tcPr>
          <w:p w14:paraId="45016506" w14:textId="21EEDC7D" w:rsidR="00FE6C45" w:rsidRPr="001D1804" w:rsidRDefault="00FE6C45" w:rsidP="001D1804">
            <w:pPr>
              <w:pStyle w:val="phtablecellleft"/>
            </w:pPr>
            <w:r w:rsidRPr="001D1804">
              <w:t>FN_SCHEME_POLT</w:t>
            </w:r>
          </w:p>
        </w:tc>
        <w:tc>
          <w:tcPr>
            <w:tcW w:w="1328" w:type="pct"/>
          </w:tcPr>
          <w:p w14:paraId="66503360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280003DF" w14:textId="2DCFDB78" w:rsidTr="00FE6C45">
        <w:tc>
          <w:tcPr>
            <w:tcW w:w="1161" w:type="pct"/>
          </w:tcPr>
          <w:p w14:paraId="07FC7819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1.2.643.5.1.13.13.99.2.662</w:t>
            </w:r>
          </w:p>
        </w:tc>
        <w:tc>
          <w:tcPr>
            <w:tcW w:w="1041" w:type="pct"/>
          </w:tcPr>
          <w:p w14:paraId="7B981472" w14:textId="77777777" w:rsidR="00FE6C45" w:rsidRPr="00E24349" w:rsidRDefault="00FE6C45" w:rsidP="001D1804">
            <w:pPr>
              <w:pStyle w:val="phtablecellleft"/>
            </w:pPr>
            <w:r w:rsidRPr="00E24349">
              <w:t>ВИМИС. Количество околоплодных вод</w:t>
            </w:r>
          </w:p>
        </w:tc>
        <w:tc>
          <w:tcPr>
            <w:tcW w:w="1470" w:type="pct"/>
            <w:shd w:val="clear" w:color="auto" w:fill="auto"/>
          </w:tcPr>
          <w:p w14:paraId="1455508E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A234C29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A800356" w14:textId="572D71E6" w:rsidTr="00FE6C45">
        <w:tc>
          <w:tcPr>
            <w:tcW w:w="1161" w:type="pct"/>
          </w:tcPr>
          <w:p w14:paraId="23A142E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1.2.643.5.1.13.13.99.2.668</w:t>
            </w:r>
          </w:p>
        </w:tc>
        <w:tc>
          <w:tcPr>
            <w:tcW w:w="1041" w:type="pct"/>
          </w:tcPr>
          <w:p w14:paraId="7C9056EE" w14:textId="77777777" w:rsidR="00FE6C45" w:rsidRPr="00E24349" w:rsidRDefault="00FE6C45" w:rsidP="001D1804">
            <w:pPr>
              <w:pStyle w:val="phtablecellleft"/>
            </w:pPr>
            <w:r w:rsidRPr="00E24349">
              <w:t>ВИМИС. Расположение плаценты по отношению к шейке матки</w:t>
            </w:r>
          </w:p>
        </w:tc>
        <w:tc>
          <w:tcPr>
            <w:tcW w:w="1470" w:type="pct"/>
            <w:shd w:val="clear" w:color="auto" w:fill="auto"/>
          </w:tcPr>
          <w:p w14:paraId="4863DF72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05775675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5210CE5" w14:textId="4E3C6812" w:rsidTr="00FE6C45">
        <w:tc>
          <w:tcPr>
            <w:tcW w:w="1161" w:type="pct"/>
          </w:tcPr>
          <w:p w14:paraId="5C0CDBCC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1.2.643.5.1.13.13.99.2.670</w:t>
            </w:r>
          </w:p>
        </w:tc>
        <w:tc>
          <w:tcPr>
            <w:tcW w:w="1041" w:type="pct"/>
          </w:tcPr>
          <w:p w14:paraId="74590DFA" w14:textId="77777777" w:rsidR="00FE6C45" w:rsidRPr="00E24349" w:rsidRDefault="00FE6C45" w:rsidP="001D1804">
            <w:pPr>
              <w:pStyle w:val="phtablecellleft"/>
            </w:pPr>
            <w:r w:rsidRPr="00E24349">
              <w:t>ВИМИС. Резус-фактор плода</w:t>
            </w:r>
          </w:p>
        </w:tc>
        <w:tc>
          <w:tcPr>
            <w:tcW w:w="1470" w:type="pct"/>
            <w:shd w:val="clear" w:color="auto" w:fill="auto"/>
          </w:tcPr>
          <w:p w14:paraId="177A2D1A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7E7162C3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73EA135" w14:textId="5EE6C614" w:rsidTr="00FE6C45">
        <w:tc>
          <w:tcPr>
            <w:tcW w:w="1161" w:type="pct"/>
          </w:tcPr>
          <w:p w14:paraId="1FF88DDA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1.2.643.5.1.13.13.99.2.673</w:t>
            </w:r>
          </w:p>
        </w:tc>
        <w:tc>
          <w:tcPr>
            <w:tcW w:w="1041" w:type="pct"/>
          </w:tcPr>
          <w:p w14:paraId="1D66A3D0" w14:textId="77777777" w:rsidR="00FE6C45" w:rsidRPr="00E24349" w:rsidRDefault="00FE6C45" w:rsidP="001D1804">
            <w:pPr>
              <w:pStyle w:val="phtablecellleft"/>
            </w:pPr>
            <w:r w:rsidRPr="00E24349">
              <w:t>ВИМИС. Степени задержки внутриутробного роста плода (ЗВРП)</w:t>
            </w:r>
          </w:p>
        </w:tc>
        <w:tc>
          <w:tcPr>
            <w:tcW w:w="1470" w:type="pct"/>
            <w:shd w:val="clear" w:color="auto" w:fill="auto"/>
          </w:tcPr>
          <w:p w14:paraId="05A71E36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649D531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21E04DA" w14:textId="6984902A" w:rsidTr="00FE6C45">
        <w:tc>
          <w:tcPr>
            <w:tcW w:w="1161" w:type="pct"/>
          </w:tcPr>
          <w:p w14:paraId="38BB52CF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1.2.643.5.1.13.13.99.2.674</w:t>
            </w:r>
          </w:p>
        </w:tc>
        <w:tc>
          <w:tcPr>
            <w:tcW w:w="1041" w:type="pct"/>
          </w:tcPr>
          <w:p w14:paraId="0564A00D" w14:textId="77777777" w:rsidR="00FE6C45" w:rsidRPr="00E24349" w:rsidRDefault="00FE6C45" w:rsidP="001D1804">
            <w:pPr>
              <w:pStyle w:val="phtablecellleft"/>
            </w:pPr>
            <w:r w:rsidRPr="00E24349">
              <w:t>ВИМИС. Степень миопии</w:t>
            </w:r>
          </w:p>
        </w:tc>
        <w:tc>
          <w:tcPr>
            <w:tcW w:w="1470" w:type="pct"/>
            <w:shd w:val="clear" w:color="auto" w:fill="auto"/>
          </w:tcPr>
          <w:p w14:paraId="005CC5D4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D9B9385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80AA937" w14:textId="74771D3F" w:rsidTr="00FE6C45">
        <w:tc>
          <w:tcPr>
            <w:tcW w:w="1161" w:type="pct"/>
          </w:tcPr>
          <w:p w14:paraId="54ACC07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1.2.643.5.1.13.13.99.2.676</w:t>
            </w:r>
          </w:p>
        </w:tc>
        <w:tc>
          <w:tcPr>
            <w:tcW w:w="1041" w:type="pct"/>
          </w:tcPr>
          <w:p w14:paraId="02606FF6" w14:textId="77777777" w:rsidR="00FE6C45" w:rsidRPr="00E24349" w:rsidRDefault="00FE6C45" w:rsidP="001D1804">
            <w:pPr>
              <w:pStyle w:val="phtablecellleft"/>
            </w:pPr>
            <w:r w:rsidRPr="00E24349">
              <w:t>ВИМИС. Степень сужения таза у беременной</w:t>
            </w:r>
          </w:p>
        </w:tc>
        <w:tc>
          <w:tcPr>
            <w:tcW w:w="1470" w:type="pct"/>
            <w:shd w:val="clear" w:color="auto" w:fill="auto"/>
          </w:tcPr>
          <w:p w14:paraId="48B3E2A5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8A9E21D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A2883B8" w14:textId="48543F7D" w:rsidTr="00FE6C45">
        <w:tc>
          <w:tcPr>
            <w:tcW w:w="1161" w:type="pct"/>
          </w:tcPr>
          <w:p w14:paraId="0C0A6239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1.2.643.5.1.13.13.99.2.677</w:t>
            </w:r>
          </w:p>
        </w:tc>
        <w:tc>
          <w:tcPr>
            <w:tcW w:w="1041" w:type="pct"/>
          </w:tcPr>
          <w:p w14:paraId="0566E3E0" w14:textId="77777777" w:rsidR="00FE6C45" w:rsidRPr="00E24349" w:rsidRDefault="00FE6C45" w:rsidP="001D1804">
            <w:pPr>
              <w:pStyle w:val="phtablecellleft"/>
            </w:pPr>
            <w:r w:rsidRPr="00E24349">
              <w:t>ВИМИС. Степень тяжести анемии</w:t>
            </w:r>
          </w:p>
        </w:tc>
        <w:tc>
          <w:tcPr>
            <w:tcW w:w="1470" w:type="pct"/>
            <w:shd w:val="clear" w:color="auto" w:fill="auto"/>
          </w:tcPr>
          <w:p w14:paraId="5740C092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31466CA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7946D16" w14:textId="20B83F0F" w:rsidTr="00FE6C45">
        <w:tc>
          <w:tcPr>
            <w:tcW w:w="1161" w:type="pct"/>
          </w:tcPr>
          <w:p w14:paraId="2F520C2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1.2.643.5.1.13.13.99.2.680</w:t>
            </w:r>
          </w:p>
        </w:tc>
        <w:tc>
          <w:tcPr>
            <w:tcW w:w="1041" w:type="pct"/>
          </w:tcPr>
          <w:p w14:paraId="79A8F3A1" w14:textId="77777777" w:rsidR="00FE6C45" w:rsidRPr="00E24349" w:rsidRDefault="00FE6C45" w:rsidP="001D1804">
            <w:pPr>
              <w:pStyle w:val="phtablecellleft"/>
            </w:pPr>
            <w:r w:rsidRPr="00E24349">
              <w:t>ВИМИС. Форма таза у беременной</w:t>
            </w:r>
          </w:p>
        </w:tc>
        <w:tc>
          <w:tcPr>
            <w:tcW w:w="1470" w:type="pct"/>
            <w:shd w:val="clear" w:color="auto" w:fill="auto"/>
          </w:tcPr>
          <w:p w14:paraId="619761EB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757D699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87A7ED0" w14:textId="5FD0959B" w:rsidTr="00FE6C45">
        <w:tc>
          <w:tcPr>
            <w:tcW w:w="1161" w:type="pct"/>
          </w:tcPr>
          <w:p w14:paraId="64298A01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1.2.643.5.1.13.13.99.2.711</w:t>
            </w:r>
          </w:p>
        </w:tc>
        <w:tc>
          <w:tcPr>
            <w:tcW w:w="1041" w:type="pct"/>
          </w:tcPr>
          <w:p w14:paraId="28A03E3A" w14:textId="77777777" w:rsidR="00FE6C45" w:rsidRPr="00E24349" w:rsidRDefault="00FE6C45" w:rsidP="001D1804">
            <w:pPr>
              <w:pStyle w:val="phtablecellleft"/>
            </w:pPr>
            <w:r w:rsidRPr="00E24349">
              <w:t xml:space="preserve">ВИМИС. Кратность острого нарушения </w:t>
            </w:r>
            <w:r w:rsidRPr="00E24349">
              <w:lastRenderedPageBreak/>
              <w:t>мозгового кровообращения</w:t>
            </w:r>
          </w:p>
        </w:tc>
        <w:tc>
          <w:tcPr>
            <w:tcW w:w="1470" w:type="pct"/>
            <w:shd w:val="clear" w:color="auto" w:fill="auto"/>
          </w:tcPr>
          <w:p w14:paraId="26800632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00835F8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4955917" w14:textId="360B630E" w:rsidTr="00FE6C45">
        <w:tc>
          <w:tcPr>
            <w:tcW w:w="1161" w:type="pct"/>
          </w:tcPr>
          <w:p w14:paraId="2E5FB274" w14:textId="77777777" w:rsidR="00FE6C45" w:rsidRPr="00E24349" w:rsidRDefault="00FE6C45" w:rsidP="001D1804">
            <w:pPr>
              <w:pStyle w:val="phtablecellleft"/>
            </w:pPr>
            <w:r w:rsidRPr="00E24349">
              <w:lastRenderedPageBreak/>
              <w:t>1.2.643.5.1.13.13.99.2.723</w:t>
            </w:r>
          </w:p>
        </w:tc>
        <w:tc>
          <w:tcPr>
            <w:tcW w:w="1041" w:type="pct"/>
          </w:tcPr>
          <w:p w14:paraId="284DCB28" w14:textId="77777777" w:rsidR="00FE6C45" w:rsidRPr="00E24349" w:rsidRDefault="00FE6C45" w:rsidP="001D1804">
            <w:pPr>
              <w:pStyle w:val="phtablecellleft"/>
            </w:pPr>
            <w:r w:rsidRPr="00E24349">
              <w:t>Типы медицинских карт</w:t>
            </w:r>
          </w:p>
        </w:tc>
        <w:tc>
          <w:tcPr>
            <w:tcW w:w="1470" w:type="pct"/>
            <w:shd w:val="clear" w:color="auto" w:fill="auto"/>
          </w:tcPr>
          <w:p w14:paraId="4B778E27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DE3E281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6ACB676" w14:textId="5A756792" w:rsidTr="00FE6C45">
        <w:tc>
          <w:tcPr>
            <w:tcW w:w="1161" w:type="pct"/>
          </w:tcPr>
          <w:p w14:paraId="3087A8EA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1.2.643.5.1.13.13.99.2.724</w:t>
            </w:r>
          </w:p>
        </w:tc>
        <w:tc>
          <w:tcPr>
            <w:tcW w:w="1041" w:type="pct"/>
          </w:tcPr>
          <w:p w14:paraId="5F67DF84" w14:textId="77777777" w:rsidR="00FE6C45" w:rsidRPr="00E24349" w:rsidRDefault="00FE6C45" w:rsidP="001D1804">
            <w:pPr>
              <w:pStyle w:val="phtablecellleft"/>
            </w:pPr>
            <w:r w:rsidRPr="00E24349">
              <w:t>Типы документов оснований</w:t>
            </w:r>
          </w:p>
        </w:tc>
        <w:tc>
          <w:tcPr>
            <w:tcW w:w="1470" w:type="pct"/>
            <w:shd w:val="clear" w:color="auto" w:fill="auto"/>
          </w:tcPr>
          <w:p w14:paraId="2EF6A1DF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5133DDA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E204774" w14:textId="2E38D107" w:rsidTr="00FE6C45">
        <w:tc>
          <w:tcPr>
            <w:tcW w:w="1161" w:type="pct"/>
          </w:tcPr>
          <w:p w14:paraId="6AE0AD86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1.2.643.5.1.13.13.99.2.731</w:t>
            </w:r>
          </w:p>
        </w:tc>
        <w:tc>
          <w:tcPr>
            <w:tcW w:w="1041" w:type="pct"/>
          </w:tcPr>
          <w:p w14:paraId="486DD3A8" w14:textId="77777777" w:rsidR="00FE6C45" w:rsidRPr="00E24349" w:rsidRDefault="00FE6C45" w:rsidP="001D1804">
            <w:pPr>
              <w:pStyle w:val="phtablecellleft"/>
            </w:pPr>
            <w:r w:rsidRPr="00E24349">
              <w:t>ВИМИС. Виды инфаркта миокарда на основании последующих изменений на ЭКГ</w:t>
            </w:r>
          </w:p>
        </w:tc>
        <w:tc>
          <w:tcPr>
            <w:tcW w:w="1470" w:type="pct"/>
            <w:shd w:val="clear" w:color="auto" w:fill="auto"/>
          </w:tcPr>
          <w:p w14:paraId="385DB61D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4B7C48C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2E8EDA0E" w14:textId="28FC01E2" w:rsidTr="00FE6C45">
        <w:tc>
          <w:tcPr>
            <w:tcW w:w="1161" w:type="pct"/>
          </w:tcPr>
          <w:p w14:paraId="376233F0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1.2.643.5.1.13.13.99.2.739</w:t>
            </w:r>
          </w:p>
        </w:tc>
        <w:tc>
          <w:tcPr>
            <w:tcW w:w="1041" w:type="pct"/>
          </w:tcPr>
          <w:p w14:paraId="4D6F4F56" w14:textId="77777777" w:rsidR="00FE6C45" w:rsidRPr="00E24349" w:rsidRDefault="00FE6C45" w:rsidP="001D1804">
            <w:pPr>
              <w:pStyle w:val="phtablecellleft"/>
            </w:pPr>
            <w:r w:rsidRPr="00E24349">
              <w:t>ВИМИС. Виды инфаркта миокарда на основании наличия инфаркта миокарда в анамнезе</w:t>
            </w:r>
          </w:p>
        </w:tc>
        <w:tc>
          <w:tcPr>
            <w:tcW w:w="1470" w:type="pct"/>
            <w:shd w:val="clear" w:color="auto" w:fill="auto"/>
          </w:tcPr>
          <w:p w14:paraId="42436537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6E0F877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D743F03" w14:textId="5FA8E45D" w:rsidTr="00FE6C45">
        <w:tc>
          <w:tcPr>
            <w:tcW w:w="1161" w:type="pct"/>
          </w:tcPr>
          <w:p w14:paraId="3950143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1.2.643.5.1.13.13.99.2.760</w:t>
            </w:r>
          </w:p>
        </w:tc>
        <w:tc>
          <w:tcPr>
            <w:tcW w:w="1041" w:type="pct"/>
          </w:tcPr>
          <w:p w14:paraId="5024669C" w14:textId="77777777" w:rsidR="00FE6C45" w:rsidRPr="00E24349" w:rsidRDefault="00FE6C45" w:rsidP="001D1804">
            <w:pPr>
              <w:pStyle w:val="phtablecellleft"/>
            </w:pPr>
            <w:r w:rsidRPr="00E24349">
              <w:t>ВИМИС. Фазы хронического миелолейкоза</w:t>
            </w:r>
          </w:p>
        </w:tc>
        <w:tc>
          <w:tcPr>
            <w:tcW w:w="1470" w:type="pct"/>
            <w:shd w:val="clear" w:color="auto" w:fill="auto"/>
          </w:tcPr>
          <w:p w14:paraId="1F814657" w14:textId="0F246D17" w:rsidR="00FE6C45" w:rsidRPr="001D1804" w:rsidRDefault="00FE6C45" w:rsidP="001D1804">
            <w:pPr>
              <w:pStyle w:val="phtablecellleft"/>
            </w:pPr>
            <w:r w:rsidRPr="001D1804">
              <w:t>FN_MIELPHASES</w:t>
            </w:r>
          </w:p>
        </w:tc>
        <w:tc>
          <w:tcPr>
            <w:tcW w:w="1328" w:type="pct"/>
          </w:tcPr>
          <w:p w14:paraId="6D4DBCA4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51C0B625" w14:textId="5A4ADF41" w:rsidTr="00FE6C45">
        <w:tc>
          <w:tcPr>
            <w:tcW w:w="1161" w:type="pct"/>
          </w:tcPr>
          <w:p w14:paraId="2FA233E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1.2.643.5.1.13.13.99.2.761</w:t>
            </w:r>
          </w:p>
        </w:tc>
        <w:tc>
          <w:tcPr>
            <w:tcW w:w="1041" w:type="pct"/>
          </w:tcPr>
          <w:p w14:paraId="7CADE846" w14:textId="77777777" w:rsidR="00FE6C45" w:rsidRPr="00E24349" w:rsidRDefault="00FE6C45" w:rsidP="001D1804">
            <w:pPr>
              <w:pStyle w:val="phtablecellleft"/>
            </w:pPr>
            <w:r w:rsidRPr="00E24349">
              <w:t>ВИМИС. Формы бластного криза</w:t>
            </w:r>
          </w:p>
        </w:tc>
        <w:tc>
          <w:tcPr>
            <w:tcW w:w="1470" w:type="pct"/>
            <w:shd w:val="clear" w:color="auto" w:fill="auto"/>
          </w:tcPr>
          <w:p w14:paraId="36B4D0F2" w14:textId="2B34F7CC" w:rsidR="00FE6C45" w:rsidRPr="001D1804" w:rsidRDefault="00FE6C45" w:rsidP="001D1804">
            <w:pPr>
              <w:pStyle w:val="phtablecellleft"/>
            </w:pPr>
            <w:r w:rsidRPr="001D1804">
              <w:t>FN_FORM_CRIZ</w:t>
            </w:r>
          </w:p>
        </w:tc>
        <w:tc>
          <w:tcPr>
            <w:tcW w:w="1328" w:type="pct"/>
          </w:tcPr>
          <w:p w14:paraId="0563AE3D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B890997" w14:textId="5C2003AB" w:rsidTr="00FE6C45">
        <w:tc>
          <w:tcPr>
            <w:tcW w:w="1161" w:type="pct"/>
          </w:tcPr>
          <w:p w14:paraId="6918884C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1.2.643.5.1.13.13.99.2.770</w:t>
            </w:r>
          </w:p>
        </w:tc>
        <w:tc>
          <w:tcPr>
            <w:tcW w:w="1041" w:type="pct"/>
          </w:tcPr>
          <w:p w14:paraId="6D31CA29" w14:textId="77777777" w:rsidR="00FE6C45" w:rsidRPr="00E24349" w:rsidRDefault="00FE6C45" w:rsidP="001D1804">
            <w:pPr>
              <w:pStyle w:val="phtablecellleft"/>
            </w:pPr>
            <w:r w:rsidRPr="00E24349">
              <w:t>Источник медицинской информации</w:t>
            </w:r>
          </w:p>
        </w:tc>
        <w:tc>
          <w:tcPr>
            <w:tcW w:w="1470" w:type="pct"/>
            <w:shd w:val="clear" w:color="auto" w:fill="auto"/>
          </w:tcPr>
          <w:p w14:paraId="2A257F15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339A916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71D3FF1" w14:textId="66189565" w:rsidTr="00FE6C45">
        <w:tc>
          <w:tcPr>
            <w:tcW w:w="1161" w:type="pct"/>
          </w:tcPr>
          <w:p w14:paraId="5341D233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1.2.643.5.1.13.13.99.2.779</w:t>
            </w:r>
          </w:p>
        </w:tc>
        <w:tc>
          <w:tcPr>
            <w:tcW w:w="1041" w:type="pct"/>
          </w:tcPr>
          <w:p w14:paraId="1F29E18B" w14:textId="77777777" w:rsidR="00FE6C45" w:rsidRPr="00E24349" w:rsidRDefault="00FE6C45" w:rsidP="001D1804">
            <w:pPr>
              <w:pStyle w:val="phtablecellleft"/>
            </w:pPr>
            <w:r w:rsidRPr="00E24349">
              <w:t>Тип искусственной вентиляции легких</w:t>
            </w:r>
          </w:p>
        </w:tc>
        <w:tc>
          <w:tcPr>
            <w:tcW w:w="1470" w:type="pct"/>
            <w:shd w:val="clear" w:color="auto" w:fill="auto"/>
          </w:tcPr>
          <w:p w14:paraId="24BE645E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8282CD1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5C90D32" w14:textId="184C21B3" w:rsidTr="00FE6C45">
        <w:tc>
          <w:tcPr>
            <w:tcW w:w="1161" w:type="pct"/>
          </w:tcPr>
          <w:p w14:paraId="782AD990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1.2.643.5.1.13.13.99.2.780</w:t>
            </w:r>
          </w:p>
        </w:tc>
        <w:tc>
          <w:tcPr>
            <w:tcW w:w="1041" w:type="pct"/>
          </w:tcPr>
          <w:p w14:paraId="1EE9616D" w14:textId="77777777" w:rsidR="00FE6C45" w:rsidRPr="00E24349" w:rsidRDefault="00FE6C45" w:rsidP="001D1804">
            <w:pPr>
              <w:pStyle w:val="phtablecellleft"/>
            </w:pPr>
            <w:r w:rsidRPr="00E24349">
              <w:t>Тип консилиума</w:t>
            </w:r>
          </w:p>
        </w:tc>
        <w:tc>
          <w:tcPr>
            <w:tcW w:w="1470" w:type="pct"/>
            <w:shd w:val="clear" w:color="auto" w:fill="auto"/>
          </w:tcPr>
          <w:p w14:paraId="7A4B4CAA" w14:textId="510D0213" w:rsidR="00FE6C45" w:rsidRPr="001D1804" w:rsidRDefault="00FE6C45" w:rsidP="001D1804">
            <w:pPr>
              <w:pStyle w:val="phtablecellleft"/>
            </w:pPr>
            <w:r w:rsidRPr="001D1804">
              <w:t>FN_COUNCIL_TYPE</w:t>
            </w:r>
          </w:p>
        </w:tc>
        <w:tc>
          <w:tcPr>
            <w:tcW w:w="1328" w:type="pct"/>
          </w:tcPr>
          <w:p w14:paraId="3BB5865A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A312882" w14:textId="3DEFF89F" w:rsidTr="00FE6C45">
        <w:tc>
          <w:tcPr>
            <w:tcW w:w="1161" w:type="pct"/>
          </w:tcPr>
          <w:p w14:paraId="7D0BFF51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1.2.643.5.1.13.13.99.2.781</w:t>
            </w:r>
          </w:p>
        </w:tc>
        <w:tc>
          <w:tcPr>
            <w:tcW w:w="1041" w:type="pct"/>
          </w:tcPr>
          <w:p w14:paraId="504EC38E" w14:textId="77777777" w:rsidR="00FE6C45" w:rsidRPr="00E24349" w:rsidRDefault="00FE6C45" w:rsidP="001D1804">
            <w:pPr>
              <w:pStyle w:val="phtablecellleft"/>
            </w:pPr>
            <w:r w:rsidRPr="00E24349">
              <w:t>Характеристики противоопухолевой лекарственной терапии</w:t>
            </w:r>
          </w:p>
        </w:tc>
        <w:tc>
          <w:tcPr>
            <w:tcW w:w="1470" w:type="pct"/>
            <w:shd w:val="clear" w:color="auto" w:fill="auto"/>
          </w:tcPr>
          <w:p w14:paraId="78B1059C" w14:textId="150FB43B" w:rsidR="00FE6C45" w:rsidRPr="001D1804" w:rsidRDefault="00FE6C45" w:rsidP="001D1804">
            <w:pPr>
              <w:pStyle w:val="phtablecellleft"/>
            </w:pPr>
            <w:r w:rsidRPr="001D1804">
              <w:t>FN_CHARACTERISTICS_POLT</w:t>
            </w:r>
          </w:p>
        </w:tc>
        <w:tc>
          <w:tcPr>
            <w:tcW w:w="1328" w:type="pct"/>
          </w:tcPr>
          <w:p w14:paraId="3A21C201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39E9DDA" w14:textId="3C1C7CD3" w:rsidTr="00FE6C45">
        <w:tc>
          <w:tcPr>
            <w:tcW w:w="1161" w:type="pct"/>
          </w:tcPr>
          <w:p w14:paraId="0AEBE05E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1.2.643.5.1.13.13.99.2.782</w:t>
            </w:r>
          </w:p>
        </w:tc>
        <w:tc>
          <w:tcPr>
            <w:tcW w:w="1041" w:type="pct"/>
          </w:tcPr>
          <w:p w14:paraId="160B2129" w14:textId="77777777" w:rsidR="00FE6C45" w:rsidRPr="00E24349" w:rsidRDefault="00FE6C45" w:rsidP="001D1804">
            <w:pPr>
              <w:pStyle w:val="phtablecellleft"/>
            </w:pPr>
            <w:r w:rsidRPr="00E24349">
              <w:t>Циклы противоопухолевой лекарственной терапии</w:t>
            </w:r>
          </w:p>
        </w:tc>
        <w:tc>
          <w:tcPr>
            <w:tcW w:w="1470" w:type="pct"/>
            <w:shd w:val="clear" w:color="auto" w:fill="auto"/>
          </w:tcPr>
          <w:p w14:paraId="4403DF69" w14:textId="3FC25EA0" w:rsidR="00FE6C45" w:rsidRPr="001D1804" w:rsidRDefault="00FE6C45" w:rsidP="001D1804">
            <w:pPr>
              <w:pStyle w:val="phtablecellleft"/>
            </w:pPr>
            <w:r w:rsidRPr="001D1804">
              <w:t>FN_CYCLES_POLT</w:t>
            </w:r>
          </w:p>
        </w:tc>
        <w:tc>
          <w:tcPr>
            <w:tcW w:w="1328" w:type="pct"/>
          </w:tcPr>
          <w:p w14:paraId="2BED8A0A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0B3476B" w14:textId="52D55DE0" w:rsidTr="00FE6C45">
        <w:tc>
          <w:tcPr>
            <w:tcW w:w="1161" w:type="pct"/>
          </w:tcPr>
          <w:p w14:paraId="571AA4D0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1.2.643.5.1.13.13.99.2.783</w:t>
            </w:r>
          </w:p>
        </w:tc>
        <w:tc>
          <w:tcPr>
            <w:tcW w:w="1041" w:type="pct"/>
          </w:tcPr>
          <w:p w14:paraId="343199A1" w14:textId="77777777" w:rsidR="00FE6C45" w:rsidRPr="00E24349" w:rsidRDefault="00FE6C45" w:rsidP="001D1804">
            <w:pPr>
              <w:pStyle w:val="phtablecellleft"/>
            </w:pPr>
            <w:r w:rsidRPr="00E24349">
              <w:t>Область воздействия лучевой терапии</w:t>
            </w:r>
          </w:p>
        </w:tc>
        <w:tc>
          <w:tcPr>
            <w:tcW w:w="1470" w:type="pct"/>
            <w:shd w:val="clear" w:color="auto" w:fill="auto"/>
          </w:tcPr>
          <w:p w14:paraId="6DDF75B3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E7F35B6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490FF3C4" w14:textId="513C7111" w:rsidTr="00FE6C45">
        <w:tc>
          <w:tcPr>
            <w:tcW w:w="1161" w:type="pct"/>
          </w:tcPr>
          <w:p w14:paraId="68C7A338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1.2.643.5.1.13.13.99.2.784</w:t>
            </w:r>
          </w:p>
        </w:tc>
        <w:tc>
          <w:tcPr>
            <w:tcW w:w="1041" w:type="pct"/>
          </w:tcPr>
          <w:p w14:paraId="4DCD82E5" w14:textId="77777777" w:rsidR="00FE6C45" w:rsidRPr="00E24349" w:rsidRDefault="00FE6C45" w:rsidP="001D1804">
            <w:pPr>
              <w:pStyle w:val="phtablecellleft"/>
            </w:pPr>
            <w:r w:rsidRPr="00E24349">
              <w:t>Поводы обращения при онкологических заболеваниях</w:t>
            </w:r>
          </w:p>
        </w:tc>
        <w:tc>
          <w:tcPr>
            <w:tcW w:w="1470" w:type="pct"/>
            <w:shd w:val="clear" w:color="auto" w:fill="auto"/>
          </w:tcPr>
          <w:p w14:paraId="60236614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6CA6CE0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55A061B" w14:textId="6EBF7CBA" w:rsidTr="00FE6C45">
        <w:tc>
          <w:tcPr>
            <w:tcW w:w="1161" w:type="pct"/>
          </w:tcPr>
          <w:p w14:paraId="040792A1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1.2.643.5.1.13.13.99.2.786</w:t>
            </w:r>
          </w:p>
        </w:tc>
        <w:tc>
          <w:tcPr>
            <w:tcW w:w="1041" w:type="pct"/>
          </w:tcPr>
          <w:p w14:paraId="3190D799" w14:textId="77777777" w:rsidR="00FE6C45" w:rsidRPr="00E24349" w:rsidRDefault="00FE6C45" w:rsidP="001D1804">
            <w:pPr>
              <w:pStyle w:val="phtablecellleft"/>
            </w:pPr>
            <w:r w:rsidRPr="00E24349">
              <w:t>Противопоказания или отказы от методов лечения и диагностики</w:t>
            </w:r>
          </w:p>
        </w:tc>
        <w:tc>
          <w:tcPr>
            <w:tcW w:w="1470" w:type="pct"/>
            <w:shd w:val="clear" w:color="auto" w:fill="auto"/>
          </w:tcPr>
          <w:p w14:paraId="1CABC966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4320E3FB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EC0983C" w14:textId="5FD6EA20" w:rsidTr="00FE6C45">
        <w:tc>
          <w:tcPr>
            <w:tcW w:w="1161" w:type="pct"/>
          </w:tcPr>
          <w:p w14:paraId="69A8E830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1.2.643.5.1.13.13.99.2.809</w:t>
            </w:r>
          </w:p>
        </w:tc>
        <w:tc>
          <w:tcPr>
            <w:tcW w:w="1041" w:type="pct"/>
          </w:tcPr>
          <w:p w14:paraId="0FE063FD" w14:textId="77777777" w:rsidR="00FE6C45" w:rsidRPr="00E24349" w:rsidRDefault="00FE6C45" w:rsidP="001D1804">
            <w:pPr>
              <w:pStyle w:val="phtablecellleft"/>
            </w:pPr>
            <w:r w:rsidRPr="00E24349">
              <w:t xml:space="preserve">Международная классификация злокачественных </w:t>
            </w:r>
            <w:r w:rsidRPr="00E24349">
              <w:lastRenderedPageBreak/>
              <w:t>новообразований у детей (3 издание)</w:t>
            </w:r>
          </w:p>
        </w:tc>
        <w:tc>
          <w:tcPr>
            <w:tcW w:w="1470" w:type="pct"/>
            <w:shd w:val="clear" w:color="auto" w:fill="auto"/>
          </w:tcPr>
          <w:p w14:paraId="2E689FA0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52E0B493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9A1A683" w14:textId="117C5B46" w:rsidTr="00FE6C45">
        <w:tc>
          <w:tcPr>
            <w:tcW w:w="1161" w:type="pct"/>
          </w:tcPr>
          <w:p w14:paraId="3D9D3134" w14:textId="77777777" w:rsidR="00FE6C45" w:rsidRPr="00E24349" w:rsidRDefault="00FE6C45" w:rsidP="001D1804">
            <w:pPr>
              <w:pStyle w:val="phtablecellleft"/>
            </w:pPr>
            <w:r w:rsidRPr="00E24349">
              <w:lastRenderedPageBreak/>
              <w:t>1.2.643.5.1.13.13.99.2.812</w:t>
            </w:r>
          </w:p>
        </w:tc>
        <w:tc>
          <w:tcPr>
            <w:tcW w:w="1041" w:type="pct"/>
          </w:tcPr>
          <w:p w14:paraId="52757806" w14:textId="77777777" w:rsidR="00FE6C45" w:rsidRPr="00E24349" w:rsidRDefault="00FE6C45" w:rsidP="001D1804">
            <w:pPr>
              <w:pStyle w:val="phtablecellleft"/>
            </w:pPr>
            <w:r w:rsidRPr="00E24349">
              <w:t>Федеральный справочник хирургических операций</w:t>
            </w:r>
          </w:p>
        </w:tc>
        <w:tc>
          <w:tcPr>
            <w:tcW w:w="1470" w:type="pct"/>
            <w:shd w:val="clear" w:color="auto" w:fill="auto"/>
          </w:tcPr>
          <w:p w14:paraId="7F8A59BD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AC6472C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143BDA94" w14:textId="53A54C68" w:rsidTr="00FE6C45">
        <w:tc>
          <w:tcPr>
            <w:tcW w:w="1161" w:type="pct"/>
          </w:tcPr>
          <w:p w14:paraId="497DDD5C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1.2.643.5.1.13.13.99.2.851</w:t>
            </w:r>
          </w:p>
        </w:tc>
        <w:tc>
          <w:tcPr>
            <w:tcW w:w="1041" w:type="pct"/>
          </w:tcPr>
          <w:p w14:paraId="7CA1F04E" w14:textId="77777777" w:rsidR="00FE6C45" w:rsidRPr="00E24349" w:rsidRDefault="00FE6C45" w:rsidP="001D1804">
            <w:pPr>
              <w:pStyle w:val="phtablecellleft"/>
            </w:pPr>
            <w:r w:rsidRPr="00E24349">
              <w:t>ВИМИС. Общее состояние пациента – индекс Ланского</w:t>
            </w:r>
          </w:p>
        </w:tc>
        <w:tc>
          <w:tcPr>
            <w:tcW w:w="1470" w:type="pct"/>
            <w:shd w:val="clear" w:color="auto" w:fill="auto"/>
          </w:tcPr>
          <w:p w14:paraId="6B8CD107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07712181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04156356" w14:textId="1A1EFEAC" w:rsidTr="00FE6C45">
        <w:tc>
          <w:tcPr>
            <w:tcW w:w="1161" w:type="pct"/>
          </w:tcPr>
          <w:p w14:paraId="573D1BEF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1.2.643.5.1.13.13.99.2.872</w:t>
            </w:r>
          </w:p>
        </w:tc>
        <w:tc>
          <w:tcPr>
            <w:tcW w:w="1041" w:type="pct"/>
          </w:tcPr>
          <w:p w14:paraId="5E657431" w14:textId="77777777" w:rsidR="00FE6C45" w:rsidRPr="00E24349" w:rsidRDefault="00FE6C45" w:rsidP="001D1804">
            <w:pPr>
              <w:pStyle w:val="phtablecellleft"/>
            </w:pPr>
            <w:r w:rsidRPr="00E24349">
              <w:t>ВИМИС. Виды фибрилляции предсердий</w:t>
            </w:r>
          </w:p>
        </w:tc>
        <w:tc>
          <w:tcPr>
            <w:tcW w:w="1470" w:type="pct"/>
            <w:shd w:val="clear" w:color="auto" w:fill="auto"/>
          </w:tcPr>
          <w:p w14:paraId="752769DE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321CD7CA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AFD3E92" w14:textId="178F28EB" w:rsidTr="00FE6C45">
        <w:tc>
          <w:tcPr>
            <w:tcW w:w="1161" w:type="pct"/>
          </w:tcPr>
          <w:p w14:paraId="43908D1E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1.2.643.5.1.13.13.99.2.883</w:t>
            </w:r>
          </w:p>
        </w:tc>
        <w:tc>
          <w:tcPr>
            <w:tcW w:w="1041" w:type="pct"/>
          </w:tcPr>
          <w:p w14:paraId="1B829E8E" w14:textId="77777777" w:rsidR="00FE6C45" w:rsidRPr="00E24349" w:rsidRDefault="00FE6C45" w:rsidP="001D1804">
            <w:pPr>
              <w:pStyle w:val="phtablecellleft"/>
            </w:pPr>
            <w:r w:rsidRPr="00E24349">
              <w:t>ВИМИС. Формы фибрилляции предсердий</w:t>
            </w:r>
          </w:p>
        </w:tc>
        <w:tc>
          <w:tcPr>
            <w:tcW w:w="1470" w:type="pct"/>
            <w:shd w:val="clear" w:color="auto" w:fill="auto"/>
          </w:tcPr>
          <w:p w14:paraId="7D095B37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A216C40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A509801" w14:textId="1F42CBE3" w:rsidTr="00FE6C45">
        <w:tc>
          <w:tcPr>
            <w:tcW w:w="1161" w:type="pct"/>
          </w:tcPr>
          <w:p w14:paraId="10564EF8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1.2.643.5.1.13.13.99.2.886</w:t>
            </w:r>
          </w:p>
        </w:tc>
        <w:tc>
          <w:tcPr>
            <w:tcW w:w="1041" w:type="pct"/>
          </w:tcPr>
          <w:p w14:paraId="5A20312C" w14:textId="77777777" w:rsidR="00FE6C45" w:rsidRPr="00E24349" w:rsidRDefault="00FE6C45" w:rsidP="001D1804">
            <w:pPr>
              <w:pStyle w:val="phtablecellleft"/>
            </w:pPr>
            <w:r w:rsidRPr="00E24349">
              <w:t>ВИМИС. Функциональные классы стабильной стенокардии напряжения</w:t>
            </w:r>
          </w:p>
        </w:tc>
        <w:tc>
          <w:tcPr>
            <w:tcW w:w="1470" w:type="pct"/>
            <w:shd w:val="clear" w:color="auto" w:fill="auto"/>
          </w:tcPr>
          <w:p w14:paraId="200B3DDA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609487DF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6320AC8F" w14:textId="3D2D6FFF" w:rsidTr="00FE6C45">
        <w:tc>
          <w:tcPr>
            <w:tcW w:w="1161" w:type="pct"/>
          </w:tcPr>
          <w:p w14:paraId="30E446F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1.2.643.5.1.13.13.99.2.887</w:t>
            </w:r>
          </w:p>
        </w:tc>
        <w:tc>
          <w:tcPr>
            <w:tcW w:w="1041" w:type="pct"/>
          </w:tcPr>
          <w:p w14:paraId="40833B16" w14:textId="77777777" w:rsidR="00FE6C45" w:rsidRPr="00E24349" w:rsidRDefault="00FE6C45" w:rsidP="001D1804">
            <w:pPr>
              <w:pStyle w:val="phtablecellleft"/>
            </w:pPr>
            <w:r w:rsidRPr="00E24349">
              <w:t>ВИМИС. Клиническая классификация стабильной ишемической болезни сердца</w:t>
            </w:r>
          </w:p>
        </w:tc>
        <w:tc>
          <w:tcPr>
            <w:tcW w:w="1470" w:type="pct"/>
            <w:shd w:val="clear" w:color="auto" w:fill="auto"/>
          </w:tcPr>
          <w:p w14:paraId="057E8E2B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132E5864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7B13C764" w14:textId="7401A421" w:rsidTr="00FE6C45">
        <w:tc>
          <w:tcPr>
            <w:tcW w:w="1161" w:type="pct"/>
          </w:tcPr>
          <w:p w14:paraId="7788D8D7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1.2.643.5.1.13.13.99.2.899</w:t>
            </w:r>
          </w:p>
        </w:tc>
        <w:tc>
          <w:tcPr>
            <w:tcW w:w="1041" w:type="pct"/>
          </w:tcPr>
          <w:p w14:paraId="57F3A9B7" w14:textId="77777777" w:rsidR="00FE6C45" w:rsidRPr="00E24349" w:rsidRDefault="00FE6C45" w:rsidP="001D1804">
            <w:pPr>
              <w:pStyle w:val="phtablecellleft"/>
            </w:pPr>
            <w:r w:rsidRPr="00E24349">
              <w:t>ВИМИС. Способы купирования приступа фибрилляции предсердий</w:t>
            </w:r>
          </w:p>
        </w:tc>
        <w:tc>
          <w:tcPr>
            <w:tcW w:w="1470" w:type="pct"/>
            <w:shd w:val="clear" w:color="auto" w:fill="auto"/>
          </w:tcPr>
          <w:p w14:paraId="39C2A3D4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7E0281D7" w14:textId="77777777" w:rsidR="00FE6C45" w:rsidRPr="001D1804" w:rsidRDefault="00FE6C45" w:rsidP="001D1804">
            <w:pPr>
              <w:pStyle w:val="phtablecellleft"/>
            </w:pPr>
          </w:p>
        </w:tc>
      </w:tr>
      <w:tr w:rsidR="00FE6C45" w:rsidRPr="00E24349" w14:paraId="36750F2B" w14:textId="413C1F0C" w:rsidTr="00FE6C45">
        <w:tc>
          <w:tcPr>
            <w:tcW w:w="1161" w:type="pct"/>
          </w:tcPr>
          <w:p w14:paraId="40D53D31" w14:textId="77777777" w:rsidR="00FE6C45" w:rsidRPr="00E24349" w:rsidRDefault="00FE6C45" w:rsidP="001D1804">
            <w:pPr>
              <w:pStyle w:val="phtablecellleft"/>
            </w:pPr>
            <w:r w:rsidRPr="00E24349">
              <w:t>1.2.643.5.1.13.13.99.2.900</w:t>
            </w:r>
          </w:p>
        </w:tc>
        <w:tc>
          <w:tcPr>
            <w:tcW w:w="1041" w:type="pct"/>
          </w:tcPr>
          <w:p w14:paraId="4F995000" w14:textId="77777777" w:rsidR="00FE6C45" w:rsidRPr="00E24349" w:rsidRDefault="00FE6C45" w:rsidP="001D1804">
            <w:pPr>
              <w:pStyle w:val="phtablecellleft"/>
            </w:pPr>
            <w:r w:rsidRPr="00E24349">
              <w:t>ВИМИС. Виды хронической сердечной недостаточности по фракции выброса левого желудочка</w:t>
            </w:r>
          </w:p>
        </w:tc>
        <w:tc>
          <w:tcPr>
            <w:tcW w:w="1470" w:type="pct"/>
            <w:shd w:val="clear" w:color="auto" w:fill="auto"/>
          </w:tcPr>
          <w:p w14:paraId="479EE99D" w14:textId="77777777" w:rsidR="00FE6C45" w:rsidRPr="001D1804" w:rsidRDefault="00FE6C45" w:rsidP="001D1804">
            <w:pPr>
              <w:pStyle w:val="phtablecellleft"/>
            </w:pPr>
          </w:p>
        </w:tc>
        <w:tc>
          <w:tcPr>
            <w:tcW w:w="1328" w:type="pct"/>
          </w:tcPr>
          <w:p w14:paraId="3A7FF8A2" w14:textId="77777777" w:rsidR="00FE6C45" w:rsidRPr="001D1804" w:rsidRDefault="00FE6C45" w:rsidP="001D1804">
            <w:pPr>
              <w:pStyle w:val="phtablecellleft"/>
            </w:pPr>
          </w:p>
        </w:tc>
      </w:tr>
      <w:tr w:rsidR="00240B4A" w:rsidRPr="00E24349" w14:paraId="186AF594" w14:textId="77777777" w:rsidTr="00FE6C45">
        <w:tc>
          <w:tcPr>
            <w:tcW w:w="1161" w:type="pct"/>
          </w:tcPr>
          <w:p w14:paraId="3D0B0B54" w14:textId="2162CC71" w:rsidR="00240B4A" w:rsidRPr="00E24349" w:rsidRDefault="00240B4A" w:rsidP="00240B4A">
            <w:pPr>
              <w:pStyle w:val="phtablecellleft"/>
            </w:pPr>
            <w:r w:rsidRPr="00E24349">
              <w:t>1.2.643.5.1.13.13.99.2.256</w:t>
            </w:r>
          </w:p>
        </w:tc>
        <w:tc>
          <w:tcPr>
            <w:tcW w:w="1041" w:type="pct"/>
          </w:tcPr>
          <w:p w14:paraId="6BBE6B75" w14:textId="6649DA53" w:rsidR="00240B4A" w:rsidRPr="00E24349" w:rsidRDefault="00240B4A" w:rsidP="00240B4A">
            <w:pPr>
              <w:pStyle w:val="phtablecellleft"/>
            </w:pPr>
            <w:r w:rsidRPr="00E24349">
              <w:t>Срочность госпитализации</w:t>
            </w:r>
          </w:p>
        </w:tc>
        <w:tc>
          <w:tcPr>
            <w:tcW w:w="1470" w:type="pct"/>
            <w:shd w:val="clear" w:color="auto" w:fill="auto"/>
          </w:tcPr>
          <w:p w14:paraId="032D4E76" w14:textId="77777777" w:rsidR="00240B4A" w:rsidRPr="001D1804" w:rsidRDefault="00240B4A" w:rsidP="00240B4A">
            <w:pPr>
              <w:pStyle w:val="phtablecellleft"/>
            </w:pPr>
          </w:p>
        </w:tc>
        <w:tc>
          <w:tcPr>
            <w:tcW w:w="1328" w:type="pct"/>
          </w:tcPr>
          <w:p w14:paraId="7C27A828" w14:textId="3A4982BC" w:rsidR="00240B4A" w:rsidRPr="001D1804" w:rsidRDefault="00240B4A" w:rsidP="00240B4A">
            <w:pPr>
              <w:pStyle w:val="phtablecellleft"/>
            </w:pPr>
            <w:r w:rsidRPr="00FE6C45">
              <w:t>HOSPITALIZATION_TYPES</w:t>
            </w:r>
          </w:p>
        </w:tc>
      </w:tr>
      <w:tr w:rsidR="00FE6C45" w:rsidRPr="00E24349" w14:paraId="39AB0BFE" w14:textId="5A72408F" w:rsidTr="00FE6C45">
        <w:tc>
          <w:tcPr>
            <w:tcW w:w="1161" w:type="pct"/>
          </w:tcPr>
          <w:p w14:paraId="2025D59F" w14:textId="0C273680" w:rsidR="00FE6C45" w:rsidRPr="00FE6C45" w:rsidRDefault="00FE6C45" w:rsidP="00FE6C45">
            <w:pPr>
              <w:pStyle w:val="phtablecellleft"/>
            </w:pPr>
            <w:r w:rsidRPr="00FE6C45">
              <w:t>1.2.643.5.1.13.13.11.1046</w:t>
            </w:r>
          </w:p>
        </w:tc>
        <w:tc>
          <w:tcPr>
            <w:tcW w:w="1041" w:type="pct"/>
          </w:tcPr>
          <w:p w14:paraId="6680F1AD" w14:textId="1D2D763C" w:rsidR="00FE6C45" w:rsidRPr="00FE6C45" w:rsidRDefault="00FE6C45" w:rsidP="00FE6C45">
            <w:pPr>
              <w:pStyle w:val="phtablecellleft"/>
            </w:pPr>
            <w:r w:rsidRPr="00FE6C45">
              <w:t>Результаты обращения (госпитализации)</w:t>
            </w:r>
          </w:p>
        </w:tc>
        <w:tc>
          <w:tcPr>
            <w:tcW w:w="1470" w:type="pct"/>
            <w:shd w:val="clear" w:color="auto" w:fill="auto"/>
          </w:tcPr>
          <w:p w14:paraId="7BC46D89" w14:textId="41F9A0F5" w:rsidR="00FE6C45" w:rsidRPr="00FE6C45" w:rsidRDefault="00FE6C45" w:rsidP="00FE6C45">
            <w:pPr>
              <w:pStyle w:val="phtablecellleft"/>
            </w:pPr>
            <w:r w:rsidRPr="00FE6C45">
              <w:t>FN_HOSP_RESULTS</w:t>
            </w:r>
          </w:p>
        </w:tc>
        <w:tc>
          <w:tcPr>
            <w:tcW w:w="1328" w:type="pct"/>
          </w:tcPr>
          <w:p w14:paraId="6C238264" w14:textId="12CC9984" w:rsidR="00FE6C45" w:rsidRPr="00240B4A" w:rsidRDefault="00240B4A" w:rsidP="00240B4A">
            <w:pPr>
              <w:pStyle w:val="phtablecellleft"/>
            </w:pPr>
            <w:r w:rsidRPr="00240B4A">
              <w:t>HOSP_OUTCOMES</w:t>
            </w:r>
          </w:p>
        </w:tc>
      </w:tr>
      <w:tr w:rsidR="00FE6C45" w:rsidRPr="00E24349" w14:paraId="35160CAF" w14:textId="294E2B5E" w:rsidTr="00FE6C45">
        <w:tc>
          <w:tcPr>
            <w:tcW w:w="1161" w:type="pct"/>
          </w:tcPr>
          <w:p w14:paraId="3B4FC835" w14:textId="70517249" w:rsidR="00FE6C45" w:rsidRPr="00FE6C45" w:rsidRDefault="00FE6C45" w:rsidP="00FE6C45">
            <w:pPr>
              <w:pStyle w:val="phtablecellleft"/>
            </w:pPr>
            <w:r w:rsidRPr="00FE6C45">
              <w:t>1.2.643.5.1.13.13.11.1006</w:t>
            </w:r>
          </w:p>
        </w:tc>
        <w:tc>
          <w:tcPr>
            <w:tcW w:w="1041" w:type="pct"/>
          </w:tcPr>
          <w:p w14:paraId="7EC0732A" w14:textId="5B15AFDD" w:rsidR="00FE6C45" w:rsidRPr="00FE6C45" w:rsidRDefault="00FE6C45" w:rsidP="00FE6C45">
            <w:pPr>
              <w:pStyle w:val="phtablecellleft"/>
            </w:pPr>
            <w:r w:rsidRPr="00FE6C45">
              <w:t>Степень тяжести состояния пациента</w:t>
            </w:r>
          </w:p>
        </w:tc>
        <w:tc>
          <w:tcPr>
            <w:tcW w:w="1470" w:type="pct"/>
            <w:shd w:val="clear" w:color="auto" w:fill="auto"/>
          </w:tcPr>
          <w:p w14:paraId="380F1143" w14:textId="6A0884E7" w:rsidR="00FE6C45" w:rsidRPr="00FE6C45" w:rsidRDefault="00FE6C45" w:rsidP="00FE6C45">
            <w:pPr>
              <w:pStyle w:val="phtablecellleft"/>
            </w:pPr>
            <w:r w:rsidRPr="00FE6C45">
              <w:t>FN_CONDITION_PAT</w:t>
            </w:r>
          </w:p>
        </w:tc>
        <w:tc>
          <w:tcPr>
            <w:tcW w:w="1328" w:type="pct"/>
          </w:tcPr>
          <w:p w14:paraId="36E28480" w14:textId="63DF8707" w:rsidR="00FE6C45" w:rsidRPr="00FE6C45" w:rsidRDefault="00FE6C45" w:rsidP="00FE6C45">
            <w:pPr>
              <w:pStyle w:val="phtablecellleft"/>
            </w:pPr>
            <w:r w:rsidRPr="00FE6C45">
              <w:t>PATIENT_CONDITIONS</w:t>
            </w:r>
          </w:p>
        </w:tc>
      </w:tr>
      <w:tr w:rsidR="00240B4A" w:rsidRPr="00E24349" w14:paraId="693500BB" w14:textId="77777777" w:rsidTr="00FE6C45">
        <w:tc>
          <w:tcPr>
            <w:tcW w:w="1161" w:type="pct"/>
          </w:tcPr>
          <w:p w14:paraId="1A2E3218" w14:textId="0437C138" w:rsidR="00240B4A" w:rsidRPr="00FE6C45" w:rsidRDefault="00240B4A" w:rsidP="00240B4A">
            <w:pPr>
              <w:pStyle w:val="phtablecellleft"/>
            </w:pPr>
            <w:r w:rsidRPr="00240B4A">
              <w:t>1.2.643.5.1.13.13.99.2.259</w:t>
            </w:r>
          </w:p>
        </w:tc>
        <w:tc>
          <w:tcPr>
            <w:tcW w:w="1041" w:type="pct"/>
          </w:tcPr>
          <w:p w14:paraId="7944901E" w14:textId="69FC41EE" w:rsidR="00240B4A" w:rsidRPr="00FE6C45" w:rsidRDefault="00240B4A" w:rsidP="00240B4A">
            <w:pPr>
              <w:pStyle w:val="phtablecellleft"/>
            </w:pPr>
            <w:r w:rsidRPr="00240B4A">
              <w:t>Справочник типов инструментальных исследований</w:t>
            </w:r>
          </w:p>
        </w:tc>
        <w:tc>
          <w:tcPr>
            <w:tcW w:w="1470" w:type="pct"/>
            <w:shd w:val="clear" w:color="auto" w:fill="auto"/>
          </w:tcPr>
          <w:p w14:paraId="5659C117" w14:textId="0D7A3755" w:rsidR="00240B4A" w:rsidRPr="00FE6C45" w:rsidRDefault="00240B4A" w:rsidP="00240B4A">
            <w:pPr>
              <w:pStyle w:val="phtablecellleft"/>
            </w:pPr>
            <w:r w:rsidRPr="00240B4A">
              <w:t>FN_TYPES_INSTR</w:t>
            </w:r>
          </w:p>
        </w:tc>
        <w:tc>
          <w:tcPr>
            <w:tcW w:w="1328" w:type="pct"/>
          </w:tcPr>
          <w:p w14:paraId="4C51624D" w14:textId="24A972A0" w:rsidR="00240B4A" w:rsidRPr="00FE6C45" w:rsidRDefault="00240B4A" w:rsidP="00240B4A">
            <w:pPr>
              <w:pStyle w:val="phtablecellleft"/>
            </w:pPr>
            <w:r w:rsidRPr="00240B4A">
              <w:t>TYPES_INSTR</w:t>
            </w:r>
          </w:p>
        </w:tc>
      </w:tr>
      <w:tr w:rsidR="00240B4A" w:rsidRPr="00E24349" w14:paraId="37DE5494" w14:textId="77777777" w:rsidTr="00FE6C45">
        <w:tc>
          <w:tcPr>
            <w:tcW w:w="1161" w:type="pct"/>
          </w:tcPr>
          <w:p w14:paraId="4B4E3CDF" w14:textId="5AE5F2A9" w:rsidR="00240B4A" w:rsidRPr="00240B4A" w:rsidRDefault="00240B4A" w:rsidP="00240B4A">
            <w:pPr>
              <w:pStyle w:val="phtablecellleft"/>
            </w:pPr>
            <w:r w:rsidRPr="00240B4A">
              <w:t>1.2.643.5.1.13.13.11.1033</w:t>
            </w:r>
          </w:p>
        </w:tc>
        <w:tc>
          <w:tcPr>
            <w:tcW w:w="1041" w:type="pct"/>
          </w:tcPr>
          <w:p w14:paraId="13820CA8" w14:textId="6FEE14A4" w:rsidR="00240B4A" w:rsidRPr="00240B4A" w:rsidRDefault="00240B4A" w:rsidP="00240B4A">
            <w:pPr>
              <w:pStyle w:val="phtablecellleft"/>
            </w:pPr>
            <w:r w:rsidRPr="00240B4A">
              <w:t>Виды анестезии</w:t>
            </w:r>
          </w:p>
        </w:tc>
        <w:tc>
          <w:tcPr>
            <w:tcW w:w="1470" w:type="pct"/>
            <w:shd w:val="clear" w:color="auto" w:fill="auto"/>
          </w:tcPr>
          <w:p w14:paraId="7F2C541B" w14:textId="1B9AD54F" w:rsidR="00240B4A" w:rsidRPr="00240B4A" w:rsidRDefault="00240B4A" w:rsidP="00240B4A">
            <w:pPr>
              <w:pStyle w:val="phtablecellleft"/>
            </w:pPr>
            <w:r w:rsidRPr="00240B4A">
              <w:t>FN_ANESTH_KINDS</w:t>
            </w:r>
          </w:p>
        </w:tc>
        <w:tc>
          <w:tcPr>
            <w:tcW w:w="1328" w:type="pct"/>
          </w:tcPr>
          <w:p w14:paraId="764C799C" w14:textId="77777777" w:rsidR="00240B4A" w:rsidRDefault="00240B4A" w:rsidP="00240B4A">
            <w:pPr>
              <w:pStyle w:val="phtablecellleft"/>
            </w:pPr>
            <w:r w:rsidRPr="00240B4A">
              <w:t>ANESTHETIZATION_KIND</w:t>
            </w:r>
          </w:p>
          <w:p w14:paraId="62A39029" w14:textId="3D015E41" w:rsidR="00240B4A" w:rsidRPr="00240B4A" w:rsidRDefault="00240B4A" w:rsidP="00240B4A">
            <w:pPr>
              <w:pStyle w:val="phtablecellleft"/>
            </w:pPr>
            <w:r w:rsidRPr="00240B4A">
              <w:rPr>
                <w:b/>
              </w:rPr>
              <w:lastRenderedPageBreak/>
              <w:t>Примечание</w:t>
            </w:r>
            <w:r w:rsidRPr="00240B4A">
              <w:t xml:space="preserve"> – Настраивать связь необходимо только для значений ФНСИ «Общая» и «Местная»</w:t>
            </w:r>
          </w:p>
        </w:tc>
      </w:tr>
    </w:tbl>
    <w:p w14:paraId="31607A63" w14:textId="28DDC8B2" w:rsidR="001D1804" w:rsidRDefault="001D1804" w:rsidP="001D1804">
      <w:pPr>
        <w:pStyle w:val="phnormal"/>
      </w:pPr>
    </w:p>
    <w:p w14:paraId="27CB4DC8" w14:textId="421008F7" w:rsidR="00E41FF9" w:rsidRPr="000263B8" w:rsidRDefault="00E41FF9" w:rsidP="00E41FF9">
      <w:pPr>
        <w:pStyle w:val="4"/>
      </w:pPr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</w:t>
      </w:r>
      <w:r w:rsidR="009D0356">
        <w:t>Р</w:t>
      </w:r>
      <w:r w:rsidRPr="000263B8">
        <w:t>НСИ</w:t>
      </w:r>
    </w:p>
    <w:p w14:paraId="3D73AE46" w14:textId="77777777" w:rsidR="00355B18" w:rsidRDefault="0052114B" w:rsidP="00355B18">
      <w:pPr>
        <w:pStyle w:val="phlistitemizedtitle"/>
      </w:pPr>
      <w:r>
        <w:t>Чтобы загрузить справочники из ФРНСИ</w:t>
      </w:r>
      <w:r w:rsidR="00E41FF9" w:rsidRPr="000263B8">
        <w:t>,</w:t>
      </w:r>
      <w:r w:rsidR="0081618C" w:rsidRPr="000263B8">
        <w:t xml:space="preserve"> </w:t>
      </w:r>
      <w:r w:rsidR="00E41FF9" w:rsidRPr="000263B8">
        <w:t>выполните</w:t>
      </w:r>
      <w:r w:rsidR="0081618C" w:rsidRPr="000263B8">
        <w:t xml:space="preserve"> </w:t>
      </w:r>
      <w:r w:rsidR="00E41FF9" w:rsidRPr="000263B8">
        <w:t>следующие</w:t>
      </w:r>
      <w:r w:rsidR="0081618C" w:rsidRPr="000263B8">
        <w:t xml:space="preserve"> </w:t>
      </w:r>
      <w:r w:rsidR="00E41FF9" w:rsidRPr="000263B8">
        <w:t>действия</w:t>
      </w:r>
      <w:r w:rsidR="00355B18">
        <w:t>:</w:t>
      </w:r>
    </w:p>
    <w:p w14:paraId="19F18B40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6277C53A" w14:textId="120C9A8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52114B">
        <w:t>значение</w:t>
      </w:r>
      <w:r w:rsidR="0081618C" w:rsidRPr="0052114B">
        <w:t xml:space="preserve"> </w:t>
      </w:r>
      <w:r w:rsidR="000263B8" w:rsidRPr="0052114B">
        <w:t>«</w:t>
      </w:r>
      <w:hyperlink r:id="rId94" w:history="1">
        <w:r w:rsidRPr="0052114B">
          <w:t>nsi.rosminzdrav.ru</w:t>
        </w:r>
      </w:hyperlink>
      <w:r w:rsidR="000263B8" w:rsidRPr="0052114B">
        <w:t>»</w:t>
      </w:r>
      <w:r w:rsidR="0081618C" w:rsidRPr="0052114B">
        <w:t xml:space="preserve"> </w:t>
      </w:r>
      <w:r w:rsidRPr="0052114B">
        <w:t>из</w:t>
      </w:r>
      <w:r w:rsidR="0081618C" w:rsidRPr="0052114B">
        <w:t xml:space="preserve"> </w:t>
      </w:r>
      <w:r w:rsidRPr="0052114B">
        <w:t>выпадающего</w:t>
      </w:r>
      <w:r w:rsidR="0081618C" w:rsidRPr="0052114B">
        <w:t xml:space="preserve"> </w:t>
      </w:r>
      <w:r w:rsidRPr="0052114B">
        <w:t>списка</w:t>
      </w:r>
      <w:r w:rsidR="0081618C" w:rsidRPr="0052114B">
        <w:t xml:space="preserve"> </w:t>
      </w:r>
      <w:r w:rsidRPr="0052114B">
        <w:t>в</w:t>
      </w:r>
      <w:r w:rsidR="0081618C" w:rsidRPr="0052114B">
        <w:t xml:space="preserve"> </w:t>
      </w:r>
      <w:r w:rsidRPr="0052114B">
        <w:t>поле</w:t>
      </w:r>
      <w:r w:rsidR="0081618C" w:rsidRPr="0052114B">
        <w:t xml:space="preserve"> </w:t>
      </w:r>
      <w:r w:rsidR="000263B8" w:rsidRPr="0052114B">
        <w:t>«</w:t>
      </w:r>
      <w:r w:rsidRPr="0052114B">
        <w:t>Источник</w:t>
      </w:r>
      <w:r w:rsidR="0081618C" w:rsidRPr="0052114B">
        <w:t xml:space="preserve"> </w:t>
      </w:r>
      <w:r w:rsidRPr="0052114B">
        <w:t>загрузки</w:t>
      </w:r>
      <w:r w:rsidR="000263B8" w:rsidRPr="0052114B">
        <w:t>»</w:t>
      </w:r>
      <w:r w:rsidRPr="0052114B">
        <w:t>;</w:t>
      </w:r>
    </w:p>
    <w:p w14:paraId="27D63E01" w14:textId="77777777" w:rsidR="00E41FF9" w:rsidRPr="000263B8" w:rsidRDefault="00E41FF9" w:rsidP="00355B18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61157079" w14:textId="77777777" w:rsidR="00E41FF9" w:rsidRPr="000263B8" w:rsidRDefault="000263B8" w:rsidP="000263B8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0E88B012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14967" w:rsidRPr="000263B8">
        <w:t>ФРНСИ</w:t>
      </w:r>
      <w:r w:rsidR="0052114B">
        <w:t>;</w:t>
      </w:r>
    </w:p>
    <w:p w14:paraId="2CD75B69" w14:textId="77777777" w:rsidR="00E41FF9" w:rsidRPr="000263B8" w:rsidRDefault="00E41FF9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5CDA9FD0" w14:textId="77777777" w:rsidR="00E41FF9" w:rsidRPr="000263B8" w:rsidRDefault="00E41FF9" w:rsidP="0052114B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</w:t>
      </w:r>
      <w:r w:rsidR="0052114B">
        <w:t>Р</w:t>
      </w:r>
      <w:r w:rsidRPr="000263B8">
        <w:t>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38084557" wp14:editId="3058E5E9">
            <wp:extent cx="209550" cy="195580"/>
            <wp:effectExtent l="19050" t="19050" r="19050" b="13970"/>
            <wp:docPr id="38" name="Рисунок 38" descr="_scroll_external/attachments/image2020-10-21_12-10-12-bd2b9b49922f99ef09b7c71090bb5465ccd8bbc29a8165a8014d6802467085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54531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52114B">
        <w:t>;</w:t>
      </w:r>
    </w:p>
    <w:p w14:paraId="4A31D224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74579846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52114B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5F79B688" w14:textId="77777777" w:rsidR="00E41FF9" w:rsidRPr="000263B8" w:rsidRDefault="00E41FF9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52114B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5B5C580C" w14:textId="4EA8C65B" w:rsidR="00E41FF9" w:rsidRDefault="00E41FF9" w:rsidP="00355B18">
      <w:pPr>
        <w:pStyle w:val="phlistitemized1"/>
      </w:pPr>
      <w:r w:rsidRPr="000263B8">
        <w:lastRenderedPageBreak/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048AFB7A" w14:textId="7B54AF4A" w:rsidR="009D0356" w:rsidRPr="000263B8" w:rsidRDefault="009D0356" w:rsidP="009D0356">
      <w:pPr>
        <w:pStyle w:val="4"/>
      </w:pPr>
      <w:r w:rsidRPr="000263B8">
        <w:t xml:space="preserve">Сопоставление справочников </w:t>
      </w:r>
      <w:r w:rsidR="00497B7A">
        <w:t>МИС</w:t>
      </w:r>
      <w:r w:rsidRPr="000263B8">
        <w:t xml:space="preserve"> и ФРНСИ</w:t>
      </w:r>
    </w:p>
    <w:p w14:paraId="62DE3955" w14:textId="70AEADF6" w:rsidR="009D0356" w:rsidRDefault="009D0356" w:rsidP="009D0356">
      <w:pPr>
        <w:pStyle w:val="phlistitemizedtitle"/>
      </w:pPr>
      <w:r>
        <w:t>Ч</w:t>
      </w:r>
      <w:r w:rsidRPr="000263B8">
        <w:t>тобы сопоставить значения справочников Ф</w:t>
      </w:r>
      <w:r>
        <w:t>Р</w:t>
      </w:r>
      <w:r w:rsidRPr="000263B8">
        <w:t xml:space="preserve">НСИ и </w:t>
      </w:r>
      <w:r w:rsidR="00497B7A">
        <w:t>МИС</w:t>
      </w:r>
      <w:r w:rsidRPr="000263B8">
        <w:t>, выполните следующие действия</w:t>
      </w:r>
      <w:r>
        <w:t>:</w:t>
      </w:r>
    </w:p>
    <w:p w14:paraId="024A4CB2" w14:textId="77777777" w:rsidR="009D0356" w:rsidRPr="000263B8" w:rsidRDefault="009D0356" w:rsidP="009D0356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Связь со справочниками МИС</w:t>
      </w:r>
      <w:r>
        <w:t>»</w:t>
      </w:r>
      <w:r w:rsidRPr="000263B8">
        <w:t>. Откроется форма сопоставления значений справочников;</w:t>
      </w:r>
    </w:p>
    <w:p w14:paraId="776D01D5" w14:textId="77777777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Справочник НСИ</w:t>
      </w:r>
      <w:r>
        <w:t>»</w:t>
      </w:r>
      <w:r w:rsidRPr="000263B8">
        <w:t xml:space="preserve"> требуемый справочник ФРНСИ. В блоке </w:t>
      </w:r>
      <w:r>
        <w:t>«</w:t>
      </w:r>
      <w:r w:rsidRPr="000263B8">
        <w:t>Справочник НСИ</w:t>
      </w:r>
      <w:r>
        <w:t>»</w:t>
      </w:r>
      <w:r w:rsidRPr="000263B8">
        <w:t xml:space="preserve"> отобразится содержимое выбранного справочника;</w:t>
      </w:r>
    </w:p>
    <w:p w14:paraId="2BEC38ED" w14:textId="64DB918F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Раздел МИС</w:t>
      </w:r>
      <w:r>
        <w:t>»</w:t>
      </w:r>
      <w:r w:rsidRPr="000263B8">
        <w:t xml:space="preserve"> сопоставляемый справочник </w:t>
      </w:r>
      <w:r w:rsidR="00497B7A">
        <w:t>МИС</w:t>
      </w:r>
      <w:r w:rsidRPr="000263B8">
        <w:t xml:space="preserve">. В блоке </w:t>
      </w:r>
      <w:r>
        <w:t>«</w:t>
      </w:r>
      <w:r w:rsidRPr="000263B8">
        <w:t>Значения раздела МИС</w:t>
      </w:r>
      <w:r>
        <w:t>»</w:t>
      </w:r>
      <w:r w:rsidRPr="000263B8">
        <w:t xml:space="preserve"> отобразится содержимое выбранного справочника;</w:t>
      </w:r>
    </w:p>
    <w:p w14:paraId="20509FE9" w14:textId="77777777" w:rsidR="009D0356" w:rsidRPr="000263B8" w:rsidRDefault="009D0356" w:rsidP="009D0356">
      <w:pPr>
        <w:pStyle w:val="phlistitemized1"/>
      </w:pPr>
      <w:r w:rsidRPr="000263B8">
        <w:t>сопоставьте значения выбранных справочников следующим образом:</w:t>
      </w:r>
    </w:p>
    <w:p w14:paraId="50136FE1" w14:textId="77777777" w:rsidR="009D0356" w:rsidRPr="000263B8" w:rsidRDefault="009D0356" w:rsidP="009D0356">
      <w:pPr>
        <w:pStyle w:val="phlistitemized2"/>
      </w:pPr>
      <w:r w:rsidRPr="000263B8">
        <w:t>выберите в списке значение федерального справочника;</w:t>
      </w:r>
    </w:p>
    <w:p w14:paraId="3B10C247" w14:textId="0B4C4500" w:rsidR="009D0356" w:rsidRPr="000263B8" w:rsidRDefault="009D0356" w:rsidP="009D0356">
      <w:pPr>
        <w:pStyle w:val="phlistitemized2"/>
      </w:pPr>
      <w:r w:rsidRPr="000263B8">
        <w:t xml:space="preserve">выберите в списке значение справочника </w:t>
      </w:r>
      <w:r w:rsidR="00497B7A">
        <w:t>МИС</w:t>
      </w:r>
      <w:r w:rsidRPr="000263B8">
        <w:t xml:space="preserve">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Добавить связь со справочником НСИ</w:t>
      </w:r>
      <w:r>
        <w:t>»</w:t>
      </w:r>
      <w:r w:rsidRPr="000263B8">
        <w:t>. Выбранные значения справочников будут сопоставлены.</w:t>
      </w:r>
    </w:p>
    <w:p w14:paraId="00AA99A2" w14:textId="77777777" w:rsidR="00E41FF9" w:rsidRPr="000263B8" w:rsidRDefault="00E41FF9" w:rsidP="00E41FF9">
      <w:pPr>
        <w:pStyle w:val="3"/>
      </w:pPr>
      <w:bookmarkStart w:id="376" w:name="_Toc118569084"/>
      <w:bookmarkStart w:id="377" w:name="_Toc120524854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bookmarkEnd w:id="376"/>
      <w:bookmarkEnd w:id="377"/>
    </w:p>
    <w:p w14:paraId="2BD48417" w14:textId="77777777" w:rsidR="00E41FF9" w:rsidRPr="000263B8" w:rsidRDefault="00E41FF9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Выписной</w:t>
      </w:r>
      <w:r w:rsidR="0081618C" w:rsidRPr="000263B8">
        <w:t xml:space="preserve"> </w:t>
      </w:r>
      <w:r w:rsidRPr="000263B8">
        <w:t>эпикриз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стационара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отдельным</w:t>
      </w:r>
      <w:r w:rsidR="0081618C" w:rsidRPr="000263B8">
        <w:t xml:space="preserve"> </w:t>
      </w:r>
      <w:r w:rsidRPr="000263B8">
        <w:t>профилям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</w:t>
      </w:r>
      <w:r w:rsidRPr="000263B8">
        <w:t>пациента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признаки</w:t>
      </w:r>
      <w:r w:rsidR="0081618C" w:rsidRPr="000263B8">
        <w:t xml:space="preserve"> </w:t>
      </w:r>
      <w:r w:rsidRPr="000263B8">
        <w:t>назначения</w:t>
      </w:r>
      <w:r w:rsidR="000263B8">
        <w:t>»</w:t>
      </w:r>
      <w:r w:rsidRPr="000263B8">
        <w:t>.</w:t>
      </w:r>
    </w:p>
    <w:p w14:paraId="12DC2E97" w14:textId="77777777" w:rsidR="00E41FF9" w:rsidRPr="000263B8" w:rsidRDefault="00E41FF9" w:rsidP="00E41FF9">
      <w:pPr>
        <w:pStyle w:val="4"/>
      </w:pPr>
      <w:r w:rsidRPr="000263B8">
        <w:t>Настройка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</w:t>
      </w:r>
      <w:r w:rsidRPr="000263B8">
        <w:t>пациента</w:t>
      </w:r>
      <w:r w:rsidR="000263B8">
        <w:t>»</w:t>
      </w:r>
    </w:p>
    <w:p w14:paraId="23F419BB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="000263B8">
        <w:t>«</w:t>
      </w:r>
      <w:r w:rsidRPr="000263B8">
        <w:t>Степень</w:t>
      </w:r>
      <w:r w:rsidR="0081618C" w:rsidRPr="000263B8">
        <w:t xml:space="preserve"> </w:t>
      </w:r>
      <w:r w:rsidRPr="000263B8">
        <w:t>тяжести</w:t>
      </w:r>
      <w:r w:rsidR="0081618C" w:rsidRPr="000263B8">
        <w:t xml:space="preserve"> </w:t>
      </w:r>
      <w:r w:rsidRPr="000263B8">
        <w:t>состояния</w:t>
      </w:r>
      <w:r w:rsidR="0081618C" w:rsidRPr="000263B8">
        <w:t xml:space="preserve"> </w:t>
      </w:r>
      <w:r w:rsidRPr="000263B8">
        <w:t>пациента</w:t>
      </w:r>
      <w:r w:rsidR="000263B8">
        <w:t>»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68BE5F9" w14:textId="59C28C9E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словарей</w:t>
      </w:r>
      <w:r w:rsidR="0052114B">
        <w:t xml:space="preserve"> (</w:t>
      </w:r>
      <w:r w:rsidR="0052114B">
        <w:fldChar w:fldCharType="begin"/>
      </w:r>
      <w:r w:rsidR="0052114B">
        <w:instrText xml:space="preserve"> REF _Ref119079563 \h </w:instrText>
      </w:r>
      <w:r w:rsidR="0052114B">
        <w:fldChar w:fldCharType="separate"/>
      </w:r>
      <w:r w:rsidR="00865695">
        <w:t>Рисунок </w:t>
      </w:r>
      <w:r w:rsidR="00865695">
        <w:rPr>
          <w:noProof/>
        </w:rPr>
        <w:t>76</w:t>
      </w:r>
      <w:r w:rsidR="0052114B">
        <w:fldChar w:fldCharType="end"/>
      </w:r>
      <w:r w:rsidR="0052114B">
        <w:t>)</w:t>
      </w:r>
      <w:r w:rsidRPr="000263B8">
        <w:t>;</w:t>
      </w:r>
    </w:p>
    <w:p w14:paraId="20026B25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D78E42C" wp14:editId="01D66599">
            <wp:extent cx="6295390" cy="3401666"/>
            <wp:effectExtent l="19050" t="19050" r="10160" b="27940"/>
            <wp:docPr id="39" name="Рисунок 39" descr="Форма настройки систем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40979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166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D538F8" w14:textId="32E0319C" w:rsidR="00E41FF9" w:rsidRPr="000263B8" w:rsidRDefault="00E15409" w:rsidP="00E24349">
      <w:pPr>
        <w:pStyle w:val="phfiguretitle"/>
      </w:pPr>
      <w:bookmarkStart w:id="378" w:name="_Ref119079563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76</w:t>
      </w:r>
      <w:r w:rsidR="00E41FF9" w:rsidRPr="000263B8">
        <w:fldChar w:fldCharType="end"/>
      </w:r>
      <w:bookmarkEnd w:id="378"/>
      <w:r w:rsidR="0081618C" w:rsidRPr="000263B8">
        <w:t xml:space="preserve"> </w:t>
      </w:r>
      <w:r w:rsidR="000E2BA0">
        <w:t xml:space="preserve">– </w:t>
      </w:r>
      <w:r w:rsidR="00E41FF9" w:rsidRPr="000263B8">
        <w:t>Форма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системных</w:t>
      </w:r>
      <w:r w:rsidR="0081618C" w:rsidRPr="000263B8">
        <w:t xml:space="preserve"> </w:t>
      </w:r>
      <w:r w:rsidR="00E41FF9" w:rsidRPr="000263B8">
        <w:t>словарей</w:t>
      </w:r>
    </w:p>
    <w:p w14:paraId="69F7435B" w14:textId="77777777" w:rsidR="00E41FF9" w:rsidRPr="000263B8" w:rsidRDefault="00E41FF9" w:rsidP="00355B18">
      <w:pPr>
        <w:pStyle w:val="phlistitemized1"/>
      </w:pPr>
      <w:r w:rsidRPr="000263B8">
        <w:t>для</w:t>
      </w:r>
      <w:r w:rsidR="0081618C" w:rsidRPr="000263B8">
        <w:t xml:space="preserve"> </w:t>
      </w:r>
      <w:r w:rsidRPr="000263B8">
        <w:t>фильтрации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Показать</w:t>
      </w:r>
      <w:r w:rsidR="0081618C" w:rsidRPr="000263B8">
        <w:t xml:space="preserve"> </w:t>
      </w:r>
      <w:r w:rsidRPr="000263B8">
        <w:t>фильтр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Найдите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PATIENT_CONDITIONS</w:t>
      </w:r>
      <w:r w:rsidR="000263B8">
        <w:t>»</w:t>
      </w:r>
      <w:r w:rsidRPr="000263B8">
        <w:t>;</w:t>
      </w:r>
    </w:p>
    <w:p w14:paraId="4DDFDBEA" w14:textId="74206381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названием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справочника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_Ref119146375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77</w:t>
      </w:r>
      <w:r w:rsidR="000E2BA0">
        <w:fldChar w:fldCharType="end"/>
      </w:r>
      <w:r w:rsidR="000E2BA0">
        <w:t>)</w:t>
      </w:r>
      <w:r w:rsidRPr="000263B8">
        <w:t>;</w:t>
      </w:r>
    </w:p>
    <w:p w14:paraId="20048264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19044A7E" wp14:editId="54AA882F">
            <wp:extent cx="3498573" cy="2818755"/>
            <wp:effectExtent l="19050" t="19050" r="26035" b="20320"/>
            <wp:docPr id="40" name="Рисунок 40" descr="Окно просмотра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52865" name="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503973" cy="282310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0AFCC2" w14:textId="7BB3F6CC" w:rsidR="00E41FF9" w:rsidRPr="000263B8" w:rsidRDefault="00E15409" w:rsidP="00E24349">
      <w:pPr>
        <w:pStyle w:val="phfiguretitle"/>
      </w:pPr>
      <w:bookmarkStart w:id="379" w:name="_Ref119146375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77</w:t>
      </w:r>
      <w:r w:rsidR="00E41FF9" w:rsidRPr="000263B8">
        <w:fldChar w:fldCharType="end"/>
      </w:r>
      <w:bookmarkEnd w:id="379"/>
      <w:r w:rsidR="0081618C" w:rsidRPr="000263B8">
        <w:t xml:space="preserve"> </w:t>
      </w:r>
      <w:r w:rsidR="000E2BA0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просмотра</w:t>
      </w:r>
      <w:r w:rsidR="0081618C" w:rsidRPr="000263B8">
        <w:t xml:space="preserve"> </w:t>
      </w:r>
      <w:r w:rsidR="00E41FF9" w:rsidRPr="000263B8">
        <w:t>справочника</w:t>
      </w:r>
    </w:p>
    <w:p w14:paraId="088F94CB" w14:textId="32F09BC4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справочник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_Ref119146384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78</w:t>
      </w:r>
      <w:r w:rsidR="000E2BA0">
        <w:fldChar w:fldCharType="end"/>
      </w:r>
      <w:r w:rsidR="000E2BA0">
        <w:t>)</w:t>
      </w:r>
      <w:r w:rsidRPr="000263B8">
        <w:t>;</w:t>
      </w:r>
    </w:p>
    <w:p w14:paraId="074BDBF5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D375DB3" wp14:editId="401261B6">
            <wp:extent cx="3729162" cy="1462914"/>
            <wp:effectExtent l="19050" t="19050" r="24130" b="23495"/>
            <wp:docPr id="41" name="Рисунок 41" descr="Окно добавления значения в справ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93068" name="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737779" cy="146629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41FFED" w14:textId="013DE821" w:rsidR="00E41FF9" w:rsidRPr="000263B8" w:rsidRDefault="00E15409" w:rsidP="00E24349">
      <w:pPr>
        <w:pStyle w:val="phfiguretitle"/>
      </w:pPr>
      <w:bookmarkStart w:id="380" w:name="_Ref119146384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78</w:t>
      </w:r>
      <w:r w:rsidR="00E41FF9" w:rsidRPr="000263B8">
        <w:fldChar w:fldCharType="end"/>
      </w:r>
      <w:bookmarkEnd w:id="380"/>
      <w:r w:rsidR="0081618C" w:rsidRPr="000263B8">
        <w:t xml:space="preserve"> </w:t>
      </w:r>
      <w:r w:rsidR="000E2BA0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справочник</w:t>
      </w:r>
    </w:p>
    <w:p w14:paraId="7303EA3B" w14:textId="454E5EC3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таблицей</w:t>
      </w:r>
      <w:r w:rsidR="0081618C" w:rsidRPr="000263B8">
        <w:t xml:space="preserve"> </w:t>
      </w:r>
      <w:r w:rsidRPr="000263B8">
        <w:t>ниже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_Ref119146393 \h </w:instrText>
      </w:r>
      <w:r w:rsidR="000E2BA0">
        <w:fldChar w:fldCharType="separate"/>
      </w:r>
      <w:r w:rsidR="00865695">
        <w:t>Таблица </w:t>
      </w:r>
      <w:r w:rsidR="00865695">
        <w:rPr>
          <w:noProof/>
        </w:rPr>
        <w:t>64</w:t>
      </w:r>
      <w:r w:rsidR="000E2BA0">
        <w:fldChar w:fldCharType="end"/>
      </w:r>
      <w:r w:rsidR="000E2BA0">
        <w:t>)</w:t>
      </w:r>
      <w:r w:rsidRPr="000263B8">
        <w:t>;</w:t>
      </w:r>
    </w:p>
    <w:p w14:paraId="783DD00B" w14:textId="0E76A2AD" w:rsidR="00E41FF9" w:rsidRPr="000263B8" w:rsidRDefault="00E15409" w:rsidP="00E24349">
      <w:pPr>
        <w:pStyle w:val="phtabletitle"/>
      </w:pPr>
      <w:bookmarkStart w:id="381" w:name="_Ref119146393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64</w:t>
      </w:r>
      <w:r w:rsidR="00E41FF9" w:rsidRPr="000263B8">
        <w:fldChar w:fldCharType="end"/>
      </w:r>
      <w:bookmarkEnd w:id="381"/>
      <w:r w:rsidR="0081618C" w:rsidRPr="000263B8">
        <w:t xml:space="preserve"> </w:t>
      </w:r>
      <w:r w:rsidR="000E2BA0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справочник</w:t>
      </w:r>
      <w:r w:rsidR="0081618C" w:rsidRPr="000263B8">
        <w:t xml:space="preserve"> </w:t>
      </w:r>
      <w:r w:rsidR="000263B8">
        <w:t>«</w:t>
      </w:r>
      <w:r w:rsidR="00E41FF9" w:rsidRPr="000263B8">
        <w:t>PATIENT_CONDITIONS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75"/>
        <w:gridCol w:w="7513"/>
      </w:tblGrid>
      <w:tr w:rsidR="000263B8" w:rsidRPr="00E24349" w14:paraId="4EE403AA" w14:textId="77777777" w:rsidTr="00846EA2">
        <w:trPr>
          <w:tblHeader/>
        </w:trPr>
        <w:tc>
          <w:tcPr>
            <w:tcW w:w="1313" w:type="pct"/>
          </w:tcPr>
          <w:p w14:paraId="76632483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3687" w:type="pct"/>
          </w:tcPr>
          <w:p w14:paraId="547CB2CB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</w:p>
        </w:tc>
      </w:tr>
      <w:tr w:rsidR="000263B8" w:rsidRPr="00E24349" w14:paraId="68540FDE" w14:textId="77777777" w:rsidTr="00846EA2">
        <w:tc>
          <w:tcPr>
            <w:tcW w:w="1313" w:type="pct"/>
          </w:tcPr>
          <w:p w14:paraId="1C6D7C82" w14:textId="77777777" w:rsidR="00E41FF9" w:rsidRPr="00E24349" w:rsidRDefault="00E41FF9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3687" w:type="pct"/>
          </w:tcPr>
          <w:p w14:paraId="2F4E4259" w14:textId="77777777" w:rsidR="00E41FF9" w:rsidRPr="00E24349" w:rsidRDefault="00E41FF9" w:rsidP="00E24349">
            <w:pPr>
              <w:pStyle w:val="phtablecellleft"/>
            </w:pPr>
            <w:r w:rsidRPr="00E24349">
              <w:t>Удовлетворительное</w:t>
            </w:r>
          </w:p>
        </w:tc>
      </w:tr>
      <w:tr w:rsidR="000263B8" w:rsidRPr="00E24349" w14:paraId="6D667770" w14:textId="77777777" w:rsidTr="00846EA2">
        <w:tc>
          <w:tcPr>
            <w:tcW w:w="1313" w:type="pct"/>
          </w:tcPr>
          <w:p w14:paraId="7BF1B90C" w14:textId="77777777" w:rsidR="00E41FF9" w:rsidRPr="00E24349" w:rsidRDefault="00E41FF9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3687" w:type="pct"/>
          </w:tcPr>
          <w:p w14:paraId="0354F5CD" w14:textId="77777777" w:rsidR="00E41FF9" w:rsidRPr="00E24349" w:rsidRDefault="00E41FF9" w:rsidP="00E24349">
            <w:pPr>
              <w:pStyle w:val="phtablecellleft"/>
            </w:pPr>
            <w:r w:rsidRPr="00E24349">
              <w:t>Средней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</w:p>
        </w:tc>
      </w:tr>
      <w:tr w:rsidR="000263B8" w:rsidRPr="00E24349" w14:paraId="7FC568E6" w14:textId="77777777" w:rsidTr="00846EA2">
        <w:tc>
          <w:tcPr>
            <w:tcW w:w="1313" w:type="pct"/>
          </w:tcPr>
          <w:p w14:paraId="0F00E5D9" w14:textId="77777777" w:rsidR="00E41FF9" w:rsidRPr="00E24349" w:rsidRDefault="00E41FF9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3687" w:type="pct"/>
          </w:tcPr>
          <w:p w14:paraId="307E7E70" w14:textId="77777777" w:rsidR="00E41FF9" w:rsidRPr="00E24349" w:rsidRDefault="00E41FF9" w:rsidP="00E24349">
            <w:pPr>
              <w:pStyle w:val="phtablecellleft"/>
            </w:pPr>
            <w:r w:rsidRPr="00E24349">
              <w:t>Тяжелое</w:t>
            </w:r>
            <w:r w:rsidR="0081618C" w:rsidRPr="00E24349">
              <w:t xml:space="preserve"> </w:t>
            </w:r>
          </w:p>
        </w:tc>
      </w:tr>
      <w:tr w:rsidR="000263B8" w:rsidRPr="00E24349" w14:paraId="1A772F20" w14:textId="77777777" w:rsidTr="00846EA2">
        <w:tc>
          <w:tcPr>
            <w:tcW w:w="1313" w:type="pct"/>
          </w:tcPr>
          <w:p w14:paraId="53563411" w14:textId="77777777" w:rsidR="00E41FF9" w:rsidRPr="00E24349" w:rsidRDefault="00E41FF9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3687" w:type="pct"/>
          </w:tcPr>
          <w:p w14:paraId="2D185B66" w14:textId="77777777" w:rsidR="00E41FF9" w:rsidRPr="00E24349" w:rsidRDefault="00E41FF9" w:rsidP="00E24349">
            <w:pPr>
              <w:pStyle w:val="phtablecellleft"/>
            </w:pPr>
            <w:r w:rsidRPr="00E24349">
              <w:t>Крайне</w:t>
            </w:r>
            <w:r w:rsidR="0081618C" w:rsidRPr="00E24349">
              <w:t xml:space="preserve"> </w:t>
            </w:r>
            <w:r w:rsidRPr="00E24349">
              <w:t>тяжелое</w:t>
            </w:r>
            <w:r w:rsidR="0081618C" w:rsidRPr="00E24349">
              <w:t xml:space="preserve"> </w:t>
            </w:r>
          </w:p>
        </w:tc>
      </w:tr>
      <w:tr w:rsidR="000263B8" w:rsidRPr="00E24349" w14:paraId="5B338592" w14:textId="77777777" w:rsidTr="00846EA2">
        <w:tc>
          <w:tcPr>
            <w:tcW w:w="1313" w:type="pct"/>
          </w:tcPr>
          <w:p w14:paraId="695794A5" w14:textId="77777777" w:rsidR="00E41FF9" w:rsidRPr="00E24349" w:rsidRDefault="00E41FF9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3687" w:type="pct"/>
          </w:tcPr>
          <w:p w14:paraId="5FEE7CB8" w14:textId="77777777" w:rsidR="00E41FF9" w:rsidRPr="00E24349" w:rsidRDefault="00E41FF9" w:rsidP="00E24349">
            <w:pPr>
              <w:pStyle w:val="phtablecellleft"/>
            </w:pPr>
            <w:r w:rsidRPr="00E24349">
              <w:t>Терминальное</w:t>
            </w:r>
          </w:p>
        </w:tc>
      </w:tr>
      <w:tr w:rsidR="000263B8" w:rsidRPr="00E24349" w14:paraId="37FA31E5" w14:textId="77777777" w:rsidTr="00846EA2">
        <w:tc>
          <w:tcPr>
            <w:tcW w:w="1313" w:type="pct"/>
          </w:tcPr>
          <w:p w14:paraId="62980D00" w14:textId="77777777" w:rsidR="00E41FF9" w:rsidRPr="00E24349" w:rsidRDefault="00E41FF9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3687" w:type="pct"/>
          </w:tcPr>
          <w:p w14:paraId="7E37A677" w14:textId="77777777" w:rsidR="00E41FF9" w:rsidRPr="00E24349" w:rsidRDefault="00E41FF9" w:rsidP="00E24349">
            <w:pPr>
              <w:pStyle w:val="phtablecellleft"/>
            </w:pPr>
            <w:r w:rsidRPr="00E24349">
              <w:t>Клиническая</w:t>
            </w:r>
            <w:r w:rsidR="0081618C" w:rsidRPr="00E24349">
              <w:t xml:space="preserve"> </w:t>
            </w:r>
            <w:r w:rsidRPr="00E24349">
              <w:t>смерть</w:t>
            </w:r>
            <w:r w:rsidR="0081618C" w:rsidRPr="00E24349">
              <w:t xml:space="preserve"> </w:t>
            </w:r>
          </w:p>
        </w:tc>
      </w:tr>
    </w:tbl>
    <w:p w14:paraId="1458F20A" w14:textId="77777777" w:rsidR="000E2BA0" w:rsidRDefault="000E2BA0" w:rsidP="000E2BA0">
      <w:pPr>
        <w:pStyle w:val="phnormal"/>
      </w:pPr>
    </w:p>
    <w:p w14:paraId="334A26ED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справочника.</w:t>
      </w:r>
    </w:p>
    <w:p w14:paraId="3EC41BE7" w14:textId="77777777" w:rsidR="00E41FF9" w:rsidRPr="000263B8" w:rsidRDefault="00E41FF9" w:rsidP="00E41FF9">
      <w:pPr>
        <w:pStyle w:val="4"/>
      </w:pPr>
      <w:r w:rsidRPr="000263B8">
        <w:t>Настройка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признаки</w:t>
      </w:r>
      <w:r w:rsidR="0081618C" w:rsidRPr="000263B8">
        <w:t xml:space="preserve"> </w:t>
      </w:r>
      <w:r w:rsidRPr="000263B8">
        <w:t>назначения</w:t>
      </w:r>
      <w:r w:rsidR="000263B8">
        <w:t>»</w:t>
      </w:r>
    </w:p>
    <w:p w14:paraId="046F438A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признаки</w:t>
      </w:r>
      <w:r w:rsidR="0081618C" w:rsidRPr="000263B8">
        <w:t xml:space="preserve"> </w:t>
      </w:r>
      <w:r w:rsidRPr="000263B8">
        <w:t>назначения</w:t>
      </w:r>
      <w:r w:rsidR="000263B8">
        <w:t>»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B7EB7B6" w14:textId="113A769E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Словари-админ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словарей</w:t>
      </w:r>
      <w:r w:rsidR="0081618C" w:rsidRPr="000263B8">
        <w:t xml:space="preserve"> </w:t>
      </w:r>
      <w:r w:rsidRPr="000263B8">
        <w:t>(см.</w:t>
      </w:r>
      <w:r w:rsidR="0081618C" w:rsidRPr="000263B8">
        <w:t xml:space="preserve"> </w:t>
      </w:r>
      <w:r w:rsidR="006269E7">
        <w:fldChar w:fldCharType="begin"/>
      </w:r>
      <w:r w:rsidR="006269E7">
        <w:instrText xml:space="preserve"> REF _Ref119079563 \h </w:instrText>
      </w:r>
      <w:r w:rsidR="006269E7">
        <w:fldChar w:fldCharType="separate"/>
      </w:r>
      <w:r w:rsidR="00865695">
        <w:t>Рисунок </w:t>
      </w:r>
      <w:r w:rsidR="00865695">
        <w:rPr>
          <w:noProof/>
        </w:rPr>
        <w:t>76</w:t>
      </w:r>
      <w:r w:rsidR="006269E7">
        <w:fldChar w:fldCharType="end"/>
      </w:r>
      <w:r w:rsidRPr="000263B8">
        <w:t>);</w:t>
      </w:r>
    </w:p>
    <w:p w14:paraId="075A8BE6" w14:textId="77777777" w:rsidR="00E41FF9" w:rsidRPr="000263B8" w:rsidRDefault="00E41FF9" w:rsidP="00355B18">
      <w:pPr>
        <w:pStyle w:val="phlistitemized1"/>
      </w:pPr>
      <w:r w:rsidRPr="000263B8">
        <w:t>для</w:t>
      </w:r>
      <w:r w:rsidR="0081618C" w:rsidRPr="000263B8">
        <w:t xml:space="preserve"> </w:t>
      </w:r>
      <w:r w:rsidRPr="000263B8">
        <w:t>фильтрации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Показать</w:t>
      </w:r>
      <w:r w:rsidR="0081618C" w:rsidRPr="000263B8">
        <w:t xml:space="preserve"> </w:t>
      </w:r>
      <w:r w:rsidRPr="000263B8">
        <w:t>фильтр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Найдите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MP_ADD_ATTRIBUTES</w:t>
      </w:r>
      <w:r w:rsidR="000263B8">
        <w:t>»</w:t>
      </w:r>
      <w:r w:rsidRPr="000263B8">
        <w:t>;</w:t>
      </w:r>
    </w:p>
    <w:p w14:paraId="37B5B4AC" w14:textId="53ADE58F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ссылку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названием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справочника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_Ref119146438 \h </w:instrText>
      </w:r>
      <w:r w:rsidR="000E2BA0">
        <w:fldChar w:fldCharType="separate"/>
      </w:r>
      <w:r w:rsidR="00865695">
        <w:t xml:space="preserve">Рисунок </w:t>
      </w:r>
      <w:r w:rsidR="00865695">
        <w:rPr>
          <w:noProof/>
        </w:rPr>
        <w:t>79</w:t>
      </w:r>
      <w:r w:rsidR="000E2BA0">
        <w:fldChar w:fldCharType="end"/>
      </w:r>
      <w:r w:rsidR="000E2BA0">
        <w:t>)</w:t>
      </w:r>
      <w:r w:rsidRPr="000263B8">
        <w:t>;</w:t>
      </w:r>
    </w:p>
    <w:p w14:paraId="50E0F437" w14:textId="77777777" w:rsidR="000E2BA0" w:rsidRDefault="00E41FF9" w:rsidP="000E2BA0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C3B5A1D" wp14:editId="2BFCB997">
            <wp:extent cx="6295390" cy="2215518"/>
            <wp:effectExtent l="19050" t="19050" r="10160" b="13335"/>
            <wp:docPr id="42" name="Рисунок 42" descr="_scroll_external/attachments/image2022-10-14_15-37-52-3a755048040ebd71a6f01fe419905e45d05958f4a854e69fc92c5351f3966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79760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155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05B1A1" w14:textId="5F192B81" w:rsidR="00E41FF9" w:rsidRPr="000263B8" w:rsidRDefault="000E2BA0" w:rsidP="000E2BA0">
      <w:pPr>
        <w:pStyle w:val="phfiguretitle"/>
      </w:pPr>
      <w:bookmarkStart w:id="382" w:name="_Ref11914643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65695">
        <w:rPr>
          <w:noProof/>
        </w:rPr>
        <w:t>79</w:t>
      </w:r>
      <w:r>
        <w:fldChar w:fldCharType="end"/>
      </w:r>
      <w:bookmarkEnd w:id="382"/>
      <w:r>
        <w:t xml:space="preserve"> – О</w:t>
      </w:r>
      <w:r w:rsidRPr="000263B8">
        <w:t>кно просмотра справочника</w:t>
      </w:r>
    </w:p>
    <w:p w14:paraId="327C4A8D" w14:textId="62F91AA4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справочник</w:t>
      </w:r>
      <w:r w:rsidR="000E2BA0">
        <w:t xml:space="preserve"> (</w:t>
      </w:r>
      <w:r w:rsidR="000E2BA0">
        <w:fldChar w:fldCharType="begin"/>
      </w:r>
      <w:r w:rsidR="000E2BA0">
        <w:instrText xml:space="preserve"> REF _Ref119063011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80</w:t>
      </w:r>
      <w:r w:rsidR="000E2BA0">
        <w:fldChar w:fldCharType="end"/>
      </w:r>
      <w:r w:rsidR="000E2BA0">
        <w:t>)</w:t>
      </w:r>
      <w:r w:rsidRPr="000263B8">
        <w:t>;</w:t>
      </w:r>
    </w:p>
    <w:p w14:paraId="6544CDA0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1968B265" wp14:editId="60908CAE">
            <wp:extent cx="3681454" cy="1657487"/>
            <wp:effectExtent l="19050" t="19050" r="14605" b="19050"/>
            <wp:docPr id="43" name="Рисунок 43" descr="Окно добавления значения в справочни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01960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96229" cy="166413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915B21" w14:textId="259696A1" w:rsidR="00E41FF9" w:rsidRPr="000263B8" w:rsidRDefault="00E15409" w:rsidP="00E24349">
      <w:pPr>
        <w:pStyle w:val="phfiguretitle"/>
      </w:pPr>
      <w:bookmarkStart w:id="383" w:name="_Ref119063011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80</w:t>
      </w:r>
      <w:r w:rsidR="00E41FF9" w:rsidRPr="000263B8">
        <w:fldChar w:fldCharType="end"/>
      </w:r>
      <w:bookmarkEnd w:id="383"/>
      <w:r w:rsidR="000E2BA0">
        <w:t xml:space="preserve"> –</w:t>
      </w:r>
      <w:r w:rsidR="0081618C" w:rsidRPr="000263B8">
        <w:t xml:space="preserve">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справочник</w:t>
      </w:r>
    </w:p>
    <w:p w14:paraId="3261B8F6" w14:textId="218D5C26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таблицей</w:t>
      </w:r>
      <w:r w:rsidR="0081618C" w:rsidRPr="000263B8">
        <w:t xml:space="preserve"> </w:t>
      </w:r>
      <w:r w:rsidRPr="000263B8">
        <w:t>ниже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_Ref119146453 \h </w:instrText>
      </w:r>
      <w:r w:rsidR="000E2BA0">
        <w:fldChar w:fldCharType="separate"/>
      </w:r>
      <w:r w:rsidR="00865695">
        <w:t>Таблица </w:t>
      </w:r>
      <w:r w:rsidR="00865695">
        <w:rPr>
          <w:noProof/>
        </w:rPr>
        <w:t>65</w:t>
      </w:r>
      <w:r w:rsidR="000E2BA0">
        <w:fldChar w:fldCharType="end"/>
      </w:r>
      <w:r w:rsidR="000E2BA0">
        <w:t>)</w:t>
      </w:r>
      <w:r w:rsidRPr="000263B8">
        <w:t>;</w:t>
      </w:r>
    </w:p>
    <w:p w14:paraId="6A018324" w14:textId="5668CB82" w:rsidR="00E41FF9" w:rsidRPr="000263B8" w:rsidRDefault="00E15409" w:rsidP="00E24349">
      <w:pPr>
        <w:pStyle w:val="phtabletitle"/>
      </w:pPr>
      <w:bookmarkStart w:id="384" w:name="_Ref119146453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65</w:t>
      </w:r>
      <w:r w:rsidR="00E41FF9" w:rsidRPr="000263B8">
        <w:fldChar w:fldCharType="end"/>
      </w:r>
      <w:bookmarkEnd w:id="384"/>
      <w:r w:rsidR="000E2BA0">
        <w:t xml:space="preserve"> –</w:t>
      </w:r>
      <w:r w:rsidR="0081618C" w:rsidRPr="000263B8">
        <w:t xml:space="preserve">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справочник</w:t>
      </w:r>
      <w:r w:rsidR="0081618C" w:rsidRPr="000263B8">
        <w:t xml:space="preserve"> </w:t>
      </w:r>
      <w:r w:rsidR="000263B8">
        <w:t>«</w:t>
      </w:r>
      <w:r w:rsidR="00E41FF9" w:rsidRPr="000263B8">
        <w:t>MP_ADD_ATTRIBUTES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087"/>
        <w:gridCol w:w="3087"/>
        <w:gridCol w:w="4014"/>
      </w:tblGrid>
      <w:tr w:rsidR="000263B8" w:rsidRPr="00E24349" w14:paraId="1A311990" w14:textId="77777777" w:rsidTr="00846EA2">
        <w:trPr>
          <w:tblHeader/>
        </w:trPr>
        <w:tc>
          <w:tcPr>
            <w:tcW w:w="1515" w:type="pct"/>
          </w:tcPr>
          <w:p w14:paraId="5710EABF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1515" w:type="pct"/>
          </w:tcPr>
          <w:p w14:paraId="3F0A8617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</w:p>
        </w:tc>
        <w:tc>
          <w:tcPr>
            <w:tcW w:w="1970" w:type="pct"/>
          </w:tcPr>
          <w:p w14:paraId="11C6FEFE" w14:textId="77777777" w:rsidR="00E41FF9" w:rsidRPr="00E24349" w:rsidRDefault="00E41FF9" w:rsidP="00355B18">
            <w:pPr>
              <w:pStyle w:val="phtablecolcaption"/>
            </w:pPr>
            <w:r w:rsidRPr="00E24349">
              <w:t>Коэффициент</w:t>
            </w:r>
            <w:r w:rsidR="0081618C" w:rsidRPr="00E24349">
              <w:t xml:space="preserve"> </w:t>
            </w:r>
            <w:r w:rsidRPr="00E24349">
              <w:t>пересчёта</w:t>
            </w:r>
            <w:r w:rsidR="0081618C" w:rsidRPr="00E24349">
              <w:t xml:space="preserve"> </w:t>
            </w:r>
            <w:r w:rsidRPr="00E24349">
              <w:t>дозировки</w:t>
            </w:r>
          </w:p>
        </w:tc>
      </w:tr>
      <w:tr w:rsidR="000263B8" w:rsidRPr="00E24349" w14:paraId="4BDB074E" w14:textId="77777777" w:rsidTr="00846EA2">
        <w:tc>
          <w:tcPr>
            <w:tcW w:w="1515" w:type="pct"/>
          </w:tcPr>
          <w:p w14:paraId="68AE6122" w14:textId="77777777" w:rsidR="00E41FF9" w:rsidRPr="00E24349" w:rsidRDefault="00E41FF9" w:rsidP="00E24349">
            <w:pPr>
              <w:pStyle w:val="phtablecellleft"/>
            </w:pPr>
            <w:r w:rsidRPr="00E24349">
              <w:t>неоадъювантная</w:t>
            </w:r>
          </w:p>
        </w:tc>
        <w:tc>
          <w:tcPr>
            <w:tcW w:w="1515" w:type="pct"/>
          </w:tcPr>
          <w:p w14:paraId="04D13B8F" w14:textId="77777777" w:rsidR="00E41FF9" w:rsidRPr="00E24349" w:rsidRDefault="00E41FF9" w:rsidP="00E24349">
            <w:pPr>
              <w:pStyle w:val="phtablecellleft"/>
            </w:pPr>
            <w:r w:rsidRPr="00E24349">
              <w:t>неоадъювантная</w:t>
            </w:r>
          </w:p>
        </w:tc>
        <w:tc>
          <w:tcPr>
            <w:tcW w:w="1970" w:type="pct"/>
          </w:tcPr>
          <w:p w14:paraId="69E68722" w14:textId="77777777" w:rsidR="00E41FF9" w:rsidRPr="00E24349" w:rsidRDefault="00E41FF9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F6D4D83" w14:textId="77777777" w:rsidTr="00846EA2">
        <w:tc>
          <w:tcPr>
            <w:tcW w:w="1515" w:type="pct"/>
          </w:tcPr>
          <w:p w14:paraId="2CB42104" w14:textId="77777777" w:rsidR="00E41FF9" w:rsidRPr="00E24349" w:rsidRDefault="00E41FF9" w:rsidP="00E24349">
            <w:pPr>
              <w:pStyle w:val="phtablecellleft"/>
            </w:pPr>
            <w:r w:rsidRPr="00E24349">
              <w:t>самостоятельная</w:t>
            </w:r>
          </w:p>
        </w:tc>
        <w:tc>
          <w:tcPr>
            <w:tcW w:w="1515" w:type="pct"/>
          </w:tcPr>
          <w:p w14:paraId="15635C97" w14:textId="77777777" w:rsidR="00E41FF9" w:rsidRPr="00E24349" w:rsidRDefault="00E41FF9" w:rsidP="00E24349">
            <w:pPr>
              <w:pStyle w:val="phtablecellleft"/>
            </w:pPr>
            <w:r w:rsidRPr="00E24349">
              <w:t>самостоятельная</w:t>
            </w:r>
          </w:p>
        </w:tc>
        <w:tc>
          <w:tcPr>
            <w:tcW w:w="1970" w:type="pct"/>
          </w:tcPr>
          <w:p w14:paraId="1FE3C0EF" w14:textId="77777777" w:rsidR="00E41FF9" w:rsidRPr="00E24349" w:rsidRDefault="00E41FF9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24B1F0D7" w14:textId="77777777" w:rsidTr="00846EA2">
        <w:tc>
          <w:tcPr>
            <w:tcW w:w="1515" w:type="pct"/>
          </w:tcPr>
          <w:p w14:paraId="1F439FBD" w14:textId="77777777" w:rsidR="00E41FF9" w:rsidRPr="00E24349" w:rsidRDefault="00E41FF9" w:rsidP="00E24349">
            <w:pPr>
              <w:pStyle w:val="phtablecellleft"/>
            </w:pPr>
            <w:r w:rsidRPr="00E24349">
              <w:t>адъювантная</w:t>
            </w:r>
          </w:p>
        </w:tc>
        <w:tc>
          <w:tcPr>
            <w:tcW w:w="1515" w:type="pct"/>
          </w:tcPr>
          <w:p w14:paraId="0053E6F6" w14:textId="77777777" w:rsidR="00E41FF9" w:rsidRPr="00E24349" w:rsidRDefault="00E41FF9" w:rsidP="00E24349">
            <w:pPr>
              <w:pStyle w:val="phtablecellleft"/>
            </w:pPr>
            <w:r w:rsidRPr="00E24349">
              <w:t>адъювантная</w:t>
            </w:r>
          </w:p>
        </w:tc>
        <w:tc>
          <w:tcPr>
            <w:tcW w:w="1970" w:type="pct"/>
          </w:tcPr>
          <w:p w14:paraId="2DD021EB" w14:textId="77777777" w:rsidR="00E41FF9" w:rsidRPr="00E24349" w:rsidRDefault="00E41FF9" w:rsidP="00E24349">
            <w:pPr>
              <w:pStyle w:val="phtablecellleft"/>
            </w:pPr>
            <w:r w:rsidRPr="00E24349">
              <w:t>1</w:t>
            </w:r>
          </w:p>
        </w:tc>
      </w:tr>
      <w:tr w:rsidR="000263B8" w:rsidRPr="00E24349" w14:paraId="7E1C0111" w14:textId="77777777" w:rsidTr="00846EA2">
        <w:tc>
          <w:tcPr>
            <w:tcW w:w="1515" w:type="pct"/>
          </w:tcPr>
          <w:p w14:paraId="5971405F" w14:textId="77777777" w:rsidR="00E41FF9" w:rsidRPr="00E24349" w:rsidRDefault="00E41FF9" w:rsidP="00E24349">
            <w:pPr>
              <w:pStyle w:val="phtablecellleft"/>
            </w:pPr>
            <w:r w:rsidRPr="00E24349">
              <w:t>неизвестно</w:t>
            </w:r>
          </w:p>
        </w:tc>
        <w:tc>
          <w:tcPr>
            <w:tcW w:w="1515" w:type="pct"/>
          </w:tcPr>
          <w:p w14:paraId="68BF554D" w14:textId="77777777" w:rsidR="00E41FF9" w:rsidRPr="00E24349" w:rsidRDefault="00E41FF9" w:rsidP="00E24349">
            <w:pPr>
              <w:pStyle w:val="phtablecellleft"/>
            </w:pPr>
            <w:r w:rsidRPr="00E24349">
              <w:t>неизвестно</w:t>
            </w:r>
          </w:p>
        </w:tc>
        <w:tc>
          <w:tcPr>
            <w:tcW w:w="1970" w:type="pct"/>
          </w:tcPr>
          <w:p w14:paraId="0F384E2E" w14:textId="77777777" w:rsidR="00E41FF9" w:rsidRPr="00E24349" w:rsidRDefault="00E41FF9" w:rsidP="00E24349">
            <w:pPr>
              <w:pStyle w:val="phtablecellleft"/>
            </w:pPr>
            <w:r w:rsidRPr="00E24349">
              <w:t>1</w:t>
            </w:r>
          </w:p>
        </w:tc>
      </w:tr>
    </w:tbl>
    <w:p w14:paraId="1361D886" w14:textId="77777777" w:rsidR="000E2BA0" w:rsidRDefault="000E2BA0" w:rsidP="000E2BA0">
      <w:pPr>
        <w:pStyle w:val="phnormal"/>
      </w:pPr>
    </w:p>
    <w:p w14:paraId="2BBC3D29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просмотра</w:t>
      </w:r>
      <w:r w:rsidR="0081618C" w:rsidRPr="000263B8">
        <w:t xml:space="preserve"> </w:t>
      </w:r>
      <w:r w:rsidRPr="000263B8">
        <w:t>справочника.</w:t>
      </w:r>
    </w:p>
    <w:p w14:paraId="01575093" w14:textId="6B4B4B49" w:rsidR="004C216B" w:rsidRDefault="004C216B" w:rsidP="00E41FF9">
      <w:pPr>
        <w:pStyle w:val="3"/>
      </w:pPr>
      <w:bookmarkStart w:id="385" w:name="_Toc120524855"/>
      <w:bookmarkStart w:id="386" w:name="_Toc118569085"/>
      <w:r>
        <w:lastRenderedPageBreak/>
        <w:t>Настройка метода показа</w:t>
      </w:r>
      <w:bookmarkEnd w:id="385"/>
    </w:p>
    <w:p w14:paraId="42941D4A" w14:textId="467B23F8" w:rsidR="004C216B" w:rsidRPr="00F36ECC" w:rsidRDefault="004C216B" w:rsidP="00F36ECC">
      <w:pPr>
        <w:pStyle w:val="phnormal"/>
      </w:pPr>
      <w:r w:rsidRPr="00F36ECC">
        <w:t>Необходимо настроить метод показа «LIST» раздела «SERVICE_PRIORITIES».</w:t>
      </w:r>
    </w:p>
    <w:p w14:paraId="4B781F76" w14:textId="77777777" w:rsidR="00F36ECC" w:rsidRDefault="00F36ECC" w:rsidP="00F36ECC">
      <w:pPr>
        <w:pStyle w:val="phlistitemizedtitle"/>
      </w:pPr>
      <w:r w:rsidRPr="000263B8">
        <w:t>Для настройки методов показа выполните следующие действия</w:t>
      </w:r>
      <w:r>
        <w:t>:</w:t>
      </w:r>
    </w:p>
    <w:p w14:paraId="5A5BC76F" w14:textId="2E86EA5C" w:rsidR="00F36ECC" w:rsidRPr="000263B8" w:rsidRDefault="00F36ECC" w:rsidP="00F36ECC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Настройка рабочих форм</w:t>
      </w:r>
      <w:r>
        <w:t xml:space="preserve">/ </w:t>
      </w:r>
      <w:r w:rsidRPr="000263B8">
        <w:t>Методы показа</w:t>
      </w:r>
      <w:r>
        <w:t>»</w:t>
      </w:r>
      <w:r w:rsidRPr="000263B8">
        <w:t>. Откроется форма настройки методов показа</w:t>
      </w:r>
      <w:r>
        <w:t xml:space="preserve"> (</w:t>
      </w:r>
      <w:r>
        <w:fldChar w:fldCharType="begin"/>
      </w:r>
      <w:r>
        <w:instrText xml:space="preserve"> REF _Ref119332077 \h </w:instrText>
      </w:r>
      <w:r>
        <w:fldChar w:fldCharType="separate"/>
      </w:r>
      <w:r w:rsidR="00865695">
        <w:t>Рисунок </w:t>
      </w:r>
      <w:r w:rsidR="00865695">
        <w:rPr>
          <w:noProof/>
        </w:rPr>
        <w:t>81</w:t>
      </w:r>
      <w:r>
        <w:fldChar w:fldCharType="end"/>
      </w:r>
      <w:r>
        <w:t>)</w:t>
      </w:r>
      <w:r w:rsidRPr="000263B8">
        <w:t>;</w:t>
      </w:r>
    </w:p>
    <w:p w14:paraId="0DFED7CD" w14:textId="77777777" w:rsidR="00F36ECC" w:rsidRPr="000263B8" w:rsidRDefault="00F36ECC" w:rsidP="00F36ECC">
      <w:pPr>
        <w:pStyle w:val="phfigure"/>
      </w:pPr>
      <w:r w:rsidRPr="000263B8">
        <w:rPr>
          <w:noProof/>
        </w:rPr>
        <w:drawing>
          <wp:inline distT="0" distB="0" distL="0" distR="0" wp14:anchorId="3931920E" wp14:editId="3DBCF3DC">
            <wp:extent cx="6295390" cy="3395913"/>
            <wp:effectExtent l="19050" t="19050" r="10160" b="14605"/>
            <wp:docPr id="26" name="Рисунок 26" descr="Форма настройки методов показа разд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79157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959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A98B39" w14:textId="6A7F7A8A" w:rsidR="00F36ECC" w:rsidRPr="000263B8" w:rsidRDefault="00F36ECC" w:rsidP="00F36ECC">
      <w:pPr>
        <w:pStyle w:val="phfiguretitle"/>
      </w:pPr>
      <w:bookmarkStart w:id="387" w:name="_Ref119332077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865695">
        <w:rPr>
          <w:noProof/>
        </w:rPr>
        <w:t>81</w:t>
      </w:r>
      <w:r w:rsidRPr="000263B8">
        <w:fldChar w:fldCharType="end"/>
      </w:r>
      <w:bookmarkEnd w:id="387"/>
      <w:r w:rsidRPr="000263B8">
        <w:t xml:space="preserve"> </w:t>
      </w:r>
      <w:r>
        <w:t xml:space="preserve">– </w:t>
      </w:r>
      <w:r w:rsidRPr="000263B8">
        <w:t>Форма настройки методов показа разделов</w:t>
      </w:r>
    </w:p>
    <w:p w14:paraId="774EC293" w14:textId="77777777" w:rsidR="00F36ECC" w:rsidRPr="000263B8" w:rsidRDefault="00F36ECC" w:rsidP="00F36ECC">
      <w:pPr>
        <w:pStyle w:val="phlistitemized1"/>
      </w:pPr>
      <w:r w:rsidRPr="000263B8">
        <w:t xml:space="preserve">выберите нужный раздел показа в блоке </w:t>
      </w:r>
      <w:r>
        <w:t>«</w:t>
      </w:r>
      <w:r w:rsidRPr="000263B8">
        <w:t>Разделы</w:t>
      </w:r>
      <w:r>
        <w:t>»</w:t>
      </w:r>
      <w:r w:rsidRPr="000263B8">
        <w:t>;</w:t>
      </w:r>
    </w:p>
    <w:p w14:paraId="238B7C70" w14:textId="04666F46" w:rsidR="00F36ECC" w:rsidRDefault="00F36ECC" w:rsidP="00F36ECC">
      <w:pPr>
        <w:pStyle w:val="phlistitemized1"/>
      </w:pPr>
      <w:r w:rsidRPr="000263B8">
        <w:t xml:space="preserve">перейдите в блок </w:t>
      </w:r>
      <w:r>
        <w:t>«</w:t>
      </w:r>
      <w:r w:rsidRPr="000263B8">
        <w:t>Методы показа раздела</w:t>
      </w:r>
      <w:r>
        <w:t>»</w:t>
      </w:r>
      <w:r w:rsidRPr="000263B8">
        <w:t>;</w:t>
      </w:r>
    </w:p>
    <w:p w14:paraId="68C78ADF" w14:textId="524B5CAD" w:rsidR="00F36ECC" w:rsidRDefault="00F36ECC" w:rsidP="00F36ECC">
      <w:pPr>
        <w:pStyle w:val="phlistitemized1"/>
      </w:pPr>
      <w:r>
        <w:t>вызовите контекстное меню и выберите пункт «Сервис/ Загрузить». Откроется окно загрузки файла (</w:t>
      </w:r>
      <w:r>
        <w:fldChar w:fldCharType="begin"/>
      </w:r>
      <w:r>
        <w:instrText xml:space="preserve"> REF _Ref119332397 \h </w:instrText>
      </w:r>
      <w:r>
        <w:fldChar w:fldCharType="separate"/>
      </w:r>
      <w:r w:rsidR="00865695">
        <w:t xml:space="preserve">Рисунок </w:t>
      </w:r>
      <w:r w:rsidR="00865695">
        <w:rPr>
          <w:noProof/>
        </w:rPr>
        <w:t>82</w:t>
      </w:r>
      <w:r>
        <w:fldChar w:fldCharType="end"/>
      </w:r>
      <w:r>
        <w:t>);</w:t>
      </w:r>
    </w:p>
    <w:p w14:paraId="7A01A9BC" w14:textId="2A64EC1F" w:rsidR="00F36ECC" w:rsidRDefault="00F36ECC" w:rsidP="00F36ECC">
      <w:pPr>
        <w:pStyle w:val="phfigure"/>
      </w:pPr>
      <w:r>
        <w:rPr>
          <w:noProof/>
        </w:rPr>
        <w:drawing>
          <wp:inline distT="0" distB="0" distL="0" distR="0" wp14:anchorId="06DB0FFE" wp14:editId="5E8A5246">
            <wp:extent cx="3514477" cy="1141800"/>
            <wp:effectExtent l="19050" t="19050" r="10160" b="203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535080" cy="11484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32CA3" w14:textId="66B97724" w:rsidR="00F36ECC" w:rsidRPr="00F36ECC" w:rsidRDefault="00F36ECC" w:rsidP="00F36ECC">
      <w:pPr>
        <w:pStyle w:val="phfiguretitle"/>
      </w:pPr>
      <w:bookmarkStart w:id="388" w:name="_Ref11933239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65695">
        <w:rPr>
          <w:noProof/>
        </w:rPr>
        <w:t>82</w:t>
      </w:r>
      <w:r>
        <w:fldChar w:fldCharType="end"/>
      </w:r>
      <w:bookmarkEnd w:id="388"/>
      <w:r>
        <w:t xml:space="preserve"> </w:t>
      </w:r>
      <w:r>
        <w:rPr>
          <w:lang w:val="en-US"/>
        </w:rPr>
        <w:t xml:space="preserve">– </w:t>
      </w:r>
      <w:r>
        <w:t>Окно</w:t>
      </w:r>
      <w:r>
        <w:rPr>
          <w:lang w:val="en-US"/>
        </w:rPr>
        <w:t xml:space="preserve"> </w:t>
      </w:r>
      <w:r>
        <w:t>загрузки файла</w:t>
      </w:r>
    </w:p>
    <w:p w14:paraId="2FEEF1FA" w14:textId="77777777" w:rsidR="00F36ECC" w:rsidRDefault="00F36ECC" w:rsidP="00F36ECC">
      <w:pPr>
        <w:pStyle w:val="phlistitemized1"/>
      </w:pPr>
      <w:r>
        <w:t>нажмите на ссылку «Выбрать» в поле «Файл»;</w:t>
      </w:r>
    </w:p>
    <w:p w14:paraId="7D1FBC0E" w14:textId="3F9C6FD6" w:rsidR="004C216B" w:rsidRDefault="00F36ECC" w:rsidP="00F36ECC">
      <w:pPr>
        <w:pStyle w:val="phlistitemized1"/>
      </w:pPr>
      <w:r>
        <w:t>выберите для загрузки файл «</w:t>
      </w:r>
      <w:r w:rsidRPr="00F36ECC">
        <w:t>Выгрузка записи из раздела 'Методы показа раздела' _ LIST.xml</w:t>
      </w:r>
      <w:r>
        <w:t>»</w:t>
      </w:r>
      <w:r w:rsidRPr="00F36ECC">
        <w:t xml:space="preserve"> </w:t>
      </w:r>
      <w:r>
        <w:t>и нажмите на кнопку «ОК». Метод показа будет загружен в МИС.</w:t>
      </w:r>
    </w:p>
    <w:p w14:paraId="6F7B4B17" w14:textId="1325231B" w:rsidR="00F36ECC" w:rsidRDefault="00F36ECC" w:rsidP="00F36ECC">
      <w:pPr>
        <w:pStyle w:val="phnormal"/>
      </w:pPr>
      <w:r>
        <w:t>Файл для загрузки метода показа:</w:t>
      </w:r>
    </w:p>
    <w:p w14:paraId="12C080B4" w14:textId="20593447" w:rsidR="00F36ECC" w:rsidRDefault="00F36ECC" w:rsidP="00F36ECC">
      <w:pPr>
        <w:pStyle w:val="phnormal"/>
      </w:pPr>
      <w:r>
        <w:object w:dxaOrig="1538" w:dyaOrig="991" w14:anchorId="74D6D53E">
          <v:shape id="_x0000_i1030" type="#_x0000_t75" style="width:79.5pt;height:50.25pt" o:ole="">
            <v:imagedata r:id="rId98" o:title=""/>
          </v:shape>
          <o:OLEObject Type="Embed" ProgID="Package" ShapeID="_x0000_i1030" DrawAspect="Icon" ObjectID="_1731490124" r:id="rId99"/>
        </w:object>
      </w:r>
    </w:p>
    <w:p w14:paraId="4B91A308" w14:textId="78798326" w:rsidR="00761EBB" w:rsidRDefault="00761EBB" w:rsidP="00761EBB">
      <w:pPr>
        <w:pStyle w:val="3"/>
      </w:pPr>
      <w:bookmarkStart w:id="389" w:name="_Toc120524856"/>
      <w:r>
        <w:t>Настройка системной опции</w:t>
      </w:r>
      <w:bookmarkEnd w:id="389"/>
    </w:p>
    <w:p w14:paraId="62AF03CE" w14:textId="739305B8" w:rsidR="00761EBB" w:rsidRPr="00761EBB" w:rsidRDefault="00761EBB" w:rsidP="00761EBB">
      <w:pPr>
        <w:pStyle w:val="phnormal"/>
      </w:pPr>
      <w:r w:rsidRPr="00761EBB">
        <w:t xml:space="preserve">Настройте системную опцию «OperAnestServiceCode» для возможности определения услуги </w:t>
      </w:r>
      <w:r>
        <w:t>«</w:t>
      </w:r>
      <w:r w:rsidRPr="00761EBB">
        <w:t>Анестезия</w:t>
      </w:r>
      <w:r>
        <w:t>»</w:t>
      </w:r>
      <w:r w:rsidRPr="00761EBB">
        <w:t>.</w:t>
      </w:r>
    </w:p>
    <w:p w14:paraId="6F31DC1C" w14:textId="77777777" w:rsidR="00761EBB" w:rsidRPr="000263B8" w:rsidRDefault="00761EBB" w:rsidP="00761EBB">
      <w:pPr>
        <w:pStyle w:val="4"/>
      </w:pPr>
      <w:bookmarkStart w:id="390" w:name="_Toc119332489"/>
      <w:r w:rsidRPr="000263B8">
        <w:t>Добавление системной опции</w:t>
      </w:r>
      <w:bookmarkEnd w:id="390"/>
    </w:p>
    <w:p w14:paraId="66D61C0D" w14:textId="77777777" w:rsidR="00761EBB" w:rsidRDefault="00761EBB" w:rsidP="00761EBB">
      <w:pPr>
        <w:pStyle w:val="phlistitemizedtitle"/>
      </w:pPr>
      <w:r w:rsidRPr="000263B8">
        <w:t>Для настройки системных опций выполните следующие действия</w:t>
      </w:r>
      <w:r>
        <w:t>:</w:t>
      </w:r>
    </w:p>
    <w:p w14:paraId="3EFEFE8E" w14:textId="6822AEA7" w:rsidR="00761EBB" w:rsidRPr="000263B8" w:rsidRDefault="00761EBB" w:rsidP="00761EBB">
      <w:pPr>
        <w:pStyle w:val="phlistitemized1"/>
      </w:pPr>
      <w:r w:rsidRPr="000263B8">
        <w:t xml:space="preserve">выберите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Настройка системных опций</w:t>
      </w:r>
      <w:r>
        <w:t xml:space="preserve">/ </w:t>
      </w:r>
      <w:r w:rsidRPr="000263B8">
        <w:t>Системные опции (Администратор)</w:t>
      </w:r>
      <w:r>
        <w:t>»</w:t>
      </w:r>
      <w:r w:rsidRPr="000263B8">
        <w:t xml:space="preserve">. Откроется форма </w:t>
      </w:r>
      <w:r>
        <w:t>«</w:t>
      </w:r>
      <w:r w:rsidRPr="000263B8">
        <w:t>Настройка системных опций</w:t>
      </w:r>
      <w:r>
        <w:t>» (</w:t>
      </w:r>
      <w:r>
        <w:fldChar w:fldCharType="begin"/>
      </w:r>
      <w:r>
        <w:instrText xml:space="preserve"> REF _Ref119332971 \h </w:instrText>
      </w:r>
      <w:r>
        <w:fldChar w:fldCharType="separate"/>
      </w:r>
      <w:r w:rsidR="00865695">
        <w:t>Рисунок </w:t>
      </w:r>
      <w:r w:rsidR="00865695">
        <w:rPr>
          <w:noProof/>
        </w:rPr>
        <w:t>83</w:t>
      </w:r>
      <w:r>
        <w:fldChar w:fldCharType="end"/>
      </w:r>
      <w:r>
        <w:t>)</w:t>
      </w:r>
      <w:r w:rsidRPr="000263B8">
        <w:t>;</w:t>
      </w:r>
    </w:p>
    <w:p w14:paraId="577873A3" w14:textId="77777777" w:rsidR="00761EBB" w:rsidRPr="000263B8" w:rsidRDefault="00761EBB" w:rsidP="00761EBB">
      <w:pPr>
        <w:pStyle w:val="phfigure"/>
      </w:pPr>
      <w:r w:rsidRPr="000263B8">
        <w:rPr>
          <w:noProof/>
        </w:rPr>
        <w:drawing>
          <wp:inline distT="0" distB="0" distL="0" distR="0" wp14:anchorId="1CE9B48D" wp14:editId="4CC0388C">
            <wp:extent cx="6295390" cy="2949671"/>
            <wp:effectExtent l="19050" t="19050" r="10160" b="22225"/>
            <wp:docPr id="99968" name="Рисунок 99968" descr="Форма настройки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6354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96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F91D31" w14:textId="25E9A8D1" w:rsidR="00761EBB" w:rsidRPr="000263B8" w:rsidRDefault="00761EBB" w:rsidP="00761EBB">
      <w:pPr>
        <w:pStyle w:val="phfiguretitle"/>
      </w:pPr>
      <w:bookmarkStart w:id="391" w:name="_Ref119332971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865695">
        <w:rPr>
          <w:noProof/>
        </w:rPr>
        <w:t>83</w:t>
      </w:r>
      <w:r w:rsidRPr="000263B8">
        <w:fldChar w:fldCharType="end"/>
      </w:r>
      <w:bookmarkEnd w:id="391"/>
      <w:r w:rsidRPr="000263B8">
        <w:t xml:space="preserve"> </w:t>
      </w:r>
      <w:r>
        <w:t xml:space="preserve">– </w:t>
      </w:r>
      <w:r w:rsidRPr="000263B8">
        <w:t>Форма настройки системных опций</w:t>
      </w:r>
    </w:p>
    <w:p w14:paraId="69E1A6A2" w14:textId="77777777" w:rsidR="00761EBB" w:rsidRPr="000263B8" w:rsidRDefault="00761EBB" w:rsidP="00761EBB">
      <w:pPr>
        <w:pStyle w:val="phlistitemized1"/>
      </w:pPr>
      <w:r w:rsidRPr="000263B8">
        <w:t xml:space="preserve">выберите нужный каталог в блоке </w:t>
      </w:r>
      <w:r>
        <w:t>«</w:t>
      </w:r>
      <w:r w:rsidRPr="000263B8">
        <w:t>Каталоги</w:t>
      </w:r>
      <w:r>
        <w:t>»</w:t>
      </w:r>
      <w:r w:rsidRPr="000263B8">
        <w:t>;</w:t>
      </w:r>
    </w:p>
    <w:p w14:paraId="10C279C8" w14:textId="64005882" w:rsidR="00761EBB" w:rsidRPr="000263B8" w:rsidRDefault="00761EBB" w:rsidP="00761EBB">
      <w:pPr>
        <w:pStyle w:val="phlistitemized1"/>
      </w:pPr>
      <w:r w:rsidRPr="000263B8">
        <w:t xml:space="preserve">выберите пункт контекстного меню </w:t>
      </w:r>
      <w:r>
        <w:t>«</w:t>
      </w:r>
      <w:r w:rsidRPr="000263B8">
        <w:t>Добавить</w:t>
      </w:r>
      <w:r>
        <w:t>»</w:t>
      </w:r>
      <w:r w:rsidRPr="000263B8">
        <w:t xml:space="preserve"> в блоке </w:t>
      </w:r>
      <w:r>
        <w:t>«</w:t>
      </w:r>
      <w:r w:rsidRPr="000263B8">
        <w:t>Системные опции</w:t>
      </w:r>
      <w:r>
        <w:t>»</w:t>
      </w:r>
      <w:r w:rsidRPr="000263B8">
        <w:t xml:space="preserve">. Откроется окно </w:t>
      </w:r>
      <w:r>
        <w:t>«</w:t>
      </w:r>
      <w:r w:rsidRPr="000263B8">
        <w:t>Системные опции: добавление</w:t>
      </w:r>
      <w:r>
        <w:t>» (</w:t>
      </w:r>
      <w:r>
        <w:fldChar w:fldCharType="begin"/>
      </w:r>
      <w:r>
        <w:instrText xml:space="preserve"> REF _Ref119332983 \h </w:instrText>
      </w:r>
      <w:r>
        <w:fldChar w:fldCharType="separate"/>
      </w:r>
      <w:r w:rsidR="00865695">
        <w:t>Рисунок </w:t>
      </w:r>
      <w:r w:rsidR="00865695">
        <w:rPr>
          <w:noProof/>
        </w:rPr>
        <w:t>84</w:t>
      </w:r>
      <w:r>
        <w:fldChar w:fldCharType="end"/>
      </w:r>
      <w:r>
        <w:t>)</w:t>
      </w:r>
      <w:r w:rsidRPr="000263B8">
        <w:t>.</w:t>
      </w:r>
    </w:p>
    <w:p w14:paraId="0FC6BAD6" w14:textId="77777777" w:rsidR="00761EBB" w:rsidRPr="000263B8" w:rsidRDefault="00761EBB" w:rsidP="00761EBB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5463CF6" wp14:editId="729D64A2">
            <wp:extent cx="3148717" cy="2669217"/>
            <wp:effectExtent l="19050" t="19050" r="13970" b="17145"/>
            <wp:docPr id="99969" name="Рисунок 99969" descr="Окно добавления системных оп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1815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54988" cy="267453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FA5AAA" w14:textId="74B93D0A" w:rsidR="00761EBB" w:rsidRPr="000263B8" w:rsidRDefault="00761EBB" w:rsidP="00761EBB">
      <w:pPr>
        <w:pStyle w:val="phfiguretitle"/>
      </w:pPr>
      <w:bookmarkStart w:id="392" w:name="_Ref119332983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865695">
        <w:rPr>
          <w:noProof/>
        </w:rPr>
        <w:t>84</w:t>
      </w:r>
      <w:r w:rsidRPr="000263B8">
        <w:fldChar w:fldCharType="end"/>
      </w:r>
      <w:bookmarkEnd w:id="392"/>
      <w:r w:rsidRPr="000263B8">
        <w:t xml:space="preserve"> </w:t>
      </w:r>
      <w:r>
        <w:t xml:space="preserve">– </w:t>
      </w:r>
      <w:r w:rsidRPr="000263B8">
        <w:t>Окно добавления системных опций</w:t>
      </w:r>
    </w:p>
    <w:p w14:paraId="00750B12" w14:textId="17BDE8BE" w:rsidR="00761EBB" w:rsidRPr="000263B8" w:rsidRDefault="00761EBB" w:rsidP="00761EBB">
      <w:pPr>
        <w:pStyle w:val="phlistitemized1"/>
      </w:pPr>
      <w:r w:rsidRPr="000263B8">
        <w:t xml:space="preserve">заполните поля в окне </w:t>
      </w:r>
      <w:r>
        <w:t>«</w:t>
      </w:r>
      <w:r w:rsidRPr="000263B8">
        <w:t>Системные опции: добавление</w:t>
      </w:r>
      <w:r>
        <w:t>»</w:t>
      </w:r>
      <w:r w:rsidRPr="000263B8">
        <w:t xml:space="preserve"> на вкладках </w:t>
      </w:r>
      <w:r>
        <w:t>«</w:t>
      </w:r>
      <w:r w:rsidRPr="000263B8">
        <w:t>Реквизиты</w:t>
      </w:r>
      <w:r>
        <w:t>»</w:t>
      </w:r>
      <w:r w:rsidRPr="000263B8">
        <w:t xml:space="preserve"> и </w:t>
      </w:r>
      <w:r>
        <w:t>«</w:t>
      </w:r>
      <w:r w:rsidRPr="000263B8">
        <w:t>Тип данных</w:t>
      </w:r>
      <w:r>
        <w:t>»</w:t>
      </w:r>
      <w:r w:rsidRPr="000263B8">
        <w:t xml:space="preserve"> согласно таблице ниже</w:t>
      </w:r>
      <w:r>
        <w:t xml:space="preserve"> (</w:t>
      </w:r>
      <w:r>
        <w:fldChar w:fldCharType="begin"/>
      </w:r>
      <w:r>
        <w:instrText xml:space="preserve"> REF _Ref119333003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66</w:t>
      </w:r>
      <w:r>
        <w:fldChar w:fldCharType="end"/>
      </w:r>
      <w:r>
        <w:t>)</w:t>
      </w:r>
      <w:r w:rsidRPr="000263B8">
        <w:t>;</w:t>
      </w:r>
    </w:p>
    <w:p w14:paraId="253666D1" w14:textId="331FDA51" w:rsidR="00761EBB" w:rsidRPr="000263B8" w:rsidRDefault="00761EBB" w:rsidP="00761EBB">
      <w:pPr>
        <w:pStyle w:val="phtabletitle"/>
      </w:pPr>
      <w:bookmarkStart w:id="393" w:name="_Ref119333003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865695">
        <w:rPr>
          <w:noProof/>
        </w:rPr>
        <w:t>66</w:t>
      </w:r>
      <w:r w:rsidRPr="000263B8">
        <w:fldChar w:fldCharType="end"/>
      </w:r>
      <w:bookmarkEnd w:id="393"/>
      <w:r w:rsidRPr="000263B8">
        <w:t xml:space="preserve"> </w:t>
      </w:r>
      <w:r>
        <w:t xml:space="preserve">– </w:t>
      </w:r>
      <w:r w:rsidRPr="000263B8">
        <w:t xml:space="preserve">Заполнение полей окна добавления системной опции </w:t>
      </w:r>
      <w:r>
        <w:t>«</w:t>
      </w:r>
      <w:r w:rsidRPr="00761EBB">
        <w:t>OperAnestServiceCode</w:t>
      </w:r>
      <w:r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61"/>
        <w:gridCol w:w="2105"/>
        <w:gridCol w:w="2156"/>
        <w:gridCol w:w="1765"/>
        <w:gridCol w:w="943"/>
        <w:gridCol w:w="1058"/>
      </w:tblGrid>
      <w:tr w:rsidR="00761EBB" w:rsidRPr="00E24349" w14:paraId="0B022F35" w14:textId="77777777" w:rsidTr="00FE6C45">
        <w:trPr>
          <w:tblHeader/>
        </w:trPr>
        <w:tc>
          <w:tcPr>
            <w:tcW w:w="526" w:type="pct"/>
          </w:tcPr>
          <w:p w14:paraId="33131906" w14:textId="77777777" w:rsidR="00761EBB" w:rsidRPr="00E24349" w:rsidRDefault="00761EBB" w:rsidP="00FE6C45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684" w:type="pct"/>
          </w:tcPr>
          <w:p w14:paraId="7EB3C9E3" w14:textId="77777777" w:rsidR="00761EBB" w:rsidRPr="00E24349" w:rsidRDefault="00761EBB" w:rsidP="00FE6C45">
            <w:pPr>
              <w:pStyle w:val="phtablecolcaption"/>
            </w:pPr>
            <w:r w:rsidRPr="00E24349">
              <w:t>Код опции</w:t>
            </w:r>
          </w:p>
        </w:tc>
        <w:tc>
          <w:tcPr>
            <w:tcW w:w="1316" w:type="pct"/>
          </w:tcPr>
          <w:p w14:paraId="525515B1" w14:textId="77777777" w:rsidR="00761EBB" w:rsidRPr="00E24349" w:rsidRDefault="00761EBB" w:rsidP="00FE6C45">
            <w:pPr>
              <w:pStyle w:val="phtablecolcaption"/>
            </w:pPr>
            <w:r w:rsidRPr="00E24349">
              <w:t>Наименование опции</w:t>
            </w:r>
          </w:p>
        </w:tc>
        <w:tc>
          <w:tcPr>
            <w:tcW w:w="1105" w:type="pct"/>
          </w:tcPr>
          <w:p w14:paraId="252E1213" w14:textId="77777777" w:rsidR="00761EBB" w:rsidRPr="00E24349" w:rsidRDefault="00761EBB" w:rsidP="00FE6C45">
            <w:pPr>
              <w:pStyle w:val="phtablecolcaption"/>
            </w:pPr>
            <w:r w:rsidRPr="00E24349">
              <w:t>Уровень запрета переопределения</w:t>
            </w:r>
          </w:p>
        </w:tc>
        <w:tc>
          <w:tcPr>
            <w:tcW w:w="737" w:type="pct"/>
          </w:tcPr>
          <w:p w14:paraId="73783685" w14:textId="77777777" w:rsidR="00761EBB" w:rsidRPr="00E24349" w:rsidRDefault="00761EBB" w:rsidP="00FE6C45">
            <w:pPr>
              <w:pStyle w:val="phtablecolcaption"/>
            </w:pPr>
            <w:r w:rsidRPr="00E24349">
              <w:t>Тип данных</w:t>
            </w:r>
          </w:p>
        </w:tc>
        <w:tc>
          <w:tcPr>
            <w:tcW w:w="632" w:type="pct"/>
          </w:tcPr>
          <w:p w14:paraId="65D0816D" w14:textId="77777777" w:rsidR="00761EBB" w:rsidRPr="00E24349" w:rsidRDefault="00761EBB" w:rsidP="00FE6C45">
            <w:pPr>
              <w:pStyle w:val="phtablecolcaption"/>
            </w:pPr>
            <w:r w:rsidRPr="00E24349">
              <w:t>Значение</w:t>
            </w:r>
          </w:p>
        </w:tc>
      </w:tr>
      <w:tr w:rsidR="00761EBB" w:rsidRPr="00E24349" w14:paraId="1DFC0649" w14:textId="77777777" w:rsidTr="00FE6C45">
        <w:tc>
          <w:tcPr>
            <w:tcW w:w="526" w:type="pct"/>
          </w:tcPr>
          <w:p w14:paraId="6DD9BA5A" w14:textId="7D114400" w:rsidR="00761EBB" w:rsidRPr="00761EBB" w:rsidRDefault="00761EBB" w:rsidP="00761EBB">
            <w:pPr>
              <w:pStyle w:val="phtablecellleft"/>
            </w:pPr>
            <w:r w:rsidRPr="00761EBB">
              <w:t>OPERATING_ROOMS</w:t>
            </w:r>
          </w:p>
        </w:tc>
        <w:tc>
          <w:tcPr>
            <w:tcW w:w="684" w:type="pct"/>
          </w:tcPr>
          <w:p w14:paraId="54CEEE14" w14:textId="0C655DC4" w:rsidR="00761EBB" w:rsidRPr="00761EBB" w:rsidRDefault="00761EBB" w:rsidP="00761EBB">
            <w:pPr>
              <w:pStyle w:val="phtablecellleft"/>
            </w:pPr>
            <w:r w:rsidRPr="00761EBB">
              <w:t>OperAnestServiceCode</w:t>
            </w:r>
          </w:p>
        </w:tc>
        <w:tc>
          <w:tcPr>
            <w:tcW w:w="1316" w:type="pct"/>
          </w:tcPr>
          <w:p w14:paraId="219057F3" w14:textId="3A2A09A4" w:rsidR="00761EBB" w:rsidRPr="00761EBB" w:rsidRDefault="00761EBB" w:rsidP="00761EBB">
            <w:pPr>
              <w:pStyle w:val="phtablecellleft"/>
            </w:pPr>
            <w:r w:rsidRPr="00761EBB">
              <w:t>Код услуги «Анестезия»</w:t>
            </w:r>
          </w:p>
        </w:tc>
        <w:tc>
          <w:tcPr>
            <w:tcW w:w="1105" w:type="pct"/>
          </w:tcPr>
          <w:p w14:paraId="398AC138" w14:textId="77777777" w:rsidR="00761EBB" w:rsidRPr="00761EBB" w:rsidRDefault="00761EBB" w:rsidP="00761EBB">
            <w:pPr>
              <w:pStyle w:val="phtablecellleft"/>
            </w:pPr>
            <w:r w:rsidRPr="00761EBB">
              <w:t>До версия-ЛПУ</w:t>
            </w:r>
          </w:p>
        </w:tc>
        <w:tc>
          <w:tcPr>
            <w:tcW w:w="737" w:type="pct"/>
          </w:tcPr>
          <w:p w14:paraId="1B23672D" w14:textId="0EFAFDCB" w:rsidR="00761EBB" w:rsidRPr="00761EBB" w:rsidRDefault="00761EBB" w:rsidP="00761EBB">
            <w:pPr>
              <w:pStyle w:val="phtablecellleft"/>
            </w:pPr>
            <w:r w:rsidRPr="00761EBB">
              <w:t>Строка</w:t>
            </w:r>
          </w:p>
        </w:tc>
        <w:tc>
          <w:tcPr>
            <w:tcW w:w="632" w:type="pct"/>
          </w:tcPr>
          <w:p w14:paraId="3839D70E" w14:textId="3AB38ADC" w:rsidR="00761EBB" w:rsidRPr="00761EBB" w:rsidRDefault="00761EBB" w:rsidP="00761EBB">
            <w:pPr>
              <w:pStyle w:val="phtablecellleft"/>
            </w:pPr>
            <w:r w:rsidRPr="00761EBB">
              <w:t>A_RD</w:t>
            </w:r>
          </w:p>
        </w:tc>
      </w:tr>
    </w:tbl>
    <w:p w14:paraId="6889DBF5" w14:textId="77777777" w:rsidR="00761EBB" w:rsidRDefault="00761EBB" w:rsidP="00761EBB">
      <w:pPr>
        <w:pStyle w:val="phnormal"/>
      </w:pPr>
    </w:p>
    <w:p w14:paraId="0BC8441D" w14:textId="77777777" w:rsidR="00761EBB" w:rsidRPr="000263B8" w:rsidRDefault="00761EBB" w:rsidP="00761EBB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после заполнения полей. Системная опция появится в блоке </w:t>
      </w:r>
      <w:r>
        <w:t>«</w:t>
      </w:r>
      <w:r w:rsidRPr="000263B8">
        <w:t>Системные опции</w:t>
      </w:r>
      <w:r>
        <w:t>»</w:t>
      </w:r>
      <w:r w:rsidRPr="000263B8">
        <w:t>.</w:t>
      </w:r>
    </w:p>
    <w:p w14:paraId="14C7291A" w14:textId="77777777" w:rsidR="00761EBB" w:rsidRPr="000263B8" w:rsidRDefault="00761EBB" w:rsidP="00761EBB">
      <w:pPr>
        <w:pStyle w:val="4"/>
      </w:pPr>
      <w:r w:rsidRPr="000263B8">
        <w:t>Настройка переопределения значения системной опции</w:t>
      </w:r>
    </w:p>
    <w:p w14:paraId="37808497" w14:textId="77777777" w:rsidR="00761EBB" w:rsidRDefault="00761EBB" w:rsidP="00761EBB">
      <w:pPr>
        <w:pStyle w:val="phlistitemizedtitle"/>
      </w:pPr>
      <w:r w:rsidRPr="000263B8">
        <w:t>Чтобы добавить переопределения значения системной опции, выполните следующие действия</w:t>
      </w:r>
      <w:r>
        <w:t>:</w:t>
      </w:r>
    </w:p>
    <w:p w14:paraId="586B6CE5" w14:textId="77777777" w:rsidR="00761EBB" w:rsidRPr="000263B8" w:rsidRDefault="00761EBB" w:rsidP="00761EBB">
      <w:pPr>
        <w:pStyle w:val="phlistitemized1"/>
      </w:pPr>
      <w:r w:rsidRPr="000263B8">
        <w:t xml:space="preserve">выберите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Настройка системных опций</w:t>
      </w:r>
      <w:r>
        <w:t xml:space="preserve">/ </w:t>
      </w:r>
      <w:r w:rsidRPr="000263B8">
        <w:t>Системные опции (Администратор)</w:t>
      </w:r>
      <w:r>
        <w:t>»</w:t>
      </w:r>
      <w:r w:rsidRPr="000263B8">
        <w:t>. Откроется форма настройки системных опций;</w:t>
      </w:r>
    </w:p>
    <w:p w14:paraId="2C3D7771" w14:textId="3326B643" w:rsidR="00761EBB" w:rsidRPr="000263B8" w:rsidRDefault="00761EBB" w:rsidP="00761EBB">
      <w:pPr>
        <w:pStyle w:val="phlistitemized1"/>
      </w:pPr>
      <w:r w:rsidRPr="000263B8">
        <w:t xml:space="preserve">перейдите к блоку </w:t>
      </w:r>
      <w:r>
        <w:t>«</w:t>
      </w:r>
      <w:r w:rsidRPr="000263B8">
        <w:t>Системные опции</w:t>
      </w:r>
      <w:r>
        <w:t>»</w:t>
      </w:r>
      <w:r w:rsidRPr="000263B8">
        <w:t xml:space="preserve"> и выберите системную опцию с кодом </w:t>
      </w:r>
      <w:r>
        <w:t>«</w:t>
      </w:r>
      <w:r>
        <w:rPr>
          <w:shd w:val="clear" w:color="auto" w:fill="FFFFFF"/>
        </w:rPr>
        <w:t>OperAnestServiceCode</w:t>
      </w:r>
      <w:r>
        <w:t>»</w:t>
      </w:r>
      <w:r w:rsidRPr="000263B8">
        <w:t>;</w:t>
      </w:r>
    </w:p>
    <w:p w14:paraId="4D1BF341" w14:textId="44C38AAD" w:rsidR="00761EBB" w:rsidRPr="000263B8" w:rsidRDefault="00761EBB" w:rsidP="00761EBB">
      <w:pPr>
        <w:pStyle w:val="phlistitemized1"/>
      </w:pPr>
      <w:r w:rsidRPr="000263B8">
        <w:t xml:space="preserve">перейдите к блоку </w:t>
      </w:r>
      <w:r>
        <w:t>«</w:t>
      </w:r>
      <w:r w:rsidRPr="000263B8">
        <w:t>Системные опции: переопределения</w:t>
      </w:r>
      <w:r>
        <w:t>»</w:t>
      </w:r>
      <w:r w:rsidRPr="000263B8">
        <w:t xml:space="preserve">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Добавить</w:t>
      </w:r>
      <w:r>
        <w:t>»</w:t>
      </w:r>
      <w:r w:rsidRPr="000263B8">
        <w:t>. Откроется окно добавления ограничения по значениям системной опции</w:t>
      </w:r>
      <w:r>
        <w:t xml:space="preserve"> (</w:t>
      </w:r>
      <w:r>
        <w:fldChar w:fldCharType="begin"/>
      </w:r>
      <w:r>
        <w:instrText xml:space="preserve"> REF _Ref119333305 \h </w:instrText>
      </w:r>
      <w:r>
        <w:fldChar w:fldCharType="separate"/>
      </w:r>
      <w:r w:rsidR="00865695">
        <w:t>Рисунок </w:t>
      </w:r>
      <w:r w:rsidR="00865695">
        <w:rPr>
          <w:noProof/>
        </w:rPr>
        <w:t>85</w:t>
      </w:r>
      <w:r>
        <w:fldChar w:fldCharType="end"/>
      </w:r>
      <w:r>
        <w:t>)</w:t>
      </w:r>
      <w:r w:rsidRPr="000263B8">
        <w:t>;</w:t>
      </w:r>
    </w:p>
    <w:p w14:paraId="444FF036" w14:textId="77777777" w:rsidR="00761EBB" w:rsidRPr="000263B8" w:rsidRDefault="00761EBB" w:rsidP="00761EBB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6797CCCA" wp14:editId="45984543">
            <wp:extent cx="4166483" cy="1473804"/>
            <wp:effectExtent l="19050" t="19050" r="24765" b="12700"/>
            <wp:docPr id="99970" name="Рисунок 99970" descr="Окно добавления переопределения системной оп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9387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2491" cy="14830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BF1B29" w14:textId="10CB81A9" w:rsidR="00761EBB" w:rsidRPr="000263B8" w:rsidRDefault="00761EBB" w:rsidP="00761EBB">
      <w:pPr>
        <w:pStyle w:val="phfiguretitle"/>
      </w:pPr>
      <w:bookmarkStart w:id="394" w:name="_Ref119333305"/>
      <w:r>
        <w:t>Рисунок </w:t>
      </w:r>
      <w:r w:rsidRPr="000263B8">
        <w:fldChar w:fldCharType="begin"/>
      </w:r>
      <w:r w:rsidRPr="000263B8">
        <w:instrText>SEQ Рисунок \* ARABIC</w:instrText>
      </w:r>
      <w:r w:rsidRPr="000263B8">
        <w:fldChar w:fldCharType="separate"/>
      </w:r>
      <w:r w:rsidR="00865695">
        <w:rPr>
          <w:noProof/>
        </w:rPr>
        <w:t>85</w:t>
      </w:r>
      <w:r w:rsidRPr="000263B8">
        <w:fldChar w:fldCharType="end"/>
      </w:r>
      <w:bookmarkEnd w:id="394"/>
      <w:r>
        <w:t xml:space="preserve"> –</w:t>
      </w:r>
      <w:r w:rsidRPr="000263B8">
        <w:t xml:space="preserve"> Окно добавления переопределения системной опции</w:t>
      </w:r>
    </w:p>
    <w:p w14:paraId="4381E20A" w14:textId="0512840F" w:rsidR="00761EBB" w:rsidRPr="000263B8" w:rsidRDefault="00761EBB" w:rsidP="00761EBB">
      <w:pPr>
        <w:pStyle w:val="phlistitemized1"/>
      </w:pPr>
      <w:r w:rsidRPr="000263B8">
        <w:t>заполните поля согласно приведенной ниже таблице</w:t>
      </w:r>
      <w:r>
        <w:t xml:space="preserve"> (</w:t>
      </w:r>
      <w:r>
        <w:fldChar w:fldCharType="begin"/>
      </w:r>
      <w:r>
        <w:instrText xml:space="preserve"> REF _Ref119333208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67</w:t>
      </w:r>
      <w:r>
        <w:fldChar w:fldCharType="end"/>
      </w:r>
      <w:r>
        <w:t>)</w:t>
      </w:r>
      <w:r w:rsidRPr="000263B8">
        <w:t>;</w:t>
      </w:r>
    </w:p>
    <w:p w14:paraId="68C973EB" w14:textId="1362DC21" w:rsidR="00761EBB" w:rsidRPr="000263B8" w:rsidRDefault="00761EBB" w:rsidP="00761EBB">
      <w:pPr>
        <w:pStyle w:val="phtabletitle"/>
      </w:pPr>
      <w:bookmarkStart w:id="395" w:name="_Ref119333208"/>
      <w:r>
        <w:t>Таблица </w:t>
      </w:r>
      <w:r w:rsidRPr="000263B8">
        <w:fldChar w:fldCharType="begin"/>
      </w:r>
      <w:r w:rsidRPr="000263B8">
        <w:instrText>SEQ Таблица \* ARABIC</w:instrText>
      </w:r>
      <w:r w:rsidRPr="000263B8">
        <w:fldChar w:fldCharType="separate"/>
      </w:r>
      <w:r w:rsidR="00865695">
        <w:rPr>
          <w:noProof/>
        </w:rPr>
        <w:t>67</w:t>
      </w:r>
      <w:r w:rsidRPr="000263B8">
        <w:fldChar w:fldCharType="end"/>
      </w:r>
      <w:bookmarkEnd w:id="395"/>
      <w:r w:rsidRPr="000263B8">
        <w:t xml:space="preserve"> </w:t>
      </w:r>
      <w:r>
        <w:t xml:space="preserve">– </w:t>
      </w:r>
      <w:r w:rsidRPr="000263B8">
        <w:t xml:space="preserve">Заполнение полей в окне добавления </w:t>
      </w:r>
      <w:r>
        <w:t>переопределения значения</w:t>
      </w:r>
      <w:r w:rsidRPr="000263B8">
        <w:t xml:space="preserve"> системной опции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28"/>
        <w:gridCol w:w="5660"/>
      </w:tblGrid>
      <w:tr w:rsidR="00761EBB" w:rsidRPr="00E24349" w14:paraId="30D7E62E" w14:textId="77777777" w:rsidTr="00FE6C45">
        <w:trPr>
          <w:tblHeader/>
        </w:trPr>
        <w:tc>
          <w:tcPr>
            <w:tcW w:w="2222" w:type="pct"/>
          </w:tcPr>
          <w:p w14:paraId="1370F9DB" w14:textId="77777777" w:rsidR="00761EBB" w:rsidRPr="00E24349" w:rsidRDefault="00761EBB" w:rsidP="00FE6C45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2778" w:type="pct"/>
          </w:tcPr>
          <w:p w14:paraId="702E0738" w14:textId="77777777" w:rsidR="00761EBB" w:rsidRPr="00E24349" w:rsidRDefault="00761EBB" w:rsidP="00FE6C45">
            <w:pPr>
              <w:pStyle w:val="phtablecolcaption"/>
            </w:pPr>
            <w:r w:rsidRPr="00E24349">
              <w:t>Значение</w:t>
            </w:r>
          </w:p>
        </w:tc>
      </w:tr>
      <w:tr w:rsidR="00761EBB" w:rsidRPr="00E24349" w14:paraId="3E37F3C5" w14:textId="77777777" w:rsidTr="00FE6C45">
        <w:tc>
          <w:tcPr>
            <w:tcW w:w="2222" w:type="pct"/>
          </w:tcPr>
          <w:p w14:paraId="65A64FD8" w14:textId="77777777" w:rsidR="00761EBB" w:rsidRPr="00761EBB" w:rsidRDefault="00761EBB" w:rsidP="00761EBB">
            <w:pPr>
              <w:pStyle w:val="phtablecellleft"/>
            </w:pPr>
            <w:r w:rsidRPr="00761EBB">
              <w:t>Уровень переопределения</w:t>
            </w:r>
          </w:p>
        </w:tc>
        <w:tc>
          <w:tcPr>
            <w:tcW w:w="2778" w:type="pct"/>
          </w:tcPr>
          <w:p w14:paraId="38520934" w14:textId="77777777" w:rsidR="00761EBB" w:rsidRPr="00761EBB" w:rsidRDefault="00761EBB" w:rsidP="00761EBB">
            <w:pPr>
              <w:pStyle w:val="phtablecellleft"/>
            </w:pPr>
            <w:r w:rsidRPr="00761EBB">
              <w:t>Версия/ЛПУ</w:t>
            </w:r>
          </w:p>
        </w:tc>
      </w:tr>
      <w:tr w:rsidR="00761EBB" w:rsidRPr="00E24349" w14:paraId="5EF1DF6C" w14:textId="77777777" w:rsidTr="00FE6C45">
        <w:tc>
          <w:tcPr>
            <w:tcW w:w="2222" w:type="pct"/>
          </w:tcPr>
          <w:p w14:paraId="038FAB48" w14:textId="77777777" w:rsidR="00761EBB" w:rsidRPr="00761EBB" w:rsidRDefault="00761EBB" w:rsidP="00761EBB">
            <w:pPr>
              <w:pStyle w:val="phtablecellleft"/>
            </w:pPr>
            <w:r w:rsidRPr="00761EBB">
              <w:t xml:space="preserve">ЛПУ </w:t>
            </w:r>
          </w:p>
        </w:tc>
        <w:tc>
          <w:tcPr>
            <w:tcW w:w="2778" w:type="pct"/>
          </w:tcPr>
          <w:p w14:paraId="39AA8D0C" w14:textId="77777777" w:rsidR="00761EBB" w:rsidRPr="00761EBB" w:rsidRDefault="00761EBB" w:rsidP="00761EBB">
            <w:pPr>
              <w:pStyle w:val="phtablecellleft"/>
            </w:pPr>
            <w:r w:rsidRPr="00761EBB">
              <w:t>МО, для которой настраивается значение системной опции</w:t>
            </w:r>
          </w:p>
        </w:tc>
      </w:tr>
      <w:tr w:rsidR="00761EBB" w:rsidRPr="00E24349" w14:paraId="0C346036" w14:textId="77777777" w:rsidTr="00FE6C45">
        <w:tc>
          <w:tcPr>
            <w:tcW w:w="2222" w:type="pct"/>
          </w:tcPr>
          <w:p w14:paraId="001518D1" w14:textId="77777777" w:rsidR="00761EBB" w:rsidRPr="00761EBB" w:rsidRDefault="00761EBB" w:rsidP="00761EBB">
            <w:pPr>
              <w:pStyle w:val="phtablecellleft"/>
            </w:pPr>
            <w:r w:rsidRPr="00761EBB">
              <w:t>Значение</w:t>
            </w:r>
          </w:p>
        </w:tc>
        <w:tc>
          <w:tcPr>
            <w:tcW w:w="2778" w:type="pct"/>
          </w:tcPr>
          <w:p w14:paraId="3647FCCE" w14:textId="732E4E97" w:rsidR="00761EBB" w:rsidRPr="00761EBB" w:rsidRDefault="00761EBB" w:rsidP="00761EBB">
            <w:pPr>
              <w:pStyle w:val="phtablecellleft"/>
            </w:pPr>
            <w:r w:rsidRPr="00761EBB">
              <w:t xml:space="preserve">Указать код услуги </w:t>
            </w:r>
            <w:r>
              <w:t>«</w:t>
            </w:r>
            <w:r w:rsidRPr="00761EBB">
              <w:t>Анестезия</w:t>
            </w:r>
            <w:r>
              <w:t>»</w:t>
            </w:r>
            <w:r w:rsidRPr="00761EBB">
              <w:t>.</w:t>
            </w:r>
          </w:p>
          <w:p w14:paraId="4465B097" w14:textId="44DCD606" w:rsidR="00761EBB" w:rsidRPr="00761EBB" w:rsidRDefault="00761EBB" w:rsidP="00761EBB">
            <w:pPr>
              <w:pStyle w:val="phtablecellleft"/>
            </w:pPr>
            <w:r w:rsidRPr="00761EBB">
              <w:t xml:space="preserve">Коды услуг хранятся в </w:t>
            </w:r>
            <w:r>
              <w:t>«</w:t>
            </w:r>
            <w:r w:rsidRPr="00761EBB">
              <w:t>Система</w:t>
            </w:r>
            <w:r>
              <w:t xml:space="preserve">/ </w:t>
            </w:r>
            <w:r w:rsidRPr="00761EBB">
              <w:t>Словари-админ</w:t>
            </w:r>
            <w:r>
              <w:t>»</w:t>
            </w:r>
            <w:r w:rsidRPr="00761EBB">
              <w:t xml:space="preserve"> в справочнике </w:t>
            </w:r>
            <w:r>
              <w:t>«</w:t>
            </w:r>
            <w:r w:rsidRPr="00761EBB">
              <w:t>Услуги</w:t>
            </w:r>
            <w:r>
              <w:t>»</w:t>
            </w:r>
            <w:r w:rsidRPr="00761EBB">
              <w:t xml:space="preserve"> (код </w:t>
            </w:r>
            <w:r>
              <w:t>«</w:t>
            </w:r>
            <w:r w:rsidRPr="00761EBB">
              <w:t>SERVICES</w:t>
            </w:r>
            <w:r>
              <w:t>»</w:t>
            </w:r>
            <w:r w:rsidRPr="00761EBB">
              <w:t>)</w:t>
            </w:r>
          </w:p>
        </w:tc>
      </w:tr>
    </w:tbl>
    <w:p w14:paraId="505BA014" w14:textId="77777777" w:rsidR="00761EBB" w:rsidRDefault="00761EBB" w:rsidP="00761EBB">
      <w:pPr>
        <w:pStyle w:val="phnormal"/>
      </w:pPr>
    </w:p>
    <w:p w14:paraId="6618FC66" w14:textId="77777777" w:rsidR="00761EBB" w:rsidRPr="000263B8" w:rsidRDefault="00761EBB" w:rsidP="00761EBB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для сохранения введенных данных. Добавленное переопределения значения системной опции отобразится в блоке </w:t>
      </w:r>
      <w:r>
        <w:t>«</w:t>
      </w:r>
      <w:r w:rsidRPr="000263B8">
        <w:t>Системные опции: переопределения</w:t>
      </w:r>
      <w:r>
        <w:t>»</w:t>
      </w:r>
      <w:r w:rsidRPr="000263B8">
        <w:t>.</w:t>
      </w:r>
    </w:p>
    <w:p w14:paraId="6F831560" w14:textId="7F15C5EF" w:rsidR="00E41FF9" w:rsidRPr="000263B8" w:rsidRDefault="00E41FF9" w:rsidP="00E41FF9">
      <w:pPr>
        <w:pStyle w:val="3"/>
      </w:pPr>
      <w:bookmarkStart w:id="396" w:name="_Toc120524857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386"/>
      <w:bookmarkEnd w:id="396"/>
    </w:p>
    <w:p w14:paraId="12D7E8A8" w14:textId="77777777" w:rsidR="00E41FF9" w:rsidRPr="000263B8" w:rsidRDefault="00E41FF9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кодами</w:t>
      </w:r>
      <w:r w:rsidR="0081618C" w:rsidRPr="000263B8">
        <w:t xml:space="preserve"> </w:t>
      </w:r>
      <w:r w:rsidR="000263B8">
        <w:t>«</w:t>
      </w:r>
      <w:r w:rsidRPr="000263B8">
        <w:t>CONDITION_PAT_ECOG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CONDITION_PAT_KARNOVSKY</w:t>
      </w:r>
      <w:r w:rsidR="000263B8">
        <w:t>»</w:t>
      </w:r>
      <w:r w:rsidRPr="000263B8">
        <w:t>.</w:t>
      </w:r>
    </w:p>
    <w:p w14:paraId="0005345A" w14:textId="77777777" w:rsidR="00E41FF9" w:rsidRPr="000263B8" w:rsidRDefault="00E41FF9" w:rsidP="00E41FF9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</w:p>
    <w:p w14:paraId="62B60077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B3CAFAB" w14:textId="03709739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_Ref119146478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86</w:t>
      </w:r>
      <w:r w:rsidR="000E2BA0">
        <w:fldChar w:fldCharType="end"/>
      </w:r>
      <w:r w:rsidR="000E2BA0">
        <w:t>)</w:t>
      </w:r>
      <w:r w:rsidRPr="000263B8">
        <w:t>;</w:t>
      </w:r>
    </w:p>
    <w:p w14:paraId="622C2409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471CDB3" wp14:editId="3CED0160">
            <wp:extent cx="6295390" cy="3455582"/>
            <wp:effectExtent l="19050" t="19050" r="10160" b="12065"/>
            <wp:docPr id="44" name="Рисунок 44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98091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5558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6F6348" w14:textId="287F28B3" w:rsidR="00E41FF9" w:rsidRPr="000263B8" w:rsidRDefault="00E15409" w:rsidP="00E24349">
      <w:pPr>
        <w:pStyle w:val="phfiguretitle"/>
      </w:pPr>
      <w:bookmarkStart w:id="397" w:name="_Ref119146478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86</w:t>
      </w:r>
      <w:r w:rsidR="00E41FF9" w:rsidRPr="000263B8">
        <w:fldChar w:fldCharType="end"/>
      </w:r>
      <w:bookmarkEnd w:id="397"/>
      <w:r w:rsidR="000E2BA0">
        <w:t xml:space="preserve"> –</w:t>
      </w:r>
      <w:r w:rsidR="0081618C" w:rsidRPr="000263B8">
        <w:t xml:space="preserve"> </w:t>
      </w:r>
      <w:r w:rsidR="00E41FF9" w:rsidRPr="000263B8">
        <w:t>Форма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дополнительных</w:t>
      </w:r>
      <w:r w:rsidR="0081618C" w:rsidRPr="000263B8">
        <w:t xml:space="preserve"> </w:t>
      </w:r>
      <w:r w:rsidR="00E41FF9" w:rsidRPr="000263B8">
        <w:t>словарей</w:t>
      </w:r>
    </w:p>
    <w:p w14:paraId="16409E38" w14:textId="34CF3860" w:rsidR="00E41FF9" w:rsidRPr="000263B8" w:rsidRDefault="00E41FF9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_Ref119146492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87</w:t>
      </w:r>
      <w:r w:rsidR="000E2BA0">
        <w:fldChar w:fldCharType="end"/>
      </w:r>
      <w:r w:rsidR="000E2BA0">
        <w:t>)</w:t>
      </w:r>
      <w:r w:rsidRPr="000263B8">
        <w:t>;</w:t>
      </w:r>
    </w:p>
    <w:p w14:paraId="480294BF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6B5AA64D" wp14:editId="0FAABD6E">
            <wp:extent cx="3108960" cy="1698171"/>
            <wp:effectExtent l="19050" t="19050" r="15240" b="16510"/>
            <wp:docPr id="45" name="Рисунок 45" descr="Окно добавления дополнительного справ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28317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15429" cy="170170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114B64" w14:textId="065023BC" w:rsidR="00E41FF9" w:rsidRPr="000263B8" w:rsidRDefault="00E15409" w:rsidP="00E24349">
      <w:pPr>
        <w:pStyle w:val="phfiguretitle"/>
      </w:pPr>
      <w:bookmarkStart w:id="398" w:name="_Ref119146492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87</w:t>
      </w:r>
      <w:r w:rsidR="00E41FF9" w:rsidRPr="000263B8">
        <w:fldChar w:fldCharType="end"/>
      </w:r>
      <w:bookmarkEnd w:id="398"/>
      <w:r w:rsidR="0081618C" w:rsidRPr="000263B8">
        <w:t xml:space="preserve"> </w:t>
      </w:r>
      <w:r w:rsidR="000E2BA0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дополнительного</w:t>
      </w:r>
      <w:r w:rsidR="0081618C" w:rsidRPr="000263B8">
        <w:t xml:space="preserve"> </w:t>
      </w:r>
      <w:r w:rsidR="00E41FF9" w:rsidRPr="000263B8">
        <w:t>справочника</w:t>
      </w:r>
    </w:p>
    <w:p w14:paraId="0085F34E" w14:textId="3C98B193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_Ref119146511 \h </w:instrText>
      </w:r>
      <w:r w:rsidR="00A9798E">
        <w:fldChar w:fldCharType="separate"/>
      </w:r>
      <w:r w:rsidR="00865695">
        <w:t>Таблица </w:t>
      </w:r>
      <w:r w:rsidR="00865695">
        <w:rPr>
          <w:noProof/>
        </w:rPr>
        <w:t>68</w:t>
      </w:r>
      <w:r w:rsidR="00A9798E">
        <w:fldChar w:fldCharType="end"/>
      </w:r>
      <w:r w:rsidR="00A9798E">
        <w:t>)</w:t>
      </w:r>
      <w:r w:rsidRPr="000263B8">
        <w:t>;</w:t>
      </w:r>
    </w:p>
    <w:p w14:paraId="2DD39EC0" w14:textId="41048C80" w:rsidR="00E41FF9" w:rsidRPr="000263B8" w:rsidRDefault="00E15409" w:rsidP="00E24349">
      <w:pPr>
        <w:pStyle w:val="phtabletitle"/>
      </w:pPr>
      <w:bookmarkStart w:id="399" w:name="_Ref119146511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68</w:t>
      </w:r>
      <w:r w:rsidR="00E41FF9" w:rsidRPr="000263B8">
        <w:fldChar w:fldCharType="end"/>
      </w:r>
      <w:bookmarkEnd w:id="399"/>
      <w:r w:rsidR="0081618C" w:rsidRPr="000263B8">
        <w:t xml:space="preserve"> </w:t>
      </w:r>
      <w:r w:rsidR="00A9798E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дополнительного</w:t>
      </w:r>
      <w:r w:rsidR="0081618C" w:rsidRPr="000263B8">
        <w:t xml:space="preserve"> </w:t>
      </w:r>
      <w:r w:rsidR="00E41FF9" w:rsidRPr="000263B8">
        <w:t>словаря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61"/>
        <w:gridCol w:w="3280"/>
        <w:gridCol w:w="1489"/>
        <w:gridCol w:w="2258"/>
      </w:tblGrid>
      <w:tr w:rsidR="000263B8" w:rsidRPr="00E24349" w14:paraId="57154AB0" w14:textId="77777777" w:rsidTr="00846EA2">
        <w:trPr>
          <w:tblHeader/>
        </w:trPr>
        <w:tc>
          <w:tcPr>
            <w:tcW w:w="1518" w:type="pct"/>
          </w:tcPr>
          <w:p w14:paraId="2A7DF40F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1621" w:type="pct"/>
          </w:tcPr>
          <w:p w14:paraId="3D08AD4B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742" w:type="pct"/>
          </w:tcPr>
          <w:p w14:paraId="10ECDD2B" w14:textId="77777777" w:rsidR="00E41FF9" w:rsidRPr="00E24349" w:rsidRDefault="00E41FF9" w:rsidP="00355B18">
            <w:pPr>
              <w:pStyle w:val="phtablecolcaption"/>
            </w:pPr>
            <w:r w:rsidRPr="00E24349">
              <w:t>Формат</w:t>
            </w:r>
          </w:p>
        </w:tc>
        <w:tc>
          <w:tcPr>
            <w:tcW w:w="1119" w:type="pct"/>
          </w:tcPr>
          <w:p w14:paraId="69ED7E5B" w14:textId="77777777" w:rsidR="00E41FF9" w:rsidRPr="00E24349" w:rsidRDefault="00E41FF9" w:rsidP="00355B18">
            <w:pPr>
              <w:pStyle w:val="phtablecolcaption"/>
            </w:pPr>
            <w:r w:rsidRPr="00E24349">
              <w:t>Длина</w:t>
            </w:r>
            <w:r w:rsidR="0081618C" w:rsidRPr="00E24349">
              <w:t xml:space="preserve"> </w:t>
            </w:r>
            <w:r w:rsidRPr="00E24349">
              <w:t>строкового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</w:tr>
      <w:tr w:rsidR="000263B8" w:rsidRPr="00E24349" w14:paraId="610AFA34" w14:textId="77777777" w:rsidTr="00846EA2">
        <w:tc>
          <w:tcPr>
            <w:tcW w:w="1518" w:type="pct"/>
          </w:tcPr>
          <w:p w14:paraId="66DF35C6" w14:textId="77777777" w:rsidR="00E41FF9" w:rsidRPr="00E24349" w:rsidRDefault="00E41FF9" w:rsidP="00E24349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1621" w:type="pct"/>
          </w:tcPr>
          <w:p w14:paraId="1C1EE617" w14:textId="77777777" w:rsidR="00E41FF9" w:rsidRPr="00E24349" w:rsidRDefault="00E41FF9" w:rsidP="00E24349">
            <w:pPr>
              <w:pStyle w:val="phtablecellleft"/>
            </w:pPr>
            <w:r w:rsidRPr="00E24349">
              <w:t>Общее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пациента(ки)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шкала</w:t>
            </w:r>
            <w:r w:rsidR="0081618C" w:rsidRPr="00E24349">
              <w:t xml:space="preserve"> </w:t>
            </w:r>
            <w:r w:rsidRPr="00E24349">
              <w:t>ECOG</w:t>
            </w:r>
          </w:p>
        </w:tc>
        <w:tc>
          <w:tcPr>
            <w:tcW w:w="742" w:type="pct"/>
          </w:tcPr>
          <w:p w14:paraId="686DCF2E" w14:textId="77777777" w:rsidR="00E41FF9" w:rsidRPr="00E24349" w:rsidRDefault="00E41FF9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1119" w:type="pct"/>
          </w:tcPr>
          <w:p w14:paraId="57B1F4D8" w14:textId="77777777" w:rsidR="00E41FF9" w:rsidRPr="00E24349" w:rsidRDefault="00E41FF9" w:rsidP="00E24349">
            <w:pPr>
              <w:pStyle w:val="phtablecellleft"/>
            </w:pPr>
            <w:r w:rsidRPr="00E24349">
              <w:t>250</w:t>
            </w:r>
          </w:p>
        </w:tc>
      </w:tr>
      <w:tr w:rsidR="000263B8" w:rsidRPr="00E24349" w14:paraId="524835CF" w14:textId="77777777" w:rsidTr="00846EA2">
        <w:tc>
          <w:tcPr>
            <w:tcW w:w="1518" w:type="pct"/>
          </w:tcPr>
          <w:p w14:paraId="7D2D80C4" w14:textId="77777777" w:rsidR="00E41FF9" w:rsidRPr="00E24349" w:rsidRDefault="00E41FF9" w:rsidP="00E24349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1621" w:type="pct"/>
          </w:tcPr>
          <w:p w14:paraId="55B1E446" w14:textId="77777777" w:rsidR="00E41FF9" w:rsidRPr="00E24349" w:rsidRDefault="00E41FF9" w:rsidP="00E24349">
            <w:pPr>
              <w:pStyle w:val="phtablecellleft"/>
            </w:pPr>
            <w:r w:rsidRPr="00E24349">
              <w:t>Общее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пациента(ки)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индекс</w:t>
            </w:r>
            <w:r w:rsidR="0081618C" w:rsidRPr="00E24349">
              <w:t xml:space="preserve"> </w:t>
            </w:r>
            <w:r w:rsidRPr="00E24349">
              <w:t>Карновского</w:t>
            </w:r>
          </w:p>
        </w:tc>
        <w:tc>
          <w:tcPr>
            <w:tcW w:w="742" w:type="pct"/>
          </w:tcPr>
          <w:p w14:paraId="248F420D" w14:textId="77777777" w:rsidR="00E41FF9" w:rsidRPr="00E24349" w:rsidRDefault="00E41FF9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1119" w:type="pct"/>
          </w:tcPr>
          <w:p w14:paraId="26E5A06D" w14:textId="77777777" w:rsidR="00E41FF9" w:rsidRPr="00E24349" w:rsidRDefault="00E41FF9" w:rsidP="00E24349">
            <w:pPr>
              <w:pStyle w:val="phtablecellleft"/>
            </w:pPr>
            <w:r w:rsidRPr="00E24349">
              <w:t>250</w:t>
            </w:r>
          </w:p>
        </w:tc>
      </w:tr>
    </w:tbl>
    <w:p w14:paraId="37453997" w14:textId="77777777" w:rsidR="00A9798E" w:rsidRDefault="00A9798E" w:rsidP="00A9798E">
      <w:pPr>
        <w:pStyle w:val="phnormal"/>
      </w:pPr>
    </w:p>
    <w:p w14:paraId="75BF2534" w14:textId="77777777" w:rsidR="00E41FF9" w:rsidRPr="000263B8" w:rsidRDefault="00E41FF9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</w:p>
    <w:p w14:paraId="41032371" w14:textId="77777777" w:rsidR="00E41FF9" w:rsidRPr="000263B8" w:rsidRDefault="00E41FF9" w:rsidP="00E41FF9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справочника</w:t>
      </w:r>
    </w:p>
    <w:p w14:paraId="30738117" w14:textId="77777777" w:rsidR="00E41FF9" w:rsidRPr="000263B8" w:rsidRDefault="00E41FF9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созданные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словари.</w:t>
      </w:r>
    </w:p>
    <w:p w14:paraId="5A2C1D6E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971E923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;</w:t>
      </w:r>
    </w:p>
    <w:p w14:paraId="5209DE4C" w14:textId="5D55D62D" w:rsidR="00E41FF9" w:rsidRPr="000263B8" w:rsidRDefault="00E41FF9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_Ref119146537 \h </w:instrText>
      </w:r>
      <w:r w:rsidR="00A9798E">
        <w:fldChar w:fldCharType="separate"/>
      </w:r>
      <w:r w:rsidR="00865695">
        <w:t>Рисунок </w:t>
      </w:r>
      <w:r w:rsidR="00865695">
        <w:rPr>
          <w:noProof/>
        </w:rPr>
        <w:t>88</w:t>
      </w:r>
      <w:r w:rsidR="00A9798E">
        <w:fldChar w:fldCharType="end"/>
      </w:r>
      <w:r w:rsidR="00A9798E">
        <w:t>)</w:t>
      </w:r>
      <w:r w:rsidRPr="000263B8">
        <w:t>;</w:t>
      </w:r>
    </w:p>
    <w:p w14:paraId="5FA1E9BE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2431D657" wp14:editId="26F895FB">
            <wp:extent cx="6295390" cy="2817237"/>
            <wp:effectExtent l="19050" t="19050" r="10160" b="21590"/>
            <wp:docPr id="46" name="Рисунок 46" descr="Добавление значений в дополнительный 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04791" name="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172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90F996" w14:textId="775AB815" w:rsidR="00E41FF9" w:rsidRPr="000263B8" w:rsidRDefault="00E15409" w:rsidP="00E24349">
      <w:pPr>
        <w:pStyle w:val="phfiguretitle"/>
      </w:pPr>
      <w:bookmarkStart w:id="400" w:name="_Ref119146537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88</w:t>
      </w:r>
      <w:r w:rsidR="00E41FF9" w:rsidRPr="000263B8">
        <w:fldChar w:fldCharType="end"/>
      </w:r>
      <w:bookmarkEnd w:id="400"/>
      <w:r w:rsidR="0081618C" w:rsidRPr="000263B8">
        <w:t xml:space="preserve"> </w:t>
      </w:r>
      <w:r w:rsidR="00A9798E">
        <w:t xml:space="preserve">– </w:t>
      </w:r>
      <w:r w:rsidR="00E41FF9" w:rsidRPr="000263B8">
        <w:t>Добавление</w:t>
      </w:r>
      <w:r w:rsidR="0081618C" w:rsidRPr="000263B8">
        <w:t xml:space="preserve"> </w:t>
      </w:r>
      <w:r w:rsidR="00E41FF9" w:rsidRPr="000263B8">
        <w:t>значений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дополнительный</w:t>
      </w:r>
      <w:r w:rsidR="0081618C" w:rsidRPr="000263B8">
        <w:t xml:space="preserve"> </w:t>
      </w:r>
      <w:r w:rsidR="00E41FF9" w:rsidRPr="000263B8">
        <w:t>словарь</w:t>
      </w:r>
    </w:p>
    <w:p w14:paraId="11C3C7FC" w14:textId="003C934C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_Ref119146574 \h </w:instrText>
      </w:r>
      <w:r w:rsidR="00A9798E">
        <w:fldChar w:fldCharType="separate"/>
      </w:r>
      <w:r w:rsidR="00865695">
        <w:t>Таблица </w:t>
      </w:r>
      <w:r w:rsidR="00865695">
        <w:rPr>
          <w:noProof/>
        </w:rPr>
        <w:t>69</w:t>
      </w:r>
      <w:r w:rsidR="00A9798E">
        <w:fldChar w:fldCharType="end"/>
      </w:r>
      <w:r w:rsidR="00A9798E">
        <w:t>)</w:t>
      </w:r>
      <w:r w:rsidRPr="000263B8">
        <w:t>;</w:t>
      </w:r>
    </w:p>
    <w:p w14:paraId="1EDBD5E2" w14:textId="39E360CE" w:rsidR="00E41FF9" w:rsidRPr="000263B8" w:rsidRDefault="00E15409" w:rsidP="00E24349">
      <w:pPr>
        <w:pStyle w:val="phtabletitle"/>
      </w:pPr>
      <w:bookmarkStart w:id="401" w:name="_Ref119146574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69</w:t>
      </w:r>
      <w:r w:rsidR="00E41FF9" w:rsidRPr="000263B8">
        <w:fldChar w:fldCharType="end"/>
      </w:r>
      <w:bookmarkEnd w:id="401"/>
      <w:r w:rsidR="00A9798E">
        <w:t xml:space="preserve"> –</w:t>
      </w:r>
      <w:r w:rsidR="0081618C" w:rsidRPr="000263B8">
        <w:t xml:space="preserve">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дополнительного</w:t>
      </w:r>
      <w:r w:rsidR="0081618C" w:rsidRPr="000263B8">
        <w:t xml:space="preserve"> </w:t>
      </w:r>
      <w:r w:rsidR="00E41FF9" w:rsidRPr="000263B8">
        <w:t>словаря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61"/>
        <w:gridCol w:w="1058"/>
        <w:gridCol w:w="5969"/>
      </w:tblGrid>
      <w:tr w:rsidR="000263B8" w:rsidRPr="00E24349" w14:paraId="6D12D01E" w14:textId="77777777" w:rsidTr="00846EA2">
        <w:trPr>
          <w:tblHeader/>
        </w:trPr>
        <w:tc>
          <w:tcPr>
            <w:tcW w:w="1518" w:type="pct"/>
          </w:tcPr>
          <w:p w14:paraId="72A8EF94" w14:textId="77777777" w:rsidR="00E41FF9" w:rsidRPr="00E24349" w:rsidRDefault="00E41FF9" w:rsidP="00355B18">
            <w:pPr>
              <w:pStyle w:val="phtablecolcaption"/>
            </w:pPr>
            <w:r w:rsidRPr="00E24349">
              <w:t>Дополнительный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508" w:type="pct"/>
          </w:tcPr>
          <w:p w14:paraId="55FBEE9C" w14:textId="77777777" w:rsidR="00E41FF9" w:rsidRPr="00E24349" w:rsidRDefault="00E41FF9" w:rsidP="00355B18">
            <w:pPr>
              <w:pStyle w:val="phtablecolcaption"/>
            </w:pPr>
            <w:r w:rsidRPr="00E24349">
              <w:t>Значение</w:t>
            </w:r>
          </w:p>
        </w:tc>
        <w:tc>
          <w:tcPr>
            <w:tcW w:w="2974" w:type="pct"/>
          </w:tcPr>
          <w:p w14:paraId="3CFDBB9A" w14:textId="77777777" w:rsidR="00E41FF9" w:rsidRPr="00E24349" w:rsidRDefault="00E41FF9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2747AA54" w14:textId="77777777" w:rsidTr="00846EA2">
        <w:tc>
          <w:tcPr>
            <w:tcW w:w="1518" w:type="pct"/>
            <w:vMerge w:val="restart"/>
          </w:tcPr>
          <w:p w14:paraId="05C7128D" w14:textId="77777777" w:rsidR="00E41FF9" w:rsidRPr="00E24349" w:rsidRDefault="00E41FF9" w:rsidP="00E24349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508" w:type="pct"/>
          </w:tcPr>
          <w:p w14:paraId="411F643E" w14:textId="77777777" w:rsidR="00E41FF9" w:rsidRPr="00E24349" w:rsidRDefault="00E41FF9" w:rsidP="00E24349">
            <w:pPr>
              <w:pStyle w:val="phtablecellleft"/>
            </w:pPr>
            <w:r w:rsidRPr="00E24349">
              <w:t>0</w:t>
            </w:r>
          </w:p>
        </w:tc>
        <w:tc>
          <w:tcPr>
            <w:tcW w:w="2974" w:type="pct"/>
          </w:tcPr>
          <w:p w14:paraId="6C558120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полностью</w:t>
            </w:r>
            <w:r w:rsidR="0081618C" w:rsidRPr="00E24349">
              <w:t xml:space="preserve"> </w:t>
            </w:r>
            <w:r w:rsidRPr="00E24349">
              <w:t>активен,</w:t>
            </w:r>
            <w:r w:rsidR="0081618C" w:rsidRPr="00E24349">
              <w:t xml:space="preserve"> </w:t>
            </w:r>
            <w:r w:rsidRPr="00E24349">
              <w:t>способен</w:t>
            </w:r>
            <w:r w:rsidR="0081618C" w:rsidRPr="00E24349">
              <w:t xml:space="preserve"> </w:t>
            </w:r>
            <w:r w:rsidRPr="00E24349">
              <w:t>выполнять</w:t>
            </w:r>
            <w:r w:rsidR="0081618C" w:rsidRPr="00E24349">
              <w:t xml:space="preserve"> </w:t>
            </w:r>
            <w:r w:rsidRPr="00E24349">
              <w:t>все,</w:t>
            </w:r>
            <w:r w:rsidR="0081618C" w:rsidRPr="00E24349">
              <w:t xml:space="preserve"> </w:t>
            </w:r>
            <w:r w:rsidRPr="00E24349">
              <w:t>как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до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731F935B" w14:textId="77777777" w:rsidTr="00846EA2">
        <w:tc>
          <w:tcPr>
            <w:tcW w:w="1518" w:type="pct"/>
            <w:vMerge/>
          </w:tcPr>
          <w:p w14:paraId="035E1C2E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4C6BC503" w14:textId="77777777" w:rsidR="00E41FF9" w:rsidRPr="00E24349" w:rsidRDefault="00E41FF9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2974" w:type="pct"/>
          </w:tcPr>
          <w:p w14:paraId="5D71D5AF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неспособен</w:t>
            </w:r>
            <w:r w:rsidR="0081618C" w:rsidRPr="00E24349">
              <w:t xml:space="preserve"> </w:t>
            </w:r>
            <w:r w:rsidRPr="00E24349">
              <w:t>выполнять</w:t>
            </w:r>
            <w:r w:rsidR="0081618C" w:rsidRPr="00E24349">
              <w:t xml:space="preserve"> </w:t>
            </w:r>
            <w:r w:rsidRPr="00E24349">
              <w:t>тяжелую,</w:t>
            </w:r>
            <w:r w:rsidR="0081618C" w:rsidRPr="00E24349">
              <w:t xml:space="preserve"> </w:t>
            </w:r>
            <w:r w:rsidRPr="00E24349">
              <w:t>но</w:t>
            </w:r>
            <w:r w:rsidR="0081618C" w:rsidRPr="00E24349">
              <w:t xml:space="preserve"> </w:t>
            </w:r>
            <w:r w:rsidRPr="00E24349">
              <w:t>может</w:t>
            </w:r>
            <w:r w:rsidR="0081618C" w:rsidRPr="00E24349">
              <w:t xml:space="preserve"> </w:t>
            </w:r>
            <w:r w:rsidRPr="00E24349">
              <w:t>выполнять</w:t>
            </w:r>
            <w:r w:rsidR="0081618C" w:rsidRPr="00E24349">
              <w:t xml:space="preserve"> </w:t>
            </w:r>
            <w:r w:rsidRPr="00E24349">
              <w:t>легкую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сидячую</w:t>
            </w:r>
            <w:r w:rsidR="0081618C" w:rsidRPr="00E24349">
              <w:t xml:space="preserve"> </w:t>
            </w:r>
            <w:r w:rsidRPr="00E24349">
              <w:t>работу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Pr="00E24349">
              <w:t>легкую</w:t>
            </w:r>
            <w:r w:rsidR="0081618C" w:rsidRPr="00E24349">
              <w:t xml:space="preserve"> </w:t>
            </w:r>
            <w:r w:rsidRPr="00E24349">
              <w:t>домашнюю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канцелярскую</w:t>
            </w:r>
            <w:r w:rsidR="0081618C" w:rsidRPr="00E24349">
              <w:t xml:space="preserve"> </w:t>
            </w:r>
            <w:r w:rsidRPr="00E24349">
              <w:t>работу)</w:t>
            </w:r>
          </w:p>
        </w:tc>
      </w:tr>
      <w:tr w:rsidR="000263B8" w:rsidRPr="00E24349" w14:paraId="16DADC87" w14:textId="77777777" w:rsidTr="00846EA2">
        <w:tc>
          <w:tcPr>
            <w:tcW w:w="1518" w:type="pct"/>
            <w:vMerge/>
          </w:tcPr>
          <w:p w14:paraId="1D6502C5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47280B05" w14:textId="77777777" w:rsidR="00E41FF9" w:rsidRPr="00E24349" w:rsidRDefault="00E41FF9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2974" w:type="pct"/>
          </w:tcPr>
          <w:p w14:paraId="663B9548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лечится</w:t>
            </w:r>
            <w:r w:rsidR="0081618C" w:rsidRPr="00E24349">
              <w:t xml:space="preserve"> </w:t>
            </w:r>
            <w:r w:rsidRPr="00E24349">
              <w:t>амбулаторно,</w:t>
            </w:r>
            <w:r w:rsidR="0081618C" w:rsidRPr="00E24349">
              <w:t xml:space="preserve"> </w:t>
            </w:r>
            <w:r w:rsidRPr="00E24349">
              <w:t>способен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самообслуживанию,</w:t>
            </w:r>
            <w:r w:rsidR="0081618C" w:rsidRPr="00E24349">
              <w:t xml:space="preserve"> </w:t>
            </w:r>
            <w:r w:rsidRPr="00E24349">
              <w:t>но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может</w:t>
            </w:r>
            <w:r w:rsidR="0081618C" w:rsidRPr="00E24349">
              <w:t xml:space="preserve"> </w:t>
            </w:r>
            <w:r w:rsidRPr="00E24349">
              <w:t>выполнять</w:t>
            </w:r>
            <w:r w:rsidR="0081618C" w:rsidRPr="00E24349">
              <w:t xml:space="preserve"> </w:t>
            </w:r>
            <w:r w:rsidRPr="00E24349">
              <w:t>работу.</w:t>
            </w:r>
            <w:r w:rsidR="0081618C" w:rsidRPr="00E24349">
              <w:t xml:space="preserve"> </w:t>
            </w:r>
            <w:r w:rsidRPr="00E24349">
              <w:t>Более</w:t>
            </w:r>
            <w:r w:rsidR="0081618C" w:rsidRPr="00E24349">
              <w:t xml:space="preserve"> </w:t>
            </w:r>
            <w:r w:rsidRPr="00E24349">
              <w:t>50%</w:t>
            </w:r>
            <w:r w:rsidR="0081618C" w:rsidRPr="00E24349">
              <w:t xml:space="preserve"> </w:t>
            </w:r>
            <w:r w:rsidRPr="00E24349">
              <w:t>времени</w:t>
            </w:r>
            <w:r w:rsidR="0081618C" w:rsidRPr="00E24349">
              <w:t xml:space="preserve"> </w:t>
            </w:r>
            <w:r w:rsidRPr="00E24349">
              <w:t>бодрствования</w:t>
            </w:r>
            <w:r w:rsidR="0081618C" w:rsidRPr="00E24349">
              <w:t xml:space="preserve"> </w:t>
            </w:r>
            <w:r w:rsidRPr="00E24349">
              <w:t>проводит</w:t>
            </w:r>
            <w:r w:rsidR="0081618C" w:rsidRPr="00E24349">
              <w:t xml:space="preserve"> </w:t>
            </w:r>
            <w:r w:rsidRPr="00E24349">
              <w:t>активно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вертикальном</w:t>
            </w:r>
            <w:r w:rsidR="0081618C" w:rsidRPr="00E24349">
              <w:t xml:space="preserve"> </w:t>
            </w:r>
            <w:r w:rsidRPr="00E24349">
              <w:t>положении</w:t>
            </w:r>
          </w:p>
        </w:tc>
      </w:tr>
      <w:tr w:rsidR="000263B8" w:rsidRPr="00E24349" w14:paraId="76D9E5BF" w14:textId="77777777" w:rsidTr="00846EA2">
        <w:tc>
          <w:tcPr>
            <w:tcW w:w="1518" w:type="pct"/>
            <w:vMerge/>
          </w:tcPr>
          <w:p w14:paraId="654AD3B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02A85DC3" w14:textId="77777777" w:rsidR="00E41FF9" w:rsidRPr="00E24349" w:rsidRDefault="00E41FF9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2974" w:type="pct"/>
          </w:tcPr>
          <w:p w14:paraId="1021AC41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способен</w:t>
            </w:r>
            <w:r w:rsidR="0081618C" w:rsidRPr="00E24349">
              <w:t xml:space="preserve"> </w:t>
            </w:r>
            <w:r w:rsidRPr="00E24349">
              <w:t>лишь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ограниченному</w:t>
            </w:r>
            <w:r w:rsidR="0081618C" w:rsidRPr="00E24349">
              <w:t xml:space="preserve"> </w:t>
            </w:r>
            <w:r w:rsidRPr="00E24349">
              <w:t>самообслуживанию,</w:t>
            </w:r>
            <w:r w:rsidR="0081618C" w:rsidRPr="00E24349">
              <w:t xml:space="preserve"> </w:t>
            </w:r>
            <w:r w:rsidRPr="00E24349">
              <w:t>проводит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кресле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постели</w:t>
            </w:r>
            <w:r w:rsidR="0081618C" w:rsidRPr="00E24349">
              <w:t xml:space="preserve"> </w:t>
            </w:r>
            <w:r w:rsidRPr="00E24349">
              <w:t>более</w:t>
            </w:r>
            <w:r w:rsidR="0081618C" w:rsidRPr="00E24349">
              <w:t xml:space="preserve"> </w:t>
            </w:r>
            <w:r w:rsidRPr="00E24349">
              <w:t>50%</w:t>
            </w:r>
            <w:r w:rsidR="0081618C" w:rsidRPr="00E24349">
              <w:t xml:space="preserve"> </w:t>
            </w:r>
            <w:r w:rsidRPr="00E24349">
              <w:t>времени</w:t>
            </w:r>
            <w:r w:rsidR="0081618C" w:rsidRPr="00E24349">
              <w:t xml:space="preserve"> </w:t>
            </w:r>
            <w:r w:rsidRPr="00E24349">
              <w:t>бодрствования</w:t>
            </w:r>
          </w:p>
        </w:tc>
      </w:tr>
      <w:tr w:rsidR="000263B8" w:rsidRPr="00E24349" w14:paraId="063B4575" w14:textId="77777777" w:rsidTr="00846EA2">
        <w:tc>
          <w:tcPr>
            <w:tcW w:w="1518" w:type="pct"/>
            <w:vMerge/>
          </w:tcPr>
          <w:p w14:paraId="204FC0B5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2EA09E05" w14:textId="77777777" w:rsidR="00E41FF9" w:rsidRPr="00E24349" w:rsidRDefault="00E41FF9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2974" w:type="pct"/>
          </w:tcPr>
          <w:p w14:paraId="62DAFD7B" w14:textId="77777777" w:rsidR="00E41FF9" w:rsidRPr="00E24349" w:rsidRDefault="00E41FF9" w:rsidP="00E24349">
            <w:pPr>
              <w:pStyle w:val="phtablecellleft"/>
            </w:pPr>
            <w:r w:rsidRPr="00E24349">
              <w:t>Инвалид,</w:t>
            </w:r>
            <w:r w:rsidR="0081618C" w:rsidRPr="00E24349">
              <w:t xml:space="preserve"> </w:t>
            </w:r>
            <w:r w:rsidRPr="00E24349">
              <w:t>совершенно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способен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самообслуживанию,</w:t>
            </w:r>
            <w:r w:rsidR="0081618C" w:rsidRPr="00E24349">
              <w:t xml:space="preserve"> </w:t>
            </w:r>
            <w:r w:rsidRPr="00E24349">
              <w:t>прикован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креслу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постели</w:t>
            </w:r>
          </w:p>
        </w:tc>
      </w:tr>
      <w:tr w:rsidR="000263B8" w:rsidRPr="00E24349" w14:paraId="6E746F3F" w14:textId="77777777" w:rsidTr="00846EA2">
        <w:tc>
          <w:tcPr>
            <w:tcW w:w="1518" w:type="pct"/>
            <w:vMerge w:val="restart"/>
          </w:tcPr>
          <w:p w14:paraId="2AE450F4" w14:textId="77777777" w:rsidR="00E41FF9" w:rsidRPr="00E24349" w:rsidRDefault="00E41FF9" w:rsidP="00E24349">
            <w:pPr>
              <w:pStyle w:val="phtablecellleft"/>
            </w:pPr>
            <w:r w:rsidRPr="00E24349">
              <w:lastRenderedPageBreak/>
              <w:t>CONDITION_PAT_KARNOVSKY</w:t>
            </w:r>
          </w:p>
        </w:tc>
        <w:tc>
          <w:tcPr>
            <w:tcW w:w="508" w:type="pct"/>
          </w:tcPr>
          <w:p w14:paraId="14026401" w14:textId="77777777" w:rsidR="00E41FF9" w:rsidRPr="00E24349" w:rsidRDefault="00E41FF9" w:rsidP="00E24349">
            <w:pPr>
              <w:pStyle w:val="phtablecellleft"/>
            </w:pPr>
            <w:r w:rsidRPr="00E24349">
              <w:t>100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3AC33927" w14:textId="77777777" w:rsidR="00E41FF9" w:rsidRPr="00E24349" w:rsidRDefault="00E41FF9" w:rsidP="00E24349">
            <w:pPr>
              <w:pStyle w:val="phtablecellleft"/>
            </w:pP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нормальное,</w:t>
            </w:r>
            <w:r w:rsidR="0081618C" w:rsidRPr="00E24349">
              <w:t xml:space="preserve"> </w:t>
            </w:r>
            <w:r w:rsidRPr="00E24349">
              <w:t>нет</w:t>
            </w:r>
            <w:r w:rsidR="0081618C" w:rsidRPr="00E24349">
              <w:t xml:space="preserve"> </w:t>
            </w:r>
            <w:r w:rsidRPr="00E24349">
              <w:t>жалоб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симптомов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0D2ABFEC" w14:textId="77777777" w:rsidTr="00846EA2">
        <w:tc>
          <w:tcPr>
            <w:tcW w:w="1518" w:type="pct"/>
            <w:vMerge/>
          </w:tcPr>
          <w:p w14:paraId="03DCBB2D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4605676B" w14:textId="77777777" w:rsidR="00E41FF9" w:rsidRPr="00E24349" w:rsidRDefault="00E41FF9" w:rsidP="00E24349">
            <w:pPr>
              <w:pStyle w:val="phtablecellleft"/>
            </w:pPr>
            <w:r w:rsidRPr="00E24349">
              <w:t>90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585D44F1" w14:textId="77777777" w:rsidR="00E41FF9" w:rsidRPr="00E24349" w:rsidRDefault="00E41FF9" w:rsidP="00E24349">
            <w:pPr>
              <w:pStyle w:val="phtablecellleft"/>
            </w:pPr>
            <w:r w:rsidRPr="00E24349">
              <w:t>Нормальная</w:t>
            </w:r>
            <w:r w:rsidR="0081618C" w:rsidRPr="00E24349">
              <w:t xml:space="preserve"> </w:t>
            </w:r>
            <w:r w:rsidRPr="00E24349">
              <w:t>активность</w:t>
            </w:r>
            <w:r w:rsidR="0081618C" w:rsidRPr="00E24349">
              <w:t xml:space="preserve"> </w:t>
            </w:r>
            <w:r w:rsidRPr="00E24349">
              <w:t>сохранена,</w:t>
            </w:r>
            <w:r w:rsidR="0081618C" w:rsidRPr="00E24349">
              <w:t xml:space="preserve"> </w:t>
            </w:r>
            <w:r w:rsidRPr="00E24349">
              <w:t>но</w:t>
            </w:r>
            <w:r w:rsidR="0081618C" w:rsidRPr="00E24349">
              <w:t xml:space="preserve"> </w:t>
            </w:r>
            <w:r w:rsidRPr="00E24349">
              <w:t>имеются</w:t>
            </w:r>
            <w:r w:rsidR="0081618C" w:rsidRPr="00E24349">
              <w:t xml:space="preserve"> </w:t>
            </w:r>
            <w:r w:rsidRPr="00E24349">
              <w:t>незначительные</w:t>
            </w:r>
            <w:r w:rsidR="0081618C" w:rsidRPr="00E24349">
              <w:t xml:space="preserve"> </w:t>
            </w:r>
            <w:r w:rsidRPr="00E24349">
              <w:t>симптомы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21C5FA72" w14:textId="77777777" w:rsidTr="00846EA2">
        <w:tc>
          <w:tcPr>
            <w:tcW w:w="1518" w:type="pct"/>
            <w:vMerge/>
          </w:tcPr>
          <w:p w14:paraId="3C118991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07D7486F" w14:textId="77777777" w:rsidR="00E41FF9" w:rsidRPr="00E24349" w:rsidRDefault="00E41FF9" w:rsidP="00E24349">
            <w:pPr>
              <w:pStyle w:val="phtablecellleft"/>
            </w:pPr>
            <w:r w:rsidRPr="00E24349">
              <w:t>80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69028C1C" w14:textId="77777777" w:rsidR="00E41FF9" w:rsidRPr="00E24349" w:rsidRDefault="00E41FF9" w:rsidP="00E24349">
            <w:pPr>
              <w:pStyle w:val="phtablecellleft"/>
            </w:pPr>
            <w:r w:rsidRPr="00E24349">
              <w:t>Нормальная</w:t>
            </w:r>
            <w:r w:rsidR="0081618C" w:rsidRPr="00E24349">
              <w:t xml:space="preserve"> </w:t>
            </w:r>
            <w:r w:rsidRPr="00E24349">
              <w:t>активность</w:t>
            </w:r>
            <w:r w:rsidR="0081618C" w:rsidRPr="00E24349">
              <w:t xml:space="preserve"> </w:t>
            </w:r>
            <w:r w:rsidRPr="00E24349">
              <w:t>возможна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дополнительных</w:t>
            </w:r>
            <w:r w:rsidR="0081618C" w:rsidRPr="00E24349">
              <w:t xml:space="preserve"> </w:t>
            </w:r>
            <w:r w:rsidRPr="00E24349">
              <w:t>усилиях,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умеренно</w:t>
            </w:r>
            <w:r w:rsidR="0081618C" w:rsidRPr="00E24349">
              <w:t xml:space="preserve"> </w:t>
            </w:r>
            <w:r w:rsidRPr="00E24349">
              <w:t>выраженных</w:t>
            </w:r>
            <w:r w:rsidR="0081618C" w:rsidRPr="00E24349">
              <w:t xml:space="preserve"> </w:t>
            </w:r>
            <w:r w:rsidRPr="00E24349">
              <w:t>симптомах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7BAEE2EB" w14:textId="77777777" w:rsidTr="00846EA2">
        <w:tc>
          <w:tcPr>
            <w:tcW w:w="1518" w:type="pct"/>
            <w:vMerge/>
          </w:tcPr>
          <w:p w14:paraId="4325ACF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1768AF56" w14:textId="77777777" w:rsidR="00E41FF9" w:rsidRPr="00E24349" w:rsidRDefault="00E41FF9" w:rsidP="00E24349">
            <w:pPr>
              <w:pStyle w:val="phtablecellleft"/>
            </w:pPr>
            <w:r w:rsidRPr="00E24349">
              <w:t>70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261B2D8B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обслуживает</w:t>
            </w:r>
            <w:r w:rsidR="0081618C" w:rsidRPr="00E24349">
              <w:t xml:space="preserve"> </w:t>
            </w:r>
            <w:r w:rsidRPr="00E24349">
              <w:t>себя</w:t>
            </w:r>
            <w:r w:rsidR="0081618C" w:rsidRPr="00E24349">
              <w:t xml:space="preserve"> </w:t>
            </w:r>
            <w:r w:rsidRPr="00E24349">
              <w:t>самостоятельно,</w:t>
            </w:r>
            <w:r w:rsidR="0081618C" w:rsidRPr="00E24349">
              <w:t xml:space="preserve"> </w:t>
            </w:r>
            <w:r w:rsidRPr="00E24349">
              <w:t>но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способен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нормальной</w:t>
            </w:r>
            <w:r w:rsidR="0081618C" w:rsidRPr="00E24349">
              <w:t xml:space="preserve"> </w:t>
            </w:r>
            <w:r w:rsidRPr="00E24349">
              <w:t>деятельности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работе</w:t>
            </w:r>
          </w:p>
        </w:tc>
      </w:tr>
      <w:tr w:rsidR="000263B8" w:rsidRPr="00E24349" w14:paraId="1696E886" w14:textId="77777777" w:rsidTr="00846EA2">
        <w:tc>
          <w:tcPr>
            <w:tcW w:w="1518" w:type="pct"/>
            <w:vMerge/>
          </w:tcPr>
          <w:p w14:paraId="7F443EC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7828C688" w14:textId="77777777" w:rsidR="00E41FF9" w:rsidRPr="00E24349" w:rsidRDefault="00E41FF9" w:rsidP="00E24349">
            <w:pPr>
              <w:pStyle w:val="phtablecellleft"/>
            </w:pPr>
            <w:r w:rsidRPr="00E24349">
              <w:t>60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4F554DCF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иногда</w:t>
            </w:r>
            <w:r w:rsidR="0081618C" w:rsidRPr="00E24349">
              <w:t xml:space="preserve"> </w:t>
            </w:r>
            <w:r w:rsidRPr="00E24349">
              <w:t>нуждается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помощи,</w:t>
            </w:r>
            <w:r w:rsidR="0081618C" w:rsidRPr="00E24349">
              <w:t xml:space="preserve"> </w:t>
            </w:r>
            <w:r w:rsidRPr="00E24349">
              <w:t>но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основном</w:t>
            </w:r>
            <w:r w:rsidR="0081618C" w:rsidRPr="00E24349">
              <w:t xml:space="preserve"> </w:t>
            </w:r>
            <w:r w:rsidRPr="00E24349">
              <w:t>обслуживает</w:t>
            </w:r>
            <w:r w:rsidR="0081618C" w:rsidRPr="00E24349">
              <w:t xml:space="preserve"> </w:t>
            </w:r>
            <w:r w:rsidRPr="00E24349">
              <w:t>себя</w:t>
            </w:r>
            <w:r w:rsidR="0081618C" w:rsidRPr="00E24349">
              <w:t xml:space="preserve"> </w:t>
            </w:r>
            <w:r w:rsidRPr="00E24349">
              <w:t>сам</w:t>
            </w:r>
          </w:p>
        </w:tc>
      </w:tr>
      <w:tr w:rsidR="000263B8" w:rsidRPr="00E24349" w14:paraId="6ADFCA0A" w14:textId="77777777" w:rsidTr="00846EA2">
        <w:tc>
          <w:tcPr>
            <w:tcW w:w="1518" w:type="pct"/>
            <w:vMerge/>
          </w:tcPr>
          <w:p w14:paraId="36632CDB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15BC8EAD" w14:textId="77777777" w:rsidR="00E41FF9" w:rsidRPr="00E24349" w:rsidRDefault="00E41FF9" w:rsidP="00E24349">
            <w:pPr>
              <w:pStyle w:val="phtablecellleft"/>
            </w:pPr>
            <w:r w:rsidRPr="00E24349">
              <w:t>50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7DBA3067" w14:textId="77777777" w:rsidR="00E41FF9" w:rsidRPr="00E24349" w:rsidRDefault="00E41FF9" w:rsidP="00E24349">
            <w:pPr>
              <w:pStyle w:val="phtablecellleft"/>
            </w:pPr>
            <w:r w:rsidRPr="00E24349">
              <w:t>Больному</w:t>
            </w:r>
            <w:r w:rsidR="0081618C" w:rsidRPr="00E24349">
              <w:t xml:space="preserve"> </w:t>
            </w:r>
            <w:r w:rsidRPr="00E24349">
              <w:t>часто</w:t>
            </w:r>
            <w:r w:rsidR="0081618C" w:rsidRPr="00E24349">
              <w:t xml:space="preserve"> </w:t>
            </w:r>
            <w:r w:rsidRPr="00E24349">
              <w:t>требуется</w:t>
            </w:r>
            <w:r w:rsidR="0081618C" w:rsidRPr="00E24349">
              <w:t xml:space="preserve"> </w:t>
            </w:r>
            <w:r w:rsidRPr="00E24349">
              <w:t>помощь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медицинское</w:t>
            </w:r>
            <w:r w:rsidR="0081618C" w:rsidRPr="00E24349">
              <w:t xml:space="preserve"> </w:t>
            </w:r>
            <w:r w:rsidRPr="00E24349">
              <w:t>обслуживание</w:t>
            </w:r>
          </w:p>
        </w:tc>
      </w:tr>
      <w:tr w:rsidR="000263B8" w:rsidRPr="00E24349" w14:paraId="1C13487B" w14:textId="77777777" w:rsidTr="00846EA2">
        <w:tc>
          <w:tcPr>
            <w:tcW w:w="1518" w:type="pct"/>
            <w:vMerge/>
          </w:tcPr>
          <w:p w14:paraId="2656CDC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6B204325" w14:textId="77777777" w:rsidR="00E41FF9" w:rsidRPr="00E24349" w:rsidRDefault="00E41FF9" w:rsidP="00E24349">
            <w:pPr>
              <w:pStyle w:val="phtablecellleft"/>
            </w:pPr>
            <w:r w:rsidRPr="00E24349">
              <w:t>40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4FBCE112" w14:textId="77777777" w:rsidR="00E41FF9" w:rsidRPr="00E24349" w:rsidRDefault="00E41FF9" w:rsidP="00E24349">
            <w:pPr>
              <w:pStyle w:val="phtablecellleft"/>
            </w:pPr>
            <w:r w:rsidRPr="00E24349">
              <w:t>Большую</w:t>
            </w:r>
            <w:r w:rsidR="0081618C" w:rsidRPr="00E24349">
              <w:t xml:space="preserve"> </w:t>
            </w:r>
            <w:r w:rsidRPr="00E24349">
              <w:t>часть</w:t>
            </w:r>
            <w:r w:rsidR="0081618C" w:rsidRPr="00E24349">
              <w:t xml:space="preserve"> </w:t>
            </w:r>
            <w:r w:rsidRPr="00E24349">
              <w:t>времени</w:t>
            </w:r>
            <w:r w:rsidR="0081618C" w:rsidRPr="00E24349">
              <w:t xml:space="preserve"> </w:t>
            </w: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проводит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постели,</w:t>
            </w:r>
            <w:r w:rsidR="0081618C" w:rsidRPr="00E24349">
              <w:t xml:space="preserve"> </w:t>
            </w:r>
            <w:r w:rsidRPr="00E24349">
              <w:t>необходим</w:t>
            </w:r>
            <w:r w:rsidR="0081618C" w:rsidRPr="00E24349">
              <w:t xml:space="preserve"> </w:t>
            </w:r>
            <w:r w:rsidRPr="00E24349">
              <w:t>специальный</w:t>
            </w:r>
            <w:r w:rsidR="0081618C" w:rsidRPr="00E24349">
              <w:t xml:space="preserve"> </w:t>
            </w:r>
            <w:r w:rsidRPr="00E24349">
              <w:t>уход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посторонняя</w:t>
            </w:r>
            <w:r w:rsidR="0081618C" w:rsidRPr="00E24349">
              <w:t xml:space="preserve"> </w:t>
            </w:r>
            <w:r w:rsidRPr="00E24349">
              <w:t>помощь</w:t>
            </w:r>
          </w:p>
        </w:tc>
      </w:tr>
      <w:tr w:rsidR="000263B8" w:rsidRPr="00E24349" w14:paraId="73AF2575" w14:textId="77777777" w:rsidTr="00846EA2">
        <w:tc>
          <w:tcPr>
            <w:tcW w:w="1518" w:type="pct"/>
            <w:vMerge/>
          </w:tcPr>
          <w:p w14:paraId="2AD0617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1737D059" w14:textId="77777777" w:rsidR="00E41FF9" w:rsidRPr="00E24349" w:rsidRDefault="00E41FF9" w:rsidP="00E24349">
            <w:pPr>
              <w:pStyle w:val="phtablecellleft"/>
            </w:pPr>
            <w:r w:rsidRPr="00E24349">
              <w:t>30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5340B010" w14:textId="77777777" w:rsidR="00E41FF9" w:rsidRPr="00E24349" w:rsidRDefault="00E41FF9" w:rsidP="00E24349">
            <w:pPr>
              <w:pStyle w:val="phtablecellleft"/>
            </w:pPr>
            <w:r w:rsidRPr="00E24349">
              <w:t>Больной</w:t>
            </w:r>
            <w:r w:rsidR="0081618C" w:rsidRPr="00E24349">
              <w:t xml:space="preserve"> </w:t>
            </w:r>
            <w:r w:rsidRPr="00E24349">
              <w:t>прикован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постели,</w:t>
            </w:r>
            <w:r w:rsidR="0081618C" w:rsidRPr="00E24349">
              <w:t xml:space="preserve"> </w:t>
            </w:r>
            <w:r w:rsidRPr="00E24349">
              <w:t>показана</w:t>
            </w:r>
            <w:r w:rsidR="0081618C" w:rsidRPr="00E24349">
              <w:t xml:space="preserve"> </w:t>
            </w:r>
            <w:r w:rsidRPr="00E24349">
              <w:t>госпитализация,</w:t>
            </w:r>
            <w:r w:rsidR="0081618C" w:rsidRPr="00E24349">
              <w:t xml:space="preserve"> </w:t>
            </w:r>
            <w:r w:rsidRPr="00E24349">
              <w:t>хотя</w:t>
            </w:r>
            <w:r w:rsidR="0081618C" w:rsidRPr="00E24349">
              <w:t xml:space="preserve"> </w:t>
            </w:r>
            <w:r w:rsidRPr="00E24349">
              <w:t>терминальное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обязательно</w:t>
            </w:r>
          </w:p>
        </w:tc>
      </w:tr>
      <w:tr w:rsidR="000263B8" w:rsidRPr="00E24349" w14:paraId="5600D0A2" w14:textId="77777777" w:rsidTr="00846EA2">
        <w:tc>
          <w:tcPr>
            <w:tcW w:w="1518" w:type="pct"/>
            <w:vMerge/>
          </w:tcPr>
          <w:p w14:paraId="213CFCEE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3BC00104" w14:textId="77777777" w:rsidR="00E41FF9" w:rsidRPr="00E24349" w:rsidRDefault="00E41FF9" w:rsidP="00E24349">
            <w:pPr>
              <w:pStyle w:val="phtablecellleft"/>
            </w:pPr>
            <w:r w:rsidRPr="00E24349">
              <w:t>20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4FF3C607" w14:textId="77777777" w:rsidR="00E41FF9" w:rsidRPr="00E24349" w:rsidRDefault="00E41FF9" w:rsidP="00E24349">
            <w:pPr>
              <w:pStyle w:val="phtablecellleft"/>
            </w:pPr>
            <w:r w:rsidRPr="00E24349">
              <w:t>Сильные</w:t>
            </w:r>
            <w:r w:rsidR="0081618C" w:rsidRPr="00E24349">
              <w:t xml:space="preserve"> </w:t>
            </w:r>
            <w:r w:rsidRPr="00E24349">
              <w:t>проявления</w:t>
            </w:r>
            <w:r w:rsidR="0081618C" w:rsidRPr="00E24349">
              <w:t xml:space="preserve"> </w:t>
            </w:r>
            <w:r w:rsidRPr="00E24349">
              <w:t>болезни,</w:t>
            </w:r>
            <w:r w:rsidR="0081618C" w:rsidRPr="00E24349">
              <w:t xml:space="preserve"> </w:t>
            </w:r>
            <w:r w:rsidRPr="00E24349">
              <w:t>необходима</w:t>
            </w:r>
            <w:r w:rsidR="0081618C" w:rsidRPr="00E24349">
              <w:t xml:space="preserve"> </w:t>
            </w:r>
            <w:r w:rsidRPr="00E24349">
              <w:t>госпитализация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поддерживающая</w:t>
            </w:r>
            <w:r w:rsidR="0081618C" w:rsidRPr="00E24349">
              <w:t xml:space="preserve"> </w:t>
            </w:r>
            <w:r w:rsidRPr="00E24349">
              <w:t>терапия</w:t>
            </w:r>
          </w:p>
        </w:tc>
      </w:tr>
      <w:tr w:rsidR="000263B8" w:rsidRPr="00E24349" w14:paraId="4E4DF020" w14:textId="77777777" w:rsidTr="00846EA2">
        <w:tc>
          <w:tcPr>
            <w:tcW w:w="1518" w:type="pct"/>
            <w:vMerge/>
          </w:tcPr>
          <w:p w14:paraId="7850CBBD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4EA4F949" w14:textId="77777777" w:rsidR="00E41FF9" w:rsidRPr="00E24349" w:rsidRDefault="00E41FF9" w:rsidP="00E24349">
            <w:pPr>
              <w:pStyle w:val="phtablecellleft"/>
            </w:pPr>
            <w:r w:rsidRPr="00E24349">
              <w:t>10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29FC4774" w14:textId="77777777" w:rsidR="00E41FF9" w:rsidRPr="00E24349" w:rsidRDefault="00E41FF9" w:rsidP="00E24349">
            <w:pPr>
              <w:pStyle w:val="phtablecellleft"/>
            </w:pPr>
            <w:r w:rsidRPr="00E24349">
              <w:t>Умирающий</w:t>
            </w:r>
            <w:r w:rsidR="0081618C" w:rsidRPr="00E24349">
              <w:t xml:space="preserve"> </w:t>
            </w:r>
            <w:r w:rsidRPr="00E24349">
              <w:t>больной,</w:t>
            </w:r>
            <w:r w:rsidR="0081618C" w:rsidRPr="00E24349">
              <w:t xml:space="preserve"> </w:t>
            </w:r>
            <w:r w:rsidRPr="00E24349">
              <w:t>быстрое</w:t>
            </w:r>
            <w:r w:rsidR="0081618C" w:rsidRPr="00E24349">
              <w:t xml:space="preserve"> </w:t>
            </w:r>
            <w:r w:rsidRPr="00E24349">
              <w:t>прогрессирование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72166712" w14:textId="77777777" w:rsidTr="00846EA2">
        <w:tc>
          <w:tcPr>
            <w:tcW w:w="1518" w:type="pct"/>
            <w:vMerge/>
          </w:tcPr>
          <w:p w14:paraId="1F01E44D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508" w:type="pct"/>
          </w:tcPr>
          <w:p w14:paraId="26A02E4C" w14:textId="77777777" w:rsidR="00E41FF9" w:rsidRPr="00E24349" w:rsidRDefault="00E41FF9" w:rsidP="00E24349">
            <w:pPr>
              <w:pStyle w:val="phtablecellleft"/>
            </w:pPr>
            <w:r w:rsidRPr="00E24349">
              <w:t>0</w:t>
            </w:r>
            <w:r w:rsidR="0081618C" w:rsidRPr="00E24349">
              <w:t xml:space="preserve"> </w:t>
            </w:r>
            <w:r w:rsidRPr="00E24349">
              <w:t>%</w:t>
            </w:r>
          </w:p>
        </w:tc>
        <w:tc>
          <w:tcPr>
            <w:tcW w:w="2974" w:type="pct"/>
          </w:tcPr>
          <w:p w14:paraId="6A1CE8A8" w14:textId="77777777" w:rsidR="00E41FF9" w:rsidRPr="00E24349" w:rsidRDefault="00E41FF9" w:rsidP="00E24349">
            <w:pPr>
              <w:pStyle w:val="phtablecellleft"/>
            </w:pPr>
            <w:r w:rsidRPr="00E24349">
              <w:t>Смерть</w:t>
            </w:r>
          </w:p>
        </w:tc>
      </w:tr>
    </w:tbl>
    <w:p w14:paraId="607D08E9" w14:textId="77777777" w:rsidR="00A9798E" w:rsidRDefault="00A9798E" w:rsidP="00A9798E">
      <w:pPr>
        <w:pStyle w:val="phnormal"/>
      </w:pPr>
    </w:p>
    <w:p w14:paraId="37CBB7B9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1D540F53" w14:textId="77777777" w:rsidR="00E41FF9" w:rsidRPr="000263B8" w:rsidRDefault="00E41FF9" w:rsidP="00E41FF9">
      <w:pPr>
        <w:pStyle w:val="3"/>
      </w:pPr>
      <w:bookmarkStart w:id="402" w:name="_Toc118569086"/>
      <w:bookmarkStart w:id="403" w:name="_Toc120524858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bookmarkEnd w:id="402"/>
      <w:bookmarkEnd w:id="403"/>
    </w:p>
    <w:p w14:paraId="46E4C1BE" w14:textId="77777777" w:rsidR="006E0C29" w:rsidRDefault="00E41FF9" w:rsidP="00355B18">
      <w:pPr>
        <w:pStyle w:val="phnormal"/>
      </w:pPr>
      <w:r w:rsidRPr="000263B8">
        <w:t>Настройте</w:t>
      </w:r>
      <w:r w:rsidR="0081618C" w:rsidRPr="000263B8">
        <w:t xml:space="preserve"> </w:t>
      </w:r>
      <w:r w:rsidR="006E0C29">
        <w:t xml:space="preserve">следующие </w:t>
      </w:r>
      <w:r w:rsidRPr="000263B8">
        <w:t>дополнительные</w:t>
      </w:r>
      <w:r w:rsidR="0081618C" w:rsidRPr="000263B8">
        <w:t xml:space="preserve"> </w:t>
      </w:r>
      <w:r w:rsidRPr="000263B8">
        <w:t>свойства</w:t>
      </w:r>
      <w:r w:rsidR="006E0C29">
        <w:t>:</w:t>
      </w:r>
    </w:p>
    <w:p w14:paraId="3CDC91D5" w14:textId="23DB33A6" w:rsidR="00E41FF9" w:rsidRDefault="000263B8" w:rsidP="006E0C29">
      <w:pPr>
        <w:pStyle w:val="phlistitemized1"/>
      </w:pPr>
      <w:r>
        <w:t>«</w:t>
      </w:r>
      <w:r w:rsidR="00E41FF9" w:rsidRPr="000263B8">
        <w:t>PATIENT_CONDIT_ADMISSION</w:t>
      </w:r>
      <w:r>
        <w:t>»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>
        <w:t>«</w:t>
      </w:r>
      <w:r w:rsidR="006E0C29" w:rsidRPr="006E0C29">
        <w:t>PATIENT_CONDIT_DISCHARGE</w:t>
      </w:r>
      <w:r>
        <w:t>»</w:t>
      </w:r>
      <w:r w:rsidR="00E41FF9" w:rsidRPr="000263B8">
        <w:t>,</w:t>
      </w:r>
      <w:r w:rsidR="0081618C" w:rsidRPr="000263B8">
        <w:t xml:space="preserve"> </w:t>
      </w:r>
      <w:r w:rsidR="00E41FF9" w:rsidRPr="000263B8">
        <w:t>предназначенные</w:t>
      </w:r>
      <w:r w:rsidR="0081618C" w:rsidRPr="000263B8">
        <w:t xml:space="preserve"> </w:t>
      </w:r>
      <w:r w:rsidR="00E41FF9" w:rsidRPr="000263B8">
        <w:t>для</w:t>
      </w:r>
      <w:r w:rsidR="0081618C" w:rsidRPr="000263B8">
        <w:t xml:space="preserve"> </w:t>
      </w:r>
      <w:r w:rsidR="00E41FF9" w:rsidRPr="000263B8">
        <w:t>хранения</w:t>
      </w:r>
      <w:r w:rsidR="0081618C" w:rsidRPr="000263B8">
        <w:t xml:space="preserve"> </w:t>
      </w:r>
      <w:r w:rsidR="00E41FF9" w:rsidRPr="000263B8">
        <w:t>наименования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 w:rsidR="00E41FF9" w:rsidRPr="000263B8">
        <w:t>OID</w:t>
      </w:r>
      <w:r w:rsidR="0081618C" w:rsidRPr="000263B8">
        <w:t xml:space="preserve"> </w:t>
      </w:r>
      <w:r w:rsidR="00E41FF9" w:rsidRPr="000263B8">
        <w:t>структурного</w:t>
      </w:r>
      <w:r w:rsidR="0081618C" w:rsidRPr="000263B8">
        <w:t xml:space="preserve"> </w:t>
      </w:r>
      <w:r w:rsidR="00E41FF9" w:rsidRPr="000263B8">
        <w:t>подразделения</w:t>
      </w:r>
      <w:r w:rsidR="0081618C" w:rsidRPr="000263B8">
        <w:t xml:space="preserve"> </w:t>
      </w:r>
      <w:r w:rsidR="00E41FF9" w:rsidRPr="000263B8">
        <w:t>сотрудника,</w:t>
      </w:r>
      <w:r w:rsidR="0081618C" w:rsidRPr="000263B8">
        <w:t xml:space="preserve"> </w:t>
      </w:r>
      <w:r w:rsidR="00E41FF9" w:rsidRPr="000263B8">
        <w:t>которые</w:t>
      </w:r>
      <w:r w:rsidR="0081618C" w:rsidRPr="000263B8">
        <w:t xml:space="preserve"> </w:t>
      </w:r>
      <w:r w:rsidR="00E41FF9" w:rsidRPr="000263B8">
        <w:t>затем</w:t>
      </w:r>
      <w:r w:rsidR="0081618C" w:rsidRPr="000263B8">
        <w:t xml:space="preserve"> </w:t>
      </w:r>
      <w:r w:rsidR="00E41FF9" w:rsidRPr="000263B8">
        <w:t>отображаются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одноименных</w:t>
      </w:r>
      <w:r w:rsidR="0081618C" w:rsidRPr="000263B8">
        <w:t xml:space="preserve"> </w:t>
      </w:r>
      <w:r w:rsidR="00E41FF9" w:rsidRPr="000263B8">
        <w:t>столбцах</w:t>
      </w:r>
      <w:r w:rsidR="0081618C" w:rsidRPr="000263B8">
        <w:t xml:space="preserve"> </w:t>
      </w:r>
      <w:r w:rsidR="00E41FF9" w:rsidRPr="000263B8">
        <w:t>аналитической</w:t>
      </w:r>
      <w:r w:rsidR="0081618C" w:rsidRPr="000263B8">
        <w:t xml:space="preserve"> </w:t>
      </w:r>
      <w:r w:rsidR="00E41FF9" w:rsidRPr="000263B8">
        <w:t>формы</w:t>
      </w:r>
      <w:r w:rsidR="0081618C" w:rsidRPr="000263B8">
        <w:t xml:space="preserve"> </w:t>
      </w:r>
      <w:r>
        <w:t>«</w:t>
      </w:r>
      <w:r w:rsidR="00E41FF9" w:rsidRPr="000263B8">
        <w:t>Журнал</w:t>
      </w:r>
      <w:r w:rsidR="0081618C" w:rsidRPr="000263B8">
        <w:t xml:space="preserve"> </w:t>
      </w:r>
      <w:r w:rsidR="00E41FF9" w:rsidRPr="000263B8">
        <w:t>информационного</w:t>
      </w:r>
      <w:r w:rsidR="0081618C" w:rsidRPr="000263B8">
        <w:t xml:space="preserve"> </w:t>
      </w:r>
      <w:r w:rsidR="00E41FF9" w:rsidRPr="000263B8">
        <w:t>взаимодействия</w:t>
      </w:r>
      <w:r w:rsidR="0081618C" w:rsidRPr="000263B8">
        <w:t xml:space="preserve"> </w:t>
      </w:r>
      <w:r w:rsidR="00E41FF9" w:rsidRPr="000263B8">
        <w:t>с</w:t>
      </w:r>
      <w:r w:rsidR="0081618C" w:rsidRPr="000263B8">
        <w:t xml:space="preserve"> </w:t>
      </w:r>
      <w:r w:rsidR="00E41FF9" w:rsidRPr="000263B8">
        <w:t>ВИМИС</w:t>
      </w:r>
      <w:r>
        <w:t>»</w:t>
      </w:r>
      <w:r w:rsidR="00E41FF9" w:rsidRPr="000263B8">
        <w:t>.</w:t>
      </w:r>
      <w:r w:rsidR="0081618C" w:rsidRPr="000263B8">
        <w:t xml:space="preserve"> </w:t>
      </w:r>
      <w:r w:rsidR="00E41FF9" w:rsidRPr="000263B8">
        <w:t>Если</w:t>
      </w:r>
      <w:r w:rsidR="0081618C" w:rsidRPr="000263B8">
        <w:t xml:space="preserve"> </w:t>
      </w:r>
      <w:r w:rsidR="00E41FF9" w:rsidRPr="000263B8">
        <w:t>значения</w:t>
      </w:r>
      <w:r w:rsidR="0081618C" w:rsidRPr="000263B8">
        <w:t xml:space="preserve"> </w:t>
      </w:r>
      <w:r w:rsidR="00E41FF9" w:rsidRPr="000263B8">
        <w:t>этих</w:t>
      </w:r>
      <w:r w:rsidR="0081618C" w:rsidRPr="000263B8">
        <w:t xml:space="preserve"> </w:t>
      </w:r>
      <w:r w:rsidR="00E41FF9" w:rsidRPr="000263B8">
        <w:t>дополнительных</w:t>
      </w:r>
      <w:r w:rsidR="0081618C" w:rsidRPr="000263B8">
        <w:t xml:space="preserve"> </w:t>
      </w:r>
      <w:r w:rsidR="00E41FF9" w:rsidRPr="000263B8">
        <w:t>свойств</w:t>
      </w:r>
      <w:r w:rsidR="0081618C" w:rsidRPr="000263B8">
        <w:t xml:space="preserve"> </w:t>
      </w:r>
      <w:r w:rsidR="00E41FF9" w:rsidRPr="000263B8">
        <w:t>не</w:t>
      </w:r>
      <w:r w:rsidR="0081618C" w:rsidRPr="000263B8">
        <w:t xml:space="preserve"> </w:t>
      </w:r>
      <w:r w:rsidR="00E41FF9" w:rsidRPr="000263B8">
        <w:t>указаны,</w:t>
      </w:r>
      <w:r w:rsidR="0081618C" w:rsidRPr="000263B8">
        <w:t xml:space="preserve"> </w:t>
      </w:r>
      <w:r w:rsidR="00E41FF9" w:rsidRPr="000263B8">
        <w:t>то</w:t>
      </w:r>
      <w:r w:rsidR="0081618C" w:rsidRPr="000263B8">
        <w:t xml:space="preserve"> </w:t>
      </w:r>
      <w:r w:rsidR="00E41FF9" w:rsidRPr="000263B8">
        <w:t>наименование</w:t>
      </w:r>
      <w:r w:rsidR="0081618C" w:rsidRPr="000263B8">
        <w:t xml:space="preserve"> </w:t>
      </w:r>
      <w:r w:rsidR="00E41FF9" w:rsidRPr="000263B8">
        <w:t>и</w:t>
      </w:r>
      <w:r w:rsidR="0081618C" w:rsidRPr="000263B8">
        <w:t xml:space="preserve"> </w:t>
      </w:r>
      <w:r w:rsidR="00E41FF9" w:rsidRPr="000263B8">
        <w:t>OID</w:t>
      </w:r>
      <w:r w:rsidR="0081618C" w:rsidRPr="000263B8">
        <w:t xml:space="preserve"> </w:t>
      </w:r>
      <w:r w:rsidR="00E41FF9" w:rsidRPr="000263B8">
        <w:t>структурного</w:t>
      </w:r>
      <w:r w:rsidR="0081618C" w:rsidRPr="000263B8">
        <w:t xml:space="preserve"> </w:t>
      </w:r>
      <w:r w:rsidR="00E41FF9" w:rsidRPr="000263B8">
        <w:t>подразделения</w:t>
      </w:r>
      <w:r w:rsidR="0081618C" w:rsidRPr="000263B8">
        <w:t xml:space="preserve"> </w:t>
      </w:r>
      <w:r w:rsidR="00E41FF9" w:rsidRPr="000263B8">
        <w:t>вычисляется</w:t>
      </w:r>
      <w:r w:rsidR="0081618C" w:rsidRPr="000263B8">
        <w:t xml:space="preserve"> </w:t>
      </w:r>
      <w:r w:rsidR="00E41FF9" w:rsidRPr="000263B8">
        <w:t>по</w:t>
      </w:r>
      <w:r w:rsidR="0081618C" w:rsidRPr="000263B8">
        <w:t xml:space="preserve"> </w:t>
      </w:r>
      <w:r w:rsidR="00E41FF9" w:rsidRPr="000263B8">
        <w:t>отделению,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котором</w:t>
      </w:r>
      <w:r w:rsidR="0081618C" w:rsidRPr="000263B8">
        <w:t xml:space="preserve"> </w:t>
      </w:r>
      <w:r w:rsidR="00E41FF9" w:rsidRPr="000263B8">
        <w:t>работает</w:t>
      </w:r>
      <w:r w:rsidR="0081618C" w:rsidRPr="000263B8">
        <w:t xml:space="preserve"> </w:t>
      </w:r>
      <w:r w:rsidR="006E0C29">
        <w:t>сотрудник;</w:t>
      </w:r>
    </w:p>
    <w:p w14:paraId="2B593827" w14:textId="2C4D314A" w:rsidR="006E0C29" w:rsidRPr="006E0C29" w:rsidRDefault="006E0C29" w:rsidP="006E0C29">
      <w:pPr>
        <w:pStyle w:val="phlistitemized1"/>
      </w:pPr>
      <w:r w:rsidRPr="006E0C29">
        <w:t>«TYPES_INSTRUMENTAL_STUDIES» – типы инструментальных исследований.;</w:t>
      </w:r>
    </w:p>
    <w:p w14:paraId="28689E67" w14:textId="3F7F3CC5" w:rsidR="006E0C29" w:rsidRPr="006E0C29" w:rsidRDefault="006E0C29" w:rsidP="006E0C29">
      <w:pPr>
        <w:pStyle w:val="phlistitemized1"/>
      </w:pPr>
      <w:r w:rsidRPr="006E0C29">
        <w:t>«EQUIP_TYPES_CDA» – учетные группы аппаратуры, используемой при операциях;</w:t>
      </w:r>
    </w:p>
    <w:p w14:paraId="0F4B2C75" w14:textId="24A1E5E8" w:rsidR="006E0C29" w:rsidRPr="006E0C29" w:rsidRDefault="006E0C29" w:rsidP="006E0C29">
      <w:pPr>
        <w:pStyle w:val="phlistitemized1"/>
      </w:pPr>
      <w:r w:rsidRPr="006E0C29">
        <w:t>«EPIC_STAC_SERV» – признак услуги стационарного выписного эпикриза.</w:t>
      </w:r>
    </w:p>
    <w:p w14:paraId="74D3786F" w14:textId="77777777" w:rsidR="00355B18" w:rsidRDefault="00E41FF9" w:rsidP="00355B18">
      <w:pPr>
        <w:pStyle w:val="phlistitemizedtitle"/>
      </w:pPr>
      <w:r w:rsidRPr="000263B8">
        <w:lastRenderedPageBreak/>
        <w:t>Для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FC03547" w14:textId="139325A4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свойства:</w:t>
      </w:r>
      <w:r w:rsidR="0081618C" w:rsidRPr="000263B8">
        <w:t xml:space="preserve"> </w:t>
      </w:r>
      <w:r w:rsidRPr="000263B8">
        <w:t>настройка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_Ref119146606 \h </w:instrText>
      </w:r>
      <w:r w:rsidR="00A9798E">
        <w:fldChar w:fldCharType="separate"/>
      </w:r>
      <w:r w:rsidR="00865695">
        <w:t>Рисунок </w:t>
      </w:r>
      <w:r w:rsidR="00865695">
        <w:rPr>
          <w:noProof/>
        </w:rPr>
        <w:t>89</w:t>
      </w:r>
      <w:r w:rsidR="00A9798E">
        <w:fldChar w:fldCharType="end"/>
      </w:r>
      <w:r w:rsidR="00A9798E">
        <w:t>)</w:t>
      </w:r>
      <w:r w:rsidRPr="000263B8">
        <w:t>;</w:t>
      </w:r>
    </w:p>
    <w:p w14:paraId="3BC8E7D8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299E97E0" wp14:editId="4435301C">
            <wp:extent cx="6295390" cy="3400537"/>
            <wp:effectExtent l="19050" t="19050" r="10160" b="28575"/>
            <wp:docPr id="47" name="Рисунок 47" descr="Форма настройки дополнительных св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92002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005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731779" w14:textId="400379D4" w:rsidR="00E41FF9" w:rsidRPr="000263B8" w:rsidRDefault="00E15409" w:rsidP="00E24349">
      <w:pPr>
        <w:pStyle w:val="phfiguretitle"/>
      </w:pPr>
      <w:bookmarkStart w:id="404" w:name="_Ref119146606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89</w:t>
      </w:r>
      <w:r w:rsidR="00E41FF9" w:rsidRPr="000263B8">
        <w:fldChar w:fldCharType="end"/>
      </w:r>
      <w:bookmarkEnd w:id="404"/>
      <w:r w:rsidR="0081618C" w:rsidRPr="000263B8">
        <w:t xml:space="preserve"> </w:t>
      </w:r>
      <w:r w:rsidR="00A9798E">
        <w:t xml:space="preserve">– </w:t>
      </w:r>
      <w:r w:rsidR="00E41FF9" w:rsidRPr="000263B8">
        <w:t>Форма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дополнительных</w:t>
      </w:r>
      <w:r w:rsidR="0081618C" w:rsidRPr="000263B8">
        <w:t xml:space="preserve"> </w:t>
      </w:r>
      <w:r w:rsidR="00E41FF9" w:rsidRPr="000263B8">
        <w:t>свойств</w:t>
      </w:r>
    </w:p>
    <w:p w14:paraId="4B5833CE" w14:textId="3B8A0389" w:rsidR="00E41FF9" w:rsidRPr="000263B8" w:rsidRDefault="00E41FF9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_Ref119146620 \h </w:instrText>
      </w:r>
      <w:r w:rsidR="00A9798E">
        <w:fldChar w:fldCharType="separate"/>
      </w:r>
      <w:r w:rsidR="00865695">
        <w:t>Рисунок </w:t>
      </w:r>
      <w:r w:rsidR="00865695">
        <w:rPr>
          <w:noProof/>
        </w:rPr>
        <w:t>90</w:t>
      </w:r>
      <w:r w:rsidR="00A9798E">
        <w:fldChar w:fldCharType="end"/>
      </w:r>
      <w:r w:rsidR="00A9798E">
        <w:t>)</w:t>
      </w:r>
      <w:r w:rsidRPr="000263B8">
        <w:t>;</w:t>
      </w:r>
    </w:p>
    <w:p w14:paraId="11C83E2E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478383CE" wp14:editId="1B644350">
            <wp:extent cx="3440356" cy="3029447"/>
            <wp:effectExtent l="19050" t="19050" r="27305" b="19050"/>
            <wp:docPr id="48" name="Рисунок 48" descr="Окно добавления дополнительного свой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36025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51540" cy="303929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06241B" w14:textId="4EC81826" w:rsidR="00E41FF9" w:rsidRPr="000263B8" w:rsidRDefault="00E15409" w:rsidP="00E24349">
      <w:pPr>
        <w:pStyle w:val="phfiguretitle"/>
      </w:pPr>
      <w:bookmarkStart w:id="405" w:name="_Ref119146620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90</w:t>
      </w:r>
      <w:r w:rsidR="00E41FF9" w:rsidRPr="000263B8">
        <w:fldChar w:fldCharType="end"/>
      </w:r>
      <w:bookmarkEnd w:id="405"/>
      <w:r w:rsidR="0081618C" w:rsidRPr="000263B8">
        <w:t xml:space="preserve"> </w:t>
      </w:r>
      <w:r w:rsidR="00A9798E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дополнительного</w:t>
      </w:r>
      <w:r w:rsidR="0081618C" w:rsidRPr="000263B8">
        <w:t xml:space="preserve"> </w:t>
      </w:r>
      <w:r w:rsidR="00E41FF9" w:rsidRPr="000263B8">
        <w:t>свойства</w:t>
      </w:r>
    </w:p>
    <w:p w14:paraId="68A3FEE4" w14:textId="04D4A553" w:rsidR="00E41FF9" w:rsidRPr="000263B8" w:rsidRDefault="00E41FF9" w:rsidP="00355B18">
      <w:pPr>
        <w:pStyle w:val="phlistitemized1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_Ref119146659 \h </w:instrText>
      </w:r>
      <w:r w:rsidR="00A9798E">
        <w:fldChar w:fldCharType="separate"/>
      </w:r>
      <w:r w:rsidR="00865695">
        <w:t>Таблица </w:t>
      </w:r>
      <w:r w:rsidR="00865695">
        <w:rPr>
          <w:noProof/>
        </w:rPr>
        <w:t>70</w:t>
      </w:r>
      <w:r w:rsidR="00A9798E">
        <w:fldChar w:fldCharType="end"/>
      </w:r>
      <w:r w:rsidR="00A9798E">
        <w:t>)</w:t>
      </w:r>
      <w:r w:rsidRPr="000263B8">
        <w:t>;</w:t>
      </w:r>
    </w:p>
    <w:p w14:paraId="76765DEC" w14:textId="000523F6" w:rsidR="00E41FF9" w:rsidRPr="000263B8" w:rsidRDefault="00E15409" w:rsidP="00E24349">
      <w:pPr>
        <w:pStyle w:val="phtabletitle"/>
      </w:pPr>
      <w:bookmarkStart w:id="406" w:name="_Ref119146659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70</w:t>
      </w:r>
      <w:r w:rsidR="00E41FF9" w:rsidRPr="000263B8">
        <w:fldChar w:fldCharType="end"/>
      </w:r>
      <w:bookmarkEnd w:id="406"/>
      <w:r w:rsidR="0081618C" w:rsidRPr="000263B8">
        <w:t xml:space="preserve"> </w:t>
      </w:r>
      <w:r w:rsidR="00A9798E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</w:t>
      </w:r>
      <w:r w:rsidR="0056219B" w:rsidRPr="000263B8">
        <w:t>е</w:t>
      </w:r>
      <w:r w:rsidR="00E41FF9" w:rsidRPr="000263B8">
        <w:t>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дополнительного</w:t>
      </w:r>
      <w:r w:rsidR="0081618C" w:rsidRPr="000263B8">
        <w:t xml:space="preserve"> </w:t>
      </w:r>
      <w:r w:rsidR="00E41FF9" w:rsidRPr="000263B8">
        <w:t>свойства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1698"/>
        <w:gridCol w:w="1702"/>
        <w:gridCol w:w="1048"/>
        <w:gridCol w:w="783"/>
        <w:gridCol w:w="782"/>
        <w:gridCol w:w="917"/>
        <w:gridCol w:w="784"/>
        <w:gridCol w:w="787"/>
        <w:gridCol w:w="784"/>
        <w:gridCol w:w="903"/>
      </w:tblGrid>
      <w:tr w:rsidR="00374612" w:rsidRPr="00E24349" w14:paraId="6330F8DF" w14:textId="77777777" w:rsidTr="00374612">
        <w:trPr>
          <w:tblHeader/>
        </w:trPr>
        <w:tc>
          <w:tcPr>
            <w:tcW w:w="833" w:type="pct"/>
          </w:tcPr>
          <w:p w14:paraId="35FE128F" w14:textId="77777777" w:rsidR="00374612" w:rsidRPr="00E24349" w:rsidRDefault="00374612" w:rsidP="00355B18">
            <w:pPr>
              <w:pStyle w:val="phtablecolcaption"/>
            </w:pPr>
            <w:r w:rsidRPr="00E24349">
              <w:t>Код свойства</w:t>
            </w:r>
          </w:p>
        </w:tc>
        <w:tc>
          <w:tcPr>
            <w:tcW w:w="835" w:type="pct"/>
          </w:tcPr>
          <w:p w14:paraId="6F1ABA1C" w14:textId="77777777" w:rsidR="00374612" w:rsidRPr="00E24349" w:rsidRDefault="00374612" w:rsidP="00355B18">
            <w:pPr>
              <w:pStyle w:val="phtablecolcaption"/>
            </w:pPr>
            <w:r w:rsidRPr="00E24349">
              <w:t>Наименование свойства</w:t>
            </w:r>
          </w:p>
        </w:tc>
        <w:tc>
          <w:tcPr>
            <w:tcW w:w="514" w:type="pct"/>
          </w:tcPr>
          <w:p w14:paraId="6F62ACEB" w14:textId="77777777" w:rsidR="00374612" w:rsidRPr="00E24349" w:rsidRDefault="00374612" w:rsidP="00355B18">
            <w:pPr>
              <w:pStyle w:val="phtablecolcaption"/>
            </w:pPr>
            <w:r w:rsidRPr="00E24349">
              <w:t>Способ формирования</w:t>
            </w:r>
          </w:p>
        </w:tc>
        <w:tc>
          <w:tcPr>
            <w:tcW w:w="384" w:type="pct"/>
          </w:tcPr>
          <w:p w14:paraId="7CF87D5F" w14:textId="718A07B0" w:rsidR="00374612" w:rsidRPr="00374612" w:rsidRDefault="00374612" w:rsidP="00374612">
            <w:pPr>
              <w:pStyle w:val="phtablecolcaption"/>
            </w:pPr>
            <w:r w:rsidRPr="00374612">
              <w:rPr>
                <w:rStyle w:val="inline-comment-marker"/>
              </w:rPr>
              <w:t>Доп. словарь</w:t>
            </w:r>
          </w:p>
        </w:tc>
        <w:tc>
          <w:tcPr>
            <w:tcW w:w="384" w:type="pct"/>
          </w:tcPr>
          <w:p w14:paraId="1135DE7E" w14:textId="3F3F5DA6" w:rsidR="00374612" w:rsidRPr="00E24349" w:rsidRDefault="00374612" w:rsidP="00355B18">
            <w:pPr>
              <w:pStyle w:val="phtablecolcaption"/>
            </w:pPr>
            <w:r>
              <w:t>Раздел</w:t>
            </w:r>
          </w:p>
        </w:tc>
        <w:tc>
          <w:tcPr>
            <w:tcW w:w="450" w:type="pct"/>
          </w:tcPr>
          <w:p w14:paraId="5721495C" w14:textId="2E97E8AC" w:rsidR="00374612" w:rsidRPr="00E24349" w:rsidRDefault="00374612" w:rsidP="00355B18">
            <w:pPr>
              <w:pStyle w:val="phtablecolcaption"/>
            </w:pPr>
            <w:r>
              <w:t>Композиция</w:t>
            </w:r>
          </w:p>
        </w:tc>
        <w:tc>
          <w:tcPr>
            <w:tcW w:w="385" w:type="pct"/>
          </w:tcPr>
          <w:p w14:paraId="3790B12D" w14:textId="523F0AF2" w:rsidR="00374612" w:rsidRPr="00E24349" w:rsidRDefault="00374612" w:rsidP="00355B18">
            <w:pPr>
              <w:pStyle w:val="phtablecolcaption"/>
            </w:pPr>
            <w:r w:rsidRPr="00E24349">
              <w:t>Тип данных</w:t>
            </w:r>
          </w:p>
        </w:tc>
        <w:tc>
          <w:tcPr>
            <w:tcW w:w="386" w:type="pct"/>
          </w:tcPr>
          <w:p w14:paraId="5D44E4BB" w14:textId="48BCC39E" w:rsidR="00374612" w:rsidRPr="00E24349" w:rsidRDefault="00374612" w:rsidP="006E0C29">
            <w:pPr>
              <w:pStyle w:val="phtablecolcaption"/>
            </w:pPr>
            <w:r w:rsidRPr="00E24349">
              <w:t xml:space="preserve">Общая длина </w:t>
            </w:r>
            <w:r>
              <w:t>строкового</w:t>
            </w:r>
            <w:r w:rsidRPr="00E24349">
              <w:t xml:space="preserve"> поля</w:t>
            </w:r>
          </w:p>
        </w:tc>
        <w:tc>
          <w:tcPr>
            <w:tcW w:w="385" w:type="pct"/>
          </w:tcPr>
          <w:p w14:paraId="44E9E44A" w14:textId="67BD1E6B" w:rsidR="00374612" w:rsidRPr="00E24349" w:rsidRDefault="00374612" w:rsidP="00355B18">
            <w:pPr>
              <w:pStyle w:val="phtablecolcaption"/>
            </w:pPr>
            <w:r w:rsidRPr="00E24349">
              <w:t>Общая длина числового поля</w:t>
            </w:r>
          </w:p>
        </w:tc>
        <w:tc>
          <w:tcPr>
            <w:tcW w:w="443" w:type="pct"/>
          </w:tcPr>
          <w:p w14:paraId="5BE7B5A9" w14:textId="77777777" w:rsidR="00374612" w:rsidRPr="00E24349" w:rsidRDefault="00374612" w:rsidP="00355B18">
            <w:pPr>
              <w:pStyle w:val="phtablecolcaption"/>
            </w:pPr>
            <w:r w:rsidRPr="00E24349">
              <w:t>Кол-во знаков после запятой</w:t>
            </w:r>
          </w:p>
        </w:tc>
      </w:tr>
      <w:tr w:rsidR="00374612" w:rsidRPr="00E24349" w14:paraId="7BD3B017" w14:textId="77777777" w:rsidTr="00374612">
        <w:tc>
          <w:tcPr>
            <w:tcW w:w="833" w:type="pct"/>
          </w:tcPr>
          <w:p w14:paraId="68C8731A" w14:textId="77777777" w:rsidR="00374612" w:rsidRPr="00E24349" w:rsidRDefault="00374612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835" w:type="pct"/>
          </w:tcPr>
          <w:p w14:paraId="6CF4A274" w14:textId="77777777" w:rsidR="00374612" w:rsidRPr="00E24349" w:rsidRDefault="00374612" w:rsidP="00E24349">
            <w:pPr>
              <w:pStyle w:val="phtablecellleft"/>
            </w:pPr>
            <w:r w:rsidRPr="00E24349">
              <w:t>Состояние при поступлении</w:t>
            </w:r>
          </w:p>
        </w:tc>
        <w:tc>
          <w:tcPr>
            <w:tcW w:w="514" w:type="pct"/>
          </w:tcPr>
          <w:p w14:paraId="00093F92" w14:textId="77777777" w:rsidR="00374612" w:rsidRPr="00E24349" w:rsidRDefault="00374612" w:rsidP="00E24349">
            <w:pPr>
              <w:pStyle w:val="phtablecellleft"/>
            </w:pPr>
            <w:r w:rsidRPr="00E24349">
              <w:t>Вручную</w:t>
            </w:r>
          </w:p>
        </w:tc>
        <w:tc>
          <w:tcPr>
            <w:tcW w:w="384" w:type="pct"/>
          </w:tcPr>
          <w:p w14:paraId="5432FC6B" w14:textId="77777777" w:rsidR="00374612" w:rsidRPr="00E24349" w:rsidRDefault="00374612" w:rsidP="00E24349">
            <w:pPr>
              <w:pStyle w:val="phtablecellleft"/>
            </w:pPr>
          </w:p>
        </w:tc>
        <w:tc>
          <w:tcPr>
            <w:tcW w:w="384" w:type="pct"/>
          </w:tcPr>
          <w:p w14:paraId="0FEA5768" w14:textId="63EE9E12" w:rsidR="00374612" w:rsidRPr="00E24349" w:rsidRDefault="00374612" w:rsidP="00E24349">
            <w:pPr>
              <w:pStyle w:val="phtablecellleft"/>
            </w:pPr>
          </w:p>
        </w:tc>
        <w:tc>
          <w:tcPr>
            <w:tcW w:w="450" w:type="pct"/>
          </w:tcPr>
          <w:p w14:paraId="5AF4C466" w14:textId="77777777" w:rsidR="00374612" w:rsidRPr="00E24349" w:rsidRDefault="00374612" w:rsidP="00E24349">
            <w:pPr>
              <w:pStyle w:val="phtablecellleft"/>
            </w:pPr>
          </w:p>
        </w:tc>
        <w:tc>
          <w:tcPr>
            <w:tcW w:w="385" w:type="pct"/>
          </w:tcPr>
          <w:p w14:paraId="7DD8683A" w14:textId="5A63F575" w:rsidR="00374612" w:rsidRPr="00E24349" w:rsidRDefault="00374612" w:rsidP="00E24349">
            <w:pPr>
              <w:pStyle w:val="phtablecellleft"/>
            </w:pPr>
            <w:r w:rsidRPr="00E24349">
              <w:t>Число</w:t>
            </w:r>
          </w:p>
        </w:tc>
        <w:tc>
          <w:tcPr>
            <w:tcW w:w="386" w:type="pct"/>
          </w:tcPr>
          <w:p w14:paraId="41AD34E1" w14:textId="77777777" w:rsidR="00374612" w:rsidRPr="00E24349" w:rsidRDefault="00374612" w:rsidP="00E24349">
            <w:pPr>
              <w:pStyle w:val="phtablecellleft"/>
            </w:pPr>
          </w:p>
        </w:tc>
        <w:tc>
          <w:tcPr>
            <w:tcW w:w="385" w:type="pct"/>
          </w:tcPr>
          <w:p w14:paraId="72236F02" w14:textId="3707CF6C" w:rsidR="00374612" w:rsidRPr="00E24349" w:rsidRDefault="00374612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443" w:type="pct"/>
          </w:tcPr>
          <w:p w14:paraId="5466839B" w14:textId="77777777" w:rsidR="00374612" w:rsidRPr="00E24349" w:rsidRDefault="00374612" w:rsidP="00E24349">
            <w:pPr>
              <w:pStyle w:val="phtablecellleft"/>
            </w:pPr>
            <w:r w:rsidRPr="00E24349">
              <w:t>0</w:t>
            </w:r>
          </w:p>
        </w:tc>
      </w:tr>
      <w:tr w:rsidR="00374612" w:rsidRPr="00E24349" w14:paraId="4BACB4B2" w14:textId="77777777" w:rsidTr="00374612">
        <w:tc>
          <w:tcPr>
            <w:tcW w:w="833" w:type="pct"/>
          </w:tcPr>
          <w:p w14:paraId="031759F2" w14:textId="77777777" w:rsidR="00374612" w:rsidRPr="00E24349" w:rsidRDefault="00374612" w:rsidP="00E24349">
            <w:pPr>
              <w:pStyle w:val="phtablecellleft"/>
            </w:pPr>
            <w:r w:rsidRPr="00E24349">
              <w:t>PATIENT_CONDIT_DISCHARGE</w:t>
            </w:r>
          </w:p>
        </w:tc>
        <w:tc>
          <w:tcPr>
            <w:tcW w:w="835" w:type="pct"/>
          </w:tcPr>
          <w:p w14:paraId="31E2487F" w14:textId="77777777" w:rsidR="00374612" w:rsidRPr="00E24349" w:rsidRDefault="00374612" w:rsidP="00E24349">
            <w:pPr>
              <w:pStyle w:val="phtablecellleft"/>
            </w:pPr>
            <w:r w:rsidRPr="00E24349">
              <w:t>Состояние при выписке</w:t>
            </w:r>
          </w:p>
        </w:tc>
        <w:tc>
          <w:tcPr>
            <w:tcW w:w="514" w:type="pct"/>
          </w:tcPr>
          <w:p w14:paraId="5103F0BA" w14:textId="77777777" w:rsidR="00374612" w:rsidRPr="00E24349" w:rsidRDefault="00374612" w:rsidP="00E24349">
            <w:pPr>
              <w:pStyle w:val="phtablecellleft"/>
            </w:pPr>
            <w:r w:rsidRPr="00E24349">
              <w:t>Вручную</w:t>
            </w:r>
          </w:p>
        </w:tc>
        <w:tc>
          <w:tcPr>
            <w:tcW w:w="384" w:type="pct"/>
          </w:tcPr>
          <w:p w14:paraId="0300E563" w14:textId="77777777" w:rsidR="00374612" w:rsidRPr="00E24349" w:rsidRDefault="00374612" w:rsidP="00E24349">
            <w:pPr>
              <w:pStyle w:val="phtablecellleft"/>
            </w:pPr>
          </w:p>
        </w:tc>
        <w:tc>
          <w:tcPr>
            <w:tcW w:w="384" w:type="pct"/>
          </w:tcPr>
          <w:p w14:paraId="14A2A4AA" w14:textId="430A7395" w:rsidR="00374612" w:rsidRPr="00E24349" w:rsidRDefault="00374612" w:rsidP="00E24349">
            <w:pPr>
              <w:pStyle w:val="phtablecellleft"/>
            </w:pPr>
          </w:p>
        </w:tc>
        <w:tc>
          <w:tcPr>
            <w:tcW w:w="450" w:type="pct"/>
          </w:tcPr>
          <w:p w14:paraId="7E1E6C4C" w14:textId="77777777" w:rsidR="00374612" w:rsidRPr="00E24349" w:rsidRDefault="00374612" w:rsidP="00E24349">
            <w:pPr>
              <w:pStyle w:val="phtablecellleft"/>
            </w:pPr>
          </w:p>
        </w:tc>
        <w:tc>
          <w:tcPr>
            <w:tcW w:w="385" w:type="pct"/>
          </w:tcPr>
          <w:p w14:paraId="1F36F015" w14:textId="0BC06275" w:rsidR="00374612" w:rsidRPr="00E24349" w:rsidRDefault="00374612" w:rsidP="00E24349">
            <w:pPr>
              <w:pStyle w:val="phtablecellleft"/>
            </w:pPr>
            <w:r w:rsidRPr="00E24349">
              <w:t>Число</w:t>
            </w:r>
          </w:p>
        </w:tc>
        <w:tc>
          <w:tcPr>
            <w:tcW w:w="386" w:type="pct"/>
          </w:tcPr>
          <w:p w14:paraId="22F8094A" w14:textId="77777777" w:rsidR="00374612" w:rsidRPr="00E24349" w:rsidRDefault="00374612" w:rsidP="00E24349">
            <w:pPr>
              <w:pStyle w:val="phtablecellleft"/>
            </w:pPr>
          </w:p>
        </w:tc>
        <w:tc>
          <w:tcPr>
            <w:tcW w:w="385" w:type="pct"/>
          </w:tcPr>
          <w:p w14:paraId="19A5074F" w14:textId="2CD282FE" w:rsidR="00374612" w:rsidRPr="00E24349" w:rsidRDefault="00374612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443" w:type="pct"/>
          </w:tcPr>
          <w:p w14:paraId="6B162595" w14:textId="77777777" w:rsidR="00374612" w:rsidRPr="00E24349" w:rsidRDefault="00374612" w:rsidP="00E24349">
            <w:pPr>
              <w:pStyle w:val="phtablecellleft"/>
            </w:pPr>
            <w:r w:rsidRPr="00E24349">
              <w:t>0</w:t>
            </w:r>
          </w:p>
        </w:tc>
      </w:tr>
      <w:tr w:rsidR="00374612" w:rsidRPr="00E24349" w14:paraId="325BF47D" w14:textId="77777777" w:rsidTr="00374612">
        <w:tc>
          <w:tcPr>
            <w:tcW w:w="833" w:type="pct"/>
          </w:tcPr>
          <w:p w14:paraId="66A09C3A" w14:textId="764CF8F6" w:rsidR="00374612" w:rsidRPr="006E0C29" w:rsidRDefault="00374612" w:rsidP="006E0C29">
            <w:pPr>
              <w:pStyle w:val="phtablecellleft"/>
            </w:pPr>
            <w:r w:rsidRPr="006E0C29">
              <w:t>TYPES_INSTRUMENTAL_STUDIES</w:t>
            </w:r>
          </w:p>
        </w:tc>
        <w:tc>
          <w:tcPr>
            <w:tcW w:w="835" w:type="pct"/>
          </w:tcPr>
          <w:p w14:paraId="3A964CB7" w14:textId="2C15387E" w:rsidR="00374612" w:rsidRPr="006E0C29" w:rsidRDefault="00374612" w:rsidP="006E0C29">
            <w:pPr>
              <w:pStyle w:val="phtablecellleft"/>
            </w:pPr>
            <w:r w:rsidRPr="006E0C29">
              <w:t>Типы инструментальных исследований (СЭМД)</w:t>
            </w:r>
          </w:p>
        </w:tc>
        <w:tc>
          <w:tcPr>
            <w:tcW w:w="514" w:type="pct"/>
          </w:tcPr>
          <w:p w14:paraId="3309D4AF" w14:textId="543E7732" w:rsidR="00374612" w:rsidRPr="006E0C29" w:rsidRDefault="00374612" w:rsidP="006E0C29">
            <w:pPr>
              <w:pStyle w:val="phtablecellleft"/>
            </w:pPr>
            <w:r w:rsidRPr="006E0C29">
              <w:t>Из раздела</w:t>
            </w:r>
          </w:p>
        </w:tc>
        <w:tc>
          <w:tcPr>
            <w:tcW w:w="384" w:type="pct"/>
          </w:tcPr>
          <w:p w14:paraId="6A41F256" w14:textId="77777777" w:rsidR="00374612" w:rsidRPr="006E0C29" w:rsidRDefault="00374612" w:rsidP="006E0C29">
            <w:pPr>
              <w:pStyle w:val="phtablecellleft"/>
            </w:pPr>
          </w:p>
        </w:tc>
        <w:tc>
          <w:tcPr>
            <w:tcW w:w="384" w:type="pct"/>
          </w:tcPr>
          <w:p w14:paraId="46EFDAE1" w14:textId="546CBAAA" w:rsidR="00374612" w:rsidRPr="006E0C29" w:rsidRDefault="00374612" w:rsidP="006E0C29">
            <w:pPr>
              <w:pStyle w:val="phtablecellleft"/>
            </w:pPr>
            <w:r w:rsidRPr="006E0C29">
              <w:t>TYPES_INSTR</w:t>
            </w:r>
          </w:p>
        </w:tc>
        <w:tc>
          <w:tcPr>
            <w:tcW w:w="450" w:type="pct"/>
          </w:tcPr>
          <w:p w14:paraId="20D48643" w14:textId="1B12128A" w:rsidR="00374612" w:rsidRPr="006E0C29" w:rsidRDefault="00374612" w:rsidP="006E0C29">
            <w:pPr>
              <w:pStyle w:val="phtablecellleft"/>
            </w:pPr>
            <w:r w:rsidRPr="006E0C29">
              <w:t>DEFULT</w:t>
            </w:r>
          </w:p>
        </w:tc>
        <w:tc>
          <w:tcPr>
            <w:tcW w:w="385" w:type="pct"/>
          </w:tcPr>
          <w:p w14:paraId="1B310D00" w14:textId="2E80A7EE" w:rsidR="00374612" w:rsidRPr="006E0C29" w:rsidRDefault="00374612" w:rsidP="006E0C29">
            <w:pPr>
              <w:pStyle w:val="phtablecellleft"/>
            </w:pPr>
            <w:r w:rsidRPr="006E0C29">
              <w:t>Строка</w:t>
            </w:r>
          </w:p>
        </w:tc>
        <w:tc>
          <w:tcPr>
            <w:tcW w:w="386" w:type="pct"/>
          </w:tcPr>
          <w:p w14:paraId="497D3BC9" w14:textId="410808CC" w:rsidR="00374612" w:rsidRPr="006E0C29" w:rsidRDefault="00374612" w:rsidP="006E0C29">
            <w:pPr>
              <w:pStyle w:val="phtablecellleft"/>
            </w:pPr>
            <w:r w:rsidRPr="006E0C29">
              <w:t>250</w:t>
            </w:r>
          </w:p>
        </w:tc>
        <w:tc>
          <w:tcPr>
            <w:tcW w:w="385" w:type="pct"/>
          </w:tcPr>
          <w:p w14:paraId="43CC8128" w14:textId="24A154F5" w:rsidR="00374612" w:rsidRPr="006E0C29" w:rsidRDefault="00374612" w:rsidP="006E0C29">
            <w:pPr>
              <w:pStyle w:val="phtablecellleft"/>
            </w:pPr>
          </w:p>
        </w:tc>
        <w:tc>
          <w:tcPr>
            <w:tcW w:w="443" w:type="pct"/>
          </w:tcPr>
          <w:p w14:paraId="1783B24D" w14:textId="246A7F46" w:rsidR="00374612" w:rsidRPr="006E0C29" w:rsidRDefault="00374612" w:rsidP="006E0C29">
            <w:pPr>
              <w:pStyle w:val="phtablecellleft"/>
            </w:pPr>
          </w:p>
        </w:tc>
      </w:tr>
      <w:tr w:rsidR="00374612" w:rsidRPr="00E24349" w14:paraId="3482420E" w14:textId="77777777" w:rsidTr="00374612">
        <w:tc>
          <w:tcPr>
            <w:tcW w:w="833" w:type="pct"/>
          </w:tcPr>
          <w:p w14:paraId="54B16CD5" w14:textId="2F455AD6" w:rsidR="00374612" w:rsidRPr="00374612" w:rsidRDefault="00374612" w:rsidP="00374612">
            <w:pPr>
              <w:pStyle w:val="phtablecellleft"/>
            </w:pPr>
            <w:r w:rsidRPr="00374612">
              <w:t>EQUIP_TYPES_CDA</w:t>
            </w:r>
          </w:p>
        </w:tc>
        <w:tc>
          <w:tcPr>
            <w:tcW w:w="835" w:type="pct"/>
          </w:tcPr>
          <w:p w14:paraId="35A90EC8" w14:textId="3C77B4A1" w:rsidR="00374612" w:rsidRPr="00374612" w:rsidRDefault="00374612" w:rsidP="00374612">
            <w:pPr>
              <w:pStyle w:val="phtablecellleft"/>
            </w:pPr>
            <w:r w:rsidRPr="00374612">
              <w:t>Учетные группы аппаратуры, используемой при операциях (СЭМД стац эпикриз)</w:t>
            </w:r>
          </w:p>
        </w:tc>
        <w:tc>
          <w:tcPr>
            <w:tcW w:w="514" w:type="pct"/>
          </w:tcPr>
          <w:p w14:paraId="31A8DB9C" w14:textId="2AB6B439" w:rsidR="00374612" w:rsidRPr="00374612" w:rsidRDefault="00374612" w:rsidP="00374612">
            <w:pPr>
              <w:pStyle w:val="phtablecellleft"/>
            </w:pPr>
            <w:r w:rsidRPr="00374612">
              <w:t>Из доп.словаря</w:t>
            </w:r>
          </w:p>
        </w:tc>
        <w:tc>
          <w:tcPr>
            <w:tcW w:w="384" w:type="pct"/>
          </w:tcPr>
          <w:p w14:paraId="726F90B6" w14:textId="2F35A43A" w:rsidR="00374612" w:rsidRPr="00374612" w:rsidRDefault="00374612" w:rsidP="00374612">
            <w:pPr>
              <w:pStyle w:val="phtablecellleft"/>
            </w:pPr>
            <w:r w:rsidRPr="00374612">
              <w:t>ISP_APPAR</w:t>
            </w:r>
          </w:p>
        </w:tc>
        <w:tc>
          <w:tcPr>
            <w:tcW w:w="384" w:type="pct"/>
          </w:tcPr>
          <w:p w14:paraId="35FDB80E" w14:textId="7EFAB145" w:rsidR="00374612" w:rsidRPr="00374612" w:rsidRDefault="00374612" w:rsidP="00374612">
            <w:pPr>
              <w:pStyle w:val="phtablecellleft"/>
            </w:pPr>
          </w:p>
        </w:tc>
        <w:tc>
          <w:tcPr>
            <w:tcW w:w="450" w:type="pct"/>
          </w:tcPr>
          <w:p w14:paraId="618AB665" w14:textId="77777777" w:rsidR="00374612" w:rsidRPr="00374612" w:rsidRDefault="00374612" w:rsidP="00374612">
            <w:pPr>
              <w:pStyle w:val="phtablecellleft"/>
            </w:pPr>
          </w:p>
        </w:tc>
        <w:tc>
          <w:tcPr>
            <w:tcW w:w="385" w:type="pct"/>
          </w:tcPr>
          <w:p w14:paraId="21841B35" w14:textId="719B5C8E" w:rsidR="00374612" w:rsidRPr="00374612" w:rsidRDefault="00374612" w:rsidP="00374612">
            <w:pPr>
              <w:pStyle w:val="phtablecellleft"/>
            </w:pPr>
            <w:r w:rsidRPr="00374612">
              <w:t>Строка</w:t>
            </w:r>
          </w:p>
        </w:tc>
        <w:tc>
          <w:tcPr>
            <w:tcW w:w="386" w:type="pct"/>
          </w:tcPr>
          <w:p w14:paraId="641483EA" w14:textId="3D260532" w:rsidR="00374612" w:rsidRPr="00374612" w:rsidRDefault="00374612" w:rsidP="00374612">
            <w:pPr>
              <w:pStyle w:val="phtablecellleft"/>
            </w:pPr>
            <w:r w:rsidRPr="00374612">
              <w:t>100</w:t>
            </w:r>
          </w:p>
        </w:tc>
        <w:tc>
          <w:tcPr>
            <w:tcW w:w="385" w:type="pct"/>
          </w:tcPr>
          <w:p w14:paraId="021582AD" w14:textId="77777777" w:rsidR="00374612" w:rsidRPr="00374612" w:rsidRDefault="00374612" w:rsidP="00374612">
            <w:pPr>
              <w:pStyle w:val="phtablecellleft"/>
            </w:pPr>
          </w:p>
        </w:tc>
        <w:tc>
          <w:tcPr>
            <w:tcW w:w="443" w:type="pct"/>
          </w:tcPr>
          <w:p w14:paraId="0E42D216" w14:textId="77777777" w:rsidR="00374612" w:rsidRPr="006E0C29" w:rsidRDefault="00374612" w:rsidP="006E0C29">
            <w:pPr>
              <w:pStyle w:val="phtablecellleft"/>
            </w:pPr>
          </w:p>
        </w:tc>
      </w:tr>
      <w:tr w:rsidR="00374612" w:rsidRPr="00E24349" w14:paraId="660C3568" w14:textId="77777777" w:rsidTr="00374612">
        <w:tc>
          <w:tcPr>
            <w:tcW w:w="833" w:type="pct"/>
          </w:tcPr>
          <w:p w14:paraId="530CC46E" w14:textId="566E7925" w:rsidR="00374612" w:rsidRPr="00374612" w:rsidRDefault="00374612" w:rsidP="00374612">
            <w:pPr>
              <w:pStyle w:val="phtablecellleft"/>
            </w:pPr>
            <w:r w:rsidRPr="00374612">
              <w:t>EPIC_STAC_SERV</w:t>
            </w:r>
          </w:p>
        </w:tc>
        <w:tc>
          <w:tcPr>
            <w:tcW w:w="835" w:type="pct"/>
          </w:tcPr>
          <w:p w14:paraId="2BD88827" w14:textId="6490034D" w:rsidR="00374612" w:rsidRPr="00374612" w:rsidRDefault="00374612" w:rsidP="00374612">
            <w:pPr>
              <w:pStyle w:val="phtablecellleft"/>
            </w:pPr>
            <w:r w:rsidRPr="00374612">
              <w:t>Является услугой стационарного выписного эпикриза (СЭМД)</w:t>
            </w:r>
          </w:p>
        </w:tc>
        <w:tc>
          <w:tcPr>
            <w:tcW w:w="514" w:type="pct"/>
          </w:tcPr>
          <w:p w14:paraId="2CEC11FE" w14:textId="5C09EE56" w:rsidR="00374612" w:rsidRPr="00374612" w:rsidRDefault="00374612" w:rsidP="00374612">
            <w:pPr>
              <w:pStyle w:val="phtablecellleft"/>
            </w:pPr>
            <w:r w:rsidRPr="00374612">
              <w:t>Вручную</w:t>
            </w:r>
          </w:p>
        </w:tc>
        <w:tc>
          <w:tcPr>
            <w:tcW w:w="384" w:type="pct"/>
          </w:tcPr>
          <w:p w14:paraId="167A4268" w14:textId="77777777" w:rsidR="00374612" w:rsidRPr="00374612" w:rsidRDefault="00374612" w:rsidP="00374612">
            <w:pPr>
              <w:pStyle w:val="phtablecellleft"/>
            </w:pPr>
          </w:p>
        </w:tc>
        <w:tc>
          <w:tcPr>
            <w:tcW w:w="384" w:type="pct"/>
          </w:tcPr>
          <w:p w14:paraId="777AFE3C" w14:textId="3D0F7EA5" w:rsidR="00374612" w:rsidRPr="00374612" w:rsidRDefault="00374612" w:rsidP="00374612">
            <w:pPr>
              <w:pStyle w:val="phtablecellleft"/>
            </w:pPr>
          </w:p>
        </w:tc>
        <w:tc>
          <w:tcPr>
            <w:tcW w:w="450" w:type="pct"/>
          </w:tcPr>
          <w:p w14:paraId="44783025" w14:textId="77777777" w:rsidR="00374612" w:rsidRPr="00374612" w:rsidRDefault="00374612" w:rsidP="00374612">
            <w:pPr>
              <w:pStyle w:val="phtablecellleft"/>
            </w:pPr>
          </w:p>
        </w:tc>
        <w:tc>
          <w:tcPr>
            <w:tcW w:w="385" w:type="pct"/>
          </w:tcPr>
          <w:p w14:paraId="51DBC818" w14:textId="00F5C0A0" w:rsidR="00374612" w:rsidRPr="00374612" w:rsidRDefault="00374612" w:rsidP="00374612">
            <w:pPr>
              <w:pStyle w:val="phtablecellleft"/>
            </w:pPr>
            <w:r w:rsidRPr="00374612">
              <w:t>Число</w:t>
            </w:r>
          </w:p>
        </w:tc>
        <w:tc>
          <w:tcPr>
            <w:tcW w:w="386" w:type="pct"/>
          </w:tcPr>
          <w:p w14:paraId="77981396" w14:textId="77777777" w:rsidR="00374612" w:rsidRPr="00374612" w:rsidRDefault="00374612" w:rsidP="00374612">
            <w:pPr>
              <w:pStyle w:val="phtablecellleft"/>
            </w:pPr>
          </w:p>
        </w:tc>
        <w:tc>
          <w:tcPr>
            <w:tcW w:w="385" w:type="pct"/>
          </w:tcPr>
          <w:p w14:paraId="20345DA7" w14:textId="6EEB5B64" w:rsidR="00374612" w:rsidRPr="00374612" w:rsidRDefault="00374612" w:rsidP="00374612">
            <w:pPr>
              <w:pStyle w:val="phtablecellleft"/>
            </w:pPr>
            <w:r w:rsidRPr="00374612">
              <w:t>1</w:t>
            </w:r>
          </w:p>
        </w:tc>
        <w:tc>
          <w:tcPr>
            <w:tcW w:w="443" w:type="pct"/>
          </w:tcPr>
          <w:p w14:paraId="13F98266" w14:textId="561DFE0B" w:rsidR="00374612" w:rsidRPr="006E0C29" w:rsidRDefault="00374612" w:rsidP="00374612">
            <w:pPr>
              <w:pStyle w:val="phtablecellleft"/>
            </w:pPr>
            <w:r w:rsidRPr="00E24349">
              <w:t>0</w:t>
            </w:r>
          </w:p>
        </w:tc>
      </w:tr>
    </w:tbl>
    <w:p w14:paraId="3B9CFC56" w14:textId="77777777" w:rsidR="00A9798E" w:rsidRDefault="00A9798E" w:rsidP="00A9798E">
      <w:pPr>
        <w:pStyle w:val="phnormal"/>
      </w:pPr>
    </w:p>
    <w:p w14:paraId="108949C2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Созданное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Pr="000263B8">
        <w:t>.</w:t>
      </w:r>
    </w:p>
    <w:p w14:paraId="7DDF5B22" w14:textId="77777777" w:rsidR="00E41FF9" w:rsidRPr="000263B8" w:rsidRDefault="00E41FF9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связей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свойств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</w:p>
    <w:p w14:paraId="7CB82860" w14:textId="77777777" w:rsidR="00E41FF9" w:rsidRPr="000263B8" w:rsidRDefault="00E41FF9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разделами.</w:t>
      </w:r>
    </w:p>
    <w:p w14:paraId="3FF1E2FC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3D9DBDFB" w14:textId="4499CC16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_Ref119146692 \h </w:instrText>
      </w:r>
      <w:r w:rsidR="00A9798E">
        <w:fldChar w:fldCharType="separate"/>
      </w:r>
      <w:r w:rsidR="00865695">
        <w:t>Рисунок </w:t>
      </w:r>
      <w:r w:rsidR="00865695">
        <w:rPr>
          <w:noProof/>
        </w:rPr>
        <w:t>91</w:t>
      </w:r>
      <w:r w:rsidR="00A9798E">
        <w:fldChar w:fldCharType="end"/>
      </w:r>
      <w:r w:rsidR="00A9798E">
        <w:t>)</w:t>
      </w:r>
      <w:r w:rsidRPr="000263B8">
        <w:t>;</w:t>
      </w:r>
    </w:p>
    <w:p w14:paraId="678E1741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07726DB" wp14:editId="261A94C0">
            <wp:extent cx="6295390" cy="3518232"/>
            <wp:effectExtent l="19050" t="19050" r="10160" b="25400"/>
            <wp:docPr id="49" name="Рисунок 49" descr="Настройка связей дополнительных свойств с разде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36244" name="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182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1F06FB" w14:textId="0D402B01" w:rsidR="00E41FF9" w:rsidRPr="000263B8" w:rsidRDefault="00E15409" w:rsidP="00E24349">
      <w:pPr>
        <w:pStyle w:val="phfiguretitle"/>
      </w:pPr>
      <w:bookmarkStart w:id="407" w:name="_Ref119146692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91</w:t>
      </w:r>
      <w:r w:rsidR="00E41FF9" w:rsidRPr="000263B8">
        <w:fldChar w:fldCharType="end"/>
      </w:r>
      <w:bookmarkEnd w:id="407"/>
      <w:r w:rsidR="0081618C" w:rsidRPr="000263B8">
        <w:t xml:space="preserve"> </w:t>
      </w:r>
      <w:r w:rsidR="00A9798E">
        <w:t xml:space="preserve">– </w:t>
      </w:r>
      <w:r w:rsidR="00E41FF9" w:rsidRPr="000263B8">
        <w:t>Настройка</w:t>
      </w:r>
      <w:r w:rsidR="0081618C" w:rsidRPr="000263B8">
        <w:t xml:space="preserve"> </w:t>
      </w:r>
      <w:r w:rsidR="00E41FF9" w:rsidRPr="000263B8">
        <w:t>связей</w:t>
      </w:r>
      <w:r w:rsidR="0081618C" w:rsidRPr="000263B8">
        <w:t xml:space="preserve"> </w:t>
      </w:r>
      <w:r w:rsidR="00E41FF9" w:rsidRPr="000263B8">
        <w:t>дополнительных</w:t>
      </w:r>
      <w:r w:rsidR="0081618C" w:rsidRPr="000263B8">
        <w:t xml:space="preserve"> </w:t>
      </w:r>
      <w:r w:rsidR="00E41FF9" w:rsidRPr="000263B8">
        <w:t>свойств</w:t>
      </w:r>
      <w:r w:rsidR="0081618C" w:rsidRPr="000263B8">
        <w:t xml:space="preserve"> </w:t>
      </w:r>
      <w:r w:rsidR="00E41FF9" w:rsidRPr="000263B8">
        <w:t>с</w:t>
      </w:r>
      <w:r w:rsidR="0081618C" w:rsidRPr="000263B8">
        <w:t xml:space="preserve"> </w:t>
      </w:r>
      <w:r w:rsidR="00E41FF9" w:rsidRPr="000263B8">
        <w:t>разделами</w:t>
      </w:r>
    </w:p>
    <w:p w14:paraId="2E5BBA61" w14:textId="7069D42B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="00A9798E">
        <w:t xml:space="preserve"> (</w:t>
      </w:r>
      <w:r w:rsidR="00A9798E">
        <w:fldChar w:fldCharType="begin"/>
      </w:r>
      <w:r w:rsidR="00A9798E">
        <w:instrText xml:space="preserve"> REF _Ref119146705 \h </w:instrText>
      </w:r>
      <w:r w:rsidR="00A9798E">
        <w:fldChar w:fldCharType="separate"/>
      </w:r>
      <w:r w:rsidR="00865695">
        <w:t>Рисунок </w:t>
      </w:r>
      <w:r w:rsidR="00865695">
        <w:rPr>
          <w:noProof/>
        </w:rPr>
        <w:t>92</w:t>
      </w:r>
      <w:r w:rsidR="00A9798E">
        <w:fldChar w:fldCharType="end"/>
      </w:r>
      <w:r w:rsidR="00A9798E">
        <w:t>)</w:t>
      </w:r>
      <w:r w:rsidRPr="000263B8">
        <w:t>;</w:t>
      </w:r>
    </w:p>
    <w:p w14:paraId="1009E3FF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64C94085" wp14:editId="17BD260E">
            <wp:extent cx="4190337" cy="2540341"/>
            <wp:effectExtent l="19050" t="19050" r="20320" b="12700"/>
            <wp:docPr id="50" name="Рисунок 50" descr="Окно добавления связи дополнительного свойства с разде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57988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97396" cy="25446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7C6F6C" w14:textId="331EFF8C" w:rsidR="00E41FF9" w:rsidRPr="000263B8" w:rsidRDefault="00E15409" w:rsidP="00E24349">
      <w:pPr>
        <w:pStyle w:val="phfiguretitle"/>
      </w:pPr>
      <w:bookmarkStart w:id="408" w:name="_Ref119146705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92</w:t>
      </w:r>
      <w:r w:rsidR="00E41FF9" w:rsidRPr="000263B8">
        <w:fldChar w:fldCharType="end"/>
      </w:r>
      <w:bookmarkEnd w:id="408"/>
      <w:r w:rsidR="0081618C" w:rsidRPr="000263B8">
        <w:t xml:space="preserve"> </w:t>
      </w:r>
      <w:r w:rsidR="00A9798E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связи</w:t>
      </w:r>
      <w:r w:rsidR="0081618C" w:rsidRPr="000263B8">
        <w:t xml:space="preserve"> </w:t>
      </w:r>
      <w:r w:rsidR="00E41FF9" w:rsidRPr="000263B8">
        <w:t>дополнительного</w:t>
      </w:r>
      <w:r w:rsidR="0081618C" w:rsidRPr="000263B8">
        <w:t xml:space="preserve"> </w:t>
      </w:r>
      <w:r w:rsidR="00E41FF9" w:rsidRPr="000263B8">
        <w:t>свойства</w:t>
      </w:r>
      <w:r w:rsidR="0081618C" w:rsidRPr="000263B8">
        <w:t xml:space="preserve"> </w:t>
      </w:r>
      <w:r w:rsidR="00E41FF9" w:rsidRPr="000263B8">
        <w:t>с</w:t>
      </w:r>
      <w:r w:rsidR="0081618C" w:rsidRPr="000263B8">
        <w:t xml:space="preserve"> </w:t>
      </w:r>
      <w:r w:rsidR="00E41FF9" w:rsidRPr="000263B8">
        <w:t>разделом</w:t>
      </w:r>
    </w:p>
    <w:p w14:paraId="4ECB6E81" w14:textId="6AE2F4B6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свойства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803E58">
        <w:t xml:space="preserve"> (</w:t>
      </w:r>
      <w:r w:rsidR="0021131F">
        <w:fldChar w:fldCharType="begin"/>
      </w:r>
      <w:r w:rsidR="0021131F">
        <w:instrText xml:space="preserve"> REF _Ref119147425 \h </w:instrText>
      </w:r>
      <w:r w:rsidR="0021131F">
        <w:fldChar w:fldCharType="separate"/>
      </w:r>
      <w:r w:rsidR="00865695">
        <w:t>Таблица </w:t>
      </w:r>
      <w:r w:rsidR="00865695">
        <w:rPr>
          <w:noProof/>
        </w:rPr>
        <w:t>71</w:t>
      </w:r>
      <w:r w:rsidR="0021131F">
        <w:fldChar w:fldCharType="end"/>
      </w:r>
      <w:r w:rsidR="00803E58">
        <w:t>)</w:t>
      </w:r>
      <w:r w:rsidRPr="000263B8">
        <w:t>;</w:t>
      </w:r>
    </w:p>
    <w:p w14:paraId="6D5B36C2" w14:textId="2EEA6310" w:rsidR="00E41FF9" w:rsidRPr="000263B8" w:rsidRDefault="00E15409" w:rsidP="00E24349">
      <w:pPr>
        <w:pStyle w:val="phtabletitle"/>
      </w:pPr>
      <w:bookmarkStart w:id="409" w:name="_Ref119147425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71</w:t>
      </w:r>
      <w:r w:rsidR="00E41FF9" w:rsidRPr="000263B8">
        <w:fldChar w:fldCharType="end"/>
      </w:r>
      <w:bookmarkEnd w:id="409"/>
      <w:r w:rsidR="0081618C" w:rsidRPr="000263B8">
        <w:t xml:space="preserve"> </w:t>
      </w:r>
      <w:r w:rsidR="0021131F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связей</w:t>
      </w:r>
      <w:r w:rsidR="0081618C" w:rsidRPr="000263B8">
        <w:t xml:space="preserve"> </w:t>
      </w:r>
      <w:r w:rsidR="00E41FF9" w:rsidRPr="000263B8">
        <w:t>дополнительных</w:t>
      </w:r>
      <w:r w:rsidR="0081618C" w:rsidRPr="000263B8">
        <w:t xml:space="preserve"> </w:t>
      </w:r>
      <w:r w:rsidR="00E41FF9" w:rsidRPr="000263B8">
        <w:t>свойств</w:t>
      </w:r>
      <w:r w:rsidR="0081618C" w:rsidRPr="000263B8">
        <w:t xml:space="preserve"> </w:t>
      </w:r>
      <w:r w:rsidR="00E41FF9" w:rsidRPr="000263B8">
        <w:t>с</w:t>
      </w:r>
      <w:r w:rsidR="0081618C" w:rsidRPr="000263B8">
        <w:t xml:space="preserve"> </w:t>
      </w:r>
      <w:r w:rsidR="00E41FF9" w:rsidRPr="000263B8">
        <w:t>разделами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910"/>
        <w:gridCol w:w="3808"/>
        <w:gridCol w:w="2470"/>
      </w:tblGrid>
      <w:tr w:rsidR="000263B8" w:rsidRPr="00E24349" w14:paraId="0FB2DB79" w14:textId="77777777" w:rsidTr="00846EA2">
        <w:trPr>
          <w:tblHeader/>
        </w:trPr>
        <w:tc>
          <w:tcPr>
            <w:tcW w:w="1919" w:type="pct"/>
          </w:tcPr>
          <w:p w14:paraId="5F509FE5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дополнительного</w:t>
            </w:r>
            <w:r w:rsidR="0081618C" w:rsidRPr="00E24349">
              <w:t xml:space="preserve"> </w:t>
            </w:r>
            <w:r w:rsidRPr="00E24349">
              <w:t>свойства</w:t>
            </w:r>
          </w:p>
        </w:tc>
        <w:tc>
          <w:tcPr>
            <w:tcW w:w="1869" w:type="pct"/>
          </w:tcPr>
          <w:p w14:paraId="3312F1EE" w14:textId="77777777" w:rsidR="00E41FF9" w:rsidRPr="00E24349" w:rsidRDefault="00E41FF9" w:rsidP="00355B18">
            <w:pPr>
              <w:pStyle w:val="phtablecolcaption"/>
            </w:pPr>
            <w:r w:rsidRPr="00E24349">
              <w:t>Приглашение</w:t>
            </w:r>
            <w:r w:rsidR="0081618C" w:rsidRPr="00E24349">
              <w:t xml:space="preserve"> </w:t>
            </w:r>
            <w:r w:rsidRPr="00E24349">
              <w:t>ко</w:t>
            </w:r>
            <w:r w:rsidR="0081618C" w:rsidRPr="00E24349">
              <w:t xml:space="preserve"> </w:t>
            </w:r>
            <w:r w:rsidRPr="00E24349">
              <w:t>вводу</w:t>
            </w:r>
          </w:p>
        </w:tc>
        <w:tc>
          <w:tcPr>
            <w:tcW w:w="1212" w:type="pct"/>
          </w:tcPr>
          <w:p w14:paraId="78D7F3DA" w14:textId="77777777" w:rsidR="00E41FF9" w:rsidRPr="00E24349" w:rsidRDefault="00E41FF9" w:rsidP="00355B18">
            <w:pPr>
              <w:pStyle w:val="phtablecolcaption"/>
            </w:pPr>
            <w:r w:rsidRPr="00E24349">
              <w:t>Раздел</w:t>
            </w:r>
          </w:p>
        </w:tc>
      </w:tr>
      <w:tr w:rsidR="000263B8" w:rsidRPr="00E24349" w14:paraId="17BE1F44" w14:textId="77777777" w:rsidTr="00846EA2">
        <w:tc>
          <w:tcPr>
            <w:tcW w:w="1919" w:type="pct"/>
          </w:tcPr>
          <w:p w14:paraId="5B9A6C60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1869" w:type="pct"/>
          </w:tcPr>
          <w:p w14:paraId="4E3C7A49" w14:textId="77777777" w:rsidR="00E41FF9" w:rsidRPr="00E24349" w:rsidRDefault="00E41FF9" w:rsidP="00E24349">
            <w:pPr>
              <w:pStyle w:val="phtablecellleft"/>
            </w:pP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поступлении</w:t>
            </w:r>
          </w:p>
        </w:tc>
        <w:tc>
          <w:tcPr>
            <w:tcW w:w="1212" w:type="pct"/>
          </w:tcPr>
          <w:p w14:paraId="012C3371" w14:textId="77777777" w:rsidR="00E41FF9" w:rsidRPr="00E24349" w:rsidRDefault="00E41FF9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34D03397" w14:textId="77777777" w:rsidTr="00846EA2">
        <w:tc>
          <w:tcPr>
            <w:tcW w:w="1919" w:type="pct"/>
          </w:tcPr>
          <w:p w14:paraId="73C2236E" w14:textId="77777777" w:rsidR="00E41FF9" w:rsidRPr="00E24349" w:rsidRDefault="00E41FF9" w:rsidP="00E24349">
            <w:pPr>
              <w:pStyle w:val="phtablecellleft"/>
            </w:pPr>
            <w:r w:rsidRPr="00E24349">
              <w:lastRenderedPageBreak/>
              <w:t>PATIENT_CONDIT_DISCHARGE</w:t>
            </w:r>
          </w:p>
        </w:tc>
        <w:tc>
          <w:tcPr>
            <w:tcW w:w="1869" w:type="pct"/>
          </w:tcPr>
          <w:p w14:paraId="79D63359" w14:textId="77777777" w:rsidR="00E41FF9" w:rsidRPr="00E24349" w:rsidRDefault="00E41FF9" w:rsidP="00E24349">
            <w:pPr>
              <w:pStyle w:val="phtablecellleft"/>
            </w:pP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выписке</w:t>
            </w:r>
          </w:p>
        </w:tc>
        <w:tc>
          <w:tcPr>
            <w:tcW w:w="1212" w:type="pct"/>
          </w:tcPr>
          <w:p w14:paraId="297CD3A5" w14:textId="77777777" w:rsidR="00E41FF9" w:rsidRPr="00E24349" w:rsidRDefault="00E41FF9" w:rsidP="00E24349">
            <w:pPr>
              <w:pStyle w:val="phtablecellleft"/>
            </w:pPr>
            <w:r w:rsidRPr="00E24349">
              <w:t>SERVICES</w:t>
            </w:r>
          </w:p>
        </w:tc>
      </w:tr>
      <w:tr w:rsidR="006E0C29" w:rsidRPr="00E24349" w14:paraId="1B70C999" w14:textId="77777777" w:rsidTr="00846EA2">
        <w:tc>
          <w:tcPr>
            <w:tcW w:w="1919" w:type="pct"/>
          </w:tcPr>
          <w:p w14:paraId="154DBB18" w14:textId="12649D5B" w:rsidR="006E0C29" w:rsidRPr="00E24349" w:rsidRDefault="006E0C29" w:rsidP="00E24349">
            <w:pPr>
              <w:pStyle w:val="phtablecellleft"/>
            </w:pPr>
            <w:r w:rsidRPr="006E0C29">
              <w:t>TYPES_INSTRUMENTAL_STUDIES</w:t>
            </w:r>
          </w:p>
        </w:tc>
        <w:tc>
          <w:tcPr>
            <w:tcW w:w="1869" w:type="pct"/>
          </w:tcPr>
          <w:p w14:paraId="620F32A7" w14:textId="6B9790BD" w:rsidR="006E0C29" w:rsidRPr="006E0C29" w:rsidRDefault="006E0C29" w:rsidP="006E0C29">
            <w:pPr>
              <w:pStyle w:val="phtablecellleft"/>
            </w:pPr>
            <w:r w:rsidRPr="006E0C29">
              <w:t>Типы инструментальных исследований (СЭМД)</w:t>
            </w:r>
          </w:p>
        </w:tc>
        <w:tc>
          <w:tcPr>
            <w:tcW w:w="1212" w:type="pct"/>
          </w:tcPr>
          <w:p w14:paraId="7C170D93" w14:textId="41BFE212" w:rsidR="006E0C29" w:rsidRPr="006E0C29" w:rsidRDefault="006E0C29" w:rsidP="006E0C29">
            <w:pPr>
              <w:pStyle w:val="phtablecellleft"/>
            </w:pPr>
            <w:r w:rsidRPr="006E0C29">
              <w:t>SERVICES</w:t>
            </w:r>
          </w:p>
        </w:tc>
      </w:tr>
      <w:tr w:rsidR="00374612" w:rsidRPr="00E24349" w14:paraId="6ADE021C" w14:textId="77777777" w:rsidTr="00846EA2">
        <w:tc>
          <w:tcPr>
            <w:tcW w:w="1919" w:type="pct"/>
          </w:tcPr>
          <w:p w14:paraId="1E92B662" w14:textId="635BF5B0" w:rsidR="00374612" w:rsidRPr="00374612" w:rsidRDefault="00374612" w:rsidP="00374612">
            <w:pPr>
              <w:pStyle w:val="phtablecellleft"/>
            </w:pPr>
            <w:r w:rsidRPr="00374612">
              <w:t>EQUIP_TYPES_CDA</w:t>
            </w:r>
          </w:p>
        </w:tc>
        <w:tc>
          <w:tcPr>
            <w:tcW w:w="1869" w:type="pct"/>
          </w:tcPr>
          <w:p w14:paraId="7D6B9142" w14:textId="2FDD224E" w:rsidR="00374612" w:rsidRPr="00374612" w:rsidRDefault="00374612" w:rsidP="00374612">
            <w:pPr>
              <w:pStyle w:val="phtablecellleft"/>
            </w:pPr>
            <w:r w:rsidRPr="00374612">
              <w:t>Учетные группы аппаратуры, используемой при операциях (СЭМД стац эпикриз)</w:t>
            </w:r>
          </w:p>
        </w:tc>
        <w:tc>
          <w:tcPr>
            <w:tcW w:w="1212" w:type="pct"/>
          </w:tcPr>
          <w:p w14:paraId="22B09201" w14:textId="3EB1157B" w:rsidR="00374612" w:rsidRPr="00374612" w:rsidRDefault="00374612" w:rsidP="00374612">
            <w:pPr>
              <w:pStyle w:val="phtablecellleft"/>
            </w:pPr>
            <w:r w:rsidRPr="00374612">
              <w:t>LABMED_EQUIP_TYPES</w:t>
            </w:r>
          </w:p>
        </w:tc>
      </w:tr>
      <w:tr w:rsidR="00374612" w:rsidRPr="00E24349" w14:paraId="386BC3EC" w14:textId="77777777" w:rsidTr="00846EA2">
        <w:tc>
          <w:tcPr>
            <w:tcW w:w="1919" w:type="pct"/>
          </w:tcPr>
          <w:p w14:paraId="2143F1AA" w14:textId="0F818AA8" w:rsidR="00374612" w:rsidRPr="00374612" w:rsidRDefault="00374612" w:rsidP="00374612">
            <w:pPr>
              <w:pStyle w:val="phtablecellleft"/>
            </w:pPr>
            <w:r w:rsidRPr="00374612">
              <w:t>EPIC_STAC_SERV</w:t>
            </w:r>
          </w:p>
        </w:tc>
        <w:tc>
          <w:tcPr>
            <w:tcW w:w="1869" w:type="pct"/>
          </w:tcPr>
          <w:p w14:paraId="469AD86E" w14:textId="49C4D83B" w:rsidR="00374612" w:rsidRPr="00374612" w:rsidRDefault="00374612" w:rsidP="00374612">
            <w:pPr>
              <w:pStyle w:val="phtablecellleft"/>
            </w:pPr>
            <w:r w:rsidRPr="00374612">
              <w:t>Является услугой стационарного выписного эпикриза (СЭМД)</w:t>
            </w:r>
          </w:p>
        </w:tc>
        <w:tc>
          <w:tcPr>
            <w:tcW w:w="1212" w:type="pct"/>
          </w:tcPr>
          <w:p w14:paraId="3D6DCD5A" w14:textId="232A30E7" w:rsidR="00374612" w:rsidRPr="00374612" w:rsidRDefault="00374612" w:rsidP="00374612">
            <w:pPr>
              <w:pStyle w:val="phtablecellleft"/>
            </w:pPr>
            <w:r w:rsidRPr="00374612">
              <w:t>SERVICES</w:t>
            </w:r>
          </w:p>
        </w:tc>
      </w:tr>
    </w:tbl>
    <w:p w14:paraId="3257E8BF" w14:textId="77777777" w:rsidR="0021131F" w:rsidRDefault="0021131F" w:rsidP="0021131F">
      <w:pPr>
        <w:pStyle w:val="phnormal"/>
      </w:pPr>
    </w:p>
    <w:p w14:paraId="7188A666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="0021131F">
        <w:t>Добавленное</w:t>
      </w:r>
      <w:r w:rsidR="0081618C" w:rsidRPr="000263B8">
        <w:t xml:space="preserve"> </w:t>
      </w:r>
      <w:r w:rsidRPr="000263B8">
        <w:t>дополнительное</w:t>
      </w:r>
      <w:r w:rsidR="0081618C" w:rsidRPr="000263B8">
        <w:t xml:space="preserve"> </w:t>
      </w:r>
      <w:r w:rsidRPr="000263B8">
        <w:t>свойство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Свойства</w:t>
      </w:r>
      <w:r w:rsidR="0081618C" w:rsidRPr="000263B8">
        <w:t xml:space="preserve"> </w:t>
      </w:r>
      <w:r w:rsidRPr="000263B8">
        <w:t>документов:</w:t>
      </w:r>
      <w:r w:rsidR="0081618C" w:rsidRPr="000263B8">
        <w:t xml:space="preserve"> </w:t>
      </w:r>
      <w:r w:rsidRPr="000263B8">
        <w:t>связи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0263B8">
        <w:t>»</w:t>
      </w:r>
      <w:r w:rsidRPr="000263B8">
        <w:t>.</w:t>
      </w:r>
    </w:p>
    <w:p w14:paraId="22648E0B" w14:textId="4AC26AF6" w:rsidR="00E41FF9" w:rsidRDefault="00E41FF9" w:rsidP="00C5690A">
      <w:pPr>
        <w:pStyle w:val="3"/>
      </w:pPr>
      <w:bookmarkStart w:id="410" w:name="_Toc118569087"/>
      <w:bookmarkStart w:id="411" w:name="_Toc120524859"/>
      <w:r w:rsidRPr="000263B8">
        <w:t>Настройка</w:t>
      </w:r>
      <w:r w:rsidR="0081618C" w:rsidRPr="000263B8">
        <w:t xml:space="preserve"> </w:t>
      </w:r>
      <w:r w:rsidRPr="000263B8">
        <w:t>услуг</w:t>
      </w:r>
      <w:bookmarkEnd w:id="410"/>
      <w:bookmarkEnd w:id="411"/>
    </w:p>
    <w:p w14:paraId="40061B1E" w14:textId="77777777" w:rsidR="00AB01D8" w:rsidRDefault="00AB01D8" w:rsidP="00AB01D8">
      <w:pPr>
        <w:pStyle w:val="4"/>
      </w:pPr>
      <w:r>
        <w:t>Настройка дополнительных свойств «Состояние при поступлении» и «Состояние при выписке» услуг</w:t>
      </w:r>
    </w:p>
    <w:p w14:paraId="06AA008F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Выписной</w:t>
      </w:r>
      <w:r w:rsidR="0081618C" w:rsidRPr="000263B8">
        <w:t xml:space="preserve"> </w:t>
      </w:r>
      <w:r w:rsidRPr="000263B8">
        <w:t>эпикриз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стационара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отдельным</w:t>
      </w:r>
      <w:r w:rsidR="0081618C" w:rsidRPr="000263B8">
        <w:t xml:space="preserve"> </w:t>
      </w:r>
      <w:r w:rsidRPr="000263B8">
        <w:t>профилям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услуги</w:t>
      </w:r>
      <w:r w:rsidR="00355B18">
        <w:t>:</w:t>
      </w:r>
    </w:p>
    <w:p w14:paraId="42E42925" w14:textId="77777777" w:rsidR="00E41FF9" w:rsidRPr="000263B8" w:rsidRDefault="00E41FF9" w:rsidP="00355B18">
      <w:pPr>
        <w:pStyle w:val="phlistitemized1"/>
      </w:pPr>
      <w:r w:rsidRPr="000263B8">
        <w:t>услуга</w:t>
      </w:r>
      <w:r w:rsidR="0081618C" w:rsidRPr="000263B8">
        <w:t xml:space="preserve"> </w:t>
      </w:r>
      <w:r w:rsidRPr="000263B8">
        <w:t>первичного</w:t>
      </w:r>
      <w:r w:rsidR="0081618C" w:rsidRPr="000263B8">
        <w:t xml:space="preserve"> </w:t>
      </w:r>
      <w:r w:rsidRPr="000263B8">
        <w:t>осмотра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стационаре;</w:t>
      </w:r>
    </w:p>
    <w:p w14:paraId="460B36F3" w14:textId="77777777" w:rsidR="00E41FF9" w:rsidRPr="000263B8" w:rsidRDefault="00E41FF9" w:rsidP="00355B18">
      <w:pPr>
        <w:pStyle w:val="phlistitemized1"/>
      </w:pPr>
      <w:r w:rsidRPr="000263B8">
        <w:t>услуга</w:t>
      </w:r>
      <w:r w:rsidR="0081618C" w:rsidRPr="000263B8">
        <w:t xml:space="preserve"> </w:t>
      </w:r>
      <w:r w:rsidRPr="000263B8">
        <w:t>выписного</w:t>
      </w:r>
      <w:r w:rsidR="0081618C" w:rsidRPr="000263B8">
        <w:t xml:space="preserve"> </w:t>
      </w:r>
      <w:r w:rsidRPr="000263B8">
        <w:t>эпикриза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стационаре.</w:t>
      </w:r>
    </w:p>
    <w:p w14:paraId="3747DF32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B4A4F9D" w14:textId="2A9FED5A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Услуги</w:t>
      </w:r>
      <w:r w:rsidR="00355B18">
        <w:t xml:space="preserve">/ </w:t>
      </w:r>
      <w:r w:rsidRPr="000263B8">
        <w:t>Общие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услуг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_Ref119147453 \h </w:instrText>
      </w:r>
      <w:r w:rsidR="0021131F">
        <w:fldChar w:fldCharType="separate"/>
      </w:r>
      <w:r w:rsidR="00865695">
        <w:t>Рисунок </w:t>
      </w:r>
      <w:r w:rsidR="00865695">
        <w:rPr>
          <w:noProof/>
        </w:rPr>
        <w:t>93</w:t>
      </w:r>
      <w:r w:rsidR="0021131F">
        <w:fldChar w:fldCharType="end"/>
      </w:r>
      <w:r w:rsidR="0021131F">
        <w:t>)</w:t>
      </w:r>
      <w:r w:rsidRPr="000263B8">
        <w:t>;</w:t>
      </w:r>
    </w:p>
    <w:p w14:paraId="4CDD1AB1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E69A49A" wp14:editId="45DC86A8">
            <wp:extent cx="6295390" cy="3572686"/>
            <wp:effectExtent l="19050" t="19050" r="10160" b="27940"/>
            <wp:docPr id="51" name="Рисунок 51" descr="Форма настройки словар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786227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26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55DE47" w14:textId="662A2293" w:rsidR="00E41FF9" w:rsidRPr="000263B8" w:rsidRDefault="00E15409" w:rsidP="00E24349">
      <w:pPr>
        <w:pStyle w:val="phfiguretitle"/>
      </w:pPr>
      <w:bookmarkStart w:id="412" w:name="_Ref119147453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93</w:t>
      </w:r>
      <w:r w:rsidR="00E41FF9" w:rsidRPr="000263B8">
        <w:fldChar w:fldCharType="end"/>
      </w:r>
      <w:bookmarkEnd w:id="412"/>
      <w:r w:rsidR="0081618C" w:rsidRPr="000263B8">
        <w:t xml:space="preserve"> </w:t>
      </w:r>
      <w:r w:rsidR="0021131F">
        <w:t xml:space="preserve">– </w:t>
      </w:r>
      <w:r w:rsidR="00E41FF9" w:rsidRPr="000263B8">
        <w:t>Форма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словаря</w:t>
      </w:r>
      <w:r w:rsidR="0081618C" w:rsidRPr="000263B8">
        <w:t xml:space="preserve"> </w:t>
      </w:r>
      <w:r w:rsidR="00E41FF9" w:rsidRPr="000263B8">
        <w:t>услуг</w:t>
      </w:r>
    </w:p>
    <w:p w14:paraId="4E3D2BCC" w14:textId="77777777" w:rsidR="00E41FF9" w:rsidRPr="000263B8" w:rsidRDefault="00E41FF9" w:rsidP="00355B18">
      <w:pPr>
        <w:pStyle w:val="phlistitemized1"/>
      </w:pPr>
      <w:r w:rsidRPr="000263B8">
        <w:t>настройте</w:t>
      </w:r>
      <w:r w:rsidR="0081618C" w:rsidRPr="000263B8">
        <w:t xml:space="preserve"> </w:t>
      </w:r>
      <w:r w:rsidRPr="000263B8">
        <w:t>услугу</w:t>
      </w:r>
      <w:r w:rsidR="0081618C" w:rsidRPr="000263B8">
        <w:t xml:space="preserve"> </w:t>
      </w:r>
      <w:r w:rsidRPr="000263B8">
        <w:t>первичного</w:t>
      </w:r>
      <w:r w:rsidR="0081618C" w:rsidRPr="000263B8">
        <w:t xml:space="preserve"> </w:t>
      </w:r>
      <w:r w:rsidRPr="000263B8">
        <w:t>осмотра,</w:t>
      </w:r>
      <w:r w:rsidR="0081618C" w:rsidRPr="000263B8">
        <w:t xml:space="preserve"> </w:t>
      </w:r>
      <w:r w:rsidRPr="000263B8">
        <w:t>оказываемую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приемном</w:t>
      </w:r>
      <w:r w:rsidR="0081618C" w:rsidRPr="000263B8">
        <w:t xml:space="preserve"> </w:t>
      </w:r>
      <w:r w:rsidRPr="000263B8">
        <w:t>покое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отделении</w:t>
      </w:r>
      <w:r w:rsidR="0081618C" w:rsidRPr="000263B8">
        <w:t xml:space="preserve"> </w:t>
      </w:r>
      <w:r w:rsidRPr="000263B8">
        <w:t>стационара,</w:t>
      </w:r>
      <w:r w:rsidR="0081618C" w:rsidRPr="000263B8">
        <w:t xml:space="preserve"> </w:t>
      </w:r>
      <w:r w:rsidRPr="000263B8">
        <w:t>данные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которой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использоваться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1BC6216E" w14:textId="2C3B4B25" w:rsidR="00E41FF9" w:rsidRPr="000263B8" w:rsidRDefault="00E41FF9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Услуги</w:t>
      </w:r>
      <w:r w:rsidR="000263B8">
        <w:t>»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услугу,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изменения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услуги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_Ref119147477 \h </w:instrText>
      </w:r>
      <w:r w:rsidR="0021131F">
        <w:fldChar w:fldCharType="separate"/>
      </w:r>
      <w:r w:rsidR="00865695">
        <w:t>Рисунок </w:t>
      </w:r>
      <w:r w:rsidR="00865695">
        <w:rPr>
          <w:noProof/>
        </w:rPr>
        <w:t>94</w:t>
      </w:r>
      <w:r w:rsidR="0021131F">
        <w:fldChar w:fldCharType="end"/>
      </w:r>
      <w:r w:rsidR="0021131F">
        <w:t>)</w:t>
      </w:r>
      <w:r w:rsidRPr="000263B8">
        <w:t>;</w:t>
      </w:r>
    </w:p>
    <w:p w14:paraId="1AFD3727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826A549" wp14:editId="3D9FBB95">
            <wp:extent cx="3872285" cy="4145331"/>
            <wp:effectExtent l="19050" t="19050" r="13970" b="26670"/>
            <wp:docPr id="52" name="Рисунок 52" descr="Окно редактирования услуги первичного осмотра в стацион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222553" name="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876269" cy="414959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39A3DD" w14:textId="58DF47EE" w:rsidR="00E41FF9" w:rsidRPr="000263B8" w:rsidRDefault="00E15409" w:rsidP="00E24349">
      <w:pPr>
        <w:pStyle w:val="phfiguretitle"/>
      </w:pPr>
      <w:bookmarkStart w:id="413" w:name="_Ref119147477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94</w:t>
      </w:r>
      <w:r w:rsidR="00E41FF9" w:rsidRPr="000263B8">
        <w:fldChar w:fldCharType="end"/>
      </w:r>
      <w:bookmarkEnd w:id="413"/>
      <w:r w:rsidR="0081618C" w:rsidRPr="000263B8">
        <w:t xml:space="preserve"> </w:t>
      </w:r>
      <w:r w:rsidR="0021131F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редактирования</w:t>
      </w:r>
      <w:r w:rsidR="0081618C" w:rsidRPr="000263B8">
        <w:t xml:space="preserve"> </w:t>
      </w:r>
      <w:r w:rsidR="00E41FF9" w:rsidRPr="000263B8">
        <w:t>услуги</w:t>
      </w:r>
      <w:r w:rsidR="0081618C" w:rsidRPr="000263B8">
        <w:t xml:space="preserve"> </w:t>
      </w:r>
      <w:r w:rsidR="00E41FF9" w:rsidRPr="000263B8">
        <w:t>первичного</w:t>
      </w:r>
      <w:r w:rsidR="0081618C" w:rsidRPr="000263B8">
        <w:t xml:space="preserve"> </w:t>
      </w:r>
      <w:r w:rsidR="00E41FF9" w:rsidRPr="000263B8">
        <w:t>осмотра</w:t>
      </w:r>
      <w:r w:rsidR="0081618C" w:rsidRPr="000263B8">
        <w:t xml:space="preserve"> </w:t>
      </w:r>
      <w:r w:rsidR="00E41FF9" w:rsidRPr="000263B8">
        <w:t>в</w:t>
      </w:r>
      <w:r w:rsidR="0081618C" w:rsidRPr="000263B8">
        <w:t xml:space="preserve"> </w:t>
      </w:r>
      <w:r w:rsidR="00E41FF9" w:rsidRPr="000263B8">
        <w:t>стационаре</w:t>
      </w:r>
    </w:p>
    <w:p w14:paraId="6150472D" w14:textId="77777777" w:rsidR="00E41FF9" w:rsidRPr="000263B8" w:rsidRDefault="00E41FF9" w:rsidP="00355B18">
      <w:pPr>
        <w:pStyle w:val="phlistitemized2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Дополнительно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Состояние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поступлении</w:t>
      </w:r>
      <w:r w:rsidR="000263B8">
        <w:t>»</w:t>
      </w:r>
      <w:r w:rsidR="0081618C" w:rsidRPr="000263B8">
        <w:t xml:space="preserve"> </w:t>
      </w:r>
      <w:r w:rsidRPr="000263B8">
        <w:t>(код</w:t>
      </w:r>
      <w:r w:rsidR="0081618C" w:rsidRPr="000263B8">
        <w:t xml:space="preserve"> </w:t>
      </w:r>
      <w:r w:rsidR="000263B8">
        <w:t>«</w:t>
      </w:r>
      <w:r w:rsidRPr="000263B8">
        <w:t>PATIENT_CONDIT_ADMISSION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1</w:t>
      </w:r>
      <w:r w:rsidR="000263B8">
        <w:t>»</w:t>
      </w:r>
      <w:r w:rsidRPr="000263B8">
        <w:t>;</w:t>
      </w:r>
    </w:p>
    <w:p w14:paraId="5FC766C8" w14:textId="77777777" w:rsidR="00E41FF9" w:rsidRPr="000263B8" w:rsidRDefault="00E41FF9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="0021131F">
        <w:t>изменений.</w:t>
      </w:r>
    </w:p>
    <w:p w14:paraId="7FBEF3E6" w14:textId="77777777" w:rsidR="00E41FF9" w:rsidRPr="000263B8" w:rsidRDefault="00E41FF9" w:rsidP="00355B18">
      <w:pPr>
        <w:pStyle w:val="phlistitemized1"/>
      </w:pPr>
      <w:r w:rsidRPr="000263B8">
        <w:t>настройте</w:t>
      </w:r>
      <w:r w:rsidR="0081618C" w:rsidRPr="000263B8">
        <w:t xml:space="preserve"> </w:t>
      </w:r>
      <w:r w:rsidRPr="000263B8">
        <w:t>услугу</w:t>
      </w:r>
      <w:r w:rsidR="0081618C" w:rsidRPr="000263B8">
        <w:t xml:space="preserve"> </w:t>
      </w:r>
      <w:r w:rsidRPr="000263B8">
        <w:t>выписного</w:t>
      </w:r>
      <w:r w:rsidR="0081618C" w:rsidRPr="000263B8">
        <w:t xml:space="preserve"> </w:t>
      </w:r>
      <w:r w:rsidRPr="000263B8">
        <w:t>эпикриза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стационаре,</w:t>
      </w:r>
      <w:r w:rsidR="0081618C" w:rsidRPr="000263B8">
        <w:t xml:space="preserve"> </w:t>
      </w:r>
      <w:r w:rsidRPr="000263B8">
        <w:t>данные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которой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использоваться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5B9FB850" w14:textId="076634B9" w:rsidR="0021131F" w:rsidRDefault="00E41FF9" w:rsidP="0021131F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Услуги</w:t>
      </w:r>
      <w:r w:rsidR="000263B8">
        <w:t>»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услугу,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изменения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услуги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_Ref119147551 \h </w:instrText>
      </w:r>
      <w:r w:rsidR="0021131F">
        <w:fldChar w:fldCharType="separate"/>
      </w:r>
      <w:r w:rsidR="00865695">
        <w:t>Рисунок </w:t>
      </w:r>
      <w:r w:rsidR="00865695">
        <w:rPr>
          <w:noProof/>
        </w:rPr>
        <w:t>95</w:t>
      </w:r>
      <w:r w:rsidR="0021131F">
        <w:fldChar w:fldCharType="end"/>
      </w:r>
      <w:r w:rsidR="0021131F">
        <w:t>)</w:t>
      </w:r>
      <w:r w:rsidRPr="000263B8">
        <w:t>;</w:t>
      </w:r>
    </w:p>
    <w:p w14:paraId="196EB559" w14:textId="77777777" w:rsidR="0056219B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3EC29B5" wp14:editId="0608D1C9">
            <wp:extent cx="3720414" cy="4134679"/>
            <wp:effectExtent l="19050" t="19050" r="13970" b="18415"/>
            <wp:docPr id="53" name="Рисунок 53" descr="_scroll_external/attachments/image2022-10-14_17-38-9-c3bad6cb1e403c2db9f5ef2fec8ee59966301e2d78631fed4b4eb9c468472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22647" name="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724814" cy="413956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2FDA78" w14:textId="11A0934B" w:rsidR="0056219B" w:rsidRPr="000263B8" w:rsidRDefault="00E15409" w:rsidP="00E24349">
      <w:pPr>
        <w:pStyle w:val="phfiguretitle"/>
      </w:pPr>
      <w:bookmarkStart w:id="414" w:name="_Ref119147551"/>
      <w:r>
        <w:t>Рисунок </w:t>
      </w:r>
      <w:r w:rsidR="0056219B" w:rsidRPr="000263B8">
        <w:fldChar w:fldCharType="begin"/>
      </w:r>
      <w:r w:rsidR="0056219B" w:rsidRPr="000263B8">
        <w:instrText xml:space="preserve"> SEQ Рисунок \* ARABIC </w:instrText>
      </w:r>
      <w:r w:rsidR="0056219B" w:rsidRPr="000263B8">
        <w:fldChar w:fldCharType="separate"/>
      </w:r>
      <w:r w:rsidR="00865695">
        <w:rPr>
          <w:noProof/>
        </w:rPr>
        <w:t>95</w:t>
      </w:r>
      <w:r w:rsidR="0056219B" w:rsidRPr="000263B8">
        <w:fldChar w:fldCharType="end"/>
      </w:r>
      <w:bookmarkEnd w:id="414"/>
      <w:r w:rsidR="0056219B" w:rsidRPr="000263B8">
        <w:t xml:space="preserve"> </w:t>
      </w:r>
      <w:r w:rsidR="0021131F">
        <w:t xml:space="preserve">– </w:t>
      </w:r>
      <w:r w:rsidR="0056219B" w:rsidRPr="000263B8">
        <w:t>Окно редактирования услуги</w:t>
      </w:r>
    </w:p>
    <w:p w14:paraId="11DCFDD8" w14:textId="77777777" w:rsidR="00E41FF9" w:rsidRPr="000263B8" w:rsidRDefault="00E41FF9" w:rsidP="00355B18">
      <w:pPr>
        <w:pStyle w:val="phlistitemized2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Дополнительно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Состояние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выписке</w:t>
      </w:r>
      <w:r w:rsidR="000263B8">
        <w:t>»</w:t>
      </w:r>
      <w:r w:rsidR="0081618C" w:rsidRPr="000263B8">
        <w:t xml:space="preserve"> </w:t>
      </w:r>
      <w:r w:rsidRPr="000263B8">
        <w:t>(код</w:t>
      </w:r>
      <w:r w:rsidR="0081618C" w:rsidRPr="000263B8">
        <w:t xml:space="preserve"> </w:t>
      </w:r>
      <w:r w:rsidR="000263B8">
        <w:t>«</w:t>
      </w:r>
      <w:r w:rsidRPr="000263B8">
        <w:t>PATIENT_CONDIT_DISCHARGE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1</w:t>
      </w:r>
      <w:r w:rsidR="000263B8">
        <w:t>»</w:t>
      </w:r>
      <w:r w:rsidRPr="000263B8">
        <w:t>;</w:t>
      </w:r>
    </w:p>
    <w:p w14:paraId="66030F8C" w14:textId="4B929C42" w:rsidR="00E41FF9" w:rsidRDefault="00E41FF9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изменений.</w:t>
      </w:r>
    </w:p>
    <w:p w14:paraId="52816DB6" w14:textId="2505F6EC" w:rsidR="00D1273F" w:rsidRDefault="00D1273F" w:rsidP="00AB01D8">
      <w:pPr>
        <w:pStyle w:val="4"/>
      </w:pPr>
      <w:r>
        <w:t>Настройка федерального кода услуги</w:t>
      </w:r>
    </w:p>
    <w:p w14:paraId="03B4956E" w14:textId="6CE49C71" w:rsidR="00D1273F" w:rsidRPr="00D1273F" w:rsidRDefault="00D1273F" w:rsidP="00D1273F">
      <w:pPr>
        <w:pStyle w:val="phnormal"/>
      </w:pPr>
      <w:r w:rsidRPr="00D1273F">
        <w:t>Настройте федеральный код следующих услуг:</w:t>
      </w:r>
    </w:p>
    <w:p w14:paraId="1CF1136C" w14:textId="77777777" w:rsidR="00D1273F" w:rsidRPr="00D1273F" w:rsidRDefault="00D1273F" w:rsidP="00D1273F">
      <w:pPr>
        <w:pStyle w:val="phlistitemized1"/>
      </w:pPr>
      <w:r w:rsidRPr="00D1273F">
        <w:t>операция;</w:t>
      </w:r>
    </w:p>
    <w:p w14:paraId="6782E50F" w14:textId="77777777" w:rsidR="00D1273F" w:rsidRPr="00D1273F" w:rsidRDefault="00D1273F" w:rsidP="00D1273F">
      <w:pPr>
        <w:pStyle w:val="phlistitemized1"/>
      </w:pPr>
      <w:r w:rsidRPr="00D1273F">
        <w:t>анестезия;</w:t>
      </w:r>
    </w:p>
    <w:p w14:paraId="239A4D96" w14:textId="77777777" w:rsidR="00D1273F" w:rsidRPr="00D1273F" w:rsidRDefault="00D1273F" w:rsidP="00D1273F">
      <w:pPr>
        <w:pStyle w:val="phlistitemized1"/>
      </w:pPr>
      <w:r w:rsidRPr="00D1273F">
        <w:t>инструментальные исследования;</w:t>
      </w:r>
    </w:p>
    <w:p w14:paraId="719F44DD" w14:textId="77777777" w:rsidR="00D1273F" w:rsidRPr="00D1273F" w:rsidRDefault="00D1273F" w:rsidP="00D1273F">
      <w:pPr>
        <w:pStyle w:val="phlistitemized1"/>
      </w:pPr>
      <w:r w:rsidRPr="00D1273F">
        <w:t>морфологические исследования (после реализации гистологии);</w:t>
      </w:r>
    </w:p>
    <w:p w14:paraId="0621B62B" w14:textId="77777777" w:rsidR="00D1273F" w:rsidRPr="00D1273F" w:rsidRDefault="00D1273F" w:rsidP="00D1273F">
      <w:pPr>
        <w:pStyle w:val="phlistitemized1"/>
      </w:pPr>
      <w:r w:rsidRPr="00D1273F">
        <w:t>консультаций врачей специалистов.</w:t>
      </w:r>
    </w:p>
    <w:p w14:paraId="66951ECE" w14:textId="77777777" w:rsidR="00D1273F" w:rsidRDefault="00D1273F" w:rsidP="00D1273F">
      <w:pPr>
        <w:pStyle w:val="phnormal"/>
      </w:pPr>
      <w:r>
        <w:t>Для настройки федерального кода услуги выполните следующие действия:</w:t>
      </w:r>
    </w:p>
    <w:p w14:paraId="22A60A48" w14:textId="4B427E11" w:rsidR="00D1273F" w:rsidRDefault="00D1273F" w:rsidP="00D1273F">
      <w:pPr>
        <w:pStyle w:val="phlistitemized1"/>
      </w:pPr>
      <w:r>
        <w:t>перейдите в пункт главного меню «</w:t>
      </w:r>
      <w:r w:rsidRPr="00D1273F">
        <w:t>Словари</w:t>
      </w:r>
      <w:r>
        <w:t xml:space="preserve">/ </w:t>
      </w:r>
      <w:r w:rsidRPr="00D1273F">
        <w:t>Услуги</w:t>
      </w:r>
      <w:r>
        <w:t xml:space="preserve">/ </w:t>
      </w:r>
      <w:r w:rsidRPr="00D1273F">
        <w:t>Общие услуги</w:t>
      </w:r>
      <w:r>
        <w:t>». Откроется форма настройки словаря услуг</w:t>
      </w:r>
      <w:r w:rsidR="00496747">
        <w:t xml:space="preserve"> (см. </w:t>
      </w:r>
      <w:r w:rsidR="00496747">
        <w:fldChar w:fldCharType="begin"/>
      </w:r>
      <w:r w:rsidR="00496747">
        <w:instrText xml:space="preserve"> REF _Ref119147453 \h </w:instrText>
      </w:r>
      <w:r w:rsidR="00496747">
        <w:fldChar w:fldCharType="separate"/>
      </w:r>
      <w:r w:rsidR="00865695">
        <w:t>Рисунок </w:t>
      </w:r>
      <w:r w:rsidR="00865695">
        <w:rPr>
          <w:noProof/>
        </w:rPr>
        <w:t>93</w:t>
      </w:r>
      <w:r w:rsidR="00496747">
        <w:fldChar w:fldCharType="end"/>
      </w:r>
      <w:r w:rsidR="00496747">
        <w:t>)</w:t>
      </w:r>
      <w:r>
        <w:t>;</w:t>
      </w:r>
    </w:p>
    <w:p w14:paraId="1AD28F1C" w14:textId="06B30F01" w:rsidR="00D1273F" w:rsidRDefault="00D1273F" w:rsidP="00D1273F">
      <w:pPr>
        <w:pStyle w:val="phlistitemized1"/>
      </w:pPr>
      <w:r>
        <w:t>в блоке «Услуги» найдите нужную услугу, вызовите контекстное меню и выберите пункт «Р</w:t>
      </w:r>
      <w:r w:rsidRPr="00D1273F">
        <w:t>едактирова</w:t>
      </w:r>
      <w:r>
        <w:t>ть». Откроется окно редактирования услуги</w:t>
      </w:r>
      <w:r w:rsidR="00E7175F">
        <w:t xml:space="preserve"> (</w:t>
      </w:r>
      <w:r w:rsidR="00E7175F">
        <w:fldChar w:fldCharType="begin"/>
      </w:r>
      <w:r w:rsidR="00E7175F">
        <w:instrText xml:space="preserve"> REF _Ref119334850 \h </w:instrText>
      </w:r>
      <w:r w:rsidR="00E7175F">
        <w:fldChar w:fldCharType="separate"/>
      </w:r>
      <w:r w:rsidR="00865695">
        <w:t xml:space="preserve">Рисунок </w:t>
      </w:r>
      <w:r w:rsidR="00865695">
        <w:rPr>
          <w:noProof/>
        </w:rPr>
        <w:t>96</w:t>
      </w:r>
      <w:r w:rsidR="00E7175F">
        <w:fldChar w:fldCharType="end"/>
      </w:r>
      <w:r w:rsidR="00E7175F">
        <w:t>)</w:t>
      </w:r>
      <w:r>
        <w:t>;</w:t>
      </w:r>
    </w:p>
    <w:p w14:paraId="532E4965" w14:textId="1094B9AE" w:rsidR="00E7175F" w:rsidRDefault="00E7175F" w:rsidP="00E7175F">
      <w:pPr>
        <w:pStyle w:val="phfigure"/>
      </w:pPr>
      <w:r>
        <w:rPr>
          <w:noProof/>
        </w:rPr>
        <w:lastRenderedPageBreak/>
        <w:drawing>
          <wp:inline distT="0" distB="0" distL="0" distR="0" wp14:anchorId="1209B7F2" wp14:editId="53538571">
            <wp:extent cx="2997642" cy="3693664"/>
            <wp:effectExtent l="19050" t="19050" r="12700" b="21590"/>
            <wp:docPr id="99971" name="Рисунок 99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004802" cy="37024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A40E45" w14:textId="073EADFD" w:rsidR="00E7175F" w:rsidRPr="00E7175F" w:rsidRDefault="00E7175F" w:rsidP="00E7175F">
      <w:pPr>
        <w:pStyle w:val="phfiguretitle"/>
      </w:pPr>
      <w:bookmarkStart w:id="415" w:name="_Ref11933485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65695">
        <w:rPr>
          <w:noProof/>
        </w:rPr>
        <w:t>96</w:t>
      </w:r>
      <w:r>
        <w:fldChar w:fldCharType="end"/>
      </w:r>
      <w:bookmarkEnd w:id="415"/>
      <w:r>
        <w:rPr>
          <w:lang w:val="en-US"/>
        </w:rPr>
        <w:t xml:space="preserve"> – </w:t>
      </w:r>
      <w:r>
        <w:t>Окно</w:t>
      </w:r>
      <w:r>
        <w:rPr>
          <w:lang w:val="en-US"/>
        </w:rPr>
        <w:t xml:space="preserve"> </w:t>
      </w:r>
      <w:r>
        <w:t>редактирования услуги</w:t>
      </w:r>
    </w:p>
    <w:p w14:paraId="78752526" w14:textId="77777777" w:rsidR="00496747" w:rsidRDefault="00496747" w:rsidP="00496747">
      <w:pPr>
        <w:pStyle w:val="phlistitemized1"/>
      </w:pPr>
      <w:r>
        <w:t xml:space="preserve">нажмите на кнопку </w:t>
      </w:r>
      <w:r>
        <w:rPr>
          <w:noProof/>
          <w:lang w:eastAsia="ru-RU"/>
        </w:rPr>
        <w:drawing>
          <wp:inline distT="0" distB="0" distL="0" distR="0" wp14:anchorId="411F1406" wp14:editId="604FEF56">
            <wp:extent cx="191135" cy="182880"/>
            <wp:effectExtent l="19050" t="19050" r="18415" b="26670"/>
            <wp:docPr id="99972" name="Рисунок 99972" descr="C:\Users\e.LEVINA\AppData\Local\Microsoft\Windows\INetCache\Content.Word\Кнопка три точки М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C:\Users\e.LEVINA\AppData\Local\Microsoft\Windows\INetCache\Content.Word\Кнопка три точки МИС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28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</w:t>
      </w:r>
      <w:r w:rsidRPr="00D1273F">
        <w:t xml:space="preserve"> поле </w:t>
      </w:r>
      <w:r>
        <w:t>«</w:t>
      </w:r>
      <w:r w:rsidRPr="00D1273F">
        <w:t>Федеральная услуга</w:t>
      </w:r>
      <w:r>
        <w:t>» на вкладке «Основное», выберите из справочника «Федеральные услуги» соответствующую федеральную услугу и нажмите на кнопку «ОК»;</w:t>
      </w:r>
    </w:p>
    <w:p w14:paraId="70DE87B6" w14:textId="61BDDB50" w:rsidR="00D1273F" w:rsidRPr="00D1273F" w:rsidRDefault="00E7175F" w:rsidP="00AB01D8">
      <w:pPr>
        <w:pStyle w:val="phlistitemized1"/>
      </w:pPr>
      <w:r>
        <w:t>нажмите на кнопку «ОК» в окне редактирования услуги</w:t>
      </w:r>
      <w:r w:rsidR="00D1273F">
        <w:t>.</w:t>
      </w:r>
    </w:p>
    <w:p w14:paraId="1E786406" w14:textId="77777777" w:rsidR="00E41FF9" w:rsidRPr="000263B8" w:rsidRDefault="00E41FF9" w:rsidP="00C5690A">
      <w:pPr>
        <w:pStyle w:val="3"/>
      </w:pPr>
      <w:bookmarkStart w:id="416" w:name="_Ref118568682"/>
      <w:bookmarkStart w:id="417" w:name="_Toc118569088"/>
      <w:bookmarkStart w:id="418" w:name="_Toc120524860"/>
      <w:r w:rsidRPr="000263B8">
        <w:t>Настройка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bookmarkEnd w:id="416"/>
      <w:bookmarkEnd w:id="417"/>
      <w:bookmarkEnd w:id="418"/>
    </w:p>
    <w:p w14:paraId="0BA1FED1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Выписной</w:t>
      </w:r>
      <w:r w:rsidR="0081618C" w:rsidRPr="000263B8">
        <w:t xml:space="preserve"> </w:t>
      </w:r>
      <w:r w:rsidRPr="000263B8">
        <w:t>эпикриз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стационара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отдельным</w:t>
      </w:r>
      <w:r w:rsidR="0081618C" w:rsidRPr="000263B8">
        <w:t xml:space="preserve"> </w:t>
      </w:r>
      <w:r w:rsidRPr="000263B8">
        <w:t>профилям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355B18">
        <w:t>:</w:t>
      </w:r>
    </w:p>
    <w:p w14:paraId="60B95A16" w14:textId="77777777" w:rsidR="00E41FF9" w:rsidRPr="000263B8" w:rsidRDefault="00E41FF9" w:rsidP="00355B18">
      <w:pPr>
        <w:pStyle w:val="phlistitemized1"/>
      </w:pP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первичного</w:t>
      </w:r>
      <w:r w:rsidR="0081618C" w:rsidRPr="000263B8">
        <w:t xml:space="preserve"> </w:t>
      </w:r>
      <w:r w:rsidRPr="000263B8">
        <w:t>осмотра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стационаре;</w:t>
      </w:r>
    </w:p>
    <w:p w14:paraId="41C1E6BE" w14:textId="77777777" w:rsidR="00E41FF9" w:rsidRPr="000263B8" w:rsidRDefault="00E41FF9" w:rsidP="00355B18">
      <w:pPr>
        <w:pStyle w:val="phlistitemized1"/>
      </w:pP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ежедневного</w:t>
      </w:r>
      <w:r w:rsidR="0081618C" w:rsidRPr="000263B8">
        <w:t xml:space="preserve"> </w:t>
      </w:r>
      <w:r w:rsidRPr="000263B8">
        <w:t>осмотра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стационаре;</w:t>
      </w:r>
    </w:p>
    <w:p w14:paraId="46BDDE51" w14:textId="77777777" w:rsidR="00E41FF9" w:rsidRPr="000263B8" w:rsidRDefault="00E41FF9" w:rsidP="00355B18">
      <w:pPr>
        <w:pStyle w:val="phlistitemized1"/>
      </w:pP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выписного</w:t>
      </w:r>
      <w:r w:rsidR="0081618C" w:rsidRPr="000263B8">
        <w:t xml:space="preserve"> </w:t>
      </w:r>
      <w:r w:rsidRPr="000263B8">
        <w:t>эпикриза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стационаре.</w:t>
      </w:r>
    </w:p>
    <w:p w14:paraId="7D06945A" w14:textId="608D802E" w:rsidR="00E41FF9" w:rsidRDefault="00E41FF9" w:rsidP="00355B18">
      <w:pPr>
        <w:pStyle w:val="phnormal"/>
      </w:pPr>
      <w:r w:rsidRPr="000263B8">
        <w:t>Перечисленные</w:t>
      </w:r>
      <w:r w:rsidR="0081618C" w:rsidRPr="000263B8">
        <w:t xml:space="preserve">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81618C" w:rsidRPr="000263B8">
        <w:t xml:space="preserve"> </w:t>
      </w:r>
      <w:r w:rsidRPr="000263B8">
        <w:t>должны</w:t>
      </w:r>
      <w:r w:rsidR="0081618C" w:rsidRPr="000263B8">
        <w:t xml:space="preserve"> </w:t>
      </w:r>
      <w:r w:rsidRPr="000263B8">
        <w:t>содержать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полей,</w:t>
      </w:r>
      <w:r w:rsidR="0081618C" w:rsidRPr="000263B8">
        <w:t xml:space="preserve"> </w:t>
      </w:r>
      <w:r w:rsidRPr="000263B8">
        <w:t>данные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которых</w:t>
      </w:r>
      <w:r w:rsidR="0081618C" w:rsidRPr="000263B8">
        <w:t xml:space="preserve"> </w:t>
      </w:r>
      <w:r w:rsidRPr="000263B8">
        <w:t>должны</w:t>
      </w:r>
      <w:r w:rsidR="0081618C" w:rsidRPr="000263B8">
        <w:t xml:space="preserve"> </w:t>
      </w:r>
      <w:r w:rsidRPr="000263B8">
        <w:t>передаваться</w:t>
      </w:r>
      <w:r w:rsidR="0081618C" w:rsidRPr="000263B8">
        <w:t xml:space="preserve"> </w:t>
      </w:r>
      <w:r w:rsidRPr="000263B8">
        <w:t>ВИМИС.</w:t>
      </w:r>
    </w:p>
    <w:p w14:paraId="0076331D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193A119" w14:textId="179C8578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Состав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(вкладки)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приёмов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_Ref119147592 \h </w:instrText>
      </w:r>
      <w:r w:rsidR="0021131F">
        <w:fldChar w:fldCharType="separate"/>
      </w:r>
      <w:r w:rsidR="00865695">
        <w:t>Рисунок </w:t>
      </w:r>
      <w:r w:rsidR="00865695">
        <w:rPr>
          <w:noProof/>
        </w:rPr>
        <w:t>97</w:t>
      </w:r>
      <w:r w:rsidR="0021131F">
        <w:fldChar w:fldCharType="end"/>
      </w:r>
      <w:r w:rsidR="0021131F">
        <w:t>)</w:t>
      </w:r>
      <w:r w:rsidRPr="000263B8">
        <w:t>;</w:t>
      </w:r>
    </w:p>
    <w:p w14:paraId="27981374" w14:textId="77777777" w:rsidR="00E41FF9" w:rsidRPr="000263B8" w:rsidRDefault="00E41FF9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B64B502" wp14:editId="0180CEEB">
            <wp:extent cx="6295390" cy="4497819"/>
            <wp:effectExtent l="19050" t="19050" r="10160" b="17145"/>
            <wp:docPr id="54" name="Рисунок 54" descr="Форма настройки шаблонов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50042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978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2F0024" w14:textId="6204A31A" w:rsidR="00E41FF9" w:rsidRPr="000263B8" w:rsidRDefault="00E15409" w:rsidP="00E24349">
      <w:pPr>
        <w:pStyle w:val="phfiguretitle"/>
      </w:pPr>
      <w:bookmarkStart w:id="419" w:name="_Ref119147592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97</w:t>
      </w:r>
      <w:r w:rsidR="00E41FF9" w:rsidRPr="000263B8">
        <w:fldChar w:fldCharType="end"/>
      </w:r>
      <w:bookmarkEnd w:id="419"/>
      <w:r w:rsidR="0081618C" w:rsidRPr="000263B8">
        <w:t xml:space="preserve"> </w:t>
      </w:r>
      <w:r w:rsidR="0021131F">
        <w:t xml:space="preserve">– </w:t>
      </w:r>
      <w:r w:rsidR="00E41FF9" w:rsidRPr="000263B8">
        <w:t>Форма</w:t>
      </w:r>
      <w:r w:rsidR="0081618C" w:rsidRPr="000263B8">
        <w:t xml:space="preserve"> </w:t>
      </w:r>
      <w:r w:rsidR="00E41FF9" w:rsidRPr="000263B8">
        <w:t>настройки</w:t>
      </w:r>
      <w:r w:rsidR="0081618C" w:rsidRPr="000263B8">
        <w:t xml:space="preserve"> </w:t>
      </w:r>
      <w:r w:rsidR="00E41FF9" w:rsidRPr="000263B8">
        <w:t>шаблонов</w:t>
      </w:r>
      <w:r w:rsidR="0081618C" w:rsidRPr="000263B8">
        <w:t xml:space="preserve"> </w:t>
      </w:r>
      <w:r w:rsidR="00E41FF9" w:rsidRPr="000263B8">
        <w:t>услуг</w:t>
      </w:r>
    </w:p>
    <w:p w14:paraId="762524FD" w14:textId="77777777" w:rsidR="00E41FF9" w:rsidRPr="000263B8" w:rsidRDefault="00E41FF9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необходимый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приёма;</w:t>
      </w:r>
    </w:p>
    <w:p w14:paraId="0A08FBCB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вкладку;</w:t>
      </w:r>
    </w:p>
    <w:p w14:paraId="15B05438" w14:textId="22F1DFE8" w:rsidR="00E41FF9" w:rsidRPr="000263B8" w:rsidRDefault="00E41FF9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вкладки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приёма</w:t>
      </w:r>
      <w:r w:rsidR="0081618C" w:rsidRPr="000263B8">
        <w:t xml:space="preserve"> </w:t>
      </w:r>
      <w:r w:rsidRPr="000263B8">
        <w:t>(пример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представлен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рисунке</w:t>
      </w:r>
      <w:r w:rsidR="0081618C" w:rsidRPr="000263B8">
        <w:t xml:space="preserve"> </w:t>
      </w:r>
      <w:r w:rsidRPr="000263B8">
        <w:t>ниже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_Ref119147607 \h </w:instrText>
      </w:r>
      <w:r w:rsidR="0021131F">
        <w:fldChar w:fldCharType="separate"/>
      </w:r>
      <w:r w:rsidR="00865695">
        <w:t>Рисунок </w:t>
      </w:r>
      <w:r w:rsidR="00865695">
        <w:rPr>
          <w:noProof/>
        </w:rPr>
        <w:t>98</w:t>
      </w:r>
      <w:r w:rsidR="0021131F">
        <w:fldChar w:fldCharType="end"/>
      </w:r>
      <w:r w:rsidR="0021131F">
        <w:t>)</w:t>
      </w:r>
      <w:r w:rsidRPr="000263B8">
        <w:t>);</w:t>
      </w:r>
    </w:p>
    <w:p w14:paraId="289BA809" w14:textId="77777777" w:rsidR="00E41FF9" w:rsidRPr="000263B8" w:rsidRDefault="00E41FF9" w:rsidP="000263B8">
      <w:pPr>
        <w:pStyle w:val="phfigure"/>
      </w:pPr>
      <w:r w:rsidRPr="000263B8">
        <w:rPr>
          <w:noProof/>
        </w:rPr>
        <w:drawing>
          <wp:inline distT="0" distB="0" distL="0" distR="0" wp14:anchorId="458EC1E5" wp14:editId="10B154B3">
            <wp:extent cx="3347499" cy="1217272"/>
            <wp:effectExtent l="19050" t="19050" r="24765" b="21590"/>
            <wp:docPr id="55" name="Рисунок 55" descr="Окно редактирования в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53290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359575" cy="12216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8A23E1" w14:textId="6352CCBE" w:rsidR="00E41FF9" w:rsidRPr="000263B8" w:rsidRDefault="00E15409" w:rsidP="00E24349">
      <w:pPr>
        <w:pStyle w:val="phfiguretitle"/>
      </w:pPr>
      <w:bookmarkStart w:id="420" w:name="_Ref119147607"/>
      <w:r>
        <w:t>Рисунок </w:t>
      </w:r>
      <w:r w:rsidR="00E41FF9" w:rsidRPr="000263B8">
        <w:fldChar w:fldCharType="begin"/>
      </w:r>
      <w:r w:rsidR="00E41FF9" w:rsidRPr="000263B8">
        <w:instrText>SEQ Рисунок \* ARABIC</w:instrText>
      </w:r>
      <w:r w:rsidR="00E41FF9" w:rsidRPr="000263B8">
        <w:fldChar w:fldCharType="separate"/>
      </w:r>
      <w:r w:rsidR="00865695">
        <w:rPr>
          <w:noProof/>
        </w:rPr>
        <w:t>98</w:t>
      </w:r>
      <w:r w:rsidR="00E41FF9" w:rsidRPr="000263B8">
        <w:fldChar w:fldCharType="end"/>
      </w:r>
      <w:bookmarkEnd w:id="420"/>
      <w:r w:rsidR="0081618C" w:rsidRPr="000263B8">
        <w:t xml:space="preserve"> </w:t>
      </w:r>
      <w:r w:rsidR="00803E58">
        <w:t xml:space="preserve">– </w:t>
      </w:r>
      <w:r w:rsidR="00E41FF9" w:rsidRPr="000263B8">
        <w:t>Окно</w:t>
      </w:r>
      <w:r w:rsidR="0081618C" w:rsidRPr="000263B8">
        <w:t xml:space="preserve"> </w:t>
      </w:r>
      <w:r w:rsidR="00E41FF9" w:rsidRPr="000263B8">
        <w:t>редактирования</w:t>
      </w:r>
      <w:r w:rsidR="0081618C" w:rsidRPr="000263B8">
        <w:t xml:space="preserve"> </w:t>
      </w:r>
      <w:r w:rsidR="00E41FF9" w:rsidRPr="000263B8">
        <w:t>вкладки</w:t>
      </w:r>
    </w:p>
    <w:p w14:paraId="2C8F5AF0" w14:textId="77777777" w:rsidR="00E41FF9" w:rsidRPr="000263B8" w:rsidRDefault="00E41FF9" w:rsidP="00803E5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7E0B022F" wp14:editId="075FB6E5">
            <wp:extent cx="190527" cy="181000"/>
            <wp:effectExtent l="19050" t="19050" r="19050" b="9525"/>
            <wp:docPr id="56" name="Рисунок 56" descr="_scroll_external/attachments/knopka-tri-tochki-mis-14949f1f951dbcc5c3b74cd847e5a2f64b5081b87250239066ba971ed5689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49885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810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Вкладка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приемов</w:t>
      </w:r>
      <w:r w:rsidR="000263B8">
        <w:t>»</w:t>
      </w:r>
      <w:r w:rsidRPr="000263B8">
        <w:t>;</w:t>
      </w:r>
    </w:p>
    <w:p w14:paraId="12A067C1" w14:textId="77777777" w:rsidR="00E41FF9" w:rsidRPr="000263B8" w:rsidRDefault="00E41FF9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услуги;</w:t>
      </w:r>
    </w:p>
    <w:p w14:paraId="2EB9244A" w14:textId="11263B64" w:rsidR="00E41FF9" w:rsidRPr="000263B8" w:rsidRDefault="00E41FF9" w:rsidP="00355B18">
      <w:pPr>
        <w:pStyle w:val="phlistitemized1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создаваемого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_Ref119147637 \h </w:instrText>
      </w:r>
      <w:r w:rsidR="0021131F">
        <w:fldChar w:fldCharType="separate"/>
      </w:r>
      <w:r w:rsidR="00865695">
        <w:t>Таблица </w:t>
      </w:r>
      <w:r w:rsidR="00865695">
        <w:rPr>
          <w:noProof/>
        </w:rPr>
        <w:t>72</w:t>
      </w:r>
      <w:r w:rsidR="0021131F">
        <w:fldChar w:fldCharType="end"/>
      </w:r>
      <w:r w:rsidR="0021131F">
        <w:t>)</w:t>
      </w:r>
      <w:r w:rsidRPr="000263B8">
        <w:t>;</w:t>
      </w:r>
    </w:p>
    <w:p w14:paraId="0FB2082C" w14:textId="3E02C5A6" w:rsidR="00E41FF9" w:rsidRPr="000263B8" w:rsidRDefault="00E15409" w:rsidP="00E24349">
      <w:pPr>
        <w:pStyle w:val="phtabletitle"/>
      </w:pPr>
      <w:bookmarkStart w:id="421" w:name="_Ref119147637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72</w:t>
      </w:r>
      <w:r w:rsidR="00E41FF9" w:rsidRPr="000263B8">
        <w:fldChar w:fldCharType="end"/>
      </w:r>
      <w:bookmarkEnd w:id="421"/>
      <w:r w:rsidR="0081618C" w:rsidRPr="000263B8">
        <w:t xml:space="preserve"> </w:t>
      </w:r>
      <w:r w:rsidR="0021131F">
        <w:t xml:space="preserve">– </w:t>
      </w:r>
      <w:r w:rsidR="00E41FF9" w:rsidRPr="000263B8">
        <w:t>Описание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</w:t>
      </w:r>
      <w:r w:rsidR="0081618C" w:rsidRPr="000263B8">
        <w:t xml:space="preserve"> </w:t>
      </w:r>
      <w:r w:rsidR="00E41FF9" w:rsidRPr="000263B8">
        <w:t>поля</w:t>
      </w:r>
      <w:r w:rsidR="0081618C" w:rsidRPr="000263B8">
        <w:t xml:space="preserve"> </w:t>
      </w:r>
      <w:r w:rsidR="00E41FF9" w:rsidRPr="000263B8">
        <w:t>вкладки</w:t>
      </w:r>
      <w:r w:rsidR="0081618C" w:rsidRPr="000263B8">
        <w:t xml:space="preserve"> </w:t>
      </w:r>
      <w:r w:rsidR="00E41FF9" w:rsidRPr="000263B8">
        <w:t>шаблона</w:t>
      </w:r>
      <w:r w:rsidR="0081618C" w:rsidRPr="000263B8">
        <w:t xml:space="preserve"> </w:t>
      </w:r>
      <w:r w:rsidR="00E41FF9" w:rsidRPr="000263B8">
        <w:t>приема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88"/>
        <w:gridCol w:w="1133"/>
        <w:gridCol w:w="1016"/>
        <w:gridCol w:w="954"/>
        <w:gridCol w:w="753"/>
        <w:gridCol w:w="1677"/>
        <w:gridCol w:w="1286"/>
        <w:gridCol w:w="560"/>
        <w:gridCol w:w="921"/>
      </w:tblGrid>
      <w:tr w:rsidR="000263B8" w:rsidRPr="00E24349" w14:paraId="5F34D3FF" w14:textId="77777777" w:rsidTr="00846EA2">
        <w:trPr>
          <w:tblHeader/>
        </w:trPr>
        <w:tc>
          <w:tcPr>
            <w:tcW w:w="928" w:type="pct"/>
          </w:tcPr>
          <w:p w14:paraId="3BF038EE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556" w:type="pct"/>
          </w:tcPr>
          <w:p w14:paraId="09C4DE1A" w14:textId="77777777" w:rsidR="00E41FF9" w:rsidRPr="00E24349" w:rsidRDefault="00E41FF9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498" w:type="pct"/>
          </w:tcPr>
          <w:p w14:paraId="6089448A" w14:textId="77777777" w:rsidR="00E41FF9" w:rsidRPr="00E24349" w:rsidRDefault="00E41FF9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468" w:type="pct"/>
          </w:tcPr>
          <w:p w14:paraId="0D174BB6" w14:textId="77777777" w:rsidR="00E41FF9" w:rsidRPr="00E24349" w:rsidRDefault="00E41FF9" w:rsidP="00355B18">
            <w:pPr>
              <w:pStyle w:val="phtablecolcaption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редактирования</w:t>
            </w:r>
          </w:p>
        </w:tc>
        <w:tc>
          <w:tcPr>
            <w:tcW w:w="369" w:type="pct"/>
          </w:tcPr>
          <w:p w14:paraId="51C035F8" w14:textId="77777777" w:rsidR="00E41FF9" w:rsidRPr="00E24349" w:rsidRDefault="00E41FF9" w:rsidP="00355B18">
            <w:pPr>
              <w:pStyle w:val="phtablecolcaption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справочник</w:t>
            </w:r>
          </w:p>
        </w:tc>
        <w:tc>
          <w:tcPr>
            <w:tcW w:w="824" w:type="pct"/>
          </w:tcPr>
          <w:p w14:paraId="55E3556A" w14:textId="77777777" w:rsidR="00E41FF9" w:rsidRPr="00E24349" w:rsidRDefault="00E41FF9" w:rsidP="00355B18">
            <w:pPr>
              <w:pStyle w:val="phtablecolcaption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631" w:type="pct"/>
          </w:tcPr>
          <w:p w14:paraId="0D50BA0C" w14:textId="77777777" w:rsidR="00E41FF9" w:rsidRPr="00E24349" w:rsidRDefault="00E41FF9" w:rsidP="00355B18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274" w:type="pct"/>
          </w:tcPr>
          <w:p w14:paraId="6CFE1F78" w14:textId="77777777" w:rsidR="00E41FF9" w:rsidRPr="00E24349" w:rsidRDefault="00E41FF9" w:rsidP="00355B18">
            <w:pPr>
              <w:pStyle w:val="phtablecolcaption"/>
            </w:pPr>
            <w:r w:rsidRPr="00E24349">
              <w:t>Метод</w:t>
            </w:r>
            <w:r w:rsidR="0081618C" w:rsidRPr="00E24349">
              <w:t xml:space="preserve"> </w:t>
            </w:r>
            <w:r w:rsidRPr="00E24349">
              <w:t>показа</w:t>
            </w:r>
            <w:r w:rsidR="0081618C" w:rsidRPr="00E24349">
              <w:t xml:space="preserve"> </w:t>
            </w:r>
            <w:r w:rsidRPr="00E24349">
              <w:t>раздела</w:t>
            </w:r>
          </w:p>
        </w:tc>
        <w:tc>
          <w:tcPr>
            <w:tcW w:w="451" w:type="pct"/>
          </w:tcPr>
          <w:p w14:paraId="6C0A38E0" w14:textId="77777777" w:rsidR="00E41FF9" w:rsidRPr="00E24349" w:rsidRDefault="00E41FF9" w:rsidP="00355B18">
            <w:pPr>
              <w:pStyle w:val="phtablecolcaption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</w:tr>
      <w:tr w:rsidR="000263B8" w:rsidRPr="00E24349" w14:paraId="4109F570" w14:textId="77777777" w:rsidTr="00846EA2">
        <w:tc>
          <w:tcPr>
            <w:tcW w:w="5000" w:type="pct"/>
            <w:gridSpan w:val="9"/>
          </w:tcPr>
          <w:p w14:paraId="08B5C9C3" w14:textId="77777777" w:rsidR="00E41FF9" w:rsidRPr="00E24349" w:rsidRDefault="00E41FF9" w:rsidP="00355B18">
            <w:pPr>
              <w:pStyle w:val="phtablecolcaption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полей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первичного</w:t>
            </w:r>
            <w:r w:rsidR="0081618C" w:rsidRPr="00E24349">
              <w:t xml:space="preserve"> </w:t>
            </w:r>
            <w:r w:rsidRPr="00E24349">
              <w:t>осмотра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стационаре</w:t>
            </w:r>
          </w:p>
        </w:tc>
      </w:tr>
      <w:tr w:rsidR="000263B8" w:rsidRPr="00E24349" w14:paraId="032DC84B" w14:textId="77777777" w:rsidTr="00846EA2">
        <w:tc>
          <w:tcPr>
            <w:tcW w:w="928" w:type="pct"/>
          </w:tcPr>
          <w:p w14:paraId="36199AFC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556" w:type="pct"/>
          </w:tcPr>
          <w:p w14:paraId="0F5B9276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госпитализации</w:t>
            </w:r>
          </w:p>
        </w:tc>
        <w:tc>
          <w:tcPr>
            <w:tcW w:w="498" w:type="pct"/>
          </w:tcPr>
          <w:p w14:paraId="470E7556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10B82E20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04CE38DA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7667B1A6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03171ED3" w14:textId="77777777" w:rsidR="00E41FF9" w:rsidRPr="00E24349" w:rsidRDefault="00E41FF9" w:rsidP="00E24349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74" w:type="pct"/>
          </w:tcPr>
          <w:p w14:paraId="29063F53" w14:textId="77777777" w:rsidR="00E41FF9" w:rsidRPr="00E24349" w:rsidRDefault="00E41FF9" w:rsidP="00E24349">
            <w:pPr>
              <w:pStyle w:val="phtablecellleft"/>
            </w:pPr>
            <w:r w:rsidRPr="00E24349">
              <w:t>LIST</w:t>
            </w:r>
          </w:p>
        </w:tc>
        <w:tc>
          <w:tcPr>
            <w:tcW w:w="451" w:type="pct"/>
          </w:tcPr>
          <w:p w14:paraId="6FB80F3F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D020F62" w14:textId="77777777" w:rsidTr="00846EA2">
        <w:tc>
          <w:tcPr>
            <w:tcW w:w="928" w:type="pct"/>
          </w:tcPr>
          <w:p w14:paraId="0E69A803" w14:textId="77777777" w:rsidR="00E41FF9" w:rsidRPr="00E24349" w:rsidRDefault="00E41FF9" w:rsidP="00E24349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556" w:type="pct"/>
          </w:tcPr>
          <w:p w14:paraId="065F2881" w14:textId="77777777" w:rsidR="00E41FF9" w:rsidRPr="00E24349" w:rsidRDefault="00E41FF9" w:rsidP="00E24349">
            <w:pPr>
              <w:pStyle w:val="phtablecellleft"/>
            </w:pPr>
            <w:r w:rsidRPr="00E24349">
              <w:t>Общее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пациента(ки)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шкала</w:t>
            </w:r>
            <w:r w:rsidR="0081618C" w:rsidRPr="00E24349">
              <w:t xml:space="preserve"> </w:t>
            </w:r>
            <w:r w:rsidRPr="00E24349">
              <w:t>ECOG</w:t>
            </w:r>
          </w:p>
        </w:tc>
        <w:tc>
          <w:tcPr>
            <w:tcW w:w="498" w:type="pct"/>
          </w:tcPr>
          <w:p w14:paraId="0BA183D4" w14:textId="77777777" w:rsidR="00E41FF9" w:rsidRPr="00E24349" w:rsidRDefault="00E41FF9" w:rsidP="00E24349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4E4B20E0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33390871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2E05B370" w14:textId="77777777" w:rsidR="00E41FF9" w:rsidRPr="00E24349" w:rsidRDefault="00E41FF9" w:rsidP="00E24349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631" w:type="pct"/>
          </w:tcPr>
          <w:p w14:paraId="2BC1A81B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3F5AD42C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1A8A76F3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6490D79B" w14:textId="77777777" w:rsidTr="00846EA2">
        <w:tc>
          <w:tcPr>
            <w:tcW w:w="928" w:type="pct"/>
          </w:tcPr>
          <w:p w14:paraId="63150AE6" w14:textId="77777777" w:rsidR="00E41FF9" w:rsidRPr="00E24349" w:rsidRDefault="00E41FF9" w:rsidP="00E24349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556" w:type="pct"/>
          </w:tcPr>
          <w:p w14:paraId="395013C3" w14:textId="77777777" w:rsidR="00E41FF9" w:rsidRPr="00E24349" w:rsidRDefault="00E41FF9" w:rsidP="00E24349">
            <w:pPr>
              <w:pStyle w:val="phtablecellleft"/>
            </w:pPr>
            <w:r w:rsidRPr="00E24349">
              <w:t>Общее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пациента(ки)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индекс</w:t>
            </w:r>
            <w:r w:rsidR="0081618C" w:rsidRPr="00E24349">
              <w:t xml:space="preserve"> </w:t>
            </w:r>
            <w:r w:rsidRPr="00E24349">
              <w:t>Карновского</w:t>
            </w:r>
          </w:p>
        </w:tc>
        <w:tc>
          <w:tcPr>
            <w:tcW w:w="498" w:type="pct"/>
          </w:tcPr>
          <w:p w14:paraId="5013037E" w14:textId="77777777" w:rsidR="00E41FF9" w:rsidRPr="00E24349" w:rsidRDefault="00E41FF9" w:rsidP="00E24349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0479E8F2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53EA3C2B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5C13168F" w14:textId="77777777" w:rsidR="00E41FF9" w:rsidRPr="00E24349" w:rsidRDefault="00E41FF9" w:rsidP="00E24349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631" w:type="pct"/>
          </w:tcPr>
          <w:p w14:paraId="63555D1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5CE11FD5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438F1E79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343D4E2D" w14:textId="77777777" w:rsidTr="00846EA2">
        <w:tc>
          <w:tcPr>
            <w:tcW w:w="928" w:type="pct"/>
          </w:tcPr>
          <w:p w14:paraId="23AC325F" w14:textId="77777777" w:rsidR="00E41FF9" w:rsidRPr="00E24349" w:rsidRDefault="00E41FF9" w:rsidP="00E24349">
            <w:pPr>
              <w:pStyle w:val="phtablecellleft"/>
            </w:pPr>
            <w:r w:rsidRPr="00E24349">
              <w:t>HOSP_LOCAL_STATUS</w:t>
            </w:r>
          </w:p>
        </w:tc>
        <w:tc>
          <w:tcPr>
            <w:tcW w:w="556" w:type="pct"/>
          </w:tcPr>
          <w:p w14:paraId="201530EB" w14:textId="77777777" w:rsidR="00E41FF9" w:rsidRPr="00E24349" w:rsidRDefault="00E41FF9" w:rsidP="00E24349">
            <w:pPr>
              <w:pStyle w:val="phtablecellleft"/>
            </w:pPr>
            <w:r w:rsidRPr="00E24349">
              <w:t>Местный</w:t>
            </w:r>
            <w:r w:rsidR="0081618C" w:rsidRPr="00E24349">
              <w:t xml:space="preserve"> </w:t>
            </w:r>
            <w:r w:rsidRPr="00E24349">
              <w:t>статус</w:t>
            </w:r>
          </w:p>
        </w:tc>
        <w:tc>
          <w:tcPr>
            <w:tcW w:w="498" w:type="pct"/>
          </w:tcPr>
          <w:p w14:paraId="68026902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текстовый</w:t>
            </w:r>
          </w:p>
        </w:tc>
        <w:tc>
          <w:tcPr>
            <w:tcW w:w="468" w:type="pct"/>
          </w:tcPr>
          <w:p w14:paraId="3F835010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</w:p>
        </w:tc>
        <w:tc>
          <w:tcPr>
            <w:tcW w:w="369" w:type="pct"/>
          </w:tcPr>
          <w:p w14:paraId="2BA3439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3164C02A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012CC99A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2E3ED138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3AED14A2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2EA58654" w14:textId="77777777" w:rsidTr="00846EA2">
        <w:tc>
          <w:tcPr>
            <w:tcW w:w="928" w:type="pct"/>
          </w:tcPr>
          <w:p w14:paraId="2EECE2E0" w14:textId="77777777" w:rsidR="00E41FF9" w:rsidRPr="00E24349" w:rsidRDefault="00E41FF9" w:rsidP="00E24349">
            <w:pPr>
              <w:pStyle w:val="phtablecellleft"/>
            </w:pPr>
            <w:r w:rsidRPr="00E24349">
              <w:t>ANAMNESIS_DIS</w:t>
            </w:r>
          </w:p>
        </w:tc>
        <w:tc>
          <w:tcPr>
            <w:tcW w:w="556" w:type="pct"/>
          </w:tcPr>
          <w:p w14:paraId="50C86CA3" w14:textId="77777777" w:rsidR="00E41FF9" w:rsidRPr="00E24349" w:rsidRDefault="00E41FF9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  <w:tc>
          <w:tcPr>
            <w:tcW w:w="498" w:type="pct"/>
          </w:tcPr>
          <w:p w14:paraId="33FC8B12" w14:textId="77777777" w:rsidR="00E41FF9" w:rsidRPr="00E24349" w:rsidRDefault="00E41FF9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7A7013EB" w14:textId="77777777" w:rsidR="00E41FF9" w:rsidRPr="00E24349" w:rsidRDefault="00E41FF9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369" w:type="pct"/>
          </w:tcPr>
          <w:p w14:paraId="38B90B2B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824" w:type="pct"/>
          </w:tcPr>
          <w:p w14:paraId="2DEE409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282FF39D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52A187F4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19E98524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0D90E162" w14:textId="77777777" w:rsidTr="00846EA2">
        <w:tc>
          <w:tcPr>
            <w:tcW w:w="928" w:type="pct"/>
          </w:tcPr>
          <w:p w14:paraId="1F1F0C99" w14:textId="77777777" w:rsidR="00E41FF9" w:rsidRPr="00E24349" w:rsidRDefault="00E41FF9" w:rsidP="00E24349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556" w:type="pct"/>
          </w:tcPr>
          <w:p w14:paraId="05331962" w14:textId="77777777" w:rsidR="00E41FF9" w:rsidRPr="00E24349" w:rsidRDefault="00E41FF9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жизни</w:t>
            </w:r>
          </w:p>
        </w:tc>
        <w:tc>
          <w:tcPr>
            <w:tcW w:w="498" w:type="pct"/>
          </w:tcPr>
          <w:p w14:paraId="1461893D" w14:textId="77777777" w:rsidR="00E41FF9" w:rsidRPr="00E24349" w:rsidRDefault="00E41FF9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7CDAAB52" w14:textId="77777777" w:rsidR="00E41FF9" w:rsidRPr="00E24349" w:rsidRDefault="00E41FF9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369" w:type="pct"/>
          </w:tcPr>
          <w:p w14:paraId="6BEB5189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824" w:type="pct"/>
          </w:tcPr>
          <w:p w14:paraId="3DA3F29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559DCA5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21685CC0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3BBAEFDE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16E340ED" w14:textId="77777777" w:rsidTr="00846EA2">
        <w:tc>
          <w:tcPr>
            <w:tcW w:w="928" w:type="pct"/>
          </w:tcPr>
          <w:p w14:paraId="0A2315E4" w14:textId="77777777" w:rsidR="00E41FF9" w:rsidRPr="00E24349" w:rsidRDefault="00E41FF9" w:rsidP="00E24349">
            <w:pPr>
              <w:pStyle w:val="phtablecellleft"/>
            </w:pPr>
            <w:r w:rsidRPr="00E24349">
              <w:t>ANAMNESIS_EPID</w:t>
            </w:r>
          </w:p>
        </w:tc>
        <w:tc>
          <w:tcPr>
            <w:tcW w:w="556" w:type="pct"/>
          </w:tcPr>
          <w:p w14:paraId="7F0B8286" w14:textId="77777777" w:rsidR="00E41FF9" w:rsidRPr="00E24349" w:rsidRDefault="00E41FF9" w:rsidP="00E24349">
            <w:pPr>
              <w:pStyle w:val="phtablecellleft"/>
            </w:pPr>
            <w:r w:rsidRPr="00E24349">
              <w:t>Эпидемиологический</w:t>
            </w:r>
            <w:r w:rsidR="0081618C" w:rsidRPr="00E24349">
              <w:t xml:space="preserve"> </w:t>
            </w:r>
            <w:r w:rsidRPr="00E24349">
              <w:t>анамнез</w:t>
            </w:r>
          </w:p>
        </w:tc>
        <w:tc>
          <w:tcPr>
            <w:tcW w:w="498" w:type="pct"/>
          </w:tcPr>
          <w:p w14:paraId="779B3F72" w14:textId="77777777" w:rsidR="00E41FF9" w:rsidRPr="00E24349" w:rsidRDefault="00E41FF9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19DDE07E" w14:textId="77777777" w:rsidR="00E41FF9" w:rsidRPr="00E24349" w:rsidRDefault="00E41FF9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369" w:type="pct"/>
          </w:tcPr>
          <w:p w14:paraId="6FFA00C9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подходящий</w:t>
            </w:r>
          </w:p>
        </w:tc>
        <w:tc>
          <w:tcPr>
            <w:tcW w:w="824" w:type="pct"/>
          </w:tcPr>
          <w:p w14:paraId="64FD1601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5C420F49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6D51451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61D3D6C5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21D47BB5" w14:textId="77777777" w:rsidTr="00846EA2">
        <w:tc>
          <w:tcPr>
            <w:tcW w:w="5000" w:type="pct"/>
            <w:gridSpan w:val="9"/>
          </w:tcPr>
          <w:p w14:paraId="273E7328" w14:textId="77777777" w:rsidR="00E41FF9" w:rsidRPr="00E24349" w:rsidRDefault="00E41FF9" w:rsidP="00355B18">
            <w:pPr>
              <w:pStyle w:val="phtablecolcaption"/>
            </w:pPr>
            <w:r w:rsidRPr="00E24349">
              <w:lastRenderedPageBreak/>
              <w:t>Настройка</w:t>
            </w:r>
            <w:r w:rsidR="0081618C" w:rsidRPr="00E24349">
              <w:t xml:space="preserve"> </w:t>
            </w:r>
            <w:r w:rsidRPr="00E24349">
              <w:t>полей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ежедневного</w:t>
            </w:r>
            <w:r w:rsidR="0081618C" w:rsidRPr="00E24349">
              <w:t xml:space="preserve"> </w:t>
            </w:r>
            <w:r w:rsidRPr="00E24349">
              <w:t>осмотра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стационаре</w:t>
            </w:r>
          </w:p>
        </w:tc>
      </w:tr>
      <w:tr w:rsidR="000263B8" w:rsidRPr="00E24349" w14:paraId="07BEDB2C" w14:textId="77777777" w:rsidTr="00846EA2">
        <w:tc>
          <w:tcPr>
            <w:tcW w:w="928" w:type="pct"/>
          </w:tcPr>
          <w:p w14:paraId="6F9A8EBD" w14:textId="77777777" w:rsidR="00E41FF9" w:rsidRPr="00E24349" w:rsidRDefault="00E41FF9" w:rsidP="00E24349">
            <w:pPr>
              <w:pStyle w:val="phtablecellleft"/>
            </w:pPr>
            <w:r w:rsidRPr="00E24349">
              <w:t>PATIENT_CONDITIONS_ADMISSION</w:t>
            </w:r>
          </w:p>
        </w:tc>
        <w:tc>
          <w:tcPr>
            <w:tcW w:w="556" w:type="pct"/>
          </w:tcPr>
          <w:p w14:paraId="1762ED83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  <w:tc>
          <w:tcPr>
            <w:tcW w:w="498" w:type="pct"/>
          </w:tcPr>
          <w:p w14:paraId="493E7003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7B5C107B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15F1466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6425CF4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198DC10B" w14:textId="77777777" w:rsidR="00E41FF9" w:rsidRPr="00E24349" w:rsidRDefault="00E41FF9" w:rsidP="00E24349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74" w:type="pct"/>
          </w:tcPr>
          <w:p w14:paraId="6E338C33" w14:textId="77777777" w:rsidR="00E41FF9" w:rsidRPr="00E24349" w:rsidRDefault="00E41FF9" w:rsidP="00E24349">
            <w:pPr>
              <w:pStyle w:val="phtablecellleft"/>
            </w:pPr>
            <w:r w:rsidRPr="00E24349">
              <w:t>LIST</w:t>
            </w:r>
          </w:p>
        </w:tc>
        <w:tc>
          <w:tcPr>
            <w:tcW w:w="451" w:type="pct"/>
          </w:tcPr>
          <w:p w14:paraId="4A966C20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1BC5282F" w14:textId="77777777" w:rsidTr="00846EA2">
        <w:tc>
          <w:tcPr>
            <w:tcW w:w="928" w:type="pct"/>
          </w:tcPr>
          <w:p w14:paraId="3FEAEEC4" w14:textId="77777777" w:rsidR="00E41FF9" w:rsidRPr="00E24349" w:rsidRDefault="00E41FF9" w:rsidP="00E24349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556" w:type="pct"/>
          </w:tcPr>
          <w:p w14:paraId="32D6AF7E" w14:textId="77777777" w:rsidR="00E41FF9" w:rsidRPr="00E24349" w:rsidRDefault="00E41FF9" w:rsidP="00E24349">
            <w:pPr>
              <w:pStyle w:val="phtablecellleft"/>
            </w:pPr>
            <w:r w:rsidRPr="00E24349">
              <w:t>Общее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пациента(ки)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шкала</w:t>
            </w:r>
            <w:r w:rsidR="0081618C" w:rsidRPr="00E24349">
              <w:t xml:space="preserve"> </w:t>
            </w:r>
            <w:r w:rsidRPr="00E24349">
              <w:t>ECOG</w:t>
            </w:r>
          </w:p>
        </w:tc>
        <w:tc>
          <w:tcPr>
            <w:tcW w:w="498" w:type="pct"/>
          </w:tcPr>
          <w:p w14:paraId="711749E4" w14:textId="77777777" w:rsidR="00E41FF9" w:rsidRPr="00E24349" w:rsidRDefault="00E41FF9" w:rsidP="00E24349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257A96DB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6AFA201B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18AE8FC4" w14:textId="77777777" w:rsidR="00E41FF9" w:rsidRPr="00E24349" w:rsidRDefault="00E41FF9" w:rsidP="00E24349">
            <w:pPr>
              <w:pStyle w:val="phtablecellleft"/>
            </w:pPr>
            <w:r w:rsidRPr="00E24349">
              <w:t>CONDITION_PAT_ECOG</w:t>
            </w:r>
          </w:p>
        </w:tc>
        <w:tc>
          <w:tcPr>
            <w:tcW w:w="631" w:type="pct"/>
          </w:tcPr>
          <w:p w14:paraId="7BCE11AA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2B88A131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339CA726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AA73954" w14:textId="77777777" w:rsidTr="00846EA2">
        <w:tc>
          <w:tcPr>
            <w:tcW w:w="928" w:type="pct"/>
          </w:tcPr>
          <w:p w14:paraId="75A36292" w14:textId="77777777" w:rsidR="00E41FF9" w:rsidRPr="00E24349" w:rsidRDefault="00E41FF9" w:rsidP="00E24349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556" w:type="pct"/>
          </w:tcPr>
          <w:p w14:paraId="18097088" w14:textId="77777777" w:rsidR="00E41FF9" w:rsidRPr="00E24349" w:rsidRDefault="00E41FF9" w:rsidP="00E24349">
            <w:pPr>
              <w:pStyle w:val="phtablecellleft"/>
            </w:pPr>
            <w:r w:rsidRPr="00E24349">
              <w:t>Общее</w:t>
            </w:r>
            <w:r w:rsidR="0081618C" w:rsidRPr="00E24349">
              <w:t xml:space="preserve"> </w:t>
            </w:r>
            <w:r w:rsidRPr="00E24349">
              <w:t>состояние</w:t>
            </w:r>
            <w:r w:rsidR="0081618C" w:rsidRPr="00E24349">
              <w:t xml:space="preserve"> </w:t>
            </w:r>
            <w:r w:rsidRPr="00E24349">
              <w:t>пациента(ки)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Pr="00E24349">
              <w:t>индекс</w:t>
            </w:r>
            <w:r w:rsidR="0081618C" w:rsidRPr="00E24349">
              <w:t xml:space="preserve"> </w:t>
            </w:r>
            <w:r w:rsidRPr="00E24349">
              <w:t>Карновского</w:t>
            </w:r>
          </w:p>
        </w:tc>
        <w:tc>
          <w:tcPr>
            <w:tcW w:w="498" w:type="pct"/>
          </w:tcPr>
          <w:p w14:paraId="3D2EBDB0" w14:textId="77777777" w:rsidR="00E41FF9" w:rsidRPr="00E24349" w:rsidRDefault="00E41FF9" w:rsidP="00E24349">
            <w:pPr>
              <w:pStyle w:val="phtablecellleft"/>
            </w:pPr>
            <w:r w:rsidRPr="00E24349">
              <w:t>VARCHAR2(300)</w:t>
            </w:r>
          </w:p>
        </w:tc>
        <w:tc>
          <w:tcPr>
            <w:tcW w:w="468" w:type="pct"/>
          </w:tcPr>
          <w:p w14:paraId="452FF030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5B1E46D0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338F908D" w14:textId="77777777" w:rsidR="00E41FF9" w:rsidRPr="00E24349" w:rsidRDefault="00E41FF9" w:rsidP="00E24349">
            <w:pPr>
              <w:pStyle w:val="phtablecellleft"/>
            </w:pPr>
            <w:r w:rsidRPr="00E24349">
              <w:t>CONDITION_PAT_KARNOVSKY</w:t>
            </w:r>
          </w:p>
        </w:tc>
        <w:tc>
          <w:tcPr>
            <w:tcW w:w="631" w:type="pct"/>
          </w:tcPr>
          <w:p w14:paraId="25A935C9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67811B36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5EFDD37D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2817126" w14:textId="77777777" w:rsidTr="00846EA2">
        <w:tc>
          <w:tcPr>
            <w:tcW w:w="928" w:type="pct"/>
          </w:tcPr>
          <w:p w14:paraId="0C4F19F8" w14:textId="77777777" w:rsidR="00E41FF9" w:rsidRPr="00E24349" w:rsidRDefault="00E41FF9" w:rsidP="00E24349">
            <w:pPr>
              <w:pStyle w:val="phtablecellleft"/>
            </w:pPr>
            <w:r w:rsidRPr="00E24349">
              <w:t>COMPLAINTS</w:t>
            </w:r>
          </w:p>
        </w:tc>
        <w:tc>
          <w:tcPr>
            <w:tcW w:w="556" w:type="pct"/>
          </w:tcPr>
          <w:p w14:paraId="51A3F963" w14:textId="77777777" w:rsidR="00E41FF9" w:rsidRPr="00E24349" w:rsidRDefault="00E41FF9" w:rsidP="00E24349">
            <w:pPr>
              <w:pStyle w:val="phtablecellleft"/>
            </w:pPr>
            <w:r w:rsidRPr="00E24349">
              <w:t>Жалобы</w:t>
            </w:r>
          </w:p>
        </w:tc>
        <w:tc>
          <w:tcPr>
            <w:tcW w:w="498" w:type="pct"/>
          </w:tcPr>
          <w:p w14:paraId="1AA330F2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строковый</w:t>
            </w:r>
          </w:p>
        </w:tc>
        <w:tc>
          <w:tcPr>
            <w:tcW w:w="468" w:type="pct"/>
          </w:tcPr>
          <w:p w14:paraId="01996F90" w14:textId="77777777" w:rsidR="00E41FF9" w:rsidRPr="00E24349" w:rsidRDefault="00E41FF9" w:rsidP="00E24349">
            <w:pPr>
              <w:pStyle w:val="phtablecellleft"/>
            </w:pPr>
            <w:r w:rsidRPr="00E24349">
              <w:t>Любой</w:t>
            </w:r>
          </w:p>
        </w:tc>
        <w:tc>
          <w:tcPr>
            <w:tcW w:w="369" w:type="pct"/>
          </w:tcPr>
          <w:p w14:paraId="76598AE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6432A479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05DC923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79E152A4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542C4C8C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7DDABC3" w14:textId="77777777" w:rsidTr="00846EA2">
        <w:tc>
          <w:tcPr>
            <w:tcW w:w="5000" w:type="pct"/>
            <w:gridSpan w:val="9"/>
          </w:tcPr>
          <w:p w14:paraId="7ADE93EC" w14:textId="77777777" w:rsidR="00E41FF9" w:rsidRPr="00E24349" w:rsidRDefault="00E41FF9" w:rsidP="00355B18">
            <w:pPr>
              <w:pStyle w:val="phtablecolcaption"/>
            </w:pPr>
            <w:r w:rsidRPr="00E24349">
              <w:t>Настройка</w:t>
            </w:r>
            <w:r w:rsidR="0081618C" w:rsidRPr="00E24349">
              <w:t xml:space="preserve"> </w:t>
            </w:r>
            <w:r w:rsidRPr="00E24349">
              <w:t>полей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услуги</w:t>
            </w:r>
            <w:r w:rsidR="0081618C" w:rsidRPr="00E24349">
              <w:t xml:space="preserve"> </w:t>
            </w:r>
            <w:r w:rsidRPr="00E24349">
              <w:t>выписного</w:t>
            </w:r>
            <w:r w:rsidR="0081618C" w:rsidRPr="00E24349">
              <w:t xml:space="preserve"> </w:t>
            </w:r>
            <w:r w:rsidRPr="00E24349">
              <w:t>эпикриза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стационаре</w:t>
            </w:r>
          </w:p>
        </w:tc>
      </w:tr>
      <w:tr w:rsidR="000263B8" w:rsidRPr="00E24349" w14:paraId="0E20B30F" w14:textId="77777777" w:rsidTr="00846EA2">
        <w:tc>
          <w:tcPr>
            <w:tcW w:w="928" w:type="pct"/>
          </w:tcPr>
          <w:p w14:paraId="1E132864" w14:textId="77777777" w:rsidR="00E41FF9" w:rsidRPr="00E24349" w:rsidRDefault="00E41FF9" w:rsidP="00E24349">
            <w:pPr>
              <w:pStyle w:val="phtablecellleft"/>
            </w:pPr>
            <w:r w:rsidRPr="00E24349">
              <w:t>PATIENT_CONDIT_DISCHARGE</w:t>
            </w:r>
          </w:p>
        </w:tc>
        <w:tc>
          <w:tcPr>
            <w:tcW w:w="556" w:type="pct"/>
          </w:tcPr>
          <w:p w14:paraId="600141EB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выписке</w:t>
            </w:r>
          </w:p>
        </w:tc>
        <w:tc>
          <w:tcPr>
            <w:tcW w:w="498" w:type="pct"/>
          </w:tcPr>
          <w:p w14:paraId="2B4ABA0D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6CD04ADA" w14:textId="77777777" w:rsidR="00E41FF9" w:rsidRPr="00E24349" w:rsidRDefault="00E41FF9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369" w:type="pct"/>
          </w:tcPr>
          <w:p w14:paraId="0DD48E00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2E5852C5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0D6C0EF6" w14:textId="77777777" w:rsidR="00E41FF9" w:rsidRPr="00E24349" w:rsidRDefault="00E41FF9" w:rsidP="00E24349">
            <w:pPr>
              <w:pStyle w:val="phtablecellleft"/>
            </w:pPr>
            <w:r w:rsidRPr="00E24349">
              <w:t>PATIENT_CONDITIONS</w:t>
            </w:r>
          </w:p>
        </w:tc>
        <w:tc>
          <w:tcPr>
            <w:tcW w:w="274" w:type="pct"/>
          </w:tcPr>
          <w:p w14:paraId="05869A1C" w14:textId="77777777" w:rsidR="00E41FF9" w:rsidRPr="00E24349" w:rsidRDefault="00E41FF9" w:rsidP="00E24349">
            <w:pPr>
              <w:pStyle w:val="phtablecellleft"/>
            </w:pPr>
            <w:r w:rsidRPr="00E24349">
              <w:t>LIST</w:t>
            </w:r>
          </w:p>
        </w:tc>
        <w:tc>
          <w:tcPr>
            <w:tcW w:w="451" w:type="pct"/>
          </w:tcPr>
          <w:p w14:paraId="17D2D421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7239426E" w14:textId="77777777" w:rsidTr="00846EA2">
        <w:tc>
          <w:tcPr>
            <w:tcW w:w="928" w:type="pct"/>
          </w:tcPr>
          <w:p w14:paraId="1781FB5A" w14:textId="77777777" w:rsidR="00E41FF9" w:rsidRPr="00E24349" w:rsidRDefault="00E41FF9" w:rsidP="00E24349">
            <w:pPr>
              <w:pStyle w:val="phtablecellleft"/>
            </w:pPr>
            <w:r w:rsidRPr="00E24349">
              <w:t>HOSP_REG_DIET</w:t>
            </w:r>
          </w:p>
        </w:tc>
        <w:tc>
          <w:tcPr>
            <w:tcW w:w="556" w:type="pct"/>
          </w:tcPr>
          <w:p w14:paraId="7094684F" w14:textId="77777777" w:rsidR="00E41FF9" w:rsidRPr="00E24349" w:rsidRDefault="00E41FF9" w:rsidP="00E24349">
            <w:pPr>
              <w:pStyle w:val="phtablecellleft"/>
            </w:pPr>
            <w:r w:rsidRPr="00E24349">
              <w:t>Режим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диета</w:t>
            </w:r>
          </w:p>
        </w:tc>
        <w:tc>
          <w:tcPr>
            <w:tcW w:w="498" w:type="pct"/>
          </w:tcPr>
          <w:p w14:paraId="08729CE2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2FF93915" w14:textId="77777777" w:rsidR="00E41FF9" w:rsidRPr="00E24349" w:rsidRDefault="00E41FF9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369" w:type="pct"/>
          </w:tcPr>
          <w:p w14:paraId="070FB03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7FE758A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6940435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6163A66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46F2F8A2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677D0423" w14:textId="77777777" w:rsidTr="00846EA2">
        <w:tc>
          <w:tcPr>
            <w:tcW w:w="928" w:type="pct"/>
          </w:tcPr>
          <w:p w14:paraId="19B65F2A" w14:textId="77777777" w:rsidR="00E41FF9" w:rsidRPr="00E24349" w:rsidRDefault="00E41FF9" w:rsidP="00E24349">
            <w:pPr>
              <w:pStyle w:val="phtablecellleft"/>
            </w:pPr>
            <w:r w:rsidRPr="00E24349">
              <w:t>HOSP_RECOM_LECH</w:t>
            </w:r>
          </w:p>
        </w:tc>
        <w:tc>
          <w:tcPr>
            <w:tcW w:w="556" w:type="pct"/>
          </w:tcPr>
          <w:p w14:paraId="046D82A3" w14:textId="77777777" w:rsidR="00E41FF9" w:rsidRPr="00E24349" w:rsidRDefault="00E41FF9" w:rsidP="00E24349">
            <w:pPr>
              <w:pStyle w:val="phtablecellleft"/>
            </w:pPr>
            <w:r w:rsidRPr="00E24349">
              <w:t>Рекомендованное</w:t>
            </w:r>
            <w:r w:rsidR="0081618C" w:rsidRPr="00E24349">
              <w:t xml:space="preserve"> </w:t>
            </w:r>
            <w:r w:rsidRPr="00E24349">
              <w:t>лечение</w:t>
            </w:r>
          </w:p>
        </w:tc>
        <w:tc>
          <w:tcPr>
            <w:tcW w:w="498" w:type="pct"/>
          </w:tcPr>
          <w:p w14:paraId="7839596A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4B282C2C" w14:textId="77777777" w:rsidR="00E41FF9" w:rsidRPr="00E24349" w:rsidRDefault="00E41FF9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369" w:type="pct"/>
          </w:tcPr>
          <w:p w14:paraId="5F3366C7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51FAD57B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1EDCACD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12DEC5AA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0751C847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D381689" w14:textId="77777777" w:rsidTr="00846EA2">
        <w:tc>
          <w:tcPr>
            <w:tcW w:w="928" w:type="pct"/>
          </w:tcPr>
          <w:p w14:paraId="4214A355" w14:textId="77777777" w:rsidR="00E41FF9" w:rsidRPr="00E24349" w:rsidRDefault="00E41FF9" w:rsidP="00E24349">
            <w:pPr>
              <w:pStyle w:val="phtablecellleft"/>
            </w:pPr>
            <w:r w:rsidRPr="00E24349">
              <w:t>HOSP_RECOM_TRUD</w:t>
            </w:r>
          </w:p>
        </w:tc>
        <w:tc>
          <w:tcPr>
            <w:tcW w:w="556" w:type="pct"/>
          </w:tcPr>
          <w:p w14:paraId="2CCACDF2" w14:textId="77777777" w:rsidR="00E41FF9" w:rsidRPr="00E24349" w:rsidRDefault="00E41FF9" w:rsidP="00E24349">
            <w:pPr>
              <w:pStyle w:val="phtablecellleft"/>
            </w:pPr>
            <w:r w:rsidRPr="00E24349">
              <w:t>Трудовые</w:t>
            </w:r>
            <w:r w:rsidR="0081618C" w:rsidRPr="00E24349">
              <w:t xml:space="preserve"> </w:t>
            </w:r>
            <w:r w:rsidRPr="00E24349">
              <w:t>рекомендации</w:t>
            </w:r>
          </w:p>
        </w:tc>
        <w:tc>
          <w:tcPr>
            <w:tcW w:w="498" w:type="pct"/>
          </w:tcPr>
          <w:p w14:paraId="7B4B7D20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1A0C2804" w14:textId="77777777" w:rsidR="00E41FF9" w:rsidRPr="00E24349" w:rsidRDefault="00E41FF9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369" w:type="pct"/>
          </w:tcPr>
          <w:p w14:paraId="5F67F0CD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318DD006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2872511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449CDFAD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513DDC45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49CAD078" w14:textId="77777777" w:rsidTr="00846EA2">
        <w:tc>
          <w:tcPr>
            <w:tcW w:w="928" w:type="pct"/>
          </w:tcPr>
          <w:p w14:paraId="7BC56CF1" w14:textId="77777777" w:rsidR="00E41FF9" w:rsidRPr="00E24349" w:rsidRDefault="00E41FF9" w:rsidP="00E24349">
            <w:pPr>
              <w:pStyle w:val="phtablecellleft"/>
            </w:pPr>
            <w:r w:rsidRPr="00E24349">
              <w:t>HOSP_RECOM_OTHER</w:t>
            </w:r>
          </w:p>
        </w:tc>
        <w:tc>
          <w:tcPr>
            <w:tcW w:w="556" w:type="pct"/>
          </w:tcPr>
          <w:p w14:paraId="5FF15E52" w14:textId="77777777" w:rsidR="00E41FF9" w:rsidRPr="00E24349" w:rsidRDefault="00E41FF9" w:rsidP="00E24349">
            <w:pPr>
              <w:pStyle w:val="phtablecellleft"/>
            </w:pPr>
            <w:r w:rsidRPr="00E24349">
              <w:t>Прочие</w:t>
            </w:r>
            <w:r w:rsidR="0081618C" w:rsidRPr="00E24349">
              <w:t xml:space="preserve"> </w:t>
            </w:r>
            <w:r w:rsidRPr="00E24349">
              <w:t>рекомендации</w:t>
            </w:r>
          </w:p>
        </w:tc>
        <w:tc>
          <w:tcPr>
            <w:tcW w:w="498" w:type="pct"/>
          </w:tcPr>
          <w:p w14:paraId="49BC6AE5" w14:textId="77777777" w:rsidR="00E41FF9" w:rsidRPr="00E24349" w:rsidRDefault="00E41FF9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468" w:type="pct"/>
          </w:tcPr>
          <w:p w14:paraId="5C5DBDBD" w14:textId="77777777" w:rsidR="00E41FF9" w:rsidRPr="00E24349" w:rsidRDefault="00E41FF9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369" w:type="pct"/>
          </w:tcPr>
          <w:p w14:paraId="1344E0BE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546E8DC6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3041B9F9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64886583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5FAB4D8C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520CD95F" w14:textId="77777777" w:rsidTr="00846EA2">
        <w:tc>
          <w:tcPr>
            <w:tcW w:w="928" w:type="pct"/>
          </w:tcPr>
          <w:p w14:paraId="04AC78EB" w14:textId="77777777" w:rsidR="00E41FF9" w:rsidRPr="00E24349" w:rsidRDefault="00E41FF9" w:rsidP="00E24349">
            <w:pPr>
              <w:pStyle w:val="phtablecellleft"/>
            </w:pPr>
            <w:r w:rsidRPr="00E24349">
              <w:t>HOSP_COURSE_DISEASE</w:t>
            </w:r>
          </w:p>
        </w:tc>
        <w:tc>
          <w:tcPr>
            <w:tcW w:w="556" w:type="pct"/>
          </w:tcPr>
          <w:p w14:paraId="67A7835F" w14:textId="77777777" w:rsidR="00E41FF9" w:rsidRPr="00E24349" w:rsidRDefault="00E41FF9" w:rsidP="00E24349">
            <w:pPr>
              <w:pStyle w:val="phtablecellleft"/>
            </w:pPr>
            <w:r w:rsidRPr="00E24349">
              <w:t>Течение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  <w:tc>
          <w:tcPr>
            <w:tcW w:w="498" w:type="pct"/>
          </w:tcPr>
          <w:p w14:paraId="2067AF9A" w14:textId="77777777" w:rsidR="00E41FF9" w:rsidRPr="00E24349" w:rsidRDefault="00E41FF9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468" w:type="pct"/>
          </w:tcPr>
          <w:p w14:paraId="44C8637D" w14:textId="77777777" w:rsidR="00E41FF9" w:rsidRPr="00E24349" w:rsidRDefault="00E41FF9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369" w:type="pct"/>
          </w:tcPr>
          <w:p w14:paraId="569D8342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824" w:type="pct"/>
          </w:tcPr>
          <w:p w14:paraId="73C15470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631" w:type="pct"/>
          </w:tcPr>
          <w:p w14:paraId="5AD1483E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274" w:type="pct"/>
          </w:tcPr>
          <w:p w14:paraId="29CD6098" w14:textId="77777777" w:rsidR="00E41FF9" w:rsidRPr="00E24349" w:rsidRDefault="00E41FF9" w:rsidP="00E24349">
            <w:pPr>
              <w:pStyle w:val="phtablecellleft"/>
            </w:pPr>
          </w:p>
        </w:tc>
        <w:tc>
          <w:tcPr>
            <w:tcW w:w="451" w:type="pct"/>
          </w:tcPr>
          <w:p w14:paraId="46FF7A8A" w14:textId="77777777" w:rsidR="00E41FF9" w:rsidRPr="00E24349" w:rsidRDefault="00E41FF9" w:rsidP="00E24349">
            <w:pPr>
              <w:pStyle w:val="phtablecellleft"/>
            </w:pPr>
            <w:r w:rsidRPr="00E24349">
              <w:t>Дополнительное</w:t>
            </w:r>
          </w:p>
        </w:tc>
      </w:tr>
    </w:tbl>
    <w:p w14:paraId="51FBF82A" w14:textId="77777777" w:rsidR="000263B8" w:rsidRDefault="000263B8" w:rsidP="000263B8">
      <w:pPr>
        <w:pStyle w:val="phnormal"/>
      </w:pPr>
    </w:p>
    <w:p w14:paraId="4A6C3741" w14:textId="77777777" w:rsidR="000263B8" w:rsidRPr="000263B8" w:rsidRDefault="000263B8" w:rsidP="000263B8">
      <w:pPr>
        <w:pStyle w:val="phlistitemizedtitle"/>
        <w:rPr>
          <w:b/>
        </w:rPr>
      </w:pPr>
      <w:r w:rsidRPr="000263B8">
        <w:rPr>
          <w:b/>
        </w:rPr>
        <w:lastRenderedPageBreak/>
        <w:t>Примечания</w:t>
      </w:r>
    </w:p>
    <w:p w14:paraId="349083D8" w14:textId="77777777" w:rsidR="000263B8" w:rsidRPr="000263B8" w:rsidRDefault="000263B8" w:rsidP="000263B8">
      <w:pPr>
        <w:pStyle w:val="phnormal"/>
      </w:pPr>
      <w:r>
        <w:t>1 </w:t>
      </w:r>
      <w:r w:rsidRPr="000263B8">
        <w:t>Поля в шаблоне услуги выписного эпикриза в стационаре могут быть размещены на любой из вкладок шаблона.</w:t>
      </w:r>
    </w:p>
    <w:p w14:paraId="271EB708" w14:textId="77777777" w:rsidR="000263B8" w:rsidRDefault="000263B8" w:rsidP="000263B8">
      <w:pPr>
        <w:pStyle w:val="phnormal"/>
      </w:pPr>
      <w:r>
        <w:t>2 </w:t>
      </w:r>
      <w:r w:rsidRPr="000263B8">
        <w:t xml:space="preserve">Настройка поля </w:t>
      </w:r>
      <w:r>
        <w:t>«</w:t>
      </w:r>
      <w:r w:rsidRPr="000263B8">
        <w:t>Течение заболевания</w:t>
      </w:r>
      <w:r>
        <w:t>»</w:t>
      </w:r>
      <w:r w:rsidRPr="000263B8">
        <w:t xml:space="preserve"> не является обязательной. Следует проверить настройки поля только в том случае, если в МО оно заполняется при оказании услуги выписного эпикриза, и планируется его передача в ВИМИС.</w:t>
      </w:r>
    </w:p>
    <w:p w14:paraId="60608545" w14:textId="77777777" w:rsidR="00E41FF9" w:rsidRPr="000263B8" w:rsidRDefault="00E41FF9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Pr="000263B8">
        <w:t>.</w:t>
      </w:r>
    </w:p>
    <w:p w14:paraId="71E5A053" w14:textId="77777777" w:rsidR="00E41FF9" w:rsidRPr="000263B8" w:rsidRDefault="00E41FF9" w:rsidP="00C5690A">
      <w:pPr>
        <w:pStyle w:val="3"/>
      </w:pPr>
      <w:bookmarkStart w:id="422" w:name="_Toc118569089"/>
      <w:bookmarkStart w:id="423" w:name="_Toc120524861"/>
      <w:r w:rsidRPr="000263B8">
        <w:t>Настройка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bookmarkEnd w:id="422"/>
      <w:bookmarkEnd w:id="423"/>
    </w:p>
    <w:p w14:paraId="11447E73" w14:textId="77777777" w:rsidR="00E41FF9" w:rsidRPr="000263B8" w:rsidRDefault="00E41FF9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beta-версии</w:t>
      </w:r>
      <w:r w:rsidR="0081618C" w:rsidRPr="000263B8">
        <w:t xml:space="preserve"> </w:t>
      </w:r>
      <w:r w:rsidR="000263B8">
        <w:t>«</w:t>
      </w:r>
      <w:r w:rsidRPr="000263B8">
        <w:t>Выписной</w:t>
      </w:r>
      <w:r w:rsidR="0081618C" w:rsidRPr="000263B8">
        <w:t xml:space="preserve"> </w:t>
      </w:r>
      <w:r w:rsidRPr="000263B8">
        <w:t>эпикриз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стационара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отдельным</w:t>
      </w:r>
      <w:r w:rsidR="0081618C" w:rsidRPr="000263B8">
        <w:t xml:space="preserve"> </w:t>
      </w:r>
      <w:r w:rsidRPr="000263B8">
        <w:t>профилям</w:t>
      </w:r>
      <w:r w:rsidR="0081618C" w:rsidRPr="000263B8">
        <w:t xml:space="preserve"> </w:t>
      </w:r>
      <w:r w:rsidRPr="000263B8">
        <w:t>медицинской</w:t>
      </w:r>
      <w:r w:rsidR="0081618C" w:rsidRPr="000263B8">
        <w:t xml:space="preserve"> </w:t>
      </w:r>
      <w:r w:rsidRPr="000263B8">
        <w:t>помощи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сопоставив</w:t>
      </w:r>
      <w:r w:rsidR="0081618C" w:rsidRPr="000263B8">
        <w:t xml:space="preserve"> </w:t>
      </w:r>
      <w:r w:rsidRPr="000263B8">
        <w:t>им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услуг,</w:t>
      </w:r>
      <w:r w:rsidR="0081618C" w:rsidRPr="000263B8">
        <w:t xml:space="preserve"> </w:t>
      </w:r>
      <w:r w:rsidRPr="000263B8">
        <w:t>оказываемых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стационаре.</w:t>
      </w:r>
    </w:p>
    <w:p w14:paraId="0BB3C3A5" w14:textId="44B0C30D" w:rsidR="00E41FF9" w:rsidRPr="000263B8" w:rsidRDefault="000263B8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Сопоставление полей для выгрузки во внешнюю систему с полями шаблона приёма необходимо выполнять для каждой МО. Полям выгрузки сопоставляются поля шаблонов услуг, настроенные в п. </w:t>
      </w:r>
      <w:r w:rsidRPr="000263B8">
        <w:fldChar w:fldCharType="begin"/>
      </w:r>
      <w:r w:rsidRPr="000263B8">
        <w:instrText xml:space="preserve"> REF _Ref118568682 \r \h </w:instrText>
      </w:r>
      <w:r w:rsidRPr="000263B8">
        <w:fldChar w:fldCharType="separate"/>
      </w:r>
      <w:r w:rsidR="00865695">
        <w:t>15.5.8</w:t>
      </w:r>
      <w:r w:rsidRPr="000263B8">
        <w:fldChar w:fldCharType="end"/>
      </w:r>
      <w:r w:rsidRPr="000263B8">
        <w:t>.</w:t>
      </w:r>
    </w:p>
    <w:p w14:paraId="0A653775" w14:textId="77777777" w:rsidR="00E41FF9" w:rsidRPr="000263B8" w:rsidRDefault="00E41FF9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</w:p>
    <w:p w14:paraId="680D44EA" w14:textId="77777777" w:rsidR="00355B18" w:rsidRDefault="00E41FF9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019B4CD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выгрузки;</w:t>
      </w:r>
    </w:p>
    <w:p w14:paraId="5539F69C" w14:textId="77777777" w:rsidR="00E41FF9" w:rsidRPr="000263B8" w:rsidRDefault="00E41FF9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таблице:</w:t>
      </w:r>
    </w:p>
    <w:p w14:paraId="2BB6AC38" w14:textId="77777777" w:rsidR="00E41FF9" w:rsidRPr="000263B8" w:rsidRDefault="00E41FF9" w:rsidP="00355B18">
      <w:pPr>
        <w:pStyle w:val="phlistitemized1"/>
      </w:pPr>
      <w:r w:rsidRPr="000263B8">
        <w:t>если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же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создано,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значениям.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добавления/редактирования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выгрузки;</w:t>
      </w:r>
    </w:p>
    <w:p w14:paraId="19F9A940" w14:textId="2F70355C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21131F">
        <w:t xml:space="preserve"> (</w:t>
      </w:r>
      <w:r w:rsidR="0021131F">
        <w:fldChar w:fldCharType="begin"/>
      </w:r>
      <w:r w:rsidR="0021131F">
        <w:instrText xml:space="preserve"> REF _Ref119147701 \h </w:instrText>
      </w:r>
      <w:r w:rsidR="0021131F">
        <w:fldChar w:fldCharType="separate"/>
      </w:r>
      <w:r w:rsidR="00865695">
        <w:t>Таблица </w:t>
      </w:r>
      <w:r w:rsidR="00865695">
        <w:rPr>
          <w:noProof/>
        </w:rPr>
        <w:t>73</w:t>
      </w:r>
      <w:r w:rsidR="0021131F">
        <w:fldChar w:fldCharType="end"/>
      </w:r>
      <w:r w:rsidR="0021131F">
        <w:t>)</w:t>
      </w:r>
      <w:r w:rsidRPr="000263B8">
        <w:t>;</w:t>
      </w:r>
    </w:p>
    <w:p w14:paraId="19DECBFA" w14:textId="4A7A6439" w:rsidR="00E41FF9" w:rsidRPr="000263B8" w:rsidRDefault="00E15409" w:rsidP="00E24349">
      <w:pPr>
        <w:pStyle w:val="phtabletitle"/>
      </w:pPr>
      <w:bookmarkStart w:id="424" w:name="_Ref119147701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73</w:t>
      </w:r>
      <w:r w:rsidR="00E41FF9" w:rsidRPr="000263B8">
        <w:fldChar w:fldCharType="end"/>
      </w:r>
      <w:bookmarkEnd w:id="424"/>
      <w:r w:rsidR="0081618C" w:rsidRPr="000263B8">
        <w:t xml:space="preserve"> </w:t>
      </w:r>
      <w:r w:rsidR="0021131F">
        <w:t xml:space="preserve">–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добавления/редактирования</w:t>
      </w:r>
      <w:r w:rsidR="0081618C" w:rsidRPr="000263B8">
        <w:t xml:space="preserve"> </w:t>
      </w:r>
      <w:r w:rsidR="00E41FF9" w:rsidRPr="000263B8">
        <w:t>поля</w:t>
      </w:r>
      <w:r w:rsidR="0081618C" w:rsidRPr="000263B8">
        <w:t xml:space="preserve"> </w:t>
      </w:r>
      <w:r w:rsidR="00E41FF9" w:rsidRPr="000263B8">
        <w:t>выгрузки</w:t>
      </w:r>
      <w:r w:rsidR="0081618C" w:rsidRPr="000263B8">
        <w:t xml:space="preserve"> </w:t>
      </w:r>
      <w:r w:rsidR="00E41FF9" w:rsidRPr="000263B8">
        <w:t>во</w:t>
      </w:r>
      <w:r w:rsidR="0081618C" w:rsidRPr="000263B8">
        <w:t xml:space="preserve"> </w:t>
      </w:r>
      <w:r w:rsidR="00E41FF9" w:rsidRPr="000263B8">
        <w:t>внешние</w:t>
      </w:r>
      <w:r w:rsidR="0081618C" w:rsidRPr="000263B8">
        <w:t xml:space="preserve"> </w:t>
      </w:r>
      <w:r w:rsidR="00E41FF9" w:rsidRPr="000263B8">
        <w:t>системы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293"/>
        <w:gridCol w:w="1805"/>
        <w:gridCol w:w="5090"/>
      </w:tblGrid>
      <w:tr w:rsidR="000263B8" w:rsidRPr="00E24349" w14:paraId="5EF2C5A9" w14:textId="77777777" w:rsidTr="00846EA2">
        <w:trPr>
          <w:tblHeader/>
        </w:trPr>
        <w:tc>
          <w:tcPr>
            <w:tcW w:w="1616" w:type="pct"/>
          </w:tcPr>
          <w:p w14:paraId="1343F37D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886" w:type="pct"/>
          </w:tcPr>
          <w:p w14:paraId="30E0C8B2" w14:textId="77777777" w:rsidR="00E41FF9" w:rsidRPr="00E24349" w:rsidRDefault="00E41FF9" w:rsidP="00355B18">
            <w:pPr>
              <w:pStyle w:val="phtablecolcaption"/>
            </w:pPr>
            <w:r w:rsidRPr="00E24349">
              <w:t>Внешняя</w:t>
            </w:r>
            <w:r w:rsidR="0081618C" w:rsidRPr="00E24349">
              <w:t xml:space="preserve"> </w:t>
            </w:r>
            <w:r w:rsidRPr="00E24349">
              <w:t>система</w:t>
            </w:r>
          </w:p>
        </w:tc>
        <w:tc>
          <w:tcPr>
            <w:tcW w:w="2498" w:type="pct"/>
          </w:tcPr>
          <w:p w14:paraId="3A8016AD" w14:textId="77777777" w:rsidR="00E41FF9" w:rsidRPr="00E24349" w:rsidRDefault="00E41FF9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15D4A22F" w14:textId="77777777" w:rsidTr="00846EA2">
        <w:tc>
          <w:tcPr>
            <w:tcW w:w="1616" w:type="pct"/>
          </w:tcPr>
          <w:p w14:paraId="2295C3EE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886" w:type="pct"/>
          </w:tcPr>
          <w:p w14:paraId="668A4BA3" w14:textId="77777777" w:rsidR="00E41FF9" w:rsidRPr="00E24349" w:rsidRDefault="00E41FF9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98" w:type="pct"/>
          </w:tcPr>
          <w:p w14:paraId="6284A5AC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госпитализации</w:t>
            </w:r>
          </w:p>
        </w:tc>
      </w:tr>
      <w:tr w:rsidR="000263B8" w:rsidRPr="00E24349" w14:paraId="6894A27B" w14:textId="77777777" w:rsidTr="00846EA2">
        <w:tc>
          <w:tcPr>
            <w:tcW w:w="1616" w:type="pct"/>
          </w:tcPr>
          <w:p w14:paraId="195EB1BB" w14:textId="77777777" w:rsidR="00E41FF9" w:rsidRPr="00E24349" w:rsidRDefault="00E41FF9" w:rsidP="00E24349">
            <w:pPr>
              <w:pStyle w:val="phtablecellleft"/>
            </w:pPr>
            <w:r w:rsidRPr="00E24349">
              <w:lastRenderedPageBreak/>
              <w:t>PATIENT_CONDIT_DISCHARGE</w:t>
            </w:r>
          </w:p>
        </w:tc>
        <w:tc>
          <w:tcPr>
            <w:tcW w:w="886" w:type="pct"/>
          </w:tcPr>
          <w:p w14:paraId="60D4FF70" w14:textId="77777777" w:rsidR="00E41FF9" w:rsidRPr="00E24349" w:rsidRDefault="00E41FF9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98" w:type="pct"/>
          </w:tcPr>
          <w:p w14:paraId="665867D7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выписке</w:t>
            </w:r>
          </w:p>
        </w:tc>
      </w:tr>
      <w:tr w:rsidR="000263B8" w:rsidRPr="00E24349" w14:paraId="7FD92A22" w14:textId="77777777" w:rsidTr="00846EA2">
        <w:tc>
          <w:tcPr>
            <w:tcW w:w="1616" w:type="pct"/>
          </w:tcPr>
          <w:p w14:paraId="292A40CC" w14:textId="77777777" w:rsidR="00E41FF9" w:rsidRPr="00E24349" w:rsidRDefault="0081618C" w:rsidP="00E24349">
            <w:pPr>
              <w:pStyle w:val="phtablecellleft"/>
            </w:pPr>
            <w:r w:rsidRPr="00E24349">
              <w:t xml:space="preserve"> </w:t>
            </w:r>
            <w:r w:rsidR="00E41FF9" w:rsidRPr="00E24349">
              <w:t>HOSP_REG_DIET</w:t>
            </w:r>
          </w:p>
        </w:tc>
        <w:tc>
          <w:tcPr>
            <w:tcW w:w="886" w:type="pct"/>
          </w:tcPr>
          <w:p w14:paraId="55048C1A" w14:textId="77777777" w:rsidR="00E41FF9" w:rsidRPr="00E24349" w:rsidRDefault="00E41FF9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98" w:type="pct"/>
          </w:tcPr>
          <w:p w14:paraId="2A7FB1EA" w14:textId="77777777" w:rsidR="00E41FF9" w:rsidRPr="00E24349" w:rsidRDefault="00E41FF9" w:rsidP="00E24349">
            <w:pPr>
              <w:pStyle w:val="phtablecellleft"/>
            </w:pPr>
            <w:r w:rsidRPr="00E24349">
              <w:t>Режим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диета</w:t>
            </w:r>
          </w:p>
        </w:tc>
      </w:tr>
      <w:tr w:rsidR="000263B8" w:rsidRPr="00E24349" w14:paraId="570FAB39" w14:textId="77777777" w:rsidTr="00846EA2">
        <w:tc>
          <w:tcPr>
            <w:tcW w:w="1616" w:type="pct"/>
          </w:tcPr>
          <w:p w14:paraId="4932492C" w14:textId="77777777" w:rsidR="00E41FF9" w:rsidRPr="00E24349" w:rsidRDefault="00E41FF9" w:rsidP="00E24349">
            <w:pPr>
              <w:pStyle w:val="phtablecellleft"/>
            </w:pPr>
            <w:r w:rsidRPr="00E24349">
              <w:t>HOSP_RECOM_LECH</w:t>
            </w:r>
          </w:p>
        </w:tc>
        <w:tc>
          <w:tcPr>
            <w:tcW w:w="886" w:type="pct"/>
          </w:tcPr>
          <w:p w14:paraId="292DE957" w14:textId="77777777" w:rsidR="00E41FF9" w:rsidRPr="00E24349" w:rsidRDefault="00E41FF9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98" w:type="pct"/>
          </w:tcPr>
          <w:p w14:paraId="615D659A" w14:textId="77777777" w:rsidR="00E41FF9" w:rsidRPr="00E24349" w:rsidRDefault="00E41FF9" w:rsidP="00E24349">
            <w:pPr>
              <w:pStyle w:val="phtablecellleft"/>
            </w:pPr>
            <w:r w:rsidRPr="00E24349">
              <w:t>Рекомендованное</w:t>
            </w:r>
            <w:r w:rsidR="0081618C" w:rsidRPr="00E24349">
              <w:t xml:space="preserve"> </w:t>
            </w:r>
            <w:r w:rsidRPr="00E24349">
              <w:t>лечение</w:t>
            </w:r>
          </w:p>
        </w:tc>
      </w:tr>
      <w:tr w:rsidR="000263B8" w:rsidRPr="00E24349" w14:paraId="5EE3770C" w14:textId="77777777" w:rsidTr="00846EA2">
        <w:tc>
          <w:tcPr>
            <w:tcW w:w="1616" w:type="pct"/>
          </w:tcPr>
          <w:p w14:paraId="0F28813A" w14:textId="77777777" w:rsidR="00E41FF9" w:rsidRPr="00E24349" w:rsidRDefault="00E41FF9" w:rsidP="00E24349">
            <w:pPr>
              <w:pStyle w:val="phtablecellleft"/>
            </w:pPr>
            <w:r w:rsidRPr="00E24349">
              <w:t>HOSP_RECOM_TRUD</w:t>
            </w:r>
          </w:p>
        </w:tc>
        <w:tc>
          <w:tcPr>
            <w:tcW w:w="886" w:type="pct"/>
          </w:tcPr>
          <w:p w14:paraId="1FF2478B" w14:textId="77777777" w:rsidR="00E41FF9" w:rsidRPr="00E24349" w:rsidRDefault="00E41FF9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98" w:type="pct"/>
          </w:tcPr>
          <w:p w14:paraId="2CAF5F30" w14:textId="77777777" w:rsidR="00E41FF9" w:rsidRPr="00E24349" w:rsidRDefault="00E41FF9" w:rsidP="00E24349">
            <w:pPr>
              <w:pStyle w:val="phtablecellleft"/>
            </w:pPr>
            <w:r w:rsidRPr="00E24349">
              <w:t>Трудовые</w:t>
            </w:r>
            <w:r w:rsidR="0081618C" w:rsidRPr="00E24349">
              <w:t xml:space="preserve"> </w:t>
            </w:r>
            <w:r w:rsidRPr="00E24349">
              <w:t>рекомендации</w:t>
            </w:r>
          </w:p>
        </w:tc>
      </w:tr>
      <w:tr w:rsidR="000263B8" w:rsidRPr="00E24349" w14:paraId="33F53B46" w14:textId="77777777" w:rsidTr="00846EA2">
        <w:tc>
          <w:tcPr>
            <w:tcW w:w="1616" w:type="pct"/>
          </w:tcPr>
          <w:p w14:paraId="575AF38E" w14:textId="77777777" w:rsidR="00E41FF9" w:rsidRPr="00E24349" w:rsidRDefault="00E41FF9" w:rsidP="00E24349">
            <w:pPr>
              <w:pStyle w:val="phtablecellleft"/>
            </w:pPr>
            <w:r w:rsidRPr="00E24349">
              <w:t>HOSP_RECOM_OTHER</w:t>
            </w:r>
          </w:p>
        </w:tc>
        <w:tc>
          <w:tcPr>
            <w:tcW w:w="886" w:type="pct"/>
          </w:tcPr>
          <w:p w14:paraId="573E7383" w14:textId="77777777" w:rsidR="00E41FF9" w:rsidRPr="00E24349" w:rsidRDefault="00E41FF9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98" w:type="pct"/>
          </w:tcPr>
          <w:p w14:paraId="11E25C22" w14:textId="77777777" w:rsidR="00E41FF9" w:rsidRPr="00E24349" w:rsidRDefault="00E41FF9" w:rsidP="00E24349">
            <w:pPr>
              <w:pStyle w:val="phtablecellleft"/>
            </w:pPr>
            <w:r w:rsidRPr="00E24349">
              <w:t>Прочие</w:t>
            </w:r>
            <w:r w:rsidR="0081618C" w:rsidRPr="00E24349">
              <w:t xml:space="preserve"> </w:t>
            </w:r>
            <w:r w:rsidRPr="00E24349">
              <w:t>рекомендации</w:t>
            </w:r>
          </w:p>
        </w:tc>
      </w:tr>
      <w:tr w:rsidR="000263B8" w:rsidRPr="00E24349" w14:paraId="2A63E1C0" w14:textId="77777777" w:rsidTr="00846EA2">
        <w:tc>
          <w:tcPr>
            <w:tcW w:w="1616" w:type="pct"/>
          </w:tcPr>
          <w:p w14:paraId="61EFCBBD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886" w:type="pct"/>
          </w:tcPr>
          <w:p w14:paraId="4767ED4C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79075C11" w14:textId="77777777" w:rsidR="00E41FF9" w:rsidRPr="00E24349" w:rsidRDefault="00E41FF9" w:rsidP="00E24349">
            <w:pPr>
              <w:pStyle w:val="phtablecellleft"/>
            </w:pPr>
            <w:r w:rsidRPr="00E24349">
              <w:t>Степень</w:t>
            </w:r>
            <w:r w:rsidR="0081618C" w:rsidRPr="00E24349">
              <w:t xml:space="preserve"> </w:t>
            </w:r>
            <w:r w:rsidRPr="00E24349">
              <w:t>тяжести</w:t>
            </w:r>
            <w:r w:rsidR="0081618C" w:rsidRPr="00E24349">
              <w:t xml:space="preserve"> </w:t>
            </w:r>
            <w:r w:rsidRPr="00E24349">
              <w:t>состояния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</w:tr>
      <w:tr w:rsidR="000263B8" w:rsidRPr="00E24349" w14:paraId="7B0F5BA7" w14:textId="77777777" w:rsidTr="00846EA2">
        <w:tc>
          <w:tcPr>
            <w:tcW w:w="1616" w:type="pct"/>
          </w:tcPr>
          <w:p w14:paraId="54D85A0A" w14:textId="77777777" w:rsidR="00E41FF9" w:rsidRPr="00E24349" w:rsidRDefault="00E41FF9" w:rsidP="00E24349">
            <w:pPr>
              <w:pStyle w:val="phtablecellleft"/>
            </w:pPr>
            <w:r w:rsidRPr="00E24349">
              <w:t>ANAMNESIS_EPID</w:t>
            </w:r>
          </w:p>
        </w:tc>
        <w:tc>
          <w:tcPr>
            <w:tcW w:w="886" w:type="pct"/>
          </w:tcPr>
          <w:p w14:paraId="0B0322EE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125FAA27" w14:textId="77777777" w:rsidR="00E41FF9" w:rsidRPr="00E24349" w:rsidRDefault="00E41FF9" w:rsidP="00E24349">
            <w:pPr>
              <w:pStyle w:val="phtablecellleft"/>
            </w:pPr>
            <w:r w:rsidRPr="00E24349">
              <w:t>Эпидемиологический</w:t>
            </w:r>
            <w:r w:rsidR="0081618C" w:rsidRPr="00E24349">
              <w:t xml:space="preserve"> </w:t>
            </w:r>
            <w:r w:rsidRPr="00E24349">
              <w:t>анамнез</w:t>
            </w:r>
          </w:p>
        </w:tc>
      </w:tr>
      <w:tr w:rsidR="000263B8" w:rsidRPr="00E24349" w14:paraId="04F3D14D" w14:textId="77777777" w:rsidTr="00846EA2">
        <w:tc>
          <w:tcPr>
            <w:tcW w:w="1616" w:type="pct"/>
          </w:tcPr>
          <w:p w14:paraId="173C0C6F" w14:textId="77777777" w:rsidR="00E41FF9" w:rsidRPr="00E24349" w:rsidRDefault="00E41FF9" w:rsidP="00E24349">
            <w:pPr>
              <w:pStyle w:val="phtablecellleft"/>
            </w:pPr>
            <w:r w:rsidRPr="00E24349">
              <w:t>ANAMNESIS_DIS</w:t>
            </w:r>
          </w:p>
        </w:tc>
        <w:tc>
          <w:tcPr>
            <w:tcW w:w="886" w:type="pct"/>
          </w:tcPr>
          <w:p w14:paraId="75B5AE0D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55E31D9C" w14:textId="77777777" w:rsidR="00E41FF9" w:rsidRPr="00E24349" w:rsidRDefault="00E41FF9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7C7B6D8A" w14:textId="77777777" w:rsidTr="00846EA2">
        <w:tc>
          <w:tcPr>
            <w:tcW w:w="1616" w:type="pct"/>
          </w:tcPr>
          <w:p w14:paraId="18B13278" w14:textId="77777777" w:rsidR="00E41FF9" w:rsidRPr="00E24349" w:rsidRDefault="00E41FF9" w:rsidP="00E24349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886" w:type="pct"/>
          </w:tcPr>
          <w:p w14:paraId="60E9E19C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07810A79" w14:textId="77777777" w:rsidR="00E41FF9" w:rsidRPr="00E24349" w:rsidRDefault="00E41FF9" w:rsidP="00E24349">
            <w:pPr>
              <w:pStyle w:val="phtablecellleft"/>
            </w:pPr>
            <w:r w:rsidRPr="00E24349">
              <w:t>Анамнез</w:t>
            </w:r>
            <w:r w:rsidR="0081618C" w:rsidRPr="00E24349">
              <w:t xml:space="preserve"> </w:t>
            </w:r>
            <w:r w:rsidRPr="00E24349">
              <w:t>жизни</w:t>
            </w:r>
          </w:p>
        </w:tc>
      </w:tr>
      <w:tr w:rsidR="000263B8" w:rsidRPr="00E24349" w14:paraId="6D2C4064" w14:textId="77777777" w:rsidTr="00846EA2">
        <w:tc>
          <w:tcPr>
            <w:tcW w:w="1616" w:type="pct"/>
          </w:tcPr>
          <w:p w14:paraId="26264012" w14:textId="77777777" w:rsidR="00E41FF9" w:rsidRPr="00E24349" w:rsidRDefault="00E41FF9" w:rsidP="00E24349">
            <w:pPr>
              <w:pStyle w:val="phtablecellleft"/>
            </w:pPr>
            <w:r w:rsidRPr="00E24349">
              <w:t>HOSP_LOCAL_STATUS</w:t>
            </w:r>
          </w:p>
        </w:tc>
        <w:tc>
          <w:tcPr>
            <w:tcW w:w="886" w:type="pct"/>
          </w:tcPr>
          <w:p w14:paraId="2474AC9C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2B0EADBF" w14:textId="77777777" w:rsidR="00E41FF9" w:rsidRPr="00E24349" w:rsidRDefault="00E41FF9" w:rsidP="00E24349">
            <w:pPr>
              <w:pStyle w:val="phtablecellleft"/>
            </w:pPr>
            <w:r w:rsidRPr="00E24349">
              <w:t>Местный</w:t>
            </w:r>
            <w:r w:rsidR="0081618C" w:rsidRPr="00E24349">
              <w:t xml:space="preserve"> </w:t>
            </w:r>
            <w:r w:rsidRPr="00E24349">
              <w:t>статус</w:t>
            </w:r>
          </w:p>
        </w:tc>
      </w:tr>
      <w:tr w:rsidR="000263B8" w:rsidRPr="00E24349" w14:paraId="41508C3B" w14:textId="77777777" w:rsidTr="00846EA2">
        <w:tc>
          <w:tcPr>
            <w:tcW w:w="1616" w:type="pct"/>
          </w:tcPr>
          <w:p w14:paraId="55AF2B85" w14:textId="77777777" w:rsidR="00E41FF9" w:rsidRPr="00E24349" w:rsidRDefault="00E41FF9" w:rsidP="00E24349">
            <w:pPr>
              <w:pStyle w:val="phtablecellleft"/>
            </w:pPr>
            <w:r w:rsidRPr="00E24349">
              <w:t>COMPLAINTS</w:t>
            </w:r>
          </w:p>
        </w:tc>
        <w:tc>
          <w:tcPr>
            <w:tcW w:w="886" w:type="pct"/>
          </w:tcPr>
          <w:p w14:paraId="3C257C70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0523967A" w14:textId="77777777" w:rsidR="00E41FF9" w:rsidRPr="00E24349" w:rsidRDefault="00E41FF9" w:rsidP="00E24349">
            <w:pPr>
              <w:pStyle w:val="phtablecellleft"/>
            </w:pPr>
            <w:r w:rsidRPr="00E24349">
              <w:t>Жалобы</w:t>
            </w:r>
            <w:r w:rsidR="0081618C" w:rsidRPr="00E24349">
              <w:t xml:space="preserve"> </w:t>
            </w:r>
            <w:r w:rsidRPr="00E24349">
              <w:t>пациента</w:t>
            </w:r>
          </w:p>
        </w:tc>
      </w:tr>
      <w:tr w:rsidR="000263B8" w:rsidRPr="00E24349" w14:paraId="7217C704" w14:textId="77777777" w:rsidTr="00846EA2">
        <w:tc>
          <w:tcPr>
            <w:tcW w:w="1616" w:type="pct"/>
          </w:tcPr>
          <w:p w14:paraId="4A2078F7" w14:textId="77777777" w:rsidR="00E41FF9" w:rsidRPr="00E24349" w:rsidRDefault="00E41FF9" w:rsidP="00E24349">
            <w:pPr>
              <w:pStyle w:val="phtablecellleft"/>
            </w:pPr>
            <w:r w:rsidRPr="00E24349">
              <w:t>HOSP_COURSE_DISEASE</w:t>
            </w:r>
          </w:p>
        </w:tc>
        <w:tc>
          <w:tcPr>
            <w:tcW w:w="886" w:type="pct"/>
          </w:tcPr>
          <w:p w14:paraId="5ACD8B26" w14:textId="77777777" w:rsidR="00E41FF9" w:rsidRPr="00E24349" w:rsidRDefault="00E41FF9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98" w:type="pct"/>
          </w:tcPr>
          <w:p w14:paraId="1A600E78" w14:textId="77777777" w:rsidR="00E41FF9" w:rsidRPr="00E24349" w:rsidRDefault="00E41FF9" w:rsidP="00E24349">
            <w:pPr>
              <w:pStyle w:val="phtablecellleft"/>
            </w:pPr>
            <w:r w:rsidRPr="00E24349">
              <w:t>Течение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</w:tbl>
    <w:p w14:paraId="153AD1DA" w14:textId="77777777" w:rsidR="00F05BD6" w:rsidRDefault="00F05BD6" w:rsidP="00F05BD6">
      <w:pPr>
        <w:pStyle w:val="phnormal"/>
      </w:pPr>
    </w:p>
    <w:p w14:paraId="0C91532B" w14:textId="77777777" w:rsidR="00E41FF9" w:rsidRPr="000263B8" w:rsidRDefault="00E41FF9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3E304A39" w14:textId="77777777" w:rsidR="00E41FF9" w:rsidRPr="000263B8" w:rsidRDefault="00E41FF9" w:rsidP="00C5690A">
      <w:pPr>
        <w:pStyle w:val="4"/>
      </w:pPr>
      <w:r w:rsidRPr="000263B8">
        <w:t>Добавление</w:t>
      </w:r>
      <w:r w:rsidR="0081618C" w:rsidRPr="000263B8">
        <w:t xml:space="preserve"> </w:t>
      </w:r>
      <w:r w:rsidRPr="000263B8">
        <w:t>соответствия</w:t>
      </w:r>
      <w:r w:rsidR="0081618C" w:rsidRPr="000263B8">
        <w:t xml:space="preserve"> </w:t>
      </w:r>
      <w:r w:rsidRPr="000263B8">
        <w:t>полю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полю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</w:p>
    <w:p w14:paraId="5D9C4FFC" w14:textId="77777777" w:rsidR="00355B18" w:rsidRDefault="000E2BA0" w:rsidP="00355B18">
      <w:pPr>
        <w:pStyle w:val="phlistitemizedtitle"/>
      </w:pPr>
      <w:r>
        <w:t>Ч</w:t>
      </w:r>
      <w:r w:rsidR="00E41FF9" w:rsidRPr="000263B8">
        <w:t>тобы</w:t>
      </w:r>
      <w:r w:rsidR="0081618C" w:rsidRPr="000263B8">
        <w:t xml:space="preserve"> </w:t>
      </w:r>
      <w:r w:rsidR="00E41FF9" w:rsidRPr="000263B8">
        <w:t>сопоставить</w:t>
      </w:r>
      <w:r w:rsidR="0081618C" w:rsidRPr="000263B8">
        <w:t xml:space="preserve"> </w:t>
      </w:r>
      <w:r w:rsidR="00E41FF9" w:rsidRPr="000263B8">
        <w:t>полю</w:t>
      </w:r>
      <w:r w:rsidR="0081618C" w:rsidRPr="000263B8">
        <w:t xml:space="preserve"> </w:t>
      </w:r>
      <w:r w:rsidR="00E41FF9" w:rsidRPr="000263B8">
        <w:t>выгрузки</w:t>
      </w:r>
      <w:r w:rsidR="0081618C" w:rsidRPr="000263B8">
        <w:t xml:space="preserve"> </w:t>
      </w:r>
      <w:r w:rsidR="00E41FF9" w:rsidRPr="000263B8">
        <w:t>соответствующее</w:t>
      </w:r>
      <w:r w:rsidR="0081618C" w:rsidRPr="000263B8">
        <w:t xml:space="preserve"> </w:t>
      </w:r>
      <w:r w:rsidR="00E41FF9" w:rsidRPr="000263B8">
        <w:t>поле</w:t>
      </w:r>
      <w:r w:rsidR="0081618C" w:rsidRPr="000263B8">
        <w:t xml:space="preserve"> </w:t>
      </w:r>
      <w:r w:rsidR="00E41FF9" w:rsidRPr="000263B8">
        <w:t>из</w:t>
      </w:r>
      <w:r w:rsidR="0081618C" w:rsidRPr="000263B8">
        <w:t xml:space="preserve"> </w:t>
      </w:r>
      <w:r w:rsidR="00E41FF9" w:rsidRPr="000263B8">
        <w:t>шаблона</w:t>
      </w:r>
      <w:r w:rsidR="0081618C" w:rsidRPr="000263B8">
        <w:t xml:space="preserve"> </w:t>
      </w:r>
      <w:r w:rsidR="00E41FF9" w:rsidRPr="000263B8">
        <w:t>услуги</w:t>
      </w:r>
      <w:r w:rsidR="0081618C" w:rsidRPr="000263B8">
        <w:t xml:space="preserve"> </w:t>
      </w:r>
      <w:r w:rsidR="00E41FF9" w:rsidRPr="000263B8">
        <w:t>осмотра/консультации</w:t>
      </w:r>
      <w:r w:rsidR="0081618C" w:rsidRPr="000263B8">
        <w:t xml:space="preserve"> </w:t>
      </w:r>
      <w:r w:rsidR="00E41FF9" w:rsidRPr="000263B8">
        <w:t>выполните</w:t>
      </w:r>
      <w:r w:rsidR="0081618C" w:rsidRPr="000263B8">
        <w:t xml:space="preserve"> </w:t>
      </w:r>
      <w:r w:rsidR="00E41FF9" w:rsidRPr="000263B8">
        <w:t>следующие</w:t>
      </w:r>
      <w:r w:rsidR="0081618C" w:rsidRPr="000263B8">
        <w:t xml:space="preserve"> </w:t>
      </w:r>
      <w:r w:rsidR="00E41FF9" w:rsidRPr="000263B8">
        <w:t>действия</w:t>
      </w:r>
      <w:r w:rsidR="00355B18">
        <w:t>:</w:t>
      </w:r>
    </w:p>
    <w:p w14:paraId="50B56A3C" w14:textId="77777777" w:rsidR="00E41FF9" w:rsidRPr="000263B8" w:rsidRDefault="00E41FF9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необходимое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(перечень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представлен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ниже);</w:t>
      </w:r>
    </w:p>
    <w:p w14:paraId="5AB96B05" w14:textId="77777777" w:rsidR="00E41FF9" w:rsidRPr="000263B8" w:rsidRDefault="00E41FF9" w:rsidP="00355B18">
      <w:pPr>
        <w:pStyle w:val="phlistitemized1"/>
      </w:pPr>
      <w:r w:rsidRPr="000263B8">
        <w:t>если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установлено,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же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задано,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параметры.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добавления/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полей;</w:t>
      </w:r>
    </w:p>
    <w:p w14:paraId="164B75E3" w14:textId="56ECF822" w:rsidR="00E41FF9" w:rsidRPr="000263B8" w:rsidRDefault="00E41FF9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_Ref119148059 \h </w:instrText>
      </w:r>
      <w:r w:rsidR="00F05BD6">
        <w:fldChar w:fldCharType="separate"/>
      </w:r>
      <w:r w:rsidR="00865695">
        <w:t>Таблица </w:t>
      </w:r>
      <w:r w:rsidR="00865695">
        <w:rPr>
          <w:noProof/>
        </w:rPr>
        <w:t>74</w:t>
      </w:r>
      <w:r w:rsidR="00F05BD6">
        <w:fldChar w:fldCharType="end"/>
      </w:r>
      <w:r w:rsidR="00F05BD6">
        <w:t>)</w:t>
      </w:r>
      <w:r w:rsidRPr="000263B8">
        <w:t>;</w:t>
      </w:r>
    </w:p>
    <w:p w14:paraId="67F63B7C" w14:textId="11CC64AC" w:rsidR="00E41FF9" w:rsidRPr="000263B8" w:rsidRDefault="00E15409" w:rsidP="00E24349">
      <w:pPr>
        <w:pStyle w:val="phtabletitle"/>
      </w:pPr>
      <w:bookmarkStart w:id="425" w:name="_Ref119148059"/>
      <w:r>
        <w:t>Таблица </w:t>
      </w:r>
      <w:r w:rsidR="00E41FF9" w:rsidRPr="000263B8">
        <w:fldChar w:fldCharType="begin"/>
      </w:r>
      <w:r w:rsidR="00E41FF9" w:rsidRPr="000263B8">
        <w:instrText>SEQ Таблица \* ARABIC</w:instrText>
      </w:r>
      <w:r w:rsidR="00E41FF9" w:rsidRPr="000263B8">
        <w:fldChar w:fldCharType="separate"/>
      </w:r>
      <w:r w:rsidR="00865695">
        <w:rPr>
          <w:noProof/>
        </w:rPr>
        <w:t>74</w:t>
      </w:r>
      <w:r w:rsidR="00E41FF9" w:rsidRPr="000263B8">
        <w:fldChar w:fldCharType="end"/>
      </w:r>
      <w:bookmarkEnd w:id="425"/>
      <w:r w:rsidR="00F05BD6">
        <w:t xml:space="preserve"> –</w:t>
      </w:r>
      <w:r w:rsidR="0081618C" w:rsidRPr="000263B8">
        <w:t xml:space="preserve"> </w:t>
      </w:r>
      <w:r w:rsidR="00E41FF9" w:rsidRPr="000263B8">
        <w:t>Заполнение</w:t>
      </w:r>
      <w:r w:rsidR="0081618C" w:rsidRPr="000263B8">
        <w:t xml:space="preserve"> </w:t>
      </w:r>
      <w:r w:rsidR="00E41FF9" w:rsidRPr="000263B8">
        <w:t>полей</w:t>
      </w:r>
      <w:r w:rsidR="0081618C" w:rsidRPr="000263B8">
        <w:t xml:space="preserve"> </w:t>
      </w:r>
      <w:r w:rsidR="00E41FF9" w:rsidRPr="000263B8">
        <w:t>окна</w:t>
      </w:r>
      <w:r w:rsidR="0081618C" w:rsidRPr="000263B8">
        <w:t xml:space="preserve"> </w:t>
      </w:r>
      <w:r w:rsidR="00E41FF9" w:rsidRPr="000263B8">
        <w:t>сопоставления</w:t>
      </w:r>
      <w:r w:rsidR="0081618C" w:rsidRPr="000263B8">
        <w:t xml:space="preserve"> </w:t>
      </w:r>
      <w:r w:rsidR="00E41FF9" w:rsidRPr="000263B8">
        <w:t>полей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56"/>
        <w:gridCol w:w="7032"/>
      </w:tblGrid>
      <w:tr w:rsidR="000263B8" w:rsidRPr="00E24349" w14:paraId="653E4746" w14:textId="77777777" w:rsidTr="00846EA2">
        <w:trPr>
          <w:tblHeader/>
        </w:trPr>
        <w:tc>
          <w:tcPr>
            <w:tcW w:w="1549" w:type="pct"/>
          </w:tcPr>
          <w:p w14:paraId="6C5502D3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выгрузки</w:t>
            </w:r>
          </w:p>
        </w:tc>
        <w:tc>
          <w:tcPr>
            <w:tcW w:w="3451" w:type="pct"/>
          </w:tcPr>
          <w:p w14:paraId="145A3F62" w14:textId="77777777" w:rsidR="00E41FF9" w:rsidRPr="00E24349" w:rsidRDefault="00E41FF9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5E653D3C" w14:textId="77777777" w:rsidTr="00846EA2">
        <w:tc>
          <w:tcPr>
            <w:tcW w:w="1549" w:type="pct"/>
          </w:tcPr>
          <w:p w14:paraId="21413CDF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3451" w:type="pct"/>
          </w:tcPr>
          <w:p w14:paraId="5EC8F4D3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</w:tr>
      <w:tr w:rsidR="000263B8" w:rsidRPr="00E24349" w14:paraId="318822D2" w14:textId="77777777" w:rsidTr="00846EA2">
        <w:tc>
          <w:tcPr>
            <w:tcW w:w="1549" w:type="pct"/>
          </w:tcPr>
          <w:p w14:paraId="6CEB06ED" w14:textId="77777777" w:rsidR="00E41FF9" w:rsidRPr="00E24349" w:rsidRDefault="00E41FF9" w:rsidP="00E24349">
            <w:pPr>
              <w:pStyle w:val="phtablecellleft"/>
            </w:pPr>
            <w:r w:rsidRPr="00E24349">
              <w:t>PATIENT_CONDIT_DISCHARGE</w:t>
            </w:r>
          </w:p>
        </w:tc>
        <w:tc>
          <w:tcPr>
            <w:tcW w:w="3451" w:type="pct"/>
          </w:tcPr>
          <w:p w14:paraId="0F75B407" w14:textId="77777777" w:rsidR="00E41FF9" w:rsidRPr="00E24349" w:rsidRDefault="00E41FF9" w:rsidP="00E24349">
            <w:pPr>
              <w:pStyle w:val="phtablecellleft"/>
            </w:pPr>
            <w:r w:rsidRPr="00E24349">
              <w:t>PATIENT_CONDIT_DISCHARGE</w:t>
            </w:r>
          </w:p>
        </w:tc>
      </w:tr>
      <w:tr w:rsidR="000263B8" w:rsidRPr="00E24349" w14:paraId="6153D474" w14:textId="77777777" w:rsidTr="00846EA2">
        <w:tc>
          <w:tcPr>
            <w:tcW w:w="1549" w:type="pct"/>
          </w:tcPr>
          <w:p w14:paraId="4EACA78F" w14:textId="77777777" w:rsidR="00E41FF9" w:rsidRPr="00E24349" w:rsidRDefault="0081618C" w:rsidP="00E24349">
            <w:pPr>
              <w:pStyle w:val="phtablecellleft"/>
            </w:pPr>
            <w:r w:rsidRPr="00E24349">
              <w:t xml:space="preserve"> </w:t>
            </w:r>
            <w:r w:rsidR="00E41FF9" w:rsidRPr="00E24349">
              <w:t>HOSP_REG_DIET</w:t>
            </w:r>
          </w:p>
        </w:tc>
        <w:tc>
          <w:tcPr>
            <w:tcW w:w="3451" w:type="pct"/>
          </w:tcPr>
          <w:p w14:paraId="50A4E78C" w14:textId="77777777" w:rsidR="00E41FF9" w:rsidRPr="00E24349" w:rsidRDefault="0081618C" w:rsidP="00E24349">
            <w:pPr>
              <w:pStyle w:val="phtablecellleft"/>
            </w:pPr>
            <w:r w:rsidRPr="00E24349">
              <w:t xml:space="preserve"> </w:t>
            </w:r>
            <w:r w:rsidR="00E41FF9" w:rsidRPr="00E24349">
              <w:t>HOSP_REG_DIET</w:t>
            </w:r>
            <w:r w:rsidRPr="00E24349">
              <w:t xml:space="preserve"> </w:t>
            </w:r>
            <w:r w:rsidR="00E41FF9" w:rsidRPr="00E24349">
              <w:t>(или</w:t>
            </w:r>
            <w:r w:rsidRPr="00E24349">
              <w:t xml:space="preserve"> </w:t>
            </w:r>
            <w:r w:rsidR="00E41FF9" w:rsidRPr="00E24349">
              <w:t>другой</w:t>
            </w:r>
            <w:r w:rsidRPr="00E24349">
              <w:t xml:space="preserve"> </w:t>
            </w:r>
            <w:r w:rsidR="00E41FF9" w:rsidRPr="00E24349">
              <w:t>код</w:t>
            </w:r>
            <w:r w:rsidRPr="00E24349">
              <w:t xml:space="preserve"> </w:t>
            </w:r>
            <w:r w:rsidR="00E41FF9" w:rsidRPr="00E24349">
              <w:t>поля,</w:t>
            </w:r>
            <w:r w:rsidRPr="00E24349">
              <w:t xml:space="preserve"> </w:t>
            </w:r>
            <w:r w:rsidR="00E41FF9" w:rsidRPr="00E24349">
              <w:t>используемый</w:t>
            </w:r>
            <w:r w:rsidRPr="00E24349">
              <w:t xml:space="preserve"> </w:t>
            </w:r>
            <w:r w:rsidR="00E41FF9" w:rsidRPr="00E24349">
              <w:t>в</w:t>
            </w:r>
            <w:r w:rsidRPr="00E24349">
              <w:t xml:space="preserve"> </w:t>
            </w:r>
            <w:r w:rsidR="00E41FF9" w:rsidRPr="00E24349">
              <w:t>шаблоне</w:t>
            </w:r>
            <w:r w:rsidRPr="00E24349">
              <w:t xml:space="preserve"> </w:t>
            </w:r>
            <w:r w:rsidR="00E41FF9" w:rsidRPr="00E24349">
              <w:t>для</w:t>
            </w:r>
            <w:r w:rsidRPr="00E24349">
              <w:t xml:space="preserve"> </w:t>
            </w:r>
            <w:r w:rsidR="00E41FF9" w:rsidRPr="00E24349">
              <w:t>режима</w:t>
            </w:r>
            <w:r w:rsidRPr="00E24349">
              <w:t xml:space="preserve"> </w:t>
            </w:r>
            <w:r w:rsidR="00E41FF9" w:rsidRPr="00E24349">
              <w:t>и</w:t>
            </w:r>
            <w:r w:rsidRPr="00E24349">
              <w:t xml:space="preserve"> </w:t>
            </w:r>
            <w:r w:rsidR="00E41FF9" w:rsidRPr="00E24349">
              <w:t>диеты)</w:t>
            </w:r>
          </w:p>
        </w:tc>
      </w:tr>
      <w:tr w:rsidR="000263B8" w:rsidRPr="00E24349" w14:paraId="20AF9A44" w14:textId="77777777" w:rsidTr="00846EA2">
        <w:tc>
          <w:tcPr>
            <w:tcW w:w="1549" w:type="pct"/>
          </w:tcPr>
          <w:p w14:paraId="680A43E0" w14:textId="77777777" w:rsidR="00E41FF9" w:rsidRPr="00E24349" w:rsidRDefault="00E41FF9" w:rsidP="00E24349">
            <w:pPr>
              <w:pStyle w:val="phtablecellleft"/>
            </w:pPr>
            <w:r w:rsidRPr="00E24349">
              <w:lastRenderedPageBreak/>
              <w:t>HOSP_RECOM_LECH</w:t>
            </w:r>
          </w:p>
        </w:tc>
        <w:tc>
          <w:tcPr>
            <w:tcW w:w="3451" w:type="pct"/>
          </w:tcPr>
          <w:p w14:paraId="6CDACB21" w14:textId="77777777" w:rsidR="00E41FF9" w:rsidRPr="00E24349" w:rsidRDefault="00E41FF9" w:rsidP="00E24349">
            <w:pPr>
              <w:pStyle w:val="phtablecellleft"/>
            </w:pPr>
            <w:r w:rsidRPr="00E24349">
              <w:t>HOSP_RECOM_LECH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рекомендованного</w:t>
            </w:r>
            <w:r w:rsidR="0081618C" w:rsidRPr="00E24349">
              <w:t xml:space="preserve"> </w:t>
            </w:r>
            <w:r w:rsidRPr="00E24349">
              <w:t>лечения)</w:t>
            </w:r>
          </w:p>
        </w:tc>
      </w:tr>
      <w:tr w:rsidR="000263B8" w:rsidRPr="00E24349" w14:paraId="107B8568" w14:textId="77777777" w:rsidTr="00846EA2">
        <w:tc>
          <w:tcPr>
            <w:tcW w:w="1549" w:type="pct"/>
          </w:tcPr>
          <w:p w14:paraId="0BBDDE20" w14:textId="77777777" w:rsidR="00E41FF9" w:rsidRPr="00E24349" w:rsidRDefault="00E41FF9" w:rsidP="00E24349">
            <w:pPr>
              <w:pStyle w:val="phtablecellleft"/>
            </w:pPr>
            <w:r w:rsidRPr="00E24349">
              <w:t>HOSP_RECOM_TRUD</w:t>
            </w:r>
          </w:p>
        </w:tc>
        <w:tc>
          <w:tcPr>
            <w:tcW w:w="3451" w:type="pct"/>
          </w:tcPr>
          <w:p w14:paraId="0DFF26AD" w14:textId="77777777" w:rsidR="00E41FF9" w:rsidRPr="00E24349" w:rsidRDefault="00E41FF9" w:rsidP="00E24349">
            <w:pPr>
              <w:pStyle w:val="phtablecellleft"/>
            </w:pPr>
            <w:r w:rsidRPr="00E24349">
              <w:t>HOSP_RECOM_TRUD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трудовых</w:t>
            </w:r>
            <w:r w:rsidR="0081618C" w:rsidRPr="00E24349">
              <w:t xml:space="preserve"> </w:t>
            </w:r>
            <w:r w:rsidRPr="00E24349">
              <w:t>рекомендаций)</w:t>
            </w:r>
          </w:p>
        </w:tc>
      </w:tr>
      <w:tr w:rsidR="000263B8" w:rsidRPr="00E24349" w14:paraId="6100B9BF" w14:textId="77777777" w:rsidTr="00846EA2">
        <w:tc>
          <w:tcPr>
            <w:tcW w:w="1549" w:type="pct"/>
          </w:tcPr>
          <w:p w14:paraId="6DB98FFD" w14:textId="77777777" w:rsidR="00E41FF9" w:rsidRPr="00E24349" w:rsidRDefault="00E41FF9" w:rsidP="00E24349">
            <w:pPr>
              <w:pStyle w:val="phtablecellleft"/>
            </w:pPr>
            <w:r w:rsidRPr="00E24349">
              <w:t>HOSP_RECOM_OTHER</w:t>
            </w:r>
          </w:p>
        </w:tc>
        <w:tc>
          <w:tcPr>
            <w:tcW w:w="3451" w:type="pct"/>
          </w:tcPr>
          <w:p w14:paraId="02D5D95F" w14:textId="77777777" w:rsidR="00E41FF9" w:rsidRPr="00E24349" w:rsidRDefault="00E41FF9" w:rsidP="00E24349">
            <w:pPr>
              <w:pStyle w:val="phtablecellleft"/>
            </w:pPr>
            <w:r w:rsidRPr="00E24349">
              <w:t>HOSP_RECOM_OTHER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прочих</w:t>
            </w:r>
            <w:r w:rsidR="0081618C" w:rsidRPr="00E24349">
              <w:t xml:space="preserve"> </w:t>
            </w:r>
            <w:r w:rsidRPr="00E24349">
              <w:t>рекомендаций)</w:t>
            </w:r>
          </w:p>
        </w:tc>
      </w:tr>
      <w:tr w:rsidR="000263B8" w:rsidRPr="00E24349" w14:paraId="22593693" w14:textId="77777777" w:rsidTr="00846EA2">
        <w:tc>
          <w:tcPr>
            <w:tcW w:w="1549" w:type="pct"/>
          </w:tcPr>
          <w:p w14:paraId="73E2C2FB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</w:p>
        </w:tc>
        <w:tc>
          <w:tcPr>
            <w:tcW w:w="3451" w:type="pct"/>
          </w:tcPr>
          <w:p w14:paraId="5D5F0BEC" w14:textId="77777777" w:rsidR="00E41FF9" w:rsidRPr="00E24349" w:rsidRDefault="00E41FF9" w:rsidP="00E24349">
            <w:pPr>
              <w:pStyle w:val="phtablecellleft"/>
            </w:pPr>
            <w:r w:rsidRPr="00E24349">
              <w:t>PATIENT_CONDIT_ADMISSION</w:t>
            </w:r>
            <w:r w:rsidR="0081618C" w:rsidRPr="00E24349">
              <w:t xml:space="preserve"> </w:t>
            </w:r>
          </w:p>
        </w:tc>
      </w:tr>
      <w:tr w:rsidR="000263B8" w:rsidRPr="00E24349" w14:paraId="13B72479" w14:textId="77777777" w:rsidTr="00846EA2">
        <w:tc>
          <w:tcPr>
            <w:tcW w:w="1549" w:type="pct"/>
          </w:tcPr>
          <w:p w14:paraId="538F7713" w14:textId="77777777" w:rsidR="00E41FF9" w:rsidRPr="00E24349" w:rsidRDefault="00E41FF9" w:rsidP="00E24349">
            <w:pPr>
              <w:pStyle w:val="phtablecellleft"/>
            </w:pPr>
            <w:r w:rsidRPr="00E24349">
              <w:t>ANAMNESIS_EPID</w:t>
            </w:r>
          </w:p>
        </w:tc>
        <w:tc>
          <w:tcPr>
            <w:tcW w:w="3451" w:type="pct"/>
          </w:tcPr>
          <w:p w14:paraId="41D7ED4B" w14:textId="77777777" w:rsidR="00E41FF9" w:rsidRPr="00E24349" w:rsidRDefault="00E41FF9" w:rsidP="00E24349">
            <w:pPr>
              <w:pStyle w:val="phtablecellleft"/>
            </w:pPr>
            <w:r w:rsidRPr="00E24349">
              <w:t>ANAMNESIS_EPID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эпидемиологического</w:t>
            </w:r>
            <w:r w:rsidR="0081618C" w:rsidRPr="00E24349">
              <w:t xml:space="preserve"> </w:t>
            </w:r>
            <w:r w:rsidRPr="00E24349">
              <w:t>анамнеза)</w:t>
            </w:r>
          </w:p>
        </w:tc>
      </w:tr>
      <w:tr w:rsidR="000263B8" w:rsidRPr="00E24349" w14:paraId="013FCCC1" w14:textId="77777777" w:rsidTr="00846EA2">
        <w:tc>
          <w:tcPr>
            <w:tcW w:w="1549" w:type="pct"/>
          </w:tcPr>
          <w:p w14:paraId="73FF01B5" w14:textId="77777777" w:rsidR="00E41FF9" w:rsidRPr="00E24349" w:rsidRDefault="00E41FF9" w:rsidP="00E24349">
            <w:pPr>
              <w:pStyle w:val="phtablecellleft"/>
            </w:pPr>
            <w:r w:rsidRPr="00E24349">
              <w:t>ANAMNESIS_DIS</w:t>
            </w:r>
          </w:p>
        </w:tc>
        <w:tc>
          <w:tcPr>
            <w:tcW w:w="3451" w:type="pct"/>
          </w:tcPr>
          <w:p w14:paraId="18F16F19" w14:textId="77777777" w:rsidR="00E41FF9" w:rsidRPr="00E24349" w:rsidRDefault="00E41FF9" w:rsidP="00E24349">
            <w:pPr>
              <w:pStyle w:val="phtablecellleft"/>
            </w:pPr>
            <w:r w:rsidRPr="00E24349">
              <w:t>ANAMNESIS_DIS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анамнеза</w:t>
            </w:r>
            <w:r w:rsidR="0081618C" w:rsidRPr="00E24349">
              <w:t xml:space="preserve"> </w:t>
            </w:r>
            <w:r w:rsidRPr="00E24349">
              <w:t>заболевания)</w:t>
            </w:r>
          </w:p>
        </w:tc>
      </w:tr>
      <w:tr w:rsidR="000263B8" w:rsidRPr="00E24349" w14:paraId="743EEE5B" w14:textId="77777777" w:rsidTr="00846EA2">
        <w:tc>
          <w:tcPr>
            <w:tcW w:w="1549" w:type="pct"/>
          </w:tcPr>
          <w:p w14:paraId="079EC436" w14:textId="77777777" w:rsidR="00E41FF9" w:rsidRPr="00E24349" w:rsidRDefault="00E41FF9" w:rsidP="00E24349">
            <w:pPr>
              <w:pStyle w:val="phtablecellleft"/>
            </w:pPr>
            <w:r w:rsidRPr="00E24349">
              <w:t>ANAMNESIS_LIFE</w:t>
            </w:r>
          </w:p>
        </w:tc>
        <w:tc>
          <w:tcPr>
            <w:tcW w:w="3451" w:type="pct"/>
          </w:tcPr>
          <w:p w14:paraId="70D9F2A7" w14:textId="77777777" w:rsidR="00E41FF9" w:rsidRPr="00E24349" w:rsidRDefault="00E41FF9" w:rsidP="00E24349">
            <w:pPr>
              <w:pStyle w:val="phtablecellleft"/>
            </w:pPr>
            <w:r w:rsidRPr="00E24349">
              <w:t>ANAMNESIS_LIFE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анамнеза</w:t>
            </w:r>
            <w:r w:rsidR="0081618C" w:rsidRPr="00E24349">
              <w:t xml:space="preserve"> </w:t>
            </w:r>
            <w:r w:rsidRPr="00E24349">
              <w:t>жизни)</w:t>
            </w:r>
          </w:p>
        </w:tc>
      </w:tr>
      <w:tr w:rsidR="000263B8" w:rsidRPr="00E24349" w14:paraId="4C0CBDFB" w14:textId="77777777" w:rsidTr="00846EA2">
        <w:tc>
          <w:tcPr>
            <w:tcW w:w="1549" w:type="pct"/>
          </w:tcPr>
          <w:p w14:paraId="2D4B210E" w14:textId="77777777" w:rsidR="00E41FF9" w:rsidRPr="00E24349" w:rsidRDefault="00E41FF9" w:rsidP="00E24349">
            <w:pPr>
              <w:pStyle w:val="phtablecellleft"/>
            </w:pPr>
            <w:r w:rsidRPr="00E24349">
              <w:t>HOSP_LOCAL_STATUS</w:t>
            </w:r>
          </w:p>
        </w:tc>
        <w:tc>
          <w:tcPr>
            <w:tcW w:w="3451" w:type="pct"/>
          </w:tcPr>
          <w:p w14:paraId="363FE3A3" w14:textId="77777777" w:rsidR="00E41FF9" w:rsidRPr="00E24349" w:rsidRDefault="00E41FF9" w:rsidP="00E24349">
            <w:pPr>
              <w:pStyle w:val="phtablecellleft"/>
            </w:pPr>
            <w:r w:rsidRPr="00E24349">
              <w:t>HOSP_LOCAL_STATUS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местного</w:t>
            </w:r>
            <w:r w:rsidR="0081618C" w:rsidRPr="00E24349">
              <w:t xml:space="preserve"> </w:t>
            </w:r>
            <w:r w:rsidRPr="00E24349">
              <w:t>статуса</w:t>
            </w:r>
            <w:r w:rsidR="0081618C" w:rsidRPr="00E24349">
              <w:t xml:space="preserve"> </w:t>
            </w:r>
            <w:r w:rsidRPr="00E24349">
              <w:t>пациента</w:t>
            </w:r>
            <w:r w:rsidR="0081618C" w:rsidRPr="00E24349">
              <w:t xml:space="preserve"> </w:t>
            </w:r>
            <w:r w:rsidRPr="00E24349">
              <w:t>при</w:t>
            </w:r>
            <w:r w:rsidR="0081618C" w:rsidRPr="00E24349">
              <w:t xml:space="preserve"> </w:t>
            </w:r>
            <w:r w:rsidRPr="00E24349">
              <w:t>поступлении)</w:t>
            </w:r>
          </w:p>
        </w:tc>
      </w:tr>
      <w:tr w:rsidR="000263B8" w:rsidRPr="00E24349" w14:paraId="112591AD" w14:textId="77777777" w:rsidTr="00846EA2">
        <w:tc>
          <w:tcPr>
            <w:tcW w:w="1549" w:type="pct"/>
          </w:tcPr>
          <w:p w14:paraId="1FE110E4" w14:textId="77777777" w:rsidR="00E41FF9" w:rsidRPr="00E24349" w:rsidRDefault="00E41FF9" w:rsidP="00E24349">
            <w:pPr>
              <w:pStyle w:val="phtablecellleft"/>
            </w:pPr>
            <w:r w:rsidRPr="00E24349">
              <w:t>COMPLAINTS</w:t>
            </w:r>
          </w:p>
        </w:tc>
        <w:tc>
          <w:tcPr>
            <w:tcW w:w="3451" w:type="pct"/>
          </w:tcPr>
          <w:p w14:paraId="1851B1FA" w14:textId="77777777" w:rsidR="00E41FF9" w:rsidRPr="00E24349" w:rsidRDefault="00E41FF9" w:rsidP="00E24349">
            <w:pPr>
              <w:pStyle w:val="phtablecellleft"/>
            </w:pPr>
            <w:r w:rsidRPr="00E24349">
              <w:t>COMPLAINTS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жалоб</w:t>
            </w:r>
            <w:r w:rsidR="0081618C" w:rsidRPr="00E24349">
              <w:t xml:space="preserve"> </w:t>
            </w:r>
            <w:r w:rsidRPr="00E24349">
              <w:t>пациента)</w:t>
            </w:r>
          </w:p>
        </w:tc>
      </w:tr>
      <w:tr w:rsidR="000263B8" w:rsidRPr="00E24349" w14:paraId="5DAE3775" w14:textId="77777777" w:rsidTr="00846EA2">
        <w:tc>
          <w:tcPr>
            <w:tcW w:w="1549" w:type="pct"/>
          </w:tcPr>
          <w:p w14:paraId="695242C2" w14:textId="77777777" w:rsidR="00E41FF9" w:rsidRPr="00E24349" w:rsidRDefault="00E41FF9" w:rsidP="00E24349">
            <w:pPr>
              <w:pStyle w:val="phtablecellleft"/>
            </w:pPr>
            <w:r w:rsidRPr="00E24349">
              <w:t>HOSP_COURSE_DISEASE</w:t>
            </w:r>
          </w:p>
        </w:tc>
        <w:tc>
          <w:tcPr>
            <w:tcW w:w="3451" w:type="pct"/>
          </w:tcPr>
          <w:p w14:paraId="13D7ED10" w14:textId="77777777" w:rsidR="00E41FF9" w:rsidRPr="00E24349" w:rsidRDefault="00E41FF9" w:rsidP="00E24349">
            <w:pPr>
              <w:pStyle w:val="phtablecellleft"/>
            </w:pPr>
            <w:r w:rsidRPr="00E24349">
              <w:t>HOSP_COURSE_DISEASE</w:t>
            </w:r>
            <w:r w:rsidR="0081618C" w:rsidRPr="00E24349">
              <w:t xml:space="preserve"> </w:t>
            </w:r>
            <w:r w:rsidRPr="00E24349">
              <w:t>(или</w:t>
            </w:r>
            <w:r w:rsidR="0081618C" w:rsidRPr="00E24349">
              <w:t xml:space="preserve"> </w:t>
            </w:r>
            <w:r w:rsidRPr="00E24349">
              <w:t>другой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течения</w:t>
            </w:r>
            <w:r w:rsidR="0081618C" w:rsidRPr="00E24349">
              <w:t xml:space="preserve"> </w:t>
            </w:r>
            <w:r w:rsidRPr="00E24349">
              <w:t>заболевания)</w:t>
            </w:r>
          </w:p>
        </w:tc>
      </w:tr>
    </w:tbl>
    <w:p w14:paraId="7F9269A1" w14:textId="77777777" w:rsidR="00E24349" w:rsidRDefault="00E24349" w:rsidP="00E24349">
      <w:pPr>
        <w:pStyle w:val="phnormal"/>
      </w:pPr>
    </w:p>
    <w:p w14:paraId="2EEB356F" w14:textId="77777777" w:rsidR="00E24349" w:rsidRDefault="00E24349" w:rsidP="00E24349">
      <w:pPr>
        <w:pStyle w:val="phnormal"/>
      </w:pPr>
      <w:r w:rsidRPr="000263B8">
        <w:rPr>
          <w:b/>
        </w:rPr>
        <w:t>Примечание</w:t>
      </w:r>
      <w:r w:rsidRPr="000263B8">
        <w:t xml:space="preserve"> – Настройка поля выгрузки во внешнюю систему </w:t>
      </w:r>
      <w:r>
        <w:t>«</w:t>
      </w:r>
      <w:r w:rsidRPr="000263B8">
        <w:t>HOSP_COURSE_DISEASE</w:t>
      </w:r>
      <w:r>
        <w:t>»</w:t>
      </w:r>
      <w:r w:rsidRPr="000263B8">
        <w:t xml:space="preserve"> является необязательной, так как при формировании СЭМД для отправки в ВИМИС это поле необязательное для передачи. Настройку требуется осуществить, если в МО заполняется поле в шаблоне, в котором описывается течение заболевания, и планируется его передача в ВИМИС.</w:t>
      </w:r>
    </w:p>
    <w:p w14:paraId="106DA530" w14:textId="77777777" w:rsidR="00E41FF9" w:rsidRPr="000263B8" w:rsidRDefault="00E41FF9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5966EF50" w14:textId="77777777" w:rsidR="0056219B" w:rsidRPr="000263B8" w:rsidRDefault="0056219B" w:rsidP="0056219B">
      <w:pPr>
        <w:pStyle w:val="3"/>
      </w:pPr>
      <w:bookmarkStart w:id="426" w:name="_Toc118569090"/>
      <w:bookmarkStart w:id="427" w:name="_Toc120524862"/>
      <w:r w:rsidRPr="000263B8">
        <w:t>Настройка типа подписываемого документа</w:t>
      </w:r>
      <w:bookmarkEnd w:id="426"/>
      <w:bookmarkEnd w:id="427"/>
    </w:p>
    <w:p w14:paraId="5CF7B7D6" w14:textId="77777777" w:rsidR="0056219B" w:rsidRPr="000263B8" w:rsidRDefault="0056219B" w:rsidP="00355B18">
      <w:pPr>
        <w:pStyle w:val="phnormal"/>
      </w:pPr>
      <w:r w:rsidRPr="000263B8">
        <w:t xml:space="preserve">Необходимо проверить наличие типа документа </w:t>
      </w:r>
      <w:r w:rsidR="000263B8">
        <w:t>«</w:t>
      </w:r>
      <w:r w:rsidRPr="000263B8">
        <w:t>Выписной эпикриз из стационара по отдельным профилям медицинской помощи</w:t>
      </w:r>
      <w:r w:rsidR="000263B8">
        <w:t>»</w:t>
      </w:r>
      <w:r w:rsidRPr="000263B8">
        <w:t xml:space="preserve"> в системном словаре </w:t>
      </w:r>
      <w:r w:rsidR="000263B8">
        <w:t>«</w:t>
      </w:r>
      <w:r w:rsidRPr="000263B8">
        <w:t>Типы подписываемых документов</w:t>
      </w:r>
      <w:r w:rsidR="000263B8">
        <w:t>»</w:t>
      </w:r>
      <w:r w:rsidRPr="000263B8">
        <w:t xml:space="preserve"> (</w:t>
      </w:r>
      <w:r w:rsidR="000263B8">
        <w:t>«</w:t>
      </w:r>
      <w:r w:rsidRPr="000263B8">
        <w:t>EHR_TYPES</w:t>
      </w:r>
      <w:r w:rsidR="000263B8">
        <w:t>»</w:t>
      </w:r>
      <w:r w:rsidRPr="000263B8">
        <w:t>) и, в случае отсутствия, добавить его в словарь.</w:t>
      </w:r>
    </w:p>
    <w:p w14:paraId="26547C89" w14:textId="565283F8" w:rsidR="0056219B" w:rsidRDefault="0056219B" w:rsidP="00355B18">
      <w:pPr>
        <w:pStyle w:val="phnormal"/>
      </w:pPr>
      <w:r w:rsidRPr="000263B8">
        <w:t xml:space="preserve">Для проверки и добавления типа подписываемого документа выполните действия, описанные в п. </w:t>
      </w:r>
      <w:r w:rsidRPr="000263B8">
        <w:fldChar w:fldCharType="begin"/>
      </w:r>
      <w:r w:rsidRPr="000263B8">
        <w:instrText xml:space="preserve"> REF _Ref118567273 \r \h  \* MERGEFORMAT </w:instrText>
      </w:r>
      <w:r w:rsidRPr="000263B8">
        <w:fldChar w:fldCharType="separate"/>
      </w:r>
      <w:r w:rsidR="00865695">
        <w:t>11</w:t>
      </w:r>
      <w:r w:rsidRPr="000263B8">
        <w:fldChar w:fldCharType="end"/>
      </w:r>
      <w:r w:rsidRPr="000263B8">
        <w:t>.</w:t>
      </w:r>
    </w:p>
    <w:p w14:paraId="123A6DE9" w14:textId="5F58A334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_Ref119079186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75</w:t>
      </w:r>
      <w:r>
        <w:fldChar w:fldCharType="end"/>
      </w:r>
      <w:r>
        <w:t>).</w:t>
      </w:r>
    </w:p>
    <w:p w14:paraId="66974AD3" w14:textId="6EF288F0" w:rsidR="0056219B" w:rsidRPr="000263B8" w:rsidRDefault="00E15409" w:rsidP="00E24349">
      <w:pPr>
        <w:pStyle w:val="phtabletitle"/>
      </w:pPr>
      <w:bookmarkStart w:id="428" w:name="_Ref119079186"/>
      <w:r>
        <w:t>Таблица </w:t>
      </w:r>
      <w:r w:rsidR="0056219B" w:rsidRPr="000263B8">
        <w:fldChar w:fldCharType="begin"/>
      </w:r>
      <w:r w:rsidR="0056219B" w:rsidRPr="000263B8">
        <w:instrText>SEQ Таблица \* ARABIC</w:instrText>
      </w:r>
      <w:r w:rsidR="0056219B" w:rsidRPr="000263B8">
        <w:fldChar w:fldCharType="separate"/>
      </w:r>
      <w:r w:rsidR="00865695">
        <w:rPr>
          <w:noProof/>
        </w:rPr>
        <w:t>75</w:t>
      </w:r>
      <w:r w:rsidR="0056219B" w:rsidRPr="000263B8">
        <w:fldChar w:fldCharType="end"/>
      </w:r>
      <w:bookmarkEnd w:id="428"/>
      <w:r w:rsidR="0056219B" w:rsidRPr="000263B8">
        <w:t xml:space="preserve"> </w:t>
      </w:r>
      <w:r w:rsidR="00A76A2A">
        <w:t xml:space="preserve">– </w:t>
      </w:r>
      <w:r w:rsidR="0056219B" w:rsidRPr="000263B8">
        <w:t>Параметры типа подписываемого 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4024EC89" w14:textId="77777777" w:rsidTr="00846EA2">
        <w:trPr>
          <w:tblHeader/>
        </w:trPr>
        <w:tc>
          <w:tcPr>
            <w:tcW w:w="2071" w:type="pct"/>
          </w:tcPr>
          <w:p w14:paraId="551E6FEB" w14:textId="77777777" w:rsidR="0056219B" w:rsidRPr="00E24349" w:rsidRDefault="0056219B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2929" w:type="pct"/>
          </w:tcPr>
          <w:p w14:paraId="0BB88076" w14:textId="77777777" w:rsidR="0056219B" w:rsidRPr="00E24349" w:rsidRDefault="0056219B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6CD02E5" w14:textId="77777777" w:rsidTr="00846EA2">
        <w:tc>
          <w:tcPr>
            <w:tcW w:w="2071" w:type="pct"/>
          </w:tcPr>
          <w:p w14:paraId="63930A0D" w14:textId="77777777" w:rsidR="0056219B" w:rsidRPr="00E24349" w:rsidRDefault="0056219B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929" w:type="pct"/>
          </w:tcPr>
          <w:p w14:paraId="1AF57D1A" w14:textId="77777777" w:rsidR="0056219B" w:rsidRPr="00E24349" w:rsidRDefault="0056219B" w:rsidP="00E24349">
            <w:pPr>
              <w:pStyle w:val="phtablecellleft"/>
            </w:pPr>
            <w:r w:rsidRPr="00E24349">
              <w:t>359</w:t>
            </w:r>
          </w:p>
        </w:tc>
      </w:tr>
      <w:tr w:rsidR="000263B8" w:rsidRPr="00E24349" w14:paraId="0212B7D9" w14:textId="77777777" w:rsidTr="00846EA2">
        <w:tc>
          <w:tcPr>
            <w:tcW w:w="2071" w:type="pct"/>
          </w:tcPr>
          <w:p w14:paraId="11F4EABA" w14:textId="77777777" w:rsidR="0056219B" w:rsidRPr="00E24349" w:rsidRDefault="0056219B" w:rsidP="00E24349">
            <w:pPr>
              <w:pStyle w:val="phtablecellleft"/>
            </w:pPr>
            <w:r w:rsidRPr="00E24349">
              <w:lastRenderedPageBreak/>
              <w:t>ID</w:t>
            </w:r>
          </w:p>
        </w:tc>
        <w:tc>
          <w:tcPr>
            <w:tcW w:w="2929" w:type="pct"/>
          </w:tcPr>
          <w:p w14:paraId="7BDDABBF" w14:textId="77777777" w:rsidR="0056219B" w:rsidRPr="00E24349" w:rsidRDefault="0056219B" w:rsidP="00E24349">
            <w:pPr>
              <w:pStyle w:val="phtablecellleft"/>
            </w:pPr>
            <w:r w:rsidRPr="00E24349">
              <w:t>359</w:t>
            </w:r>
          </w:p>
        </w:tc>
      </w:tr>
      <w:tr w:rsidR="000263B8" w:rsidRPr="00E24349" w14:paraId="75583B31" w14:textId="77777777" w:rsidTr="00846EA2">
        <w:tc>
          <w:tcPr>
            <w:tcW w:w="2071" w:type="pct"/>
          </w:tcPr>
          <w:p w14:paraId="2323C43E" w14:textId="77777777" w:rsidR="0056219B" w:rsidRPr="00E24349" w:rsidRDefault="0056219B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929" w:type="pct"/>
          </w:tcPr>
          <w:p w14:paraId="2E2C5226" w14:textId="77777777" w:rsidR="0056219B" w:rsidRPr="00E24349" w:rsidRDefault="0056219B" w:rsidP="00E24349">
            <w:pPr>
              <w:pStyle w:val="phtablecellleft"/>
            </w:pPr>
            <w:r w:rsidRPr="00E24349">
              <w:t>Выписной эпикриз из стационара по отдельным профилям медицинской помощи</w:t>
            </w:r>
          </w:p>
        </w:tc>
      </w:tr>
      <w:tr w:rsidR="000263B8" w:rsidRPr="00E24349" w14:paraId="6A97181D" w14:textId="77777777" w:rsidTr="00846EA2">
        <w:tc>
          <w:tcPr>
            <w:tcW w:w="2071" w:type="pct"/>
          </w:tcPr>
          <w:p w14:paraId="54E3BA44" w14:textId="77777777" w:rsidR="0056219B" w:rsidRPr="00E24349" w:rsidRDefault="0056219B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2929" w:type="pct"/>
          </w:tcPr>
          <w:p w14:paraId="3F6D9919" w14:textId="77777777" w:rsidR="0056219B" w:rsidRPr="00E24349" w:rsidRDefault="0056219B" w:rsidP="00E24349">
            <w:pPr>
              <w:pStyle w:val="phtablecellleft"/>
            </w:pPr>
            <w:r w:rsidRPr="00E24349">
              <w:t>Выписной эпикриз из стационара по отдельным профилям медицинской помощи</w:t>
            </w:r>
          </w:p>
        </w:tc>
      </w:tr>
      <w:tr w:rsidR="000263B8" w:rsidRPr="00E24349" w14:paraId="30C65635" w14:textId="77777777" w:rsidTr="00846EA2">
        <w:tc>
          <w:tcPr>
            <w:tcW w:w="2071" w:type="pct"/>
          </w:tcPr>
          <w:p w14:paraId="41850E0A" w14:textId="77777777" w:rsidR="0056219B" w:rsidRPr="00E24349" w:rsidRDefault="0056219B" w:rsidP="00E24349">
            <w:pPr>
              <w:pStyle w:val="phtablecellleft"/>
            </w:pPr>
            <w:r w:rsidRPr="00E24349">
              <w:t>Код СМС в ВИМИС</w:t>
            </w:r>
          </w:p>
        </w:tc>
        <w:tc>
          <w:tcPr>
            <w:tcW w:w="2929" w:type="pct"/>
          </w:tcPr>
          <w:p w14:paraId="287878FD" w14:textId="77777777" w:rsidR="0056219B" w:rsidRPr="00E24349" w:rsidRDefault="0056219B" w:rsidP="00E24349">
            <w:pPr>
              <w:pStyle w:val="phtablecellleft"/>
            </w:pPr>
            <w:r w:rsidRPr="00E24349">
              <w:t>359</w:t>
            </w:r>
          </w:p>
        </w:tc>
      </w:tr>
    </w:tbl>
    <w:p w14:paraId="43E5EFFE" w14:textId="77777777" w:rsidR="00E24349" w:rsidRDefault="00E24349" w:rsidP="00E24349">
      <w:pPr>
        <w:pStyle w:val="phnormal"/>
      </w:pPr>
    </w:p>
    <w:p w14:paraId="6734BAB6" w14:textId="77777777" w:rsidR="00E72498" w:rsidRPr="000263B8" w:rsidRDefault="00E24349" w:rsidP="00E24349">
      <w:pPr>
        <w:pStyle w:val="phnormal"/>
      </w:pPr>
      <w:r w:rsidRPr="000263B8">
        <w:rPr>
          <w:b/>
        </w:rPr>
        <w:t xml:space="preserve">Примечание – </w:t>
      </w:r>
      <w:r w:rsidRPr="000263B8">
        <w:t>Код и наименование типа документа заполняются согласно справочнику ФРНСИ 1.2.643.5.1.13.13</w:t>
      </w:r>
      <w:r w:rsidRPr="00E24349">
        <w:rPr>
          <w:rStyle w:val="phnormal0"/>
        </w:rPr>
        <w:t>.</w:t>
      </w:r>
      <w:r w:rsidRPr="000263B8">
        <w:t xml:space="preserve">11.1522 </w:t>
      </w:r>
      <w:r w:rsidRPr="00E24349">
        <w:t>«Виды медицинской документации»</w:t>
      </w:r>
      <w:r w:rsidRPr="000263B8">
        <w:t>.</w:t>
      </w:r>
    </w:p>
    <w:p w14:paraId="6CEBD758" w14:textId="77777777" w:rsidR="00E85BD7" w:rsidRPr="000263B8" w:rsidRDefault="00872ED0">
      <w:pPr>
        <w:pStyle w:val="10"/>
      </w:pPr>
      <w:bookmarkStart w:id="429" w:name="_Toc118569091"/>
      <w:bookmarkStart w:id="430" w:name="_Toc120524863"/>
      <w:r w:rsidRPr="000263B8">
        <w:lastRenderedPageBreak/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bookmarkEnd w:id="251"/>
      <w:bookmarkEnd w:id="429"/>
      <w:bookmarkEnd w:id="430"/>
    </w:p>
    <w:p w14:paraId="2EB13525" w14:textId="77777777" w:rsidR="00355B18" w:rsidRDefault="00872ED0" w:rsidP="00355B18">
      <w:pPr>
        <w:pStyle w:val="phlistitemizedtitle"/>
      </w:pPr>
      <w:r w:rsidRPr="000263B8">
        <w:t>В</w:t>
      </w:r>
      <w:r w:rsidR="0081618C" w:rsidRPr="000263B8">
        <w:t xml:space="preserve"> </w:t>
      </w:r>
      <w:r w:rsidRPr="000263B8">
        <w:t>данном</w:t>
      </w:r>
      <w:r w:rsidR="0081618C" w:rsidRPr="000263B8">
        <w:t xml:space="preserve"> </w:t>
      </w:r>
      <w:r w:rsidRPr="000263B8">
        <w:t>разделе</w:t>
      </w:r>
      <w:r w:rsidR="0081618C" w:rsidRPr="000263B8">
        <w:t xml:space="preserve"> </w:t>
      </w:r>
      <w:r w:rsidRPr="000263B8">
        <w:t>представлены</w:t>
      </w:r>
      <w:r w:rsidR="0081618C" w:rsidRPr="000263B8">
        <w:t xml:space="preserve"> </w:t>
      </w:r>
      <w:r w:rsidRPr="000263B8">
        <w:t>настройки,</w:t>
      </w:r>
      <w:r w:rsidR="0081618C" w:rsidRPr="000263B8">
        <w:t xml:space="preserve"> </w:t>
      </w:r>
      <w:r w:rsidRPr="000263B8">
        <w:t>необходимые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следующих</w:t>
      </w:r>
      <w:r w:rsidR="0081618C" w:rsidRPr="000263B8">
        <w:t xml:space="preserve"> </w:t>
      </w:r>
      <w:r w:rsidRPr="000263B8">
        <w:t>СЭМД</w:t>
      </w:r>
      <w:r w:rsidR="00355B18">
        <w:t>:</w:t>
      </w:r>
    </w:p>
    <w:p w14:paraId="5F508EC0" w14:textId="6C2611C8" w:rsidR="00E85BD7" w:rsidRPr="000263B8" w:rsidRDefault="000263B8" w:rsidP="00355B18">
      <w:pPr>
        <w:pStyle w:val="phlistitemized1"/>
      </w:pPr>
      <w:r>
        <w:t>«</w:t>
      </w:r>
      <w:r w:rsidR="00872ED0" w:rsidRPr="000263B8">
        <w:t>Направление</w:t>
      </w:r>
      <w:r w:rsidR="0081618C" w:rsidRPr="000263B8">
        <w:t xml:space="preserve"> </w:t>
      </w:r>
      <w:r w:rsidR="00872ED0" w:rsidRPr="000263B8">
        <w:t>на</w:t>
      </w:r>
      <w:r w:rsidR="0081618C" w:rsidRPr="000263B8">
        <w:t xml:space="preserve"> </w:t>
      </w:r>
      <w:r w:rsidR="00872ED0" w:rsidRPr="000263B8">
        <w:t>консультацию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872ED0" w:rsidRPr="000263B8">
        <w:t>во</w:t>
      </w:r>
      <w:r w:rsidR="0081618C" w:rsidRPr="000263B8">
        <w:t xml:space="preserve"> </w:t>
      </w:r>
      <w:r w:rsidR="00872ED0" w:rsidRPr="000263B8">
        <w:t>вспомогательные</w:t>
      </w:r>
      <w:r w:rsidR="0081618C" w:rsidRPr="000263B8">
        <w:t xml:space="preserve"> </w:t>
      </w:r>
      <w:r w:rsidR="00872ED0" w:rsidRPr="000263B8">
        <w:t>кабинеты</w:t>
      </w:r>
      <w:r>
        <w:t>»</w:t>
      </w:r>
      <w:r w:rsidR="0081618C" w:rsidRPr="000263B8">
        <w:t xml:space="preserve">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81618C" w:rsidRPr="000263B8">
        <w:t xml:space="preserve"> </w:t>
      </w:r>
      <w:r w:rsidR="0023789D" w:rsidRPr="000263B8">
        <w:fldChar w:fldCharType="begin"/>
      </w:r>
      <w:r w:rsidR="0023789D" w:rsidRPr="000263B8">
        <w:instrText xml:space="preserve"> REF _Ref118562339 \r \h </w:instrText>
      </w:r>
      <w:r w:rsidR="0023789D" w:rsidRPr="000263B8">
        <w:fldChar w:fldCharType="separate"/>
      </w:r>
      <w:r w:rsidR="00865695">
        <w:t>16.1</w:t>
      </w:r>
      <w:r w:rsidR="0023789D" w:rsidRPr="000263B8">
        <w:fldChar w:fldCharType="end"/>
      </w:r>
      <w:r w:rsidR="0023789D" w:rsidRPr="000263B8">
        <w:t>)</w:t>
      </w:r>
      <w:r w:rsidR="00872ED0" w:rsidRPr="000263B8">
        <w:t>;</w:t>
      </w:r>
    </w:p>
    <w:p w14:paraId="30815270" w14:textId="0E12DA5C" w:rsidR="00E85BD7" w:rsidRPr="000263B8" w:rsidRDefault="000263B8" w:rsidP="00355B18">
      <w:pPr>
        <w:pStyle w:val="phlistitemized1"/>
      </w:pPr>
      <w:r>
        <w:t>«</w:t>
      </w:r>
      <w:r w:rsidR="00872ED0" w:rsidRPr="000263B8">
        <w:t>Протокол</w:t>
      </w:r>
      <w:r w:rsidR="0081618C" w:rsidRPr="000263B8">
        <w:t xml:space="preserve"> </w:t>
      </w:r>
      <w:r w:rsidR="00872ED0" w:rsidRPr="000263B8">
        <w:t>инструментального</w:t>
      </w:r>
      <w:r w:rsidR="0081618C" w:rsidRPr="000263B8">
        <w:t xml:space="preserve"> </w:t>
      </w:r>
      <w:r w:rsidR="00872ED0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E15409">
        <w:rPr>
          <w:lang w:val="en-US"/>
        </w:rPr>
        <w:t> </w:t>
      </w:r>
      <w:r w:rsidR="00E15409">
        <w:rPr>
          <w:lang w:val="en-US"/>
        </w:rPr>
        <w:fldChar w:fldCharType="begin"/>
      </w:r>
      <w:r w:rsidR="00E15409" w:rsidRPr="00E15409">
        <w:instrText xml:space="preserve"> </w:instrText>
      </w:r>
      <w:r w:rsidR="00E15409">
        <w:rPr>
          <w:lang w:val="en-US"/>
        </w:rPr>
        <w:instrText>REF</w:instrText>
      </w:r>
      <w:r w:rsidR="00E15409" w:rsidRPr="00E15409">
        <w:instrText xml:space="preserve"> _</w:instrText>
      </w:r>
      <w:r w:rsidR="00E15409">
        <w:rPr>
          <w:lang w:val="en-US"/>
        </w:rPr>
        <w:instrText>Ref</w:instrText>
      </w:r>
      <w:r w:rsidR="00E15409" w:rsidRPr="00E15409">
        <w:instrText>119062297 \</w:instrText>
      </w:r>
      <w:r w:rsidR="00E15409">
        <w:rPr>
          <w:lang w:val="en-US"/>
        </w:rPr>
        <w:instrText>n</w:instrText>
      </w:r>
      <w:r w:rsidR="00E15409" w:rsidRPr="00E15409">
        <w:instrText xml:space="preserve"> \</w:instrText>
      </w:r>
      <w:r w:rsidR="00E15409">
        <w:rPr>
          <w:lang w:val="en-US"/>
        </w:rPr>
        <w:instrText>h</w:instrText>
      </w:r>
      <w:r w:rsidR="00E15409" w:rsidRPr="00E15409">
        <w:instrText xml:space="preserve"> </w:instrText>
      </w:r>
      <w:r w:rsidR="00E15409">
        <w:rPr>
          <w:lang w:val="en-US"/>
        </w:rPr>
      </w:r>
      <w:r w:rsidR="00E15409">
        <w:rPr>
          <w:lang w:val="en-US"/>
        </w:rPr>
        <w:fldChar w:fldCharType="separate"/>
      </w:r>
      <w:r w:rsidR="00865695">
        <w:rPr>
          <w:lang w:val="en-US"/>
        </w:rPr>
        <w:t>16.2</w:t>
      </w:r>
      <w:r w:rsidR="00E15409">
        <w:rPr>
          <w:lang w:val="en-US"/>
        </w:rPr>
        <w:fldChar w:fldCharType="end"/>
      </w:r>
      <w:r w:rsidR="0023789D" w:rsidRPr="000263B8">
        <w:t>)</w:t>
      </w:r>
      <w:r w:rsidR="00872ED0" w:rsidRPr="000263B8">
        <w:t>;</w:t>
      </w:r>
    </w:p>
    <w:p w14:paraId="6C4461BC" w14:textId="00209D4A" w:rsidR="00E85BD7" w:rsidRPr="000263B8" w:rsidRDefault="000263B8" w:rsidP="00355B18">
      <w:pPr>
        <w:pStyle w:val="phlistitemized1"/>
      </w:pPr>
      <w:r>
        <w:t>«</w:t>
      </w:r>
      <w:r w:rsidR="00872ED0" w:rsidRPr="000263B8">
        <w:t>Протокол</w:t>
      </w:r>
      <w:r w:rsidR="0081618C" w:rsidRPr="000263B8">
        <w:t xml:space="preserve"> </w:t>
      </w:r>
      <w:r w:rsidR="00872ED0" w:rsidRPr="000263B8">
        <w:t>лабораторного</w:t>
      </w:r>
      <w:r w:rsidR="0081618C" w:rsidRPr="000263B8">
        <w:t xml:space="preserve"> </w:t>
      </w:r>
      <w:r w:rsidR="00872ED0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81618C" w:rsidRPr="000263B8">
        <w:t xml:space="preserve"> </w:t>
      </w:r>
      <w:r w:rsidR="0023789D" w:rsidRPr="000263B8">
        <w:fldChar w:fldCharType="begin"/>
      </w:r>
      <w:r w:rsidR="0023789D" w:rsidRPr="000263B8">
        <w:instrText xml:space="preserve"> REF _Ref118562353 \r \h </w:instrText>
      </w:r>
      <w:r w:rsidR="0023789D" w:rsidRPr="000263B8">
        <w:fldChar w:fldCharType="separate"/>
      </w:r>
      <w:r w:rsidR="00865695">
        <w:t>16.3</w:t>
      </w:r>
      <w:r w:rsidR="0023789D" w:rsidRPr="000263B8">
        <w:fldChar w:fldCharType="end"/>
      </w:r>
      <w:r w:rsidR="0023789D" w:rsidRPr="000263B8">
        <w:t>)</w:t>
      </w:r>
      <w:r w:rsidR="00872ED0" w:rsidRPr="000263B8">
        <w:t>;</w:t>
      </w:r>
    </w:p>
    <w:p w14:paraId="16665B57" w14:textId="4D6A0923" w:rsidR="0023789D" w:rsidRPr="000263B8" w:rsidRDefault="000263B8" w:rsidP="00355B18">
      <w:pPr>
        <w:pStyle w:val="phlistitemized1"/>
      </w:pPr>
      <w:r>
        <w:t>«</w:t>
      </w:r>
      <w:r w:rsidR="0023789D" w:rsidRPr="000263B8">
        <w:t>Протокол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81618C" w:rsidRPr="000263B8">
        <w:t xml:space="preserve"> </w:t>
      </w:r>
      <w:r w:rsidR="0023789D" w:rsidRPr="000263B8">
        <w:fldChar w:fldCharType="begin"/>
      </w:r>
      <w:r w:rsidR="0023789D" w:rsidRPr="000263B8">
        <w:instrText xml:space="preserve"> REF _Ref118562362 \r \h </w:instrText>
      </w:r>
      <w:r w:rsidR="0023789D" w:rsidRPr="000263B8">
        <w:fldChar w:fldCharType="separate"/>
      </w:r>
      <w:r w:rsidR="00865695">
        <w:t>16.4</w:t>
      </w:r>
      <w:r w:rsidR="0023789D" w:rsidRPr="000263B8">
        <w:fldChar w:fldCharType="end"/>
      </w:r>
      <w:r w:rsidR="0023789D" w:rsidRPr="000263B8">
        <w:t>);</w:t>
      </w:r>
    </w:p>
    <w:p w14:paraId="6FCADDC3" w14:textId="04226072" w:rsidR="00E85BD7" w:rsidRPr="000263B8" w:rsidRDefault="000263B8" w:rsidP="00355B18">
      <w:pPr>
        <w:pStyle w:val="phlistitemized1"/>
      </w:pPr>
      <w:r>
        <w:t>«</w:t>
      </w:r>
      <w:r w:rsidR="00872ED0" w:rsidRPr="000263B8">
        <w:t>Медицинское</w:t>
      </w:r>
      <w:r w:rsidR="0081618C" w:rsidRPr="000263B8">
        <w:t xml:space="preserve"> </w:t>
      </w:r>
      <w:r w:rsidR="00872ED0" w:rsidRPr="000263B8">
        <w:t>свидетельство</w:t>
      </w:r>
      <w:r w:rsidR="0081618C" w:rsidRPr="000263B8">
        <w:t xml:space="preserve"> </w:t>
      </w:r>
      <w:r w:rsidR="00872ED0" w:rsidRPr="000263B8">
        <w:t>о</w:t>
      </w:r>
      <w:r w:rsidR="0081618C" w:rsidRPr="000263B8">
        <w:t xml:space="preserve"> </w:t>
      </w:r>
      <w:r w:rsidR="00872ED0" w:rsidRPr="000263B8">
        <w:t>смерти</w:t>
      </w:r>
      <w:r w:rsidR="0081618C" w:rsidRPr="000263B8">
        <w:t xml:space="preserve"> </w:t>
      </w:r>
      <w:r w:rsidR="00872ED0" w:rsidRPr="000263B8">
        <w:t>(CDA)</w:t>
      </w:r>
      <w:r>
        <w:t>»</w:t>
      </w:r>
      <w:r w:rsidR="0081618C" w:rsidRPr="000263B8">
        <w:t xml:space="preserve"> </w:t>
      </w:r>
      <w:r w:rsidR="0023789D" w:rsidRPr="000263B8">
        <w:t>(см.</w:t>
      </w:r>
      <w:r w:rsidR="0081618C" w:rsidRPr="000263B8">
        <w:t xml:space="preserve"> </w:t>
      </w:r>
      <w:r w:rsidR="0023789D" w:rsidRPr="000263B8">
        <w:t>п.</w:t>
      </w:r>
      <w:r w:rsidR="0081618C" w:rsidRPr="000263B8">
        <w:t xml:space="preserve"> </w:t>
      </w:r>
      <w:r w:rsidR="0023789D" w:rsidRPr="000263B8">
        <w:fldChar w:fldCharType="begin"/>
      </w:r>
      <w:r w:rsidR="0023789D" w:rsidRPr="000263B8">
        <w:instrText xml:space="preserve"> REF _Ref118562367 \r \h </w:instrText>
      </w:r>
      <w:r w:rsidR="0023789D" w:rsidRPr="000263B8">
        <w:fldChar w:fldCharType="separate"/>
      </w:r>
      <w:r w:rsidR="00865695">
        <w:t>16.4</w:t>
      </w:r>
      <w:r w:rsidR="0023789D" w:rsidRPr="000263B8">
        <w:fldChar w:fldCharType="end"/>
      </w:r>
      <w:r w:rsidR="0023789D" w:rsidRPr="000263B8">
        <w:t>).</w:t>
      </w:r>
    </w:p>
    <w:p w14:paraId="54AA74C7" w14:textId="77777777" w:rsidR="00E85BD7" w:rsidRPr="000263B8" w:rsidRDefault="00872ED0">
      <w:pPr>
        <w:pStyle w:val="2"/>
      </w:pPr>
      <w:bookmarkStart w:id="431" w:name="scroll-bookmark-77"/>
      <w:bookmarkStart w:id="432" w:name="_Ref118562339"/>
      <w:bookmarkStart w:id="433" w:name="_Toc118569092"/>
      <w:bookmarkStart w:id="434" w:name="_Toc120524864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Направление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консультацию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вспомогательные</w:t>
      </w:r>
      <w:r w:rsidR="0081618C" w:rsidRPr="000263B8">
        <w:t xml:space="preserve"> </w:t>
      </w:r>
      <w:r w:rsidRPr="000263B8">
        <w:t>кабинеты</w:t>
      </w:r>
      <w:r w:rsidR="000263B8">
        <w:t>»</w:t>
      </w:r>
      <w:bookmarkEnd w:id="431"/>
      <w:bookmarkEnd w:id="432"/>
      <w:bookmarkEnd w:id="433"/>
      <w:bookmarkEnd w:id="434"/>
    </w:p>
    <w:p w14:paraId="2A4EE8B6" w14:textId="0A9F188B" w:rsidR="0056219B" w:rsidRPr="000263B8" w:rsidRDefault="009D0356" w:rsidP="0056219B">
      <w:pPr>
        <w:pStyle w:val="3"/>
      </w:pPr>
      <w:bookmarkStart w:id="435" w:name="scroll-bookmark-85"/>
      <w:bookmarkStart w:id="436" w:name="_Toc118569093"/>
      <w:bookmarkStart w:id="437" w:name="_Toc120524865"/>
      <w:bookmarkStart w:id="438" w:name="scroll-bookmark-82"/>
      <w:r>
        <w:t>Н</w:t>
      </w:r>
      <w:r w:rsidR="0056219B" w:rsidRPr="000263B8">
        <w:t>астройка справочников ФРНСИ</w:t>
      </w:r>
      <w:bookmarkEnd w:id="435"/>
      <w:bookmarkEnd w:id="436"/>
      <w:bookmarkEnd w:id="437"/>
    </w:p>
    <w:p w14:paraId="30424F9B" w14:textId="53AFA28D" w:rsidR="0056219B" w:rsidRPr="000263B8" w:rsidRDefault="0056219B" w:rsidP="00355B18">
      <w:pPr>
        <w:pStyle w:val="phnormal"/>
      </w:pPr>
      <w:r w:rsidRPr="000263B8">
        <w:t xml:space="preserve">Для корректного формирования СЭМД </w:t>
      </w:r>
      <w:r w:rsidR="000263B8">
        <w:t>«</w:t>
      </w:r>
      <w:r w:rsidRPr="000263B8">
        <w:t>Направление на госпитализацию, восстановительное лечение, обследование, консультацию</w:t>
      </w:r>
      <w:r w:rsidR="000263B8">
        <w:t>»</w:t>
      </w:r>
      <w:r w:rsidRPr="000263B8">
        <w:t xml:space="preserve"> необходимо загрузить в Систему справочники ФРНСИ и связать их с разделами </w:t>
      </w:r>
      <w:r w:rsidR="00497B7A">
        <w:t>МИС</w:t>
      </w:r>
      <w:r w:rsidRPr="000263B8">
        <w:t xml:space="preserve"> согласно приведенной ниже таблице</w:t>
      </w:r>
      <w:r w:rsidR="00E15409" w:rsidRPr="00E15409">
        <w:t xml:space="preserve"> (</w:t>
      </w:r>
      <w:r w:rsidR="00E15409">
        <w:fldChar w:fldCharType="begin"/>
      </w:r>
      <w:r w:rsidR="00E15409">
        <w:instrText xml:space="preserve"> REF _Ref119062315 \h </w:instrText>
      </w:r>
      <w:r w:rsidR="00E15409">
        <w:fldChar w:fldCharType="separate"/>
      </w:r>
      <w:r w:rsidR="00865695">
        <w:t>Таблица </w:t>
      </w:r>
      <w:r w:rsidR="00865695">
        <w:rPr>
          <w:noProof/>
        </w:rPr>
        <w:t>76</w:t>
      </w:r>
      <w:r w:rsidR="00E15409">
        <w:fldChar w:fldCharType="end"/>
      </w:r>
      <w:r w:rsidR="00E15409" w:rsidRPr="00E15409">
        <w:t>)</w:t>
      </w:r>
      <w:r w:rsidRPr="000263B8">
        <w:t>.</w:t>
      </w:r>
    </w:p>
    <w:p w14:paraId="7AF4BDB4" w14:textId="5B3B0BB8" w:rsidR="0056219B" w:rsidRPr="000263B8" w:rsidRDefault="00E15409" w:rsidP="00E24349">
      <w:pPr>
        <w:pStyle w:val="phtabletitle"/>
      </w:pPr>
      <w:bookmarkStart w:id="439" w:name="_Ref119062315"/>
      <w:r>
        <w:t>Таблица </w:t>
      </w:r>
      <w:r w:rsidR="0056219B" w:rsidRPr="000263B8">
        <w:fldChar w:fldCharType="begin"/>
      </w:r>
      <w:r w:rsidR="0056219B" w:rsidRPr="000263B8">
        <w:instrText xml:space="preserve"> SEQ Таблица \* ARABIC </w:instrText>
      </w:r>
      <w:r w:rsidR="0056219B" w:rsidRPr="000263B8">
        <w:fldChar w:fldCharType="separate"/>
      </w:r>
      <w:r w:rsidR="00865695">
        <w:rPr>
          <w:noProof/>
        </w:rPr>
        <w:t>76</w:t>
      </w:r>
      <w:r w:rsidR="0056219B" w:rsidRPr="000263B8">
        <w:fldChar w:fldCharType="end"/>
      </w:r>
      <w:bookmarkEnd w:id="439"/>
      <w:r w:rsidR="0056219B" w:rsidRPr="000263B8">
        <w:t xml:space="preserve"> </w:t>
      </w:r>
      <w:r>
        <w:t xml:space="preserve">– </w:t>
      </w:r>
      <w:r w:rsidR="0056219B" w:rsidRPr="000263B8">
        <w:t xml:space="preserve">Сопоставление справочников </w:t>
      </w:r>
      <w:r w:rsidR="00814967" w:rsidRPr="000263B8">
        <w:t xml:space="preserve">ФРНСИ </w:t>
      </w:r>
      <w:r w:rsidR="0056219B" w:rsidRPr="000263B8">
        <w:t xml:space="preserve">и </w:t>
      </w:r>
      <w:r w:rsidR="00497B7A">
        <w:t>МИС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08"/>
        <w:gridCol w:w="3087"/>
        <w:gridCol w:w="2802"/>
        <w:gridCol w:w="1891"/>
      </w:tblGrid>
      <w:tr w:rsidR="000263B8" w:rsidRPr="00E24349" w14:paraId="53B74CF9" w14:textId="77777777" w:rsidTr="00846EA2">
        <w:trPr>
          <w:tblHeader/>
        </w:trPr>
        <w:tc>
          <w:tcPr>
            <w:tcW w:w="1182" w:type="pct"/>
          </w:tcPr>
          <w:p w14:paraId="1A1E9EC6" w14:textId="77777777" w:rsidR="0056219B" w:rsidRPr="00E24349" w:rsidRDefault="0056219B" w:rsidP="00355B18">
            <w:pPr>
              <w:pStyle w:val="phtablecolcaption"/>
            </w:pPr>
            <w:r w:rsidRPr="00E24349">
              <w:t>OID</w:t>
            </w:r>
          </w:p>
        </w:tc>
        <w:tc>
          <w:tcPr>
            <w:tcW w:w="1515" w:type="pct"/>
          </w:tcPr>
          <w:p w14:paraId="23BDD97D" w14:textId="77777777" w:rsidR="0056219B" w:rsidRPr="00E24349" w:rsidRDefault="0056219B" w:rsidP="00355B18">
            <w:pPr>
              <w:pStyle w:val="phtablecolcaption"/>
            </w:pPr>
            <w:r w:rsidRPr="00E24349">
              <w:t>Наименование справочника</w:t>
            </w:r>
          </w:p>
        </w:tc>
        <w:tc>
          <w:tcPr>
            <w:tcW w:w="1375" w:type="pct"/>
          </w:tcPr>
          <w:p w14:paraId="454D55CB" w14:textId="5C4ACFA4" w:rsidR="0056219B" w:rsidRPr="00E24349" w:rsidRDefault="0056219B" w:rsidP="00355B18">
            <w:pPr>
              <w:pStyle w:val="phtablecolcaption"/>
            </w:pPr>
            <w:r w:rsidRPr="00E24349">
              <w:t xml:space="preserve">Раздел НСИ в </w:t>
            </w:r>
            <w:r w:rsidR="00497B7A">
              <w:t>МИС</w:t>
            </w:r>
          </w:p>
        </w:tc>
        <w:tc>
          <w:tcPr>
            <w:tcW w:w="928" w:type="pct"/>
          </w:tcPr>
          <w:p w14:paraId="42E12E3A" w14:textId="2889F983" w:rsidR="0056219B" w:rsidRPr="00E24349" w:rsidRDefault="0056219B" w:rsidP="00355B18">
            <w:pPr>
              <w:pStyle w:val="phtablecolcaption"/>
            </w:pPr>
            <w:r w:rsidRPr="00E24349">
              <w:t xml:space="preserve">Связываемый раздел в </w:t>
            </w:r>
            <w:r w:rsidR="00497B7A">
              <w:t>МИС</w:t>
            </w:r>
          </w:p>
        </w:tc>
      </w:tr>
      <w:tr w:rsidR="000263B8" w:rsidRPr="00E24349" w14:paraId="415C3CA6" w14:textId="77777777" w:rsidTr="00846EA2">
        <w:tc>
          <w:tcPr>
            <w:tcW w:w="1182" w:type="pct"/>
          </w:tcPr>
          <w:p w14:paraId="3A10C77F" w14:textId="77777777" w:rsidR="0056219B" w:rsidRPr="00E24349" w:rsidRDefault="0056219B" w:rsidP="00E24349">
            <w:pPr>
              <w:pStyle w:val="phtablecellleft"/>
            </w:pPr>
            <w:r w:rsidRPr="00E24349">
              <w:t>1.2.643.5.1.13.13.99.2.797</w:t>
            </w:r>
          </w:p>
        </w:tc>
        <w:tc>
          <w:tcPr>
            <w:tcW w:w="1515" w:type="pct"/>
          </w:tcPr>
          <w:p w14:paraId="30C22137" w14:textId="77777777" w:rsidR="0056219B" w:rsidRPr="00E24349" w:rsidRDefault="0056219B" w:rsidP="00E24349">
            <w:pPr>
              <w:pStyle w:val="phtablecellleft"/>
            </w:pPr>
            <w:r w:rsidRPr="00E24349">
              <w:t>Типы консультаций</w:t>
            </w:r>
          </w:p>
        </w:tc>
        <w:tc>
          <w:tcPr>
            <w:tcW w:w="1375" w:type="pct"/>
          </w:tcPr>
          <w:p w14:paraId="2280F8CC" w14:textId="77777777" w:rsidR="0056219B" w:rsidRPr="00E24349" w:rsidRDefault="0056219B" w:rsidP="00E24349">
            <w:pPr>
              <w:pStyle w:val="phtablecellleft"/>
            </w:pPr>
            <w:r w:rsidRPr="00E24349">
              <w:t>FN_TYPES_CONS</w:t>
            </w:r>
          </w:p>
        </w:tc>
        <w:tc>
          <w:tcPr>
            <w:tcW w:w="928" w:type="pct"/>
          </w:tcPr>
          <w:p w14:paraId="48D57E54" w14:textId="77777777" w:rsidR="0056219B" w:rsidRPr="00E24349" w:rsidRDefault="0056219B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660D0F64" w14:textId="77777777" w:rsidTr="00846EA2">
        <w:tc>
          <w:tcPr>
            <w:tcW w:w="1182" w:type="pct"/>
          </w:tcPr>
          <w:p w14:paraId="0A8F87DF" w14:textId="77777777" w:rsidR="0056219B" w:rsidRPr="00E24349" w:rsidRDefault="0056219B" w:rsidP="00E24349">
            <w:pPr>
              <w:pStyle w:val="phtablecellleft"/>
            </w:pPr>
            <w:r w:rsidRPr="00E24349">
              <w:t>1.2.643.5.1.13.13.11.1471</w:t>
            </w:r>
          </w:p>
        </w:tc>
        <w:tc>
          <w:tcPr>
            <w:tcW w:w="1515" w:type="pct"/>
          </w:tcPr>
          <w:p w14:paraId="3F5C2824" w14:textId="77777777" w:rsidR="0056219B" w:rsidRPr="00E24349" w:rsidRDefault="0056219B" w:rsidP="00E24349">
            <w:pPr>
              <w:pStyle w:val="phtablecellleft"/>
            </w:pPr>
            <w:r w:rsidRPr="00E24349">
              <w:t>Федеральный справочник инструментальных диагностических исследований</w:t>
            </w:r>
          </w:p>
        </w:tc>
        <w:tc>
          <w:tcPr>
            <w:tcW w:w="1375" w:type="pct"/>
          </w:tcPr>
          <w:p w14:paraId="4D7CB469" w14:textId="77777777" w:rsidR="0056219B" w:rsidRPr="00E24349" w:rsidRDefault="0056219B" w:rsidP="00E24349">
            <w:pPr>
              <w:pStyle w:val="phtablecellleft"/>
            </w:pPr>
            <w:r w:rsidRPr="00E24349">
              <w:t>FN_INST_DIAG_RESEARCH</w:t>
            </w:r>
          </w:p>
        </w:tc>
        <w:tc>
          <w:tcPr>
            <w:tcW w:w="928" w:type="pct"/>
          </w:tcPr>
          <w:p w14:paraId="4421F6FD" w14:textId="77777777" w:rsidR="0056219B" w:rsidRPr="00E24349" w:rsidRDefault="0056219B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62EF2BAD" w14:textId="77777777" w:rsidTr="00846EA2">
        <w:tc>
          <w:tcPr>
            <w:tcW w:w="1182" w:type="pct"/>
          </w:tcPr>
          <w:p w14:paraId="1E14541C" w14:textId="77777777" w:rsidR="0056219B" w:rsidRPr="00E24349" w:rsidRDefault="0056219B" w:rsidP="00E24349">
            <w:pPr>
              <w:pStyle w:val="phtablecellleft"/>
            </w:pPr>
            <w:r w:rsidRPr="00E24349">
              <w:t>1.2.643.5.1.13.13.99.2.13</w:t>
            </w:r>
          </w:p>
        </w:tc>
        <w:tc>
          <w:tcPr>
            <w:tcW w:w="1515" w:type="pct"/>
          </w:tcPr>
          <w:p w14:paraId="0CEB756A" w14:textId="77777777" w:rsidR="0056219B" w:rsidRPr="00E24349" w:rsidRDefault="0056219B" w:rsidP="00E24349">
            <w:pPr>
              <w:pStyle w:val="phtablecellleft"/>
            </w:pPr>
            <w:r w:rsidRPr="00E24349">
              <w:t>Типы лабораторных исследований</w:t>
            </w:r>
          </w:p>
        </w:tc>
        <w:tc>
          <w:tcPr>
            <w:tcW w:w="1375" w:type="pct"/>
          </w:tcPr>
          <w:p w14:paraId="400422AC" w14:textId="77777777" w:rsidR="0056219B" w:rsidRPr="00E24349" w:rsidRDefault="0056219B" w:rsidP="00E24349">
            <w:pPr>
              <w:pStyle w:val="phtablecellleft"/>
            </w:pPr>
            <w:r w:rsidRPr="00E24349">
              <w:t xml:space="preserve">FN_TYPES_LAB </w:t>
            </w:r>
          </w:p>
        </w:tc>
        <w:tc>
          <w:tcPr>
            <w:tcW w:w="928" w:type="pct"/>
          </w:tcPr>
          <w:p w14:paraId="79B2FF0A" w14:textId="77777777" w:rsidR="0056219B" w:rsidRPr="00E24349" w:rsidRDefault="0056219B" w:rsidP="00E24349">
            <w:pPr>
              <w:pStyle w:val="phtablecellleft"/>
            </w:pPr>
            <w:r w:rsidRPr="00E24349">
              <w:t>SERVICES</w:t>
            </w:r>
          </w:p>
        </w:tc>
      </w:tr>
    </w:tbl>
    <w:p w14:paraId="3C39FE7F" w14:textId="77777777" w:rsidR="009D0356" w:rsidRPr="000263B8" w:rsidRDefault="009D0356" w:rsidP="009D0356">
      <w:pPr>
        <w:pStyle w:val="4"/>
      </w:pPr>
      <w:bookmarkStart w:id="440" w:name="_Toc118569094"/>
      <w:r w:rsidRPr="000263B8">
        <w:t xml:space="preserve">Загрузка справочников из </w:t>
      </w:r>
      <w:r>
        <w:t>ФР</w:t>
      </w:r>
      <w:r w:rsidRPr="000263B8">
        <w:t>НСИ</w:t>
      </w:r>
    </w:p>
    <w:p w14:paraId="17E51FD0" w14:textId="77777777" w:rsidR="009D0356" w:rsidRDefault="009D0356" w:rsidP="009D0356">
      <w:pPr>
        <w:pStyle w:val="phlistitemizedtitle"/>
      </w:pPr>
      <w:r>
        <w:t>Чтобы загрузить справочники из ФРНСИ</w:t>
      </w:r>
      <w:r w:rsidRPr="000263B8">
        <w:t>, выполните следующие действия</w:t>
      </w:r>
      <w:r>
        <w:t>:</w:t>
      </w:r>
    </w:p>
    <w:p w14:paraId="4C022197" w14:textId="77777777" w:rsidR="009D0356" w:rsidRPr="000263B8" w:rsidRDefault="009D0356" w:rsidP="009D0356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Добавление справочников</w:t>
      </w:r>
      <w:r>
        <w:t>»</w:t>
      </w:r>
      <w:r w:rsidRPr="000263B8">
        <w:t>. Откроется форма загрузки справочников;</w:t>
      </w:r>
    </w:p>
    <w:p w14:paraId="08CF6C16" w14:textId="2889F5B5" w:rsidR="009D0356" w:rsidRPr="00A65224" w:rsidRDefault="009D0356" w:rsidP="009D0356">
      <w:pPr>
        <w:pStyle w:val="phlistitemized1"/>
      </w:pPr>
      <w:r w:rsidRPr="000263B8">
        <w:t xml:space="preserve">выберите </w:t>
      </w:r>
      <w:r w:rsidRPr="00A65224">
        <w:t>значение «</w:t>
      </w:r>
      <w:hyperlink r:id="rId105" w:history="1">
        <w:r w:rsidRPr="00A65224">
          <w:t>nsi.rosminzdrav.ru</w:t>
        </w:r>
      </w:hyperlink>
      <w:r w:rsidRPr="00A65224">
        <w:t>» из выпадающего списка в поле «Источник загрузки»;</w:t>
      </w:r>
    </w:p>
    <w:p w14:paraId="18722D62" w14:textId="77777777" w:rsidR="009D0356" w:rsidRDefault="009D0356" w:rsidP="009D0356">
      <w:pPr>
        <w:pStyle w:val="phlistitemized1"/>
      </w:pPr>
      <w:r w:rsidRPr="000263B8">
        <w:lastRenderedPageBreak/>
        <w:t xml:space="preserve">при необходимости введите токен пользователя в поле </w:t>
      </w:r>
      <w:r>
        <w:t>«</w:t>
      </w:r>
      <w:r w:rsidRPr="000263B8">
        <w:t>Идентификатор пользователя НСИ</w:t>
      </w:r>
      <w:r>
        <w:t>»</w:t>
      </w:r>
      <w:r w:rsidRPr="000263B8">
        <w:t>;</w:t>
      </w:r>
    </w:p>
    <w:p w14:paraId="6F43D494" w14:textId="77777777" w:rsidR="009D0356" w:rsidRPr="000263B8" w:rsidRDefault="009D0356" w:rsidP="009D0356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183F12A7" w14:textId="77777777" w:rsidR="009D0356" w:rsidRPr="000263B8" w:rsidRDefault="009D0356" w:rsidP="009D0356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Загрузить</w:t>
      </w:r>
      <w:r>
        <w:t>»</w:t>
      </w:r>
      <w:r w:rsidRPr="000263B8">
        <w:t xml:space="preserve">. В результате в блоке </w:t>
      </w:r>
      <w:r>
        <w:t>«</w:t>
      </w:r>
      <w:r w:rsidRPr="000263B8">
        <w:t>Добавление справочников НСИ</w:t>
      </w:r>
      <w:r>
        <w:t>»</w:t>
      </w:r>
      <w:r w:rsidRPr="000263B8">
        <w:t xml:space="preserve"> отобразится перечень справочников реестра ФРНСИ</w:t>
      </w:r>
      <w:r>
        <w:t>;</w:t>
      </w:r>
    </w:p>
    <w:p w14:paraId="46BB3EE6" w14:textId="77777777" w:rsidR="009D0356" w:rsidRPr="000263B8" w:rsidRDefault="009D0356" w:rsidP="009D0356">
      <w:pPr>
        <w:pStyle w:val="phlistitemized1"/>
      </w:pPr>
      <w:r w:rsidRPr="000263B8">
        <w:t xml:space="preserve">найдите требуемый справочник по OID в блоке </w:t>
      </w:r>
      <w:r>
        <w:t>«</w:t>
      </w:r>
      <w:r w:rsidRPr="000263B8">
        <w:t>Добавление справочников НСИ</w:t>
      </w:r>
      <w:r>
        <w:t>»</w:t>
      </w:r>
      <w:r w:rsidRPr="000263B8">
        <w:t xml:space="preserve"> и выберите пункт контекстного меню </w:t>
      </w:r>
      <w:r>
        <w:t>«</w:t>
      </w:r>
      <w:r w:rsidRPr="000263B8">
        <w:t>Установить раздел</w:t>
      </w:r>
      <w:r>
        <w:t>»</w:t>
      </w:r>
      <w:r w:rsidRPr="000263B8">
        <w:t>. Откроется окно установки раздела;</w:t>
      </w:r>
    </w:p>
    <w:p w14:paraId="1868DA2B" w14:textId="77777777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Раздел</w:t>
      </w:r>
      <w:r>
        <w:t>»</w:t>
      </w:r>
      <w:r w:rsidRPr="000263B8">
        <w:t xml:space="preserve"> код раздела, соответствующий справочнику Ф</w:t>
      </w:r>
      <w:r>
        <w:t>Р</w:t>
      </w:r>
      <w:r w:rsidRPr="000263B8">
        <w:t xml:space="preserve">НСИ. Нужное значение выбирается из справочника </w:t>
      </w:r>
      <w:r>
        <w:t>«</w:t>
      </w:r>
      <w:r w:rsidRPr="000263B8">
        <w:t>Системы: разделы</w:t>
      </w:r>
      <w:r>
        <w:t>»</w:t>
      </w:r>
      <w:r w:rsidRPr="000263B8">
        <w:t xml:space="preserve"> с помощью кнопки </w:t>
      </w:r>
      <w:r w:rsidRPr="000263B8">
        <w:rPr>
          <w:noProof/>
          <w:lang w:eastAsia="ru-RU"/>
        </w:rPr>
        <w:drawing>
          <wp:inline distT="0" distB="0" distL="0" distR="0" wp14:anchorId="454AB005" wp14:editId="5D4F962B">
            <wp:extent cx="209550" cy="195580"/>
            <wp:effectExtent l="19050" t="19050" r="19050" b="13970"/>
            <wp:docPr id="29" name="Рисунок 29" descr="_scroll_external/attachments/image2020-10-21_12-10-12-cbcfc8f2367c008eab83f1f8aaaaa1f474561ec437d6d16522eec283ccfed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9917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;</w:t>
      </w:r>
    </w:p>
    <w:p w14:paraId="09866A95" w14:textId="77777777" w:rsidR="009D0356" w:rsidRPr="000263B8" w:rsidRDefault="009D0356" w:rsidP="009D0356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;</w:t>
      </w:r>
    </w:p>
    <w:p w14:paraId="04B38A22" w14:textId="77777777" w:rsidR="009D0356" w:rsidRPr="000263B8" w:rsidRDefault="009D0356" w:rsidP="009D0356">
      <w:pPr>
        <w:pStyle w:val="phlistitemized1"/>
      </w:pPr>
      <w:r w:rsidRPr="000263B8">
        <w:t>выберите в списке справочник Ф</w:t>
      </w:r>
      <w:r>
        <w:t>Р</w:t>
      </w:r>
      <w:r w:rsidRPr="000263B8">
        <w:t xml:space="preserve">НСИ с установленным разделом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Загрузить версии</w:t>
      </w:r>
      <w:r>
        <w:t>»</w:t>
      </w:r>
      <w:r w:rsidRPr="000263B8">
        <w:t>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76C6F012" w14:textId="77777777" w:rsidR="009D0356" w:rsidRPr="000263B8" w:rsidRDefault="009D0356" w:rsidP="009D0356">
      <w:pPr>
        <w:pStyle w:val="phlistitemized1"/>
      </w:pPr>
      <w:r w:rsidRPr="000263B8">
        <w:t>снова выберите в списке справочник Ф</w:t>
      </w:r>
      <w:r>
        <w:t>Р</w:t>
      </w:r>
      <w:r w:rsidRPr="000263B8">
        <w:t xml:space="preserve">НСИ с установленным разделом и загруженными версиями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Загрузить содержимое</w:t>
      </w:r>
      <w:r>
        <w:t>»</w:t>
      </w:r>
      <w:r w:rsidRPr="000263B8">
        <w:t>. Если у справочника более одной версии, откроется окно для выбора версии справочника;</w:t>
      </w:r>
    </w:p>
    <w:p w14:paraId="48F4EBCF" w14:textId="3B537750" w:rsidR="009D0356" w:rsidRPr="000263B8" w:rsidRDefault="009D0356" w:rsidP="009D0356">
      <w:pPr>
        <w:pStyle w:val="phlistitemized1"/>
      </w:pPr>
      <w:r w:rsidRPr="000263B8">
        <w:t xml:space="preserve">установите флажок напротив необходимой версии и 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Содержимое справочника ФРНСИ загрузится в выбранный раздел </w:t>
      </w:r>
      <w:r w:rsidR="00497B7A">
        <w:t>МИС</w:t>
      </w:r>
      <w:r w:rsidRPr="000263B8">
        <w:t>. По окончанию загрузки справочника Система отобразит информационное сообщение – закройте его.</w:t>
      </w:r>
    </w:p>
    <w:p w14:paraId="7707350B" w14:textId="1EC72351" w:rsidR="009D0356" w:rsidRPr="000263B8" w:rsidRDefault="009D0356" w:rsidP="009D0356">
      <w:pPr>
        <w:pStyle w:val="4"/>
      </w:pPr>
      <w:r w:rsidRPr="000263B8">
        <w:t xml:space="preserve">Сопоставление справочников </w:t>
      </w:r>
      <w:r w:rsidR="00497B7A">
        <w:t>МИС</w:t>
      </w:r>
      <w:r w:rsidRPr="000263B8">
        <w:t xml:space="preserve"> и ФРНСИ</w:t>
      </w:r>
    </w:p>
    <w:p w14:paraId="6A8AE6D2" w14:textId="7277C291" w:rsidR="009D0356" w:rsidRDefault="009D0356" w:rsidP="009D0356">
      <w:pPr>
        <w:pStyle w:val="phlistitemizedtitle"/>
      </w:pPr>
      <w:r>
        <w:t>Ч</w:t>
      </w:r>
      <w:r w:rsidRPr="000263B8">
        <w:t>тобы сопоставить значения справочников Ф</w:t>
      </w:r>
      <w:r>
        <w:t>Р</w:t>
      </w:r>
      <w:r w:rsidRPr="000263B8">
        <w:t xml:space="preserve">НСИ и </w:t>
      </w:r>
      <w:r w:rsidR="00497B7A">
        <w:t>МИС</w:t>
      </w:r>
      <w:r w:rsidRPr="000263B8">
        <w:t>, выполните следующие действия</w:t>
      </w:r>
      <w:r>
        <w:t>:</w:t>
      </w:r>
    </w:p>
    <w:p w14:paraId="6DC601FE" w14:textId="77777777" w:rsidR="009D0356" w:rsidRPr="000263B8" w:rsidRDefault="009D0356" w:rsidP="009D0356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Связь со справочниками МИС</w:t>
      </w:r>
      <w:r>
        <w:t>»</w:t>
      </w:r>
      <w:r w:rsidRPr="000263B8">
        <w:t>. Откроется форма сопоставления значений справочников;</w:t>
      </w:r>
    </w:p>
    <w:p w14:paraId="60476934" w14:textId="77777777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Справочник НСИ</w:t>
      </w:r>
      <w:r>
        <w:t>»</w:t>
      </w:r>
      <w:r w:rsidRPr="000263B8">
        <w:t xml:space="preserve"> требуемый справочник ФРНСИ. В блоке </w:t>
      </w:r>
      <w:r>
        <w:t>«</w:t>
      </w:r>
      <w:r w:rsidRPr="000263B8">
        <w:t>Справочник НСИ</w:t>
      </w:r>
      <w:r>
        <w:t>»</w:t>
      </w:r>
      <w:r w:rsidRPr="000263B8">
        <w:t xml:space="preserve"> отобразится содержимое выбранного справочника;</w:t>
      </w:r>
    </w:p>
    <w:p w14:paraId="2E9BDA84" w14:textId="233F94CD" w:rsidR="009D0356" w:rsidRPr="000263B8" w:rsidRDefault="009D0356" w:rsidP="009D0356">
      <w:pPr>
        <w:pStyle w:val="phlistitemized1"/>
      </w:pPr>
      <w:r w:rsidRPr="000263B8">
        <w:lastRenderedPageBreak/>
        <w:t xml:space="preserve">укажите в поле </w:t>
      </w:r>
      <w:r>
        <w:t>«</w:t>
      </w:r>
      <w:r w:rsidRPr="000263B8">
        <w:t>Раздел МИС</w:t>
      </w:r>
      <w:r>
        <w:t>»</w:t>
      </w:r>
      <w:r w:rsidRPr="000263B8">
        <w:t xml:space="preserve"> сопоставляемый справочник </w:t>
      </w:r>
      <w:r w:rsidR="00497B7A">
        <w:t>МИС</w:t>
      </w:r>
      <w:r w:rsidRPr="000263B8">
        <w:t xml:space="preserve">. В блоке </w:t>
      </w:r>
      <w:r>
        <w:t>«</w:t>
      </w:r>
      <w:r w:rsidRPr="000263B8">
        <w:t>Значения раздела МИС</w:t>
      </w:r>
      <w:r>
        <w:t>»</w:t>
      </w:r>
      <w:r w:rsidRPr="000263B8">
        <w:t xml:space="preserve"> отобразится содержимое выбранного справочника;</w:t>
      </w:r>
    </w:p>
    <w:p w14:paraId="2C1ABFA3" w14:textId="77777777" w:rsidR="009D0356" w:rsidRPr="000263B8" w:rsidRDefault="009D0356" w:rsidP="009D0356">
      <w:pPr>
        <w:pStyle w:val="phlistitemized1"/>
      </w:pPr>
      <w:r w:rsidRPr="000263B8">
        <w:t>сопоставьте значения выбранных справочников следующим образом:</w:t>
      </w:r>
    </w:p>
    <w:p w14:paraId="1936A736" w14:textId="77777777" w:rsidR="009D0356" w:rsidRPr="000263B8" w:rsidRDefault="009D0356" w:rsidP="009D0356">
      <w:pPr>
        <w:pStyle w:val="phlistitemized2"/>
      </w:pPr>
      <w:r w:rsidRPr="000263B8">
        <w:t>выберите в списке значение федерального справочника;</w:t>
      </w:r>
    </w:p>
    <w:p w14:paraId="60B971AC" w14:textId="79CB181D" w:rsidR="009D0356" w:rsidRPr="000263B8" w:rsidRDefault="009D0356" w:rsidP="009D0356">
      <w:pPr>
        <w:pStyle w:val="phlistitemized2"/>
      </w:pPr>
      <w:r w:rsidRPr="000263B8">
        <w:t xml:space="preserve">выберите в списке значение справочника </w:t>
      </w:r>
      <w:r w:rsidR="00497B7A">
        <w:t>МИС</w:t>
      </w:r>
      <w:r w:rsidRPr="000263B8">
        <w:t xml:space="preserve">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Добавить связь со справочником НСИ</w:t>
      </w:r>
      <w:r>
        <w:t>»</w:t>
      </w:r>
      <w:r w:rsidRPr="000263B8">
        <w:t>. Выбранные значения справочников будут сопоставлены.</w:t>
      </w:r>
    </w:p>
    <w:p w14:paraId="0C6B6E3B" w14:textId="775A9DD5" w:rsidR="00E85BD7" w:rsidRPr="000263B8" w:rsidRDefault="00872ED0">
      <w:pPr>
        <w:pStyle w:val="3"/>
      </w:pPr>
      <w:bookmarkStart w:id="441" w:name="_Toc120524866"/>
      <w:r w:rsidRPr="000263B8">
        <w:t>Настройка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bookmarkEnd w:id="438"/>
      <w:bookmarkEnd w:id="440"/>
      <w:bookmarkEnd w:id="441"/>
    </w:p>
    <w:p w14:paraId="107093DF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Направление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консультацию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вспомогательные</w:t>
      </w:r>
      <w:r w:rsidR="0081618C" w:rsidRPr="000263B8">
        <w:t xml:space="preserve"> </w:t>
      </w:r>
      <w:r w:rsidRPr="000263B8">
        <w:t>кабинеты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1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.</w:t>
      </w:r>
    </w:p>
    <w:p w14:paraId="49E57B99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3C36F28" w14:textId="4C570D0A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_Ref119148096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99</w:t>
      </w:r>
      <w:r w:rsidR="00F05BD6">
        <w:fldChar w:fldCharType="end"/>
      </w:r>
      <w:r w:rsidR="00F05BD6">
        <w:t>)</w:t>
      </w:r>
      <w:r w:rsidRPr="000263B8">
        <w:t>;</w:t>
      </w:r>
    </w:p>
    <w:p w14:paraId="7B8C0B73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7DF81F5E" wp14:editId="32D8517C">
            <wp:extent cx="6295390" cy="2188465"/>
            <wp:effectExtent l="19050" t="19050" r="10160" b="21590"/>
            <wp:docPr id="100066" name="Рисунок 100066" descr="_scroll_external/attachments/image2022-11-1_15-31-31-ff508377a41c79ee5e269a62334d8d22efe5170dfe3bf1ac187a9bf2f5374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24265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8846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A02447" w14:textId="6EF42DDE" w:rsidR="0023789D" w:rsidRPr="000263B8" w:rsidRDefault="00E15409" w:rsidP="00E24349">
      <w:pPr>
        <w:pStyle w:val="phfiguretitle"/>
      </w:pPr>
      <w:bookmarkStart w:id="442" w:name="_Ref119148096"/>
      <w:r>
        <w:t>Рисунок </w:t>
      </w:r>
      <w:r w:rsidR="0023789D" w:rsidRPr="000263B8">
        <w:fldChar w:fldCharType="begin"/>
      </w:r>
      <w:r w:rsidR="0023789D" w:rsidRPr="000263B8">
        <w:instrText xml:space="preserve"> SEQ Рисунок \* ARABIC </w:instrText>
      </w:r>
      <w:r w:rsidR="0023789D" w:rsidRPr="000263B8">
        <w:fldChar w:fldCharType="separate"/>
      </w:r>
      <w:r w:rsidR="00865695">
        <w:rPr>
          <w:noProof/>
        </w:rPr>
        <w:t>99</w:t>
      </w:r>
      <w:r w:rsidR="0023789D" w:rsidRPr="000263B8">
        <w:fldChar w:fldCharType="end"/>
      </w:r>
      <w:bookmarkEnd w:id="442"/>
      <w:r w:rsidR="0081618C" w:rsidRPr="000263B8">
        <w:t xml:space="preserve"> </w:t>
      </w:r>
      <w:r>
        <w:t xml:space="preserve">–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дополнительных</w:t>
      </w:r>
      <w:r w:rsidR="0081618C" w:rsidRPr="000263B8">
        <w:t xml:space="preserve"> </w:t>
      </w:r>
      <w:r w:rsidR="0023789D" w:rsidRPr="000263B8">
        <w:t>словарей</w:t>
      </w:r>
    </w:p>
    <w:p w14:paraId="089C880B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найдите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,</w:t>
      </w:r>
      <w:r w:rsidR="0081618C" w:rsidRPr="000263B8">
        <w:t xml:space="preserve"> </w:t>
      </w:r>
      <w:r w:rsidRPr="000263B8">
        <w:t>используя</w:t>
      </w:r>
      <w:r w:rsidR="0081618C" w:rsidRPr="000263B8">
        <w:t xml:space="preserve"> </w:t>
      </w:r>
      <w:r w:rsidRPr="000263B8">
        <w:t>панель</w:t>
      </w:r>
      <w:r w:rsidR="0081618C" w:rsidRPr="000263B8">
        <w:t xml:space="preserve"> </w:t>
      </w:r>
      <w:r w:rsidRPr="000263B8">
        <w:t>фильтрации;</w:t>
      </w:r>
    </w:p>
    <w:p w14:paraId="781BD613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документа;</w:t>
      </w:r>
    </w:p>
    <w:p w14:paraId="5EF08D10" w14:textId="066760B5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_Ref119062349 \h </w:instrText>
      </w:r>
      <w:r w:rsidR="00E15409">
        <w:fldChar w:fldCharType="separate"/>
      </w:r>
      <w:r w:rsidR="00865695">
        <w:t>Таблица </w:t>
      </w:r>
      <w:r w:rsidR="00865695">
        <w:rPr>
          <w:noProof/>
        </w:rPr>
        <w:t>77</w:t>
      </w:r>
      <w:r w:rsidR="00E15409">
        <w:fldChar w:fldCharType="end"/>
      </w:r>
      <w:r w:rsidR="00E15409">
        <w:t>)</w:t>
      </w:r>
      <w:r w:rsidRPr="000263B8">
        <w:t>;</w:t>
      </w:r>
    </w:p>
    <w:p w14:paraId="4D6089E2" w14:textId="27702A87" w:rsidR="00E85BD7" w:rsidRPr="000263B8" w:rsidRDefault="00E15409" w:rsidP="00355B18">
      <w:pPr>
        <w:pStyle w:val="phtabletitle"/>
      </w:pPr>
      <w:bookmarkStart w:id="443" w:name="_Ref119062349"/>
      <w:r>
        <w:t>Таблица </w:t>
      </w:r>
      <w:r w:rsidR="0023789D" w:rsidRPr="00355B18">
        <w:fldChar w:fldCharType="begin"/>
      </w:r>
      <w:r w:rsidR="0023789D" w:rsidRPr="00355B18">
        <w:instrText xml:space="preserve"> SEQ Таблица \* ARABIC </w:instrText>
      </w:r>
      <w:r w:rsidR="0023789D" w:rsidRPr="00355B18">
        <w:fldChar w:fldCharType="separate"/>
      </w:r>
      <w:r w:rsidR="00865695">
        <w:rPr>
          <w:noProof/>
        </w:rPr>
        <w:t>77</w:t>
      </w:r>
      <w:r w:rsidR="0023789D" w:rsidRPr="00355B18">
        <w:fldChar w:fldCharType="end"/>
      </w:r>
      <w:bookmarkEnd w:id="443"/>
      <w:r w:rsidR="0081618C" w:rsidRPr="00355B18">
        <w:t xml:space="preserve"> </w:t>
      </w:r>
      <w:r>
        <w:t xml:space="preserve">– </w:t>
      </w:r>
      <w:r w:rsidR="00872ED0" w:rsidRPr="00355B18">
        <w:t>Параметры</w:t>
      </w:r>
      <w:r w:rsidR="0081618C" w:rsidRPr="00355B18">
        <w:t xml:space="preserve"> </w:t>
      </w:r>
      <w:r w:rsidR="00872ED0" w:rsidRPr="00355B18">
        <w:t>вида</w:t>
      </w:r>
      <w:r w:rsidR="0081618C" w:rsidRPr="00355B18">
        <w:t xml:space="preserve"> </w:t>
      </w:r>
      <w:r w:rsidR="00872ED0" w:rsidRPr="00355B1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74"/>
        <w:gridCol w:w="7914"/>
      </w:tblGrid>
      <w:tr w:rsidR="000263B8" w:rsidRPr="00E24349" w14:paraId="73871D7F" w14:textId="77777777" w:rsidTr="00846EA2">
        <w:trPr>
          <w:tblHeader/>
        </w:trPr>
        <w:tc>
          <w:tcPr>
            <w:tcW w:w="1116" w:type="pct"/>
          </w:tcPr>
          <w:p w14:paraId="0B969299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3884" w:type="pct"/>
          </w:tcPr>
          <w:p w14:paraId="2A82B5D9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3B103F2" w14:textId="77777777" w:rsidTr="00846EA2">
        <w:tc>
          <w:tcPr>
            <w:tcW w:w="1116" w:type="pct"/>
          </w:tcPr>
          <w:p w14:paraId="21837EE9" w14:textId="77777777" w:rsidR="00E85BD7" w:rsidRPr="00E24349" w:rsidRDefault="00872ED0" w:rsidP="00E24349">
            <w:pPr>
              <w:pStyle w:val="phtablecellleft"/>
            </w:pPr>
            <w:r w:rsidRPr="00E24349">
              <w:t>Значение</w:t>
            </w:r>
          </w:p>
        </w:tc>
        <w:tc>
          <w:tcPr>
            <w:tcW w:w="3884" w:type="pct"/>
          </w:tcPr>
          <w:p w14:paraId="4CA8682A" w14:textId="77777777" w:rsidR="00E85BD7" w:rsidRPr="00E24349" w:rsidRDefault="00872ED0" w:rsidP="00E24349">
            <w:pPr>
              <w:pStyle w:val="phtablecellleft"/>
            </w:pPr>
            <w:r w:rsidRPr="00E24349">
              <w:t>85</w:t>
            </w:r>
          </w:p>
        </w:tc>
      </w:tr>
      <w:tr w:rsidR="000263B8" w:rsidRPr="00E24349" w14:paraId="5766D2CD" w14:textId="77777777" w:rsidTr="00846EA2">
        <w:tc>
          <w:tcPr>
            <w:tcW w:w="1116" w:type="pct"/>
          </w:tcPr>
          <w:p w14:paraId="68F1624F" w14:textId="77777777" w:rsidR="00E85BD7" w:rsidRPr="00E24349" w:rsidRDefault="00872ED0" w:rsidP="00E24349">
            <w:pPr>
              <w:pStyle w:val="phtablecellleft"/>
            </w:pPr>
            <w:r w:rsidRPr="00E24349">
              <w:t>Примечание</w:t>
            </w:r>
          </w:p>
        </w:tc>
        <w:tc>
          <w:tcPr>
            <w:tcW w:w="3884" w:type="pct"/>
          </w:tcPr>
          <w:p w14:paraId="0F55533C" w14:textId="77777777" w:rsidR="00E85BD7" w:rsidRPr="00E24349" w:rsidRDefault="00872ED0" w:rsidP="00E24349">
            <w:pPr>
              <w:pStyle w:val="phtablecellleft"/>
            </w:pPr>
            <w:r w:rsidRPr="00E24349">
              <w:t>Направление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во</w:t>
            </w:r>
            <w:r w:rsidR="0081618C" w:rsidRPr="00E24349">
              <w:t xml:space="preserve"> </w:t>
            </w:r>
            <w:r w:rsidRPr="00E24349">
              <w:t>вспомогательные</w:t>
            </w:r>
            <w:r w:rsidR="0081618C" w:rsidRPr="00E24349">
              <w:t xml:space="preserve"> </w:t>
            </w:r>
            <w:r w:rsidRPr="00E24349">
              <w:t>кабинеты</w:t>
            </w:r>
            <w:r w:rsidR="0081618C" w:rsidRPr="00E24349">
              <w:t xml:space="preserve"> </w:t>
            </w:r>
            <w:r w:rsidRPr="00E24349">
              <w:t>(CDA)</w:t>
            </w:r>
            <w:r w:rsidR="0081618C" w:rsidRPr="00E24349">
              <w:t xml:space="preserve"> </w:t>
            </w:r>
            <w:r w:rsidRPr="00E24349">
              <w:t>Редакция</w:t>
            </w:r>
            <w:r w:rsidR="0081618C" w:rsidRPr="00E24349">
              <w:t xml:space="preserve"> </w:t>
            </w:r>
            <w:r w:rsidRPr="00E24349">
              <w:t>1</w:t>
            </w:r>
          </w:p>
        </w:tc>
      </w:tr>
    </w:tbl>
    <w:p w14:paraId="1EB1F08B" w14:textId="77777777" w:rsidR="00E24349" w:rsidRDefault="00E24349" w:rsidP="00E24349">
      <w:pPr>
        <w:pStyle w:val="phnormal"/>
      </w:pPr>
    </w:p>
    <w:p w14:paraId="2B65D7D1" w14:textId="77777777" w:rsidR="00E24349" w:rsidRDefault="00E24349" w:rsidP="00E24349">
      <w:pPr>
        <w:pStyle w:val="phnormal"/>
      </w:pPr>
      <w:r w:rsidRPr="000263B8">
        <w:rPr>
          <w:b/>
        </w:rPr>
        <w:lastRenderedPageBreak/>
        <w:t>Примечание –</w:t>
      </w:r>
      <w:r w:rsidRPr="000263B8">
        <w:t xml:space="preserve"> Код и наименование вида документа заполняются согласно справочнику ФРНСИ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7D154629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внесенных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34319FE9" w14:textId="77777777" w:rsidR="00E85BD7" w:rsidRPr="000263B8" w:rsidRDefault="00872ED0">
      <w:pPr>
        <w:pStyle w:val="3"/>
      </w:pPr>
      <w:bookmarkStart w:id="444" w:name="scroll-bookmark-83"/>
      <w:bookmarkStart w:id="445" w:name="_Toc118569095"/>
      <w:bookmarkStart w:id="446" w:name="_Toc120524867"/>
      <w:r w:rsidRPr="000263B8">
        <w:t>Настройка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bookmarkEnd w:id="444"/>
      <w:bookmarkEnd w:id="445"/>
      <w:bookmarkEnd w:id="446"/>
    </w:p>
    <w:p w14:paraId="6ED081C9" w14:textId="77777777" w:rsidR="00E85BD7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возможности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Направление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консультацию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вспомогательные</w:t>
      </w:r>
      <w:r w:rsidR="0081618C" w:rsidRPr="000263B8">
        <w:t xml:space="preserve"> </w:t>
      </w:r>
      <w:r w:rsidRPr="000263B8">
        <w:t>кабинеты</w:t>
      </w:r>
      <w:r w:rsidR="000263B8">
        <w:t>»</w:t>
      </w:r>
      <w:r w:rsidR="0081618C" w:rsidRPr="000263B8">
        <w:t xml:space="preserve"> </w:t>
      </w:r>
      <w:r w:rsidRPr="000263B8">
        <w:t>ЭП</w:t>
      </w:r>
      <w:r w:rsidR="0081618C" w:rsidRPr="000263B8">
        <w:t xml:space="preserve"> </w:t>
      </w:r>
      <w:r w:rsidRPr="000263B8">
        <w:t>ответственных</w:t>
      </w:r>
      <w:r w:rsidR="0081618C" w:rsidRPr="000263B8">
        <w:t xml:space="preserve"> </w:t>
      </w:r>
      <w:r w:rsidRPr="000263B8">
        <w:t>сотрудников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пользовательский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указав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него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сотрудников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связав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видом</w:t>
      </w:r>
      <w:r w:rsidR="0081618C" w:rsidRPr="000263B8">
        <w:t xml:space="preserve"> </w:t>
      </w:r>
      <w:r w:rsidRPr="000263B8">
        <w:t>документа.</w:t>
      </w:r>
    </w:p>
    <w:p w14:paraId="500FFB8C" w14:textId="77777777" w:rsidR="00E24349" w:rsidRPr="000263B8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Отчет, хранящий настройки подписания СЭМД </w:t>
      </w:r>
      <w:r>
        <w:t>«</w:t>
      </w:r>
      <w:r w:rsidRPr="000263B8">
        <w:t>Направление на консультацию и во вспомогательные кабинеты</w:t>
      </w:r>
      <w:r>
        <w:t>»</w:t>
      </w:r>
      <w:r w:rsidRPr="000263B8">
        <w:t>, настраивается только в одной МО.</w:t>
      </w:r>
    </w:p>
    <w:p w14:paraId="103209B2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содержащий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AAAB15A" w14:textId="7219DE73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Система/</w:t>
      </w:r>
      <w:r w:rsidR="0081618C" w:rsidRPr="000263B8">
        <w:t xml:space="preserve"> </w:t>
      </w:r>
      <w:r w:rsidRPr="000263B8">
        <w:t>Настройка</w:t>
      </w:r>
      <w:r w:rsidR="0081618C" w:rsidRPr="000263B8">
        <w:t xml:space="preserve"> </w:t>
      </w:r>
      <w:r w:rsidRPr="000263B8">
        <w:t>отчетов/</w:t>
      </w:r>
      <w:r w:rsidR="0081618C" w:rsidRPr="000263B8">
        <w:t xml:space="preserve">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_Ref119062392 \h </w:instrText>
      </w:r>
      <w:r w:rsidR="00E15409">
        <w:fldChar w:fldCharType="separate"/>
      </w:r>
      <w:r w:rsidR="00865695">
        <w:t>Рисунок </w:t>
      </w:r>
      <w:r w:rsidR="00865695">
        <w:rPr>
          <w:noProof/>
        </w:rPr>
        <w:t>100</w:t>
      </w:r>
      <w:r w:rsidR="00E15409">
        <w:fldChar w:fldCharType="end"/>
      </w:r>
      <w:r w:rsidR="00E15409">
        <w:t>)</w:t>
      </w:r>
      <w:r w:rsidRPr="000263B8">
        <w:t>;</w:t>
      </w:r>
    </w:p>
    <w:p w14:paraId="3162B2AC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2FBAD119" wp14:editId="2CF477C3">
            <wp:extent cx="6295390" cy="2357274"/>
            <wp:effectExtent l="19050" t="19050" r="10160" b="24130"/>
            <wp:docPr id="100067" name="Рисунок 100067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35401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72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6D3652" w14:textId="47843502" w:rsidR="00E85BD7" w:rsidRPr="000263B8" w:rsidRDefault="00E15409" w:rsidP="00E24349">
      <w:pPr>
        <w:pStyle w:val="phfiguretitle"/>
      </w:pPr>
      <w:bookmarkStart w:id="447" w:name="_Ref11906239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100</w:t>
      </w:r>
      <w:r w:rsidR="00872ED0" w:rsidRPr="000263B8">
        <w:fldChar w:fldCharType="end"/>
      </w:r>
      <w:bookmarkEnd w:id="447"/>
      <w:r>
        <w:t xml:space="preserve"> –</w:t>
      </w:r>
      <w:r w:rsidR="0081618C" w:rsidRPr="000263B8">
        <w:t xml:space="preserve">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отчетов</w:t>
      </w:r>
    </w:p>
    <w:p w14:paraId="22C9A65B" w14:textId="4F3FA28E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_Ref119148161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101</w:t>
      </w:r>
      <w:r w:rsidR="00F05BD6">
        <w:fldChar w:fldCharType="end"/>
      </w:r>
      <w:r w:rsidR="00F05BD6">
        <w:t>)</w:t>
      </w:r>
      <w:r w:rsidRPr="000263B8">
        <w:t>;</w:t>
      </w:r>
    </w:p>
    <w:p w14:paraId="2CFFBE3C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9A338D9" wp14:editId="45C8C1D6">
            <wp:extent cx="4566986" cy="3387256"/>
            <wp:effectExtent l="19050" t="19050" r="24130" b="22860"/>
            <wp:docPr id="100068" name="Рисунок 100068" descr="Окно доб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96189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231" cy="339114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31E115" w14:textId="0F5E8216" w:rsidR="00E85BD7" w:rsidRPr="000263B8" w:rsidRDefault="00E15409" w:rsidP="00E24349">
      <w:pPr>
        <w:pStyle w:val="phfiguretitle"/>
      </w:pPr>
      <w:bookmarkStart w:id="448" w:name="_Ref11914816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101</w:t>
      </w:r>
      <w:r w:rsidR="00872ED0" w:rsidRPr="000263B8">
        <w:fldChar w:fldCharType="end"/>
      </w:r>
      <w:bookmarkEnd w:id="448"/>
      <w:r w:rsidR="0081618C" w:rsidRPr="000263B8">
        <w:t xml:space="preserve"> </w:t>
      </w:r>
      <w:r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p w14:paraId="1694C1F1" w14:textId="1D6B8EBB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Основное</w:t>
      </w:r>
      <w:r w:rsidR="000263B8">
        <w:t>»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_Ref119062404 \h </w:instrText>
      </w:r>
      <w:r w:rsidR="00E15409">
        <w:fldChar w:fldCharType="separate"/>
      </w:r>
      <w:r w:rsidR="00865695">
        <w:t>Таблица </w:t>
      </w:r>
      <w:r w:rsidR="00865695">
        <w:rPr>
          <w:noProof/>
        </w:rPr>
        <w:t>78</w:t>
      </w:r>
      <w:r w:rsidR="00E15409">
        <w:fldChar w:fldCharType="end"/>
      </w:r>
      <w:r w:rsidR="00E15409">
        <w:t>)</w:t>
      </w:r>
      <w:r w:rsidRPr="000263B8">
        <w:t>;</w:t>
      </w:r>
    </w:p>
    <w:p w14:paraId="63E0EFD3" w14:textId="2153B20F" w:rsidR="00E85BD7" w:rsidRPr="000263B8" w:rsidRDefault="00E15409" w:rsidP="00E24349">
      <w:pPr>
        <w:pStyle w:val="phtabletitle"/>
      </w:pPr>
      <w:bookmarkStart w:id="449" w:name="_Ref119062404"/>
      <w:r>
        <w:t>Таблица </w:t>
      </w:r>
      <w:r w:rsidR="0023789D" w:rsidRPr="000263B8">
        <w:fldChar w:fldCharType="begin"/>
      </w:r>
      <w:r w:rsidR="0023789D" w:rsidRPr="000263B8">
        <w:instrText xml:space="preserve"> SEQ Таблица \* ARABIC </w:instrText>
      </w:r>
      <w:r w:rsidR="0023789D" w:rsidRPr="000263B8">
        <w:fldChar w:fldCharType="separate"/>
      </w:r>
      <w:r w:rsidR="00865695">
        <w:rPr>
          <w:noProof/>
        </w:rPr>
        <w:t>78</w:t>
      </w:r>
      <w:r w:rsidR="0023789D" w:rsidRPr="000263B8">
        <w:fldChar w:fldCharType="end"/>
      </w:r>
      <w:bookmarkEnd w:id="449"/>
      <w:r w:rsidR="0081618C" w:rsidRPr="000263B8">
        <w:t xml:space="preserve"> </w:t>
      </w:r>
      <w:r>
        <w:t xml:space="preserve">– </w:t>
      </w:r>
      <w:r w:rsidR="00872ED0" w:rsidRPr="00355B18">
        <w:t>Значения</w:t>
      </w:r>
      <w:r w:rsidR="0081618C" w:rsidRPr="00355B18">
        <w:t xml:space="preserve"> </w:t>
      </w:r>
      <w:r w:rsidR="00872ED0" w:rsidRPr="00355B18">
        <w:t>основных</w:t>
      </w:r>
      <w:r w:rsidR="0081618C" w:rsidRPr="00355B18">
        <w:t xml:space="preserve"> </w:t>
      </w:r>
      <w:r w:rsidR="00872ED0" w:rsidRPr="00355B18">
        <w:t>параметров</w:t>
      </w:r>
      <w:r w:rsidR="0081618C" w:rsidRPr="00355B18">
        <w:t xml:space="preserve"> </w:t>
      </w:r>
      <w:r w:rsidR="00872ED0" w:rsidRPr="00355B1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29"/>
        <w:gridCol w:w="8059"/>
      </w:tblGrid>
      <w:tr w:rsidR="000263B8" w:rsidRPr="00E24349" w14:paraId="5673DE9A" w14:textId="77777777" w:rsidTr="00846EA2">
        <w:trPr>
          <w:tblHeader/>
        </w:trPr>
        <w:tc>
          <w:tcPr>
            <w:tcW w:w="1045" w:type="pct"/>
          </w:tcPr>
          <w:p w14:paraId="475D511C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3955" w:type="pct"/>
          </w:tcPr>
          <w:p w14:paraId="61FD88BE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5C4FAA2" w14:textId="77777777" w:rsidTr="00846EA2">
        <w:tc>
          <w:tcPr>
            <w:tcW w:w="1045" w:type="pct"/>
          </w:tcPr>
          <w:p w14:paraId="362FA445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3955" w:type="pct"/>
          </w:tcPr>
          <w:p w14:paraId="5CBDBB3D" w14:textId="77777777" w:rsidR="00E85BD7" w:rsidRPr="00E24349" w:rsidRDefault="00872ED0" w:rsidP="00E24349">
            <w:pPr>
              <w:pStyle w:val="phtablecellleft"/>
            </w:pPr>
            <w:r w:rsidRPr="00E24349">
              <w:t>WEB-конструктор</w:t>
            </w:r>
          </w:p>
        </w:tc>
      </w:tr>
      <w:tr w:rsidR="000263B8" w:rsidRPr="00E24349" w14:paraId="2B6EE181" w14:textId="77777777" w:rsidTr="00846EA2">
        <w:tc>
          <w:tcPr>
            <w:tcW w:w="1045" w:type="pct"/>
          </w:tcPr>
          <w:p w14:paraId="20D01323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3955" w:type="pct"/>
          </w:tcPr>
          <w:p w14:paraId="697AE9F9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4E5EC95B" w14:textId="77777777" w:rsidTr="00846EA2">
        <w:tc>
          <w:tcPr>
            <w:tcW w:w="1045" w:type="pct"/>
          </w:tcPr>
          <w:p w14:paraId="57CDE8DB" w14:textId="77777777" w:rsidR="00E85BD7" w:rsidRPr="00E24349" w:rsidRDefault="00872ED0" w:rsidP="00E24349">
            <w:pPr>
              <w:pStyle w:val="phtablecellleft"/>
            </w:pPr>
            <w:r w:rsidRPr="00E24349">
              <w:t>Примечание</w:t>
            </w:r>
          </w:p>
        </w:tc>
        <w:tc>
          <w:tcPr>
            <w:tcW w:w="3955" w:type="pct"/>
          </w:tcPr>
          <w:p w14:paraId="116AEEFB" w14:textId="77777777" w:rsidR="00E85BD7" w:rsidRPr="00E24349" w:rsidRDefault="00872ED0" w:rsidP="00E24349">
            <w:pPr>
              <w:pStyle w:val="phtablecellleft"/>
            </w:pPr>
            <w:r w:rsidRPr="00E24349">
              <w:t>Хранение</w:t>
            </w:r>
            <w:r w:rsidR="0081618C" w:rsidRPr="00E24349">
              <w:t xml:space="preserve"> </w:t>
            </w:r>
            <w:r w:rsidRPr="00E24349">
              <w:t>настроек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Направление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во</w:t>
            </w:r>
            <w:r w:rsidR="0081618C" w:rsidRPr="00E24349">
              <w:t xml:space="preserve"> </w:t>
            </w:r>
            <w:r w:rsidRPr="00E24349">
              <w:t>вспомогательные</w:t>
            </w:r>
            <w:r w:rsidR="0081618C" w:rsidRPr="00E24349">
              <w:t xml:space="preserve"> </w:t>
            </w:r>
            <w:r w:rsidRPr="00E24349">
              <w:t>кабинеты</w:t>
            </w:r>
            <w:r w:rsidR="000263B8" w:rsidRPr="00E24349">
              <w:t>»</w:t>
            </w:r>
          </w:p>
        </w:tc>
      </w:tr>
      <w:tr w:rsidR="000263B8" w:rsidRPr="00E24349" w14:paraId="09416C34" w14:textId="77777777" w:rsidTr="00846EA2">
        <w:tc>
          <w:tcPr>
            <w:tcW w:w="1045" w:type="pct"/>
          </w:tcPr>
          <w:p w14:paraId="255F8E6A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955" w:type="pct"/>
          </w:tcPr>
          <w:p w14:paraId="5DE730A1" w14:textId="77777777" w:rsidR="00E85BD7" w:rsidRPr="00E24349" w:rsidRDefault="00872ED0" w:rsidP="00E24349">
            <w:pPr>
              <w:pStyle w:val="phtablecellleft"/>
            </w:pP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Направление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во</w:t>
            </w:r>
            <w:r w:rsidR="0081618C" w:rsidRPr="00E24349">
              <w:t xml:space="preserve"> </w:t>
            </w:r>
            <w:r w:rsidRPr="00E24349">
              <w:t>вспомогательные</w:t>
            </w:r>
            <w:r w:rsidR="0081618C" w:rsidRPr="00E24349">
              <w:t xml:space="preserve"> </w:t>
            </w:r>
            <w:r w:rsidRPr="00E24349">
              <w:t>кабинеты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784FCD" w14:paraId="0535C450" w14:textId="77777777" w:rsidTr="00846EA2">
        <w:tc>
          <w:tcPr>
            <w:tcW w:w="1045" w:type="pct"/>
          </w:tcPr>
          <w:p w14:paraId="2DE0C6F5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955" w:type="pct"/>
          </w:tcPr>
          <w:p w14:paraId="233D6418" w14:textId="77777777" w:rsidR="00E85BD7" w:rsidRPr="00E24349" w:rsidRDefault="00872ED0" w:rsidP="00E24349">
            <w:pPr>
              <w:pStyle w:val="phtablecellleft"/>
              <w:rPr>
                <w:lang w:val="en-US"/>
              </w:rPr>
            </w:pPr>
            <w:r w:rsidRPr="00E24349">
              <w:t>любое</w:t>
            </w:r>
            <w:r w:rsidR="0081618C" w:rsidRPr="00E24349">
              <w:rPr>
                <w:lang w:val="en-US"/>
              </w:rPr>
              <w:t xml:space="preserve"> </w:t>
            </w:r>
            <w:r w:rsidRPr="00E24349">
              <w:rPr>
                <w:lang w:val="en-US"/>
              </w:rPr>
              <w:t>(</w:t>
            </w:r>
            <w:r w:rsidRPr="00E24349">
              <w:t>например</w:t>
            </w:r>
            <w:r w:rsidRPr="00E24349">
              <w:rPr>
                <w:lang w:val="en-US"/>
              </w:rPr>
              <w:t>,</w:t>
            </w:r>
            <w:r w:rsidR="0081618C" w:rsidRPr="00E24349">
              <w:rPr>
                <w:lang w:val="en-US"/>
              </w:rPr>
              <w:t xml:space="preserve"> </w:t>
            </w:r>
            <w:r w:rsidR="000263B8" w:rsidRPr="00E24349">
              <w:rPr>
                <w:lang w:val="en-US"/>
              </w:rPr>
              <w:t>«</w:t>
            </w:r>
            <w:r w:rsidRPr="00E24349">
              <w:rPr>
                <w:lang w:val="en-US"/>
              </w:rPr>
              <w:t>CDA_CONS_DIRECTION</w:t>
            </w:r>
            <w:r w:rsidR="000263B8" w:rsidRPr="00E24349">
              <w:rPr>
                <w:lang w:val="en-US"/>
              </w:rPr>
              <w:t>»</w:t>
            </w:r>
            <w:r w:rsidRPr="00E24349">
              <w:rPr>
                <w:lang w:val="en-US"/>
              </w:rPr>
              <w:t>)</w:t>
            </w:r>
          </w:p>
        </w:tc>
      </w:tr>
      <w:tr w:rsidR="000263B8" w:rsidRPr="00E24349" w14:paraId="6C456E62" w14:textId="77777777" w:rsidTr="00846EA2">
        <w:tc>
          <w:tcPr>
            <w:tcW w:w="1045" w:type="pct"/>
          </w:tcPr>
          <w:p w14:paraId="7AB8F17F" w14:textId="77777777" w:rsidR="00E85BD7" w:rsidRPr="00E24349" w:rsidRDefault="00872ED0" w:rsidP="00E24349">
            <w:pPr>
              <w:pStyle w:val="phtablecellleft"/>
            </w:pPr>
            <w:r w:rsidRPr="00E24349"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3955" w:type="pct"/>
          </w:tcPr>
          <w:p w14:paraId="24159D6F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</w:tbl>
    <w:p w14:paraId="3EA8953F" w14:textId="77777777" w:rsidR="00E15409" w:rsidRDefault="00E15409" w:rsidP="00E15409">
      <w:pPr>
        <w:pStyle w:val="phnormal"/>
      </w:pPr>
    </w:p>
    <w:p w14:paraId="64725E3D" w14:textId="77777777" w:rsidR="00E85BD7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св-ва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85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Направление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консультацию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вспомогательные</w:t>
      </w:r>
      <w:r w:rsidR="0081618C" w:rsidRPr="000263B8">
        <w:t xml:space="preserve"> </w:t>
      </w:r>
      <w:r w:rsidRPr="000263B8">
        <w:t>кабинеты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1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Системы;</w:t>
      </w:r>
    </w:p>
    <w:p w14:paraId="12962786" w14:textId="77777777" w:rsidR="00E24349" w:rsidRPr="000263B8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Значение в поле </w:t>
      </w:r>
      <w:r>
        <w:t>«</w:t>
      </w:r>
      <w:r w:rsidRPr="000263B8">
        <w:t>Вид документа для передачи в РЭМД</w:t>
      </w:r>
      <w:r>
        <w:t>»</w:t>
      </w:r>
      <w:r w:rsidRPr="000263B8">
        <w:t xml:space="preserve"> указывается согласно справочнику ФРНСИ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2576FF98" w14:textId="3732202D" w:rsidR="00E85BD7" w:rsidRPr="000263B8" w:rsidRDefault="00872ED0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Применить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станет</w:t>
      </w:r>
      <w:r w:rsidR="0081618C" w:rsidRPr="000263B8">
        <w:t xml:space="preserve"> </w:t>
      </w:r>
      <w:r w:rsidRPr="000263B8">
        <w:t>доступной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вкладка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0263B8">
        <w:t>»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_Ref119062424 \h </w:instrText>
      </w:r>
      <w:r w:rsidR="00E15409">
        <w:fldChar w:fldCharType="separate"/>
      </w:r>
      <w:r w:rsidR="00865695">
        <w:t>Рисунок </w:t>
      </w:r>
      <w:r w:rsidR="00865695">
        <w:rPr>
          <w:noProof/>
        </w:rPr>
        <w:t>102</w:t>
      </w:r>
      <w:r w:rsidR="00E15409">
        <w:fldChar w:fldCharType="end"/>
      </w:r>
      <w:r w:rsidR="00E15409">
        <w:t>)</w:t>
      </w:r>
      <w:r w:rsidRPr="000263B8">
        <w:t>;</w:t>
      </w:r>
    </w:p>
    <w:p w14:paraId="613841BC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41C102E3" wp14:editId="249897A2">
            <wp:extent cx="5184250" cy="2118564"/>
            <wp:effectExtent l="19050" t="19050" r="16510" b="15240"/>
            <wp:docPr id="100069" name="Рисунок 100069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35770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03552" cy="21264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3EA921" w14:textId="4052B45B" w:rsidR="00E85BD7" w:rsidRPr="000263B8" w:rsidRDefault="00E15409" w:rsidP="00E24349">
      <w:pPr>
        <w:pStyle w:val="phfiguretitle"/>
      </w:pPr>
      <w:bookmarkStart w:id="450" w:name="_Ref11906242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102</w:t>
      </w:r>
      <w:r w:rsidR="00872ED0" w:rsidRPr="000263B8">
        <w:fldChar w:fldCharType="end"/>
      </w:r>
      <w:bookmarkEnd w:id="450"/>
      <w:r w:rsidR="0081618C" w:rsidRPr="000263B8">
        <w:t xml:space="preserve"> </w:t>
      </w:r>
      <w:r>
        <w:t xml:space="preserve">–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подписания</w:t>
      </w:r>
      <w:r w:rsidR="0081618C" w:rsidRPr="000263B8">
        <w:t xml:space="preserve"> </w:t>
      </w:r>
      <w:r w:rsidR="00872ED0" w:rsidRPr="000263B8">
        <w:t>отчета</w:t>
      </w:r>
    </w:p>
    <w:p w14:paraId="6CEB3D0A" w14:textId="77777777" w:rsidR="00E85BD7" w:rsidRPr="000263B8" w:rsidRDefault="00872ED0" w:rsidP="00E24349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355B18">
        <w:t xml:space="preserve">/ 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сформируйте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сотрудников,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Направление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консультацию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вспомогательные</w:t>
      </w:r>
      <w:r w:rsidR="0081618C" w:rsidRPr="000263B8">
        <w:t xml:space="preserve"> </w:t>
      </w:r>
      <w:r w:rsidRPr="000263B8">
        <w:t>кабинеты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подписывающего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1791919C" w14:textId="319BFF26" w:rsidR="00E85BD7" w:rsidRPr="000263B8" w:rsidRDefault="00872ED0" w:rsidP="00E24349">
      <w:pPr>
        <w:pStyle w:val="phlistitemized2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E2BA0">
        <w:t>выберите</w:t>
      </w:r>
      <w:r w:rsidR="0081618C" w:rsidRPr="000263B8">
        <w:t xml:space="preserve"> </w:t>
      </w:r>
      <w:r w:rsidR="000E2BA0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_Ref119062432 \h </w:instrText>
      </w:r>
      <w:r w:rsidR="00E15409">
        <w:fldChar w:fldCharType="separate"/>
      </w:r>
      <w:r w:rsidR="00865695">
        <w:t>Рисунок </w:t>
      </w:r>
      <w:r w:rsidR="00865695">
        <w:rPr>
          <w:noProof/>
        </w:rPr>
        <w:t>103</w:t>
      </w:r>
      <w:r w:rsidR="00E15409">
        <w:fldChar w:fldCharType="end"/>
      </w:r>
      <w:r w:rsidR="00E15409">
        <w:t>)</w:t>
      </w:r>
      <w:r w:rsidRPr="000263B8">
        <w:t>;</w:t>
      </w:r>
    </w:p>
    <w:p w14:paraId="468BD394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CFDDB2D" wp14:editId="01CDFF1B">
            <wp:extent cx="3810000" cy="2532013"/>
            <wp:effectExtent l="19050" t="19050" r="19050" b="20955"/>
            <wp:docPr id="100070" name="Рисунок 100070" descr="Окно добавления роли подписывающего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09994" name="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20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40C0A9" w14:textId="431C8FA7" w:rsidR="00E85BD7" w:rsidRPr="000263B8" w:rsidRDefault="00E15409" w:rsidP="00E24349">
      <w:pPr>
        <w:pStyle w:val="phfiguretitle"/>
      </w:pPr>
      <w:bookmarkStart w:id="451" w:name="_Ref11906243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103</w:t>
      </w:r>
      <w:r w:rsidR="00872ED0" w:rsidRPr="000263B8">
        <w:fldChar w:fldCharType="end"/>
      </w:r>
      <w:bookmarkEnd w:id="451"/>
      <w:r w:rsidR="0081618C" w:rsidRPr="000263B8">
        <w:t xml:space="preserve"> </w:t>
      </w:r>
      <w:r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подписывающего</w:t>
      </w:r>
      <w:r w:rsidR="0081618C" w:rsidRPr="000263B8">
        <w:t xml:space="preserve"> </w:t>
      </w:r>
      <w:r w:rsidR="00872ED0" w:rsidRPr="000263B8">
        <w:t>сотрудника</w:t>
      </w:r>
    </w:p>
    <w:p w14:paraId="382C02D0" w14:textId="72A5AD02" w:rsidR="00E85BD7" w:rsidRDefault="00872ED0" w:rsidP="00E24349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подписывающего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_Ref119062445 \h </w:instrText>
      </w:r>
      <w:r w:rsidR="00E15409">
        <w:fldChar w:fldCharType="separate"/>
      </w:r>
      <w:r w:rsidR="00865695">
        <w:t>Таблица </w:t>
      </w:r>
      <w:r w:rsidR="00865695">
        <w:rPr>
          <w:noProof/>
        </w:rPr>
        <w:t>79</w:t>
      </w:r>
      <w:r w:rsidR="00E15409">
        <w:fldChar w:fldCharType="end"/>
      </w:r>
      <w:r w:rsidR="00E15409">
        <w:t>)</w:t>
      </w:r>
      <w:r w:rsidRPr="000263B8">
        <w:t>;</w:t>
      </w:r>
    </w:p>
    <w:p w14:paraId="0B74C34D" w14:textId="77777777" w:rsidR="00E24349" w:rsidRPr="000263B8" w:rsidRDefault="00E24349" w:rsidP="00E24349">
      <w:pPr>
        <w:pStyle w:val="phlistitemized2"/>
      </w:pPr>
      <w:r w:rsidRPr="000263B8">
        <w:t xml:space="preserve">нажмите на кнопку </w:t>
      </w:r>
      <w:r>
        <w:t>«</w:t>
      </w:r>
      <w:r w:rsidRPr="000263B8">
        <w:t>Сохранить</w:t>
      </w:r>
      <w:r>
        <w:t>»</w:t>
      </w:r>
      <w:r w:rsidRPr="000263B8">
        <w:t xml:space="preserve"> для сохранения введенных данных. Добавленная роль отобразится в списке </w:t>
      </w:r>
      <w:r>
        <w:t>«</w:t>
      </w:r>
      <w:r w:rsidRPr="000263B8">
        <w:t>Роли сотрудников</w:t>
      </w:r>
      <w:r>
        <w:t>»</w:t>
      </w:r>
      <w:r w:rsidRPr="000263B8">
        <w:t xml:space="preserve"> окна создания </w:t>
      </w:r>
      <w:r>
        <w:t>отчета.</w:t>
      </w:r>
    </w:p>
    <w:p w14:paraId="19751D5E" w14:textId="77777777" w:rsidR="00E24349" w:rsidRPr="00E24349" w:rsidRDefault="00E24349" w:rsidP="00E24349">
      <w:pPr>
        <w:pStyle w:val="phlistitemized1"/>
      </w:pPr>
      <w:r w:rsidRPr="000263B8">
        <w:lastRenderedPageBreak/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 для сохранения отчета.</w:t>
      </w:r>
    </w:p>
    <w:p w14:paraId="3CF4620F" w14:textId="41630CC0" w:rsidR="00E85BD7" w:rsidRPr="000263B8" w:rsidRDefault="00E15409" w:rsidP="00E24349">
      <w:pPr>
        <w:pStyle w:val="phtabletitle"/>
      </w:pPr>
      <w:bookmarkStart w:id="452" w:name="_Ref119062445"/>
      <w:r>
        <w:t>Таблица </w:t>
      </w:r>
      <w:r w:rsidR="0023789D" w:rsidRPr="000263B8">
        <w:fldChar w:fldCharType="begin"/>
      </w:r>
      <w:r w:rsidR="0023789D" w:rsidRPr="000263B8">
        <w:instrText xml:space="preserve"> SEQ Таблица \* ARABIC </w:instrText>
      </w:r>
      <w:r w:rsidR="0023789D" w:rsidRPr="000263B8">
        <w:fldChar w:fldCharType="separate"/>
      </w:r>
      <w:r w:rsidR="00865695">
        <w:rPr>
          <w:noProof/>
        </w:rPr>
        <w:t>79</w:t>
      </w:r>
      <w:r w:rsidR="0023789D" w:rsidRPr="000263B8">
        <w:fldChar w:fldCharType="end"/>
      </w:r>
      <w:bookmarkEnd w:id="452"/>
      <w:r w:rsidR="0081618C" w:rsidRPr="000263B8">
        <w:t xml:space="preserve"> </w:t>
      </w:r>
      <w:r>
        <w:t xml:space="preserve">– </w:t>
      </w:r>
      <w:r w:rsidR="00872ED0" w:rsidRPr="00355B18">
        <w:t>Роли</w:t>
      </w:r>
      <w:r w:rsidR="0081618C" w:rsidRPr="00355B18">
        <w:t xml:space="preserve"> </w:t>
      </w:r>
      <w:r w:rsidR="00872ED0" w:rsidRPr="00355B18">
        <w:t>подписывающих</w:t>
      </w:r>
      <w:r w:rsidR="0081618C" w:rsidRPr="00355B18">
        <w:t xml:space="preserve"> </w:t>
      </w:r>
      <w:r w:rsidR="00872ED0" w:rsidRPr="00355B18">
        <w:t>сотрудников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33"/>
        <w:gridCol w:w="3821"/>
        <w:gridCol w:w="4334"/>
      </w:tblGrid>
      <w:tr w:rsidR="000263B8" w:rsidRPr="00E24349" w14:paraId="2A777156" w14:textId="77777777" w:rsidTr="00846EA2">
        <w:trPr>
          <w:tblHeader/>
        </w:trPr>
        <w:tc>
          <w:tcPr>
            <w:tcW w:w="998" w:type="pct"/>
          </w:tcPr>
          <w:p w14:paraId="0662BB29" w14:textId="77777777" w:rsidR="00E85BD7" w:rsidRPr="00E24349" w:rsidRDefault="00872ED0" w:rsidP="00355B18">
            <w:pPr>
              <w:pStyle w:val="phtablecolcaption"/>
            </w:pPr>
            <w:r w:rsidRPr="00E24349">
              <w:t>Роль</w:t>
            </w:r>
          </w:p>
        </w:tc>
        <w:tc>
          <w:tcPr>
            <w:tcW w:w="1875" w:type="pct"/>
          </w:tcPr>
          <w:p w14:paraId="14B2C1FA" w14:textId="77777777" w:rsidR="00E85BD7" w:rsidRPr="00E24349" w:rsidRDefault="00872ED0" w:rsidP="00355B18">
            <w:pPr>
              <w:pStyle w:val="phtablecolcaption"/>
            </w:pPr>
            <w:r w:rsidRPr="00E24349">
              <w:t>Необязательная</w:t>
            </w:r>
          </w:p>
        </w:tc>
        <w:tc>
          <w:tcPr>
            <w:tcW w:w="2127" w:type="pct"/>
          </w:tcPr>
          <w:p w14:paraId="28C8627F" w14:textId="77777777" w:rsidR="00E85BD7" w:rsidRPr="00E24349" w:rsidRDefault="00872ED0" w:rsidP="00355B18">
            <w:pPr>
              <w:pStyle w:val="phtablecolcaption"/>
            </w:pPr>
            <w:r w:rsidRPr="00E24349">
              <w:t>Автор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  <w:tr w:rsidR="000263B8" w:rsidRPr="00E24349" w14:paraId="1DCAA568" w14:textId="77777777" w:rsidTr="00846EA2">
        <w:tc>
          <w:tcPr>
            <w:tcW w:w="998" w:type="pct"/>
          </w:tcPr>
          <w:p w14:paraId="4343C9DB" w14:textId="77777777" w:rsidR="00E85BD7" w:rsidRPr="00E24349" w:rsidRDefault="00872ED0" w:rsidP="00E24349">
            <w:pPr>
              <w:pStyle w:val="phtablecellleft"/>
            </w:pPr>
            <w:r w:rsidRPr="00E24349">
              <w:t>Врач</w:t>
            </w:r>
          </w:p>
        </w:tc>
        <w:tc>
          <w:tcPr>
            <w:tcW w:w="1875" w:type="pct"/>
          </w:tcPr>
          <w:p w14:paraId="1AA3B9B1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снят</w:t>
            </w:r>
          </w:p>
        </w:tc>
        <w:tc>
          <w:tcPr>
            <w:tcW w:w="2127" w:type="pct"/>
          </w:tcPr>
          <w:p w14:paraId="16177AB1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502D4C5D" w14:textId="77777777" w:rsidTr="00846EA2">
        <w:tc>
          <w:tcPr>
            <w:tcW w:w="998" w:type="pct"/>
          </w:tcPr>
          <w:p w14:paraId="023836BD" w14:textId="77777777" w:rsidR="00E85BD7" w:rsidRPr="00E24349" w:rsidRDefault="00872ED0" w:rsidP="00E24349">
            <w:pPr>
              <w:pStyle w:val="phtablecellleft"/>
            </w:pPr>
            <w:r w:rsidRPr="00E24349">
              <w:t>ЭП</w:t>
            </w:r>
            <w:r w:rsidR="0081618C" w:rsidRPr="00E24349">
              <w:t xml:space="preserve"> </w:t>
            </w:r>
            <w:r w:rsidRPr="00E24349">
              <w:t>МО</w:t>
            </w:r>
          </w:p>
        </w:tc>
        <w:tc>
          <w:tcPr>
            <w:tcW w:w="1875" w:type="pct"/>
          </w:tcPr>
          <w:p w14:paraId="4198ADBA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снят</w:t>
            </w:r>
          </w:p>
        </w:tc>
        <w:tc>
          <w:tcPr>
            <w:tcW w:w="2127" w:type="pct"/>
          </w:tcPr>
          <w:p w14:paraId="194D93D7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снят</w:t>
            </w:r>
          </w:p>
        </w:tc>
      </w:tr>
    </w:tbl>
    <w:p w14:paraId="74D75A88" w14:textId="77777777" w:rsidR="00E24349" w:rsidRDefault="00E24349" w:rsidP="00E24349">
      <w:pPr>
        <w:pStyle w:val="phnormal"/>
      </w:pPr>
    </w:p>
    <w:p w14:paraId="04B90FF1" w14:textId="77777777" w:rsidR="00E24349" w:rsidRPr="000263B8" w:rsidRDefault="00E24349" w:rsidP="00E24349">
      <w:pPr>
        <w:pStyle w:val="phlistitemizedtitle"/>
      </w:pPr>
      <w:r w:rsidRPr="00E24349">
        <w:rPr>
          <w:b/>
        </w:rPr>
        <w:t>Примечания</w:t>
      </w:r>
    </w:p>
    <w:p w14:paraId="4AA53FD5" w14:textId="77777777" w:rsidR="00355B18" w:rsidRDefault="00E24349" w:rsidP="00355B18">
      <w:pPr>
        <w:pStyle w:val="phlistitemizedtitle"/>
      </w:pPr>
      <w:r w:rsidRPr="000263B8">
        <w:t>1 Возможно несколько способов подписания документов ЭП МО</w:t>
      </w:r>
      <w:r w:rsidR="00355B18">
        <w:t>:</w:t>
      </w:r>
    </w:p>
    <w:p w14:paraId="408E9975" w14:textId="77777777" w:rsidR="00E24349" w:rsidRPr="000263B8" w:rsidRDefault="00E24349" w:rsidP="00E24349">
      <w:pPr>
        <w:pStyle w:val="phlistitemized1"/>
      </w:pPr>
      <w:r w:rsidRPr="000263B8">
        <w:t>автоматическое подписание на сервере;</w:t>
      </w:r>
    </w:p>
    <w:p w14:paraId="39A1F77E" w14:textId="77777777" w:rsidR="00E24349" w:rsidRPr="000263B8" w:rsidRDefault="00E24349" w:rsidP="00E24349">
      <w:pPr>
        <w:pStyle w:val="phlistitemized1"/>
      </w:pPr>
      <w:r w:rsidRPr="000263B8">
        <w:t>подписание лицом, отвечающим за подписание документов ЭП МО.</w:t>
      </w:r>
    </w:p>
    <w:p w14:paraId="15A07C63" w14:textId="77777777" w:rsidR="00E24349" w:rsidRDefault="00E24349" w:rsidP="00E24349">
      <w:pPr>
        <w:pStyle w:val="phnormal"/>
      </w:pPr>
      <w:r w:rsidRPr="000263B8">
        <w:t xml:space="preserve">2 </w:t>
      </w:r>
      <w:r>
        <w:t>Е</w:t>
      </w:r>
      <w:r w:rsidRPr="000263B8">
        <w:t xml:space="preserve">сли для МО настроено автоматическое подписание на сервере, то роль </w:t>
      </w:r>
      <w:r>
        <w:t>«</w:t>
      </w:r>
      <w:r w:rsidRPr="000263B8">
        <w:t>ЭП МО</w:t>
      </w:r>
      <w:r>
        <w:t>»</w:t>
      </w:r>
      <w:r w:rsidRPr="000263B8">
        <w:t xml:space="preserve"> в настройки подписи отчета добавлять не нужно.</w:t>
      </w:r>
    </w:p>
    <w:p w14:paraId="48D08CC0" w14:textId="77777777" w:rsidR="00E85BD7" w:rsidRPr="000263B8" w:rsidRDefault="00872ED0">
      <w:pPr>
        <w:pStyle w:val="3"/>
      </w:pPr>
      <w:bookmarkStart w:id="453" w:name="scroll-bookmark-84"/>
      <w:bookmarkStart w:id="454" w:name="_Toc118569096"/>
      <w:bookmarkStart w:id="455" w:name="_Toc120524868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453"/>
      <w:bookmarkEnd w:id="454"/>
      <w:bookmarkEnd w:id="455"/>
    </w:p>
    <w:p w14:paraId="03B470BA" w14:textId="0EBCEA14" w:rsidR="00F9431D" w:rsidRPr="000263B8" w:rsidRDefault="00F9431D" w:rsidP="00355B18">
      <w:pPr>
        <w:pStyle w:val="phnormal"/>
      </w:pPr>
      <w:r w:rsidRPr="000263B8">
        <w:t xml:space="preserve">Необходимо проверить наличие типа документа </w:t>
      </w:r>
      <w:r w:rsidR="000263B8">
        <w:t>«</w:t>
      </w:r>
      <w:r w:rsidRPr="000263B8">
        <w:t>Направление на консультацию и во вспомогательные кабинеты</w:t>
      </w:r>
      <w:r w:rsidR="000263B8">
        <w:t>»</w:t>
      </w:r>
      <w:r w:rsidRPr="000263B8">
        <w:t xml:space="preserve"> в системном словаре </w:t>
      </w:r>
      <w:r w:rsidR="000263B8">
        <w:t>«</w:t>
      </w:r>
      <w:r w:rsidRPr="000263B8">
        <w:t>Типы подписываемых документов</w:t>
      </w:r>
      <w:r w:rsidR="000263B8">
        <w:t>»</w:t>
      </w:r>
      <w:r w:rsidRPr="000263B8">
        <w:t xml:space="preserve"> (</w:t>
      </w:r>
      <w:r w:rsidR="000263B8">
        <w:t>«</w:t>
      </w:r>
      <w:r w:rsidRPr="000263B8">
        <w:t>EHR_TYPES</w:t>
      </w:r>
      <w:r w:rsidR="000263B8">
        <w:t>»</w:t>
      </w:r>
      <w:r w:rsidRPr="000263B8">
        <w:t>) и, в случае отсутствия, добавить его в словарь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_Ref119062461 \h </w:instrText>
      </w:r>
      <w:r w:rsidR="00E15409">
        <w:fldChar w:fldCharType="separate"/>
      </w:r>
      <w:r w:rsidR="00865695">
        <w:t>Таблица </w:t>
      </w:r>
      <w:r w:rsidR="00865695">
        <w:rPr>
          <w:noProof/>
        </w:rPr>
        <w:t>80</w:t>
      </w:r>
      <w:r w:rsidR="00E15409">
        <w:fldChar w:fldCharType="end"/>
      </w:r>
      <w:r w:rsidR="00E15409">
        <w:t>)</w:t>
      </w:r>
      <w:r w:rsidRPr="000263B8">
        <w:t>.</w:t>
      </w:r>
    </w:p>
    <w:p w14:paraId="3C555448" w14:textId="68CB6740" w:rsidR="00F9431D" w:rsidRDefault="00F9431D" w:rsidP="00355B18">
      <w:pPr>
        <w:pStyle w:val="phnormal"/>
      </w:pPr>
      <w:r w:rsidRPr="000263B8">
        <w:t xml:space="preserve">Для проверки и добавления типа подписываемого документа выполните действия, описанные в п. </w:t>
      </w:r>
      <w:r w:rsidRPr="000263B8">
        <w:fldChar w:fldCharType="begin"/>
      </w:r>
      <w:r w:rsidRPr="000263B8">
        <w:instrText xml:space="preserve"> REF _Ref118567113 \r \h </w:instrText>
      </w:r>
      <w:r w:rsidR="0056219B" w:rsidRPr="000263B8">
        <w:instrText xml:space="preserve"> \* MERGEFORMAT </w:instrText>
      </w:r>
      <w:r w:rsidRPr="000263B8">
        <w:fldChar w:fldCharType="separate"/>
      </w:r>
      <w:r w:rsidR="00865695">
        <w:t>11</w:t>
      </w:r>
      <w:r w:rsidRPr="000263B8">
        <w:fldChar w:fldCharType="end"/>
      </w:r>
      <w:r w:rsidRPr="000263B8">
        <w:t>.</w:t>
      </w:r>
    </w:p>
    <w:p w14:paraId="308F174A" w14:textId="1F6F5FFF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_Ref119062461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80</w:t>
      </w:r>
      <w:r>
        <w:fldChar w:fldCharType="end"/>
      </w:r>
      <w:r>
        <w:t>).</w:t>
      </w:r>
    </w:p>
    <w:p w14:paraId="7C7D3025" w14:textId="723F47D2" w:rsidR="00E85BD7" w:rsidRPr="000263B8" w:rsidRDefault="00E15409" w:rsidP="00E24349">
      <w:pPr>
        <w:pStyle w:val="phtabletitle"/>
      </w:pPr>
      <w:bookmarkStart w:id="456" w:name="_Ref119062461"/>
      <w:r>
        <w:t>Таблица </w:t>
      </w:r>
      <w:r w:rsidR="008263D2" w:rsidRPr="000263B8">
        <w:fldChar w:fldCharType="begin"/>
      </w:r>
      <w:r w:rsidR="008263D2" w:rsidRPr="000263B8">
        <w:instrText xml:space="preserve"> SEQ Таблица \* ARABIC </w:instrText>
      </w:r>
      <w:r w:rsidR="008263D2" w:rsidRPr="000263B8">
        <w:fldChar w:fldCharType="separate"/>
      </w:r>
      <w:r w:rsidR="00865695">
        <w:rPr>
          <w:noProof/>
        </w:rPr>
        <w:t>80</w:t>
      </w:r>
      <w:r w:rsidR="008263D2" w:rsidRPr="000263B8">
        <w:fldChar w:fldCharType="end"/>
      </w:r>
      <w:bookmarkEnd w:id="456"/>
      <w:r>
        <w:t xml:space="preserve"> –</w:t>
      </w:r>
      <w:r w:rsidR="0081618C" w:rsidRPr="000263B8">
        <w:t xml:space="preserve">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подписываемого</w:t>
      </w:r>
      <w:r w:rsidR="0081618C" w:rsidRPr="000263B8">
        <w:t xml:space="preserve"> </w:t>
      </w:r>
      <w:r w:rsidR="00872ED0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24"/>
        <w:gridCol w:w="8364"/>
      </w:tblGrid>
      <w:tr w:rsidR="000263B8" w:rsidRPr="00E24349" w14:paraId="7F95B355" w14:textId="77777777" w:rsidTr="00846EA2">
        <w:trPr>
          <w:tblHeader/>
        </w:trPr>
        <w:tc>
          <w:tcPr>
            <w:tcW w:w="895" w:type="pct"/>
          </w:tcPr>
          <w:p w14:paraId="69ACF978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4105" w:type="pct"/>
          </w:tcPr>
          <w:p w14:paraId="2BEB5E84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04231316" w14:textId="77777777" w:rsidTr="00846EA2">
        <w:tc>
          <w:tcPr>
            <w:tcW w:w="895" w:type="pct"/>
          </w:tcPr>
          <w:p w14:paraId="2D0DCBBA" w14:textId="77777777" w:rsidR="00E85BD7" w:rsidRPr="00E24349" w:rsidRDefault="00872ED0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4105" w:type="pct"/>
          </w:tcPr>
          <w:p w14:paraId="054D5E30" w14:textId="77777777" w:rsidR="00E85BD7" w:rsidRPr="00E24349" w:rsidRDefault="00872ED0" w:rsidP="00E24349">
            <w:pPr>
              <w:pStyle w:val="phtablecellleft"/>
            </w:pPr>
            <w:r w:rsidRPr="00E24349">
              <w:t>57</w:t>
            </w:r>
          </w:p>
        </w:tc>
      </w:tr>
      <w:tr w:rsidR="000263B8" w:rsidRPr="00E24349" w14:paraId="29BF6846" w14:textId="77777777" w:rsidTr="00846EA2">
        <w:tc>
          <w:tcPr>
            <w:tcW w:w="895" w:type="pct"/>
          </w:tcPr>
          <w:p w14:paraId="509FD695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4105" w:type="pct"/>
          </w:tcPr>
          <w:p w14:paraId="1EF7F6AF" w14:textId="77777777" w:rsidR="00E85BD7" w:rsidRPr="00E24349" w:rsidRDefault="00872ED0" w:rsidP="00E24349">
            <w:pPr>
              <w:pStyle w:val="phtablecellleft"/>
            </w:pPr>
            <w:r w:rsidRPr="00E24349">
              <w:t>57</w:t>
            </w:r>
          </w:p>
        </w:tc>
      </w:tr>
      <w:tr w:rsidR="000263B8" w:rsidRPr="00E24349" w14:paraId="178509F0" w14:textId="77777777" w:rsidTr="00846EA2">
        <w:tc>
          <w:tcPr>
            <w:tcW w:w="895" w:type="pct"/>
          </w:tcPr>
          <w:p w14:paraId="2F1010F5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4105" w:type="pct"/>
          </w:tcPr>
          <w:p w14:paraId="16676471" w14:textId="77777777" w:rsidR="00E85BD7" w:rsidRPr="00E24349" w:rsidRDefault="00872ED0" w:rsidP="00E24349">
            <w:pPr>
              <w:pStyle w:val="phtablecellleft"/>
            </w:pPr>
            <w:r w:rsidRPr="00E24349">
              <w:t>Направление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во</w:t>
            </w:r>
            <w:r w:rsidR="0081618C" w:rsidRPr="00E24349">
              <w:t xml:space="preserve"> </w:t>
            </w:r>
            <w:r w:rsidRPr="00E24349">
              <w:t>вспомогательные</w:t>
            </w:r>
            <w:r w:rsidR="0081618C" w:rsidRPr="00E24349">
              <w:t xml:space="preserve"> </w:t>
            </w:r>
            <w:r w:rsidRPr="00E24349">
              <w:t>кабинеты</w:t>
            </w:r>
          </w:p>
        </w:tc>
      </w:tr>
      <w:tr w:rsidR="000263B8" w:rsidRPr="00E24349" w14:paraId="07D9A8C2" w14:textId="77777777" w:rsidTr="00846EA2">
        <w:tc>
          <w:tcPr>
            <w:tcW w:w="895" w:type="pct"/>
          </w:tcPr>
          <w:p w14:paraId="65DAE938" w14:textId="77777777" w:rsidR="00E85BD7" w:rsidRPr="00E24349" w:rsidRDefault="00872ED0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4105" w:type="pct"/>
          </w:tcPr>
          <w:p w14:paraId="1A31E98E" w14:textId="77777777" w:rsidR="00E85BD7" w:rsidRPr="00E24349" w:rsidRDefault="00872ED0" w:rsidP="00E24349">
            <w:pPr>
              <w:pStyle w:val="phtablecellleft"/>
            </w:pPr>
            <w:r w:rsidRPr="00E24349">
              <w:t>СЭМД</w:t>
            </w:r>
            <w:r w:rsidR="0081618C" w:rsidRPr="00E24349">
              <w:t xml:space="preserve"> </w:t>
            </w:r>
            <w:r w:rsidRPr="00E24349">
              <w:t>Направление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во</w:t>
            </w:r>
            <w:r w:rsidR="0081618C" w:rsidRPr="00E24349">
              <w:t xml:space="preserve"> </w:t>
            </w:r>
            <w:r w:rsidRPr="00E24349">
              <w:t>вспомогательные</w:t>
            </w:r>
            <w:r w:rsidR="0081618C" w:rsidRPr="00E24349">
              <w:t xml:space="preserve"> </w:t>
            </w:r>
            <w:r w:rsidRPr="00E24349">
              <w:t>кабинеты</w:t>
            </w:r>
          </w:p>
        </w:tc>
      </w:tr>
      <w:tr w:rsidR="000263B8" w:rsidRPr="00E24349" w14:paraId="2E3E336F" w14:textId="77777777" w:rsidTr="00846EA2">
        <w:tc>
          <w:tcPr>
            <w:tcW w:w="895" w:type="pct"/>
          </w:tcPr>
          <w:p w14:paraId="442BC87C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</w:t>
            </w:r>
          </w:p>
        </w:tc>
        <w:tc>
          <w:tcPr>
            <w:tcW w:w="4105" w:type="pct"/>
          </w:tcPr>
          <w:p w14:paraId="5EB704C0" w14:textId="77777777" w:rsidR="00E85BD7" w:rsidRPr="00E24349" w:rsidRDefault="00872ED0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отчета,</w:t>
            </w:r>
            <w:r w:rsidR="0081618C" w:rsidRPr="00E24349">
              <w:t xml:space="preserve"> </w:t>
            </w:r>
            <w:r w:rsidRPr="00E24349">
              <w:t>содержащего</w:t>
            </w:r>
            <w:r w:rsidR="0081618C" w:rsidRPr="00E24349">
              <w:t xml:space="preserve"> </w:t>
            </w:r>
            <w:r w:rsidRPr="00E24349">
              <w:t>настройки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Направление</w:t>
            </w:r>
            <w:r w:rsidR="0081618C" w:rsidRPr="00E24349">
              <w:t xml:space="preserve"> </w:t>
            </w:r>
            <w:r w:rsidRPr="00E24349">
              <w:t>на</w:t>
            </w:r>
            <w:r w:rsidR="0081618C" w:rsidRPr="00E24349">
              <w:t xml:space="preserve"> </w:t>
            </w:r>
            <w:r w:rsidRPr="00E24349">
              <w:t>консультацию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во</w:t>
            </w:r>
            <w:r w:rsidR="0081618C" w:rsidRPr="00E24349">
              <w:t xml:space="preserve"> </w:t>
            </w:r>
            <w:r w:rsidRPr="00E24349">
              <w:t>вспомогательные</w:t>
            </w:r>
            <w:r w:rsidR="0081618C" w:rsidRPr="00E24349">
              <w:t xml:space="preserve"> </w:t>
            </w:r>
            <w:r w:rsidRPr="00E24349">
              <w:t>кабинеты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CDA_CONS_DIRECTION</w:t>
            </w:r>
            <w:r w:rsidR="000263B8" w:rsidRPr="00E24349">
              <w:t>»</w:t>
            </w:r>
            <w:r w:rsidRPr="00E24349">
              <w:t>)</w:t>
            </w:r>
          </w:p>
        </w:tc>
      </w:tr>
    </w:tbl>
    <w:p w14:paraId="23480291" w14:textId="77777777" w:rsidR="00E24349" w:rsidRDefault="00E24349" w:rsidP="00E24349">
      <w:pPr>
        <w:pStyle w:val="phnormal"/>
      </w:pPr>
      <w:bookmarkStart w:id="457" w:name="scroll-bookmark-78"/>
      <w:bookmarkStart w:id="458" w:name="_Ref118562346"/>
      <w:bookmarkStart w:id="459" w:name="_Toc118569097"/>
    </w:p>
    <w:p w14:paraId="1C9734F7" w14:textId="77777777" w:rsidR="00E24349" w:rsidRDefault="00E24349" w:rsidP="00E24349">
      <w:pPr>
        <w:pStyle w:val="phnormal"/>
      </w:pPr>
      <w:r w:rsidRPr="000263B8">
        <w:rPr>
          <w:b/>
        </w:rPr>
        <w:t xml:space="preserve">Примечание – </w:t>
      </w:r>
      <w:r w:rsidRPr="000263B8">
        <w:t xml:space="preserve">Код и наименование типа документа заполняются согласно справочнику ФРНСИ 1.2.643.5.1.13.13.11.1522 </w:t>
      </w:r>
      <w:r w:rsidRPr="00E24349">
        <w:t>«Виды медицинской документации»</w:t>
      </w:r>
      <w:r w:rsidRPr="000263B8">
        <w:t>.</w:t>
      </w:r>
    </w:p>
    <w:p w14:paraId="6FD7BBB9" w14:textId="77777777" w:rsidR="00E85BD7" w:rsidRPr="000263B8" w:rsidRDefault="00872ED0">
      <w:pPr>
        <w:pStyle w:val="2"/>
      </w:pPr>
      <w:bookmarkStart w:id="460" w:name="_Ref119062297"/>
      <w:bookmarkStart w:id="461" w:name="_Toc120524869"/>
      <w:r w:rsidRPr="000263B8">
        <w:lastRenderedPageBreak/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инструментального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bookmarkEnd w:id="457"/>
      <w:bookmarkEnd w:id="458"/>
      <w:bookmarkEnd w:id="459"/>
      <w:bookmarkEnd w:id="460"/>
      <w:bookmarkEnd w:id="461"/>
    </w:p>
    <w:p w14:paraId="424999CC" w14:textId="77777777" w:rsidR="00E85BD7" w:rsidRPr="000263B8" w:rsidRDefault="00872ED0">
      <w:pPr>
        <w:pStyle w:val="3"/>
      </w:pPr>
      <w:bookmarkStart w:id="462" w:name="scroll-bookmark-86"/>
      <w:bookmarkStart w:id="463" w:name="_Toc118569098"/>
      <w:bookmarkStart w:id="464" w:name="_Toc120524870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462"/>
      <w:bookmarkEnd w:id="463"/>
      <w:bookmarkEnd w:id="464"/>
    </w:p>
    <w:p w14:paraId="1C9E0F0A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провести</w:t>
      </w:r>
      <w:r w:rsidR="0081618C" w:rsidRPr="000263B8">
        <w:t xml:space="preserve"> </w:t>
      </w:r>
      <w:r w:rsidRPr="000263B8">
        <w:t>настройку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81618C" w:rsidRPr="000263B8">
        <w:t xml:space="preserve"> </w:t>
      </w:r>
      <w:r w:rsidR="000263B8">
        <w:t>«</w:t>
      </w:r>
      <w:r w:rsidRPr="000263B8">
        <w:t>BIRADS_ZNO_Y_N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263B8">
        <w:t>«</w:t>
      </w:r>
      <w:r w:rsidRPr="000263B8">
        <w:t>RECIST_1.1</w:t>
      </w:r>
      <w:r w:rsidR="000263B8">
        <w:t>»</w:t>
      </w:r>
      <w:r w:rsidRPr="000263B8">
        <w:t>.</w:t>
      </w:r>
    </w:p>
    <w:p w14:paraId="76B3A3A2" w14:textId="77777777" w:rsidR="00E85BD7" w:rsidRPr="000263B8" w:rsidRDefault="00872ED0">
      <w:pPr>
        <w:pStyle w:val="4"/>
      </w:pPr>
      <w:bookmarkStart w:id="465" w:name="scroll-bookmark-87"/>
      <w:r w:rsidRPr="000263B8">
        <w:t>Добавление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465"/>
    </w:p>
    <w:p w14:paraId="6499761C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E54FE8A" w14:textId="2836435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_Ref119062475 \h </w:instrText>
      </w:r>
      <w:r w:rsidR="00E15409">
        <w:fldChar w:fldCharType="separate"/>
      </w:r>
      <w:r w:rsidR="00865695">
        <w:t>Рисунок </w:t>
      </w:r>
      <w:r w:rsidR="00865695">
        <w:rPr>
          <w:noProof/>
        </w:rPr>
        <w:t>104</w:t>
      </w:r>
      <w:r w:rsidR="00E15409">
        <w:fldChar w:fldCharType="end"/>
      </w:r>
      <w:r w:rsidR="00E15409">
        <w:t>)</w:t>
      </w:r>
      <w:r w:rsidRPr="000263B8">
        <w:t>;</w:t>
      </w:r>
    </w:p>
    <w:p w14:paraId="4DB5E353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56C0534C" wp14:editId="2B48760F">
            <wp:extent cx="6295390" cy="3455582"/>
            <wp:effectExtent l="19050" t="19050" r="10160" b="12065"/>
            <wp:docPr id="100074" name="Рисунок 100074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21835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5558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DED645" w14:textId="6F83460D" w:rsidR="00E85BD7" w:rsidRPr="000263B8" w:rsidRDefault="00E15409" w:rsidP="00E24349">
      <w:pPr>
        <w:pStyle w:val="phfiguretitle"/>
      </w:pPr>
      <w:bookmarkStart w:id="466" w:name="_Ref11906247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104</w:t>
      </w:r>
      <w:r w:rsidR="00872ED0" w:rsidRPr="000263B8">
        <w:fldChar w:fldCharType="end"/>
      </w:r>
      <w:bookmarkEnd w:id="466"/>
      <w:r>
        <w:t xml:space="preserve"> –</w:t>
      </w:r>
      <w:r w:rsidR="0081618C" w:rsidRPr="000263B8">
        <w:t xml:space="preserve">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словарей</w:t>
      </w:r>
    </w:p>
    <w:p w14:paraId="60CEFD37" w14:textId="3911D403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E15409">
        <w:t xml:space="preserve"> (</w:t>
      </w:r>
      <w:r w:rsidR="00E15409">
        <w:fldChar w:fldCharType="begin"/>
      </w:r>
      <w:r w:rsidR="00E15409">
        <w:instrText xml:space="preserve"> REF _Ref119062484 \h </w:instrText>
      </w:r>
      <w:r w:rsidR="00E15409">
        <w:fldChar w:fldCharType="separate"/>
      </w:r>
      <w:r w:rsidR="00865695">
        <w:t>Рисунок </w:t>
      </w:r>
      <w:r w:rsidR="00865695">
        <w:rPr>
          <w:noProof/>
        </w:rPr>
        <w:t>105</w:t>
      </w:r>
      <w:r w:rsidR="00E15409">
        <w:fldChar w:fldCharType="end"/>
      </w:r>
      <w:r w:rsidR="00E15409">
        <w:t>)</w:t>
      </w:r>
      <w:r w:rsidRPr="000263B8">
        <w:t>;</w:t>
      </w:r>
    </w:p>
    <w:p w14:paraId="7FD51340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15E5FA10" wp14:editId="32B6FEC5">
            <wp:extent cx="3077155" cy="1680799"/>
            <wp:effectExtent l="19050" t="19050" r="9525" b="15240"/>
            <wp:docPr id="100075" name="Рисунок 100075" descr="Окно добавления дополнительного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63352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83094" cy="16840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506A26" w14:textId="71F9C18A" w:rsidR="00E85BD7" w:rsidRPr="000263B8" w:rsidRDefault="00E15409" w:rsidP="00E24349">
      <w:pPr>
        <w:pStyle w:val="phfiguretitle"/>
      </w:pPr>
      <w:bookmarkStart w:id="467" w:name="_Ref119062484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105</w:t>
      </w:r>
      <w:r w:rsidR="00872ED0" w:rsidRPr="000263B8">
        <w:fldChar w:fldCharType="end"/>
      </w:r>
      <w:bookmarkEnd w:id="467"/>
      <w:r w:rsidR="0081618C" w:rsidRPr="000263B8">
        <w:t xml:space="preserve"> </w:t>
      </w:r>
      <w:r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словаря</w:t>
      </w:r>
    </w:p>
    <w:p w14:paraId="2404FCDD" w14:textId="1D9843DA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_Ref119062970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81</w:t>
      </w:r>
      <w:r w:rsidR="007D0E94">
        <w:fldChar w:fldCharType="end"/>
      </w:r>
      <w:r w:rsidR="007D0E94">
        <w:t>)</w:t>
      </w:r>
      <w:r w:rsidRPr="000263B8">
        <w:t>;</w:t>
      </w:r>
    </w:p>
    <w:p w14:paraId="6E656194" w14:textId="0C4EC74B" w:rsidR="00E85BD7" w:rsidRPr="000263B8" w:rsidRDefault="00E15409" w:rsidP="00E24349">
      <w:pPr>
        <w:pStyle w:val="phtabletitle"/>
      </w:pPr>
      <w:bookmarkStart w:id="468" w:name="_Ref119062970"/>
      <w:r>
        <w:t>Таблица </w:t>
      </w:r>
      <w:r w:rsidR="008263D2" w:rsidRPr="000263B8">
        <w:fldChar w:fldCharType="begin"/>
      </w:r>
      <w:r w:rsidR="008263D2" w:rsidRPr="000263B8">
        <w:instrText xml:space="preserve"> SEQ Таблица \* ARABIC </w:instrText>
      </w:r>
      <w:r w:rsidR="008263D2" w:rsidRPr="000263B8">
        <w:fldChar w:fldCharType="separate"/>
      </w:r>
      <w:r w:rsidR="00865695">
        <w:rPr>
          <w:noProof/>
        </w:rPr>
        <w:t>81</w:t>
      </w:r>
      <w:r w:rsidR="008263D2" w:rsidRPr="000263B8">
        <w:fldChar w:fldCharType="end"/>
      </w:r>
      <w:bookmarkEnd w:id="468"/>
      <w:r w:rsidR="0081618C" w:rsidRPr="000263B8">
        <w:t xml:space="preserve"> </w:t>
      </w:r>
      <w:r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словаря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50"/>
        <w:gridCol w:w="4244"/>
        <w:gridCol w:w="2145"/>
        <w:gridCol w:w="1849"/>
      </w:tblGrid>
      <w:tr w:rsidR="00A8511A" w:rsidRPr="00E24349" w14:paraId="2F449AF7" w14:textId="77777777" w:rsidTr="00A8511A">
        <w:trPr>
          <w:tblHeader/>
        </w:trPr>
        <w:tc>
          <w:tcPr>
            <w:tcW w:w="932" w:type="pct"/>
          </w:tcPr>
          <w:p w14:paraId="425D6CEB" w14:textId="77777777" w:rsidR="00A8511A" w:rsidRPr="00E24349" w:rsidRDefault="00A8511A" w:rsidP="00355B18">
            <w:pPr>
              <w:pStyle w:val="phtablecolcaption"/>
            </w:pPr>
            <w:r w:rsidRPr="00E24349">
              <w:t>Код</w:t>
            </w:r>
          </w:p>
        </w:tc>
        <w:tc>
          <w:tcPr>
            <w:tcW w:w="2091" w:type="pct"/>
          </w:tcPr>
          <w:p w14:paraId="15283A7B" w14:textId="77777777" w:rsidR="00A8511A" w:rsidRPr="00E24349" w:rsidRDefault="00A8511A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1061" w:type="pct"/>
          </w:tcPr>
          <w:p w14:paraId="4358429F" w14:textId="77777777" w:rsidR="00A8511A" w:rsidRPr="00E24349" w:rsidRDefault="00A8511A" w:rsidP="00355B18">
            <w:pPr>
              <w:pStyle w:val="phtablecolcaption"/>
            </w:pPr>
            <w:r w:rsidRPr="00E24349">
              <w:t>Формат</w:t>
            </w:r>
          </w:p>
        </w:tc>
        <w:tc>
          <w:tcPr>
            <w:tcW w:w="916" w:type="pct"/>
          </w:tcPr>
          <w:p w14:paraId="2C00A19C" w14:textId="77777777" w:rsidR="00A8511A" w:rsidRPr="00E24349" w:rsidRDefault="00A8511A" w:rsidP="00355B18">
            <w:pPr>
              <w:pStyle w:val="phtablecolcaption"/>
            </w:pPr>
            <w:r w:rsidRPr="00E24349">
              <w:t>Длина строкового поля</w:t>
            </w:r>
          </w:p>
        </w:tc>
      </w:tr>
      <w:tr w:rsidR="00A8511A" w:rsidRPr="00E24349" w14:paraId="54967A14" w14:textId="77777777" w:rsidTr="00A8511A">
        <w:tc>
          <w:tcPr>
            <w:tcW w:w="932" w:type="pct"/>
          </w:tcPr>
          <w:p w14:paraId="75F9BF88" w14:textId="77777777" w:rsidR="00A8511A" w:rsidRPr="00E24349" w:rsidRDefault="00A8511A" w:rsidP="00E24349">
            <w:pPr>
              <w:pStyle w:val="phtablecellleft"/>
            </w:pPr>
            <w:r w:rsidRPr="00E24349">
              <w:t>BIRADS_ZNO_Y_N</w:t>
            </w:r>
          </w:p>
        </w:tc>
        <w:tc>
          <w:tcPr>
            <w:tcW w:w="2091" w:type="pct"/>
          </w:tcPr>
          <w:p w14:paraId="0935C164" w14:textId="77777777" w:rsidR="00A8511A" w:rsidRPr="00E24349" w:rsidRDefault="00A8511A" w:rsidP="00E24349">
            <w:pPr>
              <w:pStyle w:val="phtablecellleft"/>
            </w:pPr>
            <w:r w:rsidRPr="00E24349">
              <w:t>Любое (например, «BI-RADS»)</w:t>
            </w:r>
          </w:p>
        </w:tc>
        <w:tc>
          <w:tcPr>
            <w:tcW w:w="1061" w:type="pct"/>
          </w:tcPr>
          <w:p w14:paraId="6E48CBE7" w14:textId="77777777" w:rsidR="00A8511A" w:rsidRPr="00E24349" w:rsidRDefault="00A8511A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916" w:type="pct"/>
          </w:tcPr>
          <w:p w14:paraId="79C34E0E" w14:textId="77777777" w:rsidR="00A8511A" w:rsidRPr="00E24349" w:rsidRDefault="00A8511A" w:rsidP="00E24349">
            <w:pPr>
              <w:pStyle w:val="phtablecellleft"/>
            </w:pPr>
            <w:r w:rsidRPr="00E24349">
              <w:t>250</w:t>
            </w:r>
          </w:p>
        </w:tc>
      </w:tr>
      <w:tr w:rsidR="00A8511A" w:rsidRPr="00E24349" w14:paraId="54CDCE68" w14:textId="77777777" w:rsidTr="00A8511A">
        <w:tc>
          <w:tcPr>
            <w:tcW w:w="932" w:type="pct"/>
          </w:tcPr>
          <w:p w14:paraId="2BD62902" w14:textId="77777777" w:rsidR="00A8511A" w:rsidRPr="00E24349" w:rsidRDefault="00A8511A" w:rsidP="00E24349">
            <w:pPr>
              <w:pStyle w:val="phtablecellleft"/>
            </w:pPr>
            <w:r w:rsidRPr="00E24349">
              <w:t>RECIST_1.1</w:t>
            </w:r>
          </w:p>
        </w:tc>
        <w:tc>
          <w:tcPr>
            <w:tcW w:w="2091" w:type="pct"/>
          </w:tcPr>
          <w:p w14:paraId="51F0001A" w14:textId="77777777" w:rsidR="00A8511A" w:rsidRPr="00E24349" w:rsidRDefault="00A8511A" w:rsidP="00E24349">
            <w:pPr>
              <w:pStyle w:val="phtablecellleft"/>
            </w:pPr>
            <w:r w:rsidRPr="00E24349">
              <w:t>Любое (например, «Оценка ответа солидных опухолей на терапию (RECIST 1.1)»)</w:t>
            </w:r>
          </w:p>
        </w:tc>
        <w:tc>
          <w:tcPr>
            <w:tcW w:w="1061" w:type="pct"/>
          </w:tcPr>
          <w:p w14:paraId="7F40BF22" w14:textId="77777777" w:rsidR="00A8511A" w:rsidRPr="00E24349" w:rsidRDefault="00A8511A" w:rsidP="00E24349">
            <w:pPr>
              <w:pStyle w:val="phtablecellleft"/>
            </w:pPr>
            <w:r w:rsidRPr="00E24349">
              <w:t>Строка</w:t>
            </w:r>
          </w:p>
        </w:tc>
        <w:tc>
          <w:tcPr>
            <w:tcW w:w="916" w:type="pct"/>
          </w:tcPr>
          <w:p w14:paraId="71F16573" w14:textId="77777777" w:rsidR="00A8511A" w:rsidRPr="00E24349" w:rsidRDefault="00A8511A" w:rsidP="00E24349">
            <w:pPr>
              <w:pStyle w:val="phtablecellleft"/>
            </w:pPr>
            <w:r w:rsidRPr="00E24349">
              <w:t>250</w:t>
            </w:r>
          </w:p>
        </w:tc>
      </w:tr>
    </w:tbl>
    <w:p w14:paraId="76745FB1" w14:textId="77777777" w:rsidR="007D0E94" w:rsidRDefault="007D0E94" w:rsidP="007D0E94">
      <w:pPr>
        <w:pStyle w:val="phnormal"/>
      </w:pPr>
    </w:p>
    <w:p w14:paraId="6988096D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</w:p>
    <w:p w14:paraId="22DE8BD1" w14:textId="77777777" w:rsidR="00E85BD7" w:rsidRPr="000263B8" w:rsidRDefault="00872ED0">
      <w:pPr>
        <w:pStyle w:val="4"/>
      </w:pPr>
      <w:bookmarkStart w:id="469" w:name="scroll-bookmark-88"/>
      <w:r w:rsidRPr="000263B8">
        <w:t>Добавление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справочника</w:t>
      </w:r>
      <w:bookmarkEnd w:id="469"/>
    </w:p>
    <w:p w14:paraId="4EA69602" w14:textId="77777777" w:rsidR="00E85BD7" w:rsidRPr="000263B8" w:rsidRDefault="00872ED0" w:rsidP="00355B18">
      <w:pPr>
        <w:pStyle w:val="phnormal"/>
      </w:pPr>
      <w:r w:rsidRPr="000263B8">
        <w:t>Добавьте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созданные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словари.</w:t>
      </w:r>
    </w:p>
    <w:p w14:paraId="67D5B6B2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CCEC10E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;</w:t>
      </w:r>
    </w:p>
    <w:p w14:paraId="72D0E942" w14:textId="69E9E74F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_Ref119063005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106</w:t>
      </w:r>
      <w:r w:rsidR="007D0E94">
        <w:fldChar w:fldCharType="end"/>
      </w:r>
      <w:r w:rsidR="007D0E94">
        <w:t>)</w:t>
      </w:r>
      <w:r w:rsidRPr="000263B8">
        <w:t>;</w:t>
      </w:r>
    </w:p>
    <w:p w14:paraId="53918B80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158A5EE" wp14:editId="30E2778D">
            <wp:extent cx="6295390" cy="2955520"/>
            <wp:effectExtent l="19050" t="19050" r="10160" b="16510"/>
            <wp:docPr id="100076" name="Рисунок 100076" descr="Добавление значений в дополнительный слов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41837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552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A19787" w14:textId="4E766953" w:rsidR="00E85BD7" w:rsidRPr="000263B8" w:rsidRDefault="00E15409" w:rsidP="00E24349">
      <w:pPr>
        <w:pStyle w:val="phfiguretitle"/>
      </w:pPr>
      <w:bookmarkStart w:id="470" w:name="_Ref119063005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106</w:t>
      </w:r>
      <w:r w:rsidR="00872ED0" w:rsidRPr="000263B8">
        <w:fldChar w:fldCharType="end"/>
      </w:r>
      <w:bookmarkEnd w:id="470"/>
      <w:r w:rsidR="0081618C" w:rsidRPr="000263B8">
        <w:t xml:space="preserve"> </w:t>
      </w:r>
      <w:r w:rsidR="007D0E94">
        <w:t xml:space="preserve">– </w:t>
      </w:r>
      <w:r w:rsidR="00872ED0" w:rsidRPr="000263B8">
        <w:t>Добавление</w:t>
      </w:r>
      <w:r w:rsidR="0081618C" w:rsidRPr="000263B8">
        <w:t xml:space="preserve"> </w:t>
      </w:r>
      <w:r w:rsidR="00872ED0" w:rsidRPr="000263B8">
        <w:t>значений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дополнительный</w:t>
      </w:r>
      <w:r w:rsidR="0081618C" w:rsidRPr="000263B8">
        <w:t xml:space="preserve"> </w:t>
      </w:r>
      <w:r w:rsidR="00872ED0" w:rsidRPr="000263B8">
        <w:t>словарь</w:t>
      </w:r>
    </w:p>
    <w:p w14:paraId="7F3ECA57" w14:textId="04D5099F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_Ref119063023 \h </w:instrText>
      </w:r>
      <w:r w:rsidR="007D0E94">
        <w:fldChar w:fldCharType="separate"/>
      </w:r>
      <w:r w:rsidR="00865695">
        <w:t>Таблица </w:t>
      </w:r>
      <w:r w:rsidR="00865695">
        <w:rPr>
          <w:noProof/>
        </w:rPr>
        <w:t>82</w:t>
      </w:r>
      <w:r w:rsidR="007D0E94">
        <w:fldChar w:fldCharType="end"/>
      </w:r>
      <w:r w:rsidR="007D0E94">
        <w:t>)</w:t>
      </w:r>
      <w:r w:rsidRPr="000263B8">
        <w:t>;</w:t>
      </w:r>
    </w:p>
    <w:p w14:paraId="26E56391" w14:textId="62F4F1AE" w:rsidR="00E85BD7" w:rsidRPr="000263B8" w:rsidRDefault="00E15409" w:rsidP="00E24349">
      <w:pPr>
        <w:pStyle w:val="phtabletitle"/>
      </w:pPr>
      <w:bookmarkStart w:id="471" w:name="_Ref119063023"/>
      <w:r>
        <w:t>Таблица </w:t>
      </w:r>
      <w:r w:rsidR="008263D2" w:rsidRPr="000263B8">
        <w:fldChar w:fldCharType="begin"/>
      </w:r>
      <w:r w:rsidR="008263D2" w:rsidRPr="000263B8">
        <w:instrText xml:space="preserve"> SEQ Таблица \* ARABIC </w:instrText>
      </w:r>
      <w:r w:rsidR="008263D2" w:rsidRPr="000263B8">
        <w:fldChar w:fldCharType="separate"/>
      </w:r>
      <w:r w:rsidR="00865695">
        <w:rPr>
          <w:noProof/>
        </w:rPr>
        <w:t>82</w:t>
      </w:r>
      <w:r w:rsidR="008263D2" w:rsidRPr="000263B8">
        <w:fldChar w:fldCharType="end"/>
      </w:r>
      <w:bookmarkEnd w:id="471"/>
      <w:r w:rsidR="0081618C" w:rsidRPr="000263B8">
        <w:t xml:space="preserve"> </w:t>
      </w:r>
      <w:r w:rsidR="007D0E94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дополнительного</w:t>
      </w:r>
      <w:r w:rsidR="0081618C" w:rsidRPr="000263B8">
        <w:t xml:space="preserve"> </w:t>
      </w:r>
      <w:r w:rsidR="00872ED0" w:rsidRPr="000263B8">
        <w:t>словаря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19"/>
        <w:gridCol w:w="1110"/>
        <w:gridCol w:w="6859"/>
      </w:tblGrid>
      <w:tr w:rsidR="000263B8" w:rsidRPr="00E24349" w14:paraId="2391614F" w14:textId="77777777" w:rsidTr="00846EA2">
        <w:trPr>
          <w:tblHeader/>
        </w:trPr>
        <w:tc>
          <w:tcPr>
            <w:tcW w:w="1089" w:type="pct"/>
          </w:tcPr>
          <w:p w14:paraId="4929842C" w14:textId="77777777" w:rsidR="00E85BD7" w:rsidRPr="00E24349" w:rsidRDefault="00872ED0" w:rsidP="00355B18">
            <w:pPr>
              <w:pStyle w:val="phtablecolcaption"/>
            </w:pPr>
            <w:r w:rsidRPr="00E24349">
              <w:t>Дополнительный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545" w:type="pct"/>
          </w:tcPr>
          <w:p w14:paraId="58C0654C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  <w:tc>
          <w:tcPr>
            <w:tcW w:w="3366" w:type="pct"/>
          </w:tcPr>
          <w:p w14:paraId="67FB023A" w14:textId="77777777" w:rsidR="00E85BD7" w:rsidRPr="00E24349" w:rsidRDefault="00872ED0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566628C5" w14:textId="77777777" w:rsidTr="00846EA2">
        <w:tc>
          <w:tcPr>
            <w:tcW w:w="1089" w:type="pct"/>
            <w:vMerge w:val="restart"/>
          </w:tcPr>
          <w:p w14:paraId="1B4EDF4E" w14:textId="77777777" w:rsidR="00E85BD7" w:rsidRPr="00E24349" w:rsidRDefault="00872ED0" w:rsidP="00E24349">
            <w:pPr>
              <w:pStyle w:val="phtablecellleft"/>
            </w:pPr>
            <w:r w:rsidRPr="00E24349">
              <w:t>BIRADS_ZNO_Y_N</w:t>
            </w:r>
          </w:p>
        </w:tc>
        <w:tc>
          <w:tcPr>
            <w:tcW w:w="545" w:type="pct"/>
          </w:tcPr>
          <w:p w14:paraId="3BD97161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3366" w:type="pct"/>
          </w:tcPr>
          <w:p w14:paraId="1FDF5900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0</w:t>
            </w:r>
            <w:r w:rsidR="0081618C" w:rsidRPr="00E24349">
              <w:t xml:space="preserve"> </w:t>
            </w:r>
            <w:r w:rsidRPr="00E24349">
              <w:t>требуется</w:t>
            </w:r>
            <w:r w:rsidR="0081618C" w:rsidRPr="00E24349">
              <w:t xml:space="preserve"> </w:t>
            </w:r>
            <w:r w:rsidRPr="00E24349">
              <w:t>дополнительная</w:t>
            </w:r>
            <w:r w:rsidR="0081618C" w:rsidRPr="00E24349">
              <w:t xml:space="preserve"> </w:t>
            </w:r>
            <w:r w:rsidRPr="00E24349">
              <w:t>визуализация</w:t>
            </w:r>
          </w:p>
        </w:tc>
      </w:tr>
      <w:tr w:rsidR="000263B8" w:rsidRPr="00E24349" w14:paraId="1C14E857" w14:textId="77777777" w:rsidTr="00846EA2">
        <w:tc>
          <w:tcPr>
            <w:tcW w:w="1089" w:type="pct"/>
            <w:vMerge/>
          </w:tcPr>
          <w:p w14:paraId="2836EA41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5DC58D8A" w14:textId="77777777" w:rsidR="00E85BD7" w:rsidRPr="00E24349" w:rsidRDefault="00872ED0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3366" w:type="pct"/>
          </w:tcPr>
          <w:p w14:paraId="7ED3BD5F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1</w:t>
            </w:r>
            <w:r w:rsidR="0081618C" w:rsidRPr="00E24349">
              <w:t xml:space="preserve"> </w:t>
            </w:r>
            <w:r w:rsidRPr="00E24349">
              <w:t>отрицательная</w:t>
            </w:r>
            <w:r w:rsidR="0081618C" w:rsidRPr="00E24349">
              <w:t xml:space="preserve"> </w:t>
            </w:r>
          </w:p>
        </w:tc>
      </w:tr>
      <w:tr w:rsidR="000263B8" w:rsidRPr="00E24349" w14:paraId="1EC68C6C" w14:textId="77777777" w:rsidTr="00846EA2">
        <w:tc>
          <w:tcPr>
            <w:tcW w:w="1089" w:type="pct"/>
            <w:vMerge/>
          </w:tcPr>
          <w:p w14:paraId="69220AC6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5A043E79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3366" w:type="pct"/>
          </w:tcPr>
          <w:p w14:paraId="6FDD7B0D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2</w:t>
            </w:r>
            <w:r w:rsidR="0081618C" w:rsidRPr="00E24349">
              <w:t xml:space="preserve"> </w:t>
            </w:r>
            <w:r w:rsidRPr="00E24349">
              <w:t>доброкачественные</w:t>
            </w:r>
            <w:r w:rsidR="0081618C" w:rsidRPr="00E24349">
              <w:t xml:space="preserve"> </w:t>
            </w:r>
            <w:r w:rsidRPr="00E24349">
              <w:t>изменения</w:t>
            </w:r>
            <w:r w:rsidR="0081618C" w:rsidRPr="00E24349">
              <w:t xml:space="preserve"> </w:t>
            </w:r>
          </w:p>
        </w:tc>
      </w:tr>
      <w:tr w:rsidR="000263B8" w:rsidRPr="00E24349" w14:paraId="2973695C" w14:textId="77777777" w:rsidTr="00846EA2">
        <w:tc>
          <w:tcPr>
            <w:tcW w:w="1089" w:type="pct"/>
            <w:vMerge/>
          </w:tcPr>
          <w:p w14:paraId="4205D7E3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7537F255" w14:textId="77777777" w:rsidR="00E85BD7" w:rsidRPr="00E24349" w:rsidRDefault="00872ED0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3366" w:type="pct"/>
          </w:tcPr>
          <w:p w14:paraId="7E58A308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3</w:t>
            </w:r>
            <w:r w:rsidR="0081618C" w:rsidRPr="00E24349">
              <w:t xml:space="preserve"> </w:t>
            </w:r>
            <w:r w:rsidRPr="00E24349">
              <w:t>вероятно</w:t>
            </w:r>
            <w:r w:rsidR="0081618C" w:rsidRPr="00E24349">
              <w:t xml:space="preserve"> </w:t>
            </w:r>
            <w:r w:rsidRPr="00E24349">
              <w:t>доброкачественные</w:t>
            </w:r>
            <w:r w:rsidR="0081618C" w:rsidRPr="00E24349">
              <w:t xml:space="preserve"> </w:t>
            </w:r>
            <w:r w:rsidRPr="00E24349">
              <w:t>изменения</w:t>
            </w:r>
            <w:r w:rsidR="0081618C" w:rsidRPr="00E24349">
              <w:t xml:space="preserve"> </w:t>
            </w:r>
          </w:p>
        </w:tc>
      </w:tr>
      <w:tr w:rsidR="000263B8" w:rsidRPr="00E24349" w14:paraId="19C31A26" w14:textId="77777777" w:rsidTr="00846EA2">
        <w:tc>
          <w:tcPr>
            <w:tcW w:w="1089" w:type="pct"/>
            <w:vMerge/>
          </w:tcPr>
          <w:p w14:paraId="4B9DC736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7EF045D2" w14:textId="77777777" w:rsidR="00E85BD7" w:rsidRPr="00E24349" w:rsidRDefault="00872ED0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3366" w:type="pct"/>
          </w:tcPr>
          <w:p w14:paraId="62B37602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4a</w:t>
            </w:r>
            <w:r w:rsidR="0081618C" w:rsidRPr="00E24349">
              <w:t xml:space="preserve"> </w:t>
            </w:r>
            <w:r w:rsidRPr="00E24349">
              <w:t>малоподозрительные</w:t>
            </w:r>
            <w:r w:rsidR="0081618C" w:rsidRPr="00E24349">
              <w:t xml:space="preserve"> </w:t>
            </w:r>
            <w:r w:rsidRPr="00E24349">
              <w:t>изменения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принадлежности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РМЖ</w:t>
            </w:r>
          </w:p>
        </w:tc>
      </w:tr>
      <w:tr w:rsidR="000263B8" w:rsidRPr="00E24349" w14:paraId="06F68A39" w14:textId="77777777" w:rsidTr="00846EA2">
        <w:tc>
          <w:tcPr>
            <w:tcW w:w="1089" w:type="pct"/>
            <w:vMerge/>
          </w:tcPr>
          <w:p w14:paraId="6CCEDB19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56B8503B" w14:textId="77777777" w:rsidR="00E85BD7" w:rsidRPr="00E24349" w:rsidRDefault="00872ED0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3366" w:type="pct"/>
          </w:tcPr>
          <w:p w14:paraId="77EAD4E7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4b</w:t>
            </w:r>
            <w:r w:rsidR="0081618C" w:rsidRPr="00E24349">
              <w:t xml:space="preserve"> </w:t>
            </w:r>
            <w:r w:rsidRPr="00E24349">
              <w:t>подозрительные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отношении</w:t>
            </w:r>
            <w:r w:rsidR="0081618C" w:rsidRPr="00E24349">
              <w:t xml:space="preserve"> </w:t>
            </w:r>
            <w:r w:rsidRPr="00E24349">
              <w:t>РМЖ</w:t>
            </w:r>
            <w:r w:rsidR="0081618C" w:rsidRPr="00E24349">
              <w:t xml:space="preserve"> </w:t>
            </w:r>
            <w:r w:rsidRPr="00E24349">
              <w:t>изменения</w:t>
            </w:r>
          </w:p>
        </w:tc>
      </w:tr>
      <w:tr w:rsidR="000263B8" w:rsidRPr="00E24349" w14:paraId="03DCC44D" w14:textId="77777777" w:rsidTr="00846EA2">
        <w:tc>
          <w:tcPr>
            <w:tcW w:w="1089" w:type="pct"/>
            <w:vMerge/>
          </w:tcPr>
          <w:p w14:paraId="3B215A3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098DC719" w14:textId="77777777" w:rsidR="00E85BD7" w:rsidRPr="00E24349" w:rsidRDefault="00872ED0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3366" w:type="pct"/>
          </w:tcPr>
          <w:p w14:paraId="1F1BAD87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4c</w:t>
            </w:r>
            <w:r w:rsidR="0081618C" w:rsidRPr="00E24349">
              <w:t xml:space="preserve"> </w:t>
            </w:r>
            <w:r w:rsidRPr="00E24349">
              <w:t>крайне</w:t>
            </w:r>
            <w:r w:rsidR="0081618C" w:rsidRPr="00E24349">
              <w:t xml:space="preserve"> </w:t>
            </w:r>
            <w:r w:rsidRPr="00E24349">
              <w:t>подозрительные</w:t>
            </w:r>
            <w:r w:rsidR="0081618C" w:rsidRPr="00E24349">
              <w:t xml:space="preserve"> </w:t>
            </w:r>
            <w:r w:rsidRPr="00E24349">
              <w:t>изменения</w:t>
            </w:r>
          </w:p>
        </w:tc>
      </w:tr>
      <w:tr w:rsidR="000263B8" w:rsidRPr="00E24349" w14:paraId="29F5886A" w14:textId="77777777" w:rsidTr="00846EA2">
        <w:tc>
          <w:tcPr>
            <w:tcW w:w="1089" w:type="pct"/>
            <w:vMerge/>
          </w:tcPr>
          <w:p w14:paraId="4763708D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4CE19C00" w14:textId="77777777" w:rsidR="00E85BD7" w:rsidRPr="00E24349" w:rsidRDefault="00872ED0" w:rsidP="00E24349">
            <w:pPr>
              <w:pStyle w:val="phtablecellleft"/>
            </w:pPr>
            <w:r w:rsidRPr="00E24349">
              <w:t>8</w:t>
            </w:r>
          </w:p>
        </w:tc>
        <w:tc>
          <w:tcPr>
            <w:tcW w:w="3366" w:type="pct"/>
          </w:tcPr>
          <w:p w14:paraId="062A907C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5</w:t>
            </w:r>
            <w:r w:rsidR="0081618C" w:rsidRPr="00E24349">
              <w:t xml:space="preserve"> </w:t>
            </w:r>
            <w:r w:rsidRPr="00E24349">
              <w:t>характерно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рака</w:t>
            </w:r>
          </w:p>
        </w:tc>
      </w:tr>
      <w:tr w:rsidR="000263B8" w:rsidRPr="00E24349" w14:paraId="04DEDDC4" w14:textId="77777777" w:rsidTr="00846EA2">
        <w:tc>
          <w:tcPr>
            <w:tcW w:w="1089" w:type="pct"/>
            <w:vMerge/>
          </w:tcPr>
          <w:p w14:paraId="4B7F1A28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661B4D97" w14:textId="77777777" w:rsidR="00E85BD7" w:rsidRPr="00E24349" w:rsidRDefault="00872ED0" w:rsidP="00E24349">
            <w:pPr>
              <w:pStyle w:val="phtablecellleft"/>
            </w:pPr>
            <w:r w:rsidRPr="00E24349">
              <w:t>9</w:t>
            </w:r>
          </w:p>
        </w:tc>
        <w:tc>
          <w:tcPr>
            <w:tcW w:w="3366" w:type="pct"/>
          </w:tcPr>
          <w:p w14:paraId="407C8A9F" w14:textId="77777777" w:rsidR="00E85BD7" w:rsidRPr="00E24349" w:rsidRDefault="00872ED0" w:rsidP="00E24349">
            <w:pPr>
              <w:pStyle w:val="phtablecellleft"/>
            </w:pPr>
            <w:r w:rsidRPr="00E24349">
              <w:t>BI-RADS</w:t>
            </w:r>
            <w:r w:rsidR="0081618C" w:rsidRPr="00E24349">
              <w:t xml:space="preserve"> </w:t>
            </w:r>
            <w:r w:rsidRPr="00E24349">
              <w:t>6</w:t>
            </w:r>
            <w:r w:rsidR="0081618C" w:rsidRPr="00E24349">
              <w:t xml:space="preserve"> </w:t>
            </w:r>
            <w:r w:rsidRPr="00E24349">
              <w:t>подтвержденный</w:t>
            </w:r>
            <w:r w:rsidR="0081618C" w:rsidRPr="00E24349">
              <w:t xml:space="preserve"> </w:t>
            </w:r>
            <w:r w:rsidRPr="00E24349">
              <w:t>биопсией</w:t>
            </w:r>
            <w:r w:rsidR="0081618C" w:rsidRPr="00E24349">
              <w:t xml:space="preserve"> </w:t>
            </w:r>
            <w:r w:rsidRPr="00E24349">
              <w:t>рак</w:t>
            </w:r>
          </w:p>
        </w:tc>
      </w:tr>
      <w:tr w:rsidR="000263B8" w:rsidRPr="00E24349" w14:paraId="54C781FB" w14:textId="77777777" w:rsidTr="00846EA2">
        <w:tc>
          <w:tcPr>
            <w:tcW w:w="1089" w:type="pct"/>
            <w:vMerge w:val="restart"/>
          </w:tcPr>
          <w:p w14:paraId="74EE602C" w14:textId="77777777" w:rsidR="00E85BD7" w:rsidRPr="00E24349" w:rsidRDefault="00872ED0" w:rsidP="00E24349">
            <w:pPr>
              <w:pStyle w:val="phtablecellleft"/>
            </w:pPr>
            <w:r w:rsidRPr="00E24349">
              <w:t>RECIST_1.1</w:t>
            </w:r>
          </w:p>
        </w:tc>
        <w:tc>
          <w:tcPr>
            <w:tcW w:w="545" w:type="pct"/>
          </w:tcPr>
          <w:p w14:paraId="77EC6C1F" w14:textId="77777777" w:rsidR="00E85BD7" w:rsidRPr="00E24349" w:rsidRDefault="00872ED0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3366" w:type="pct"/>
          </w:tcPr>
          <w:p w14:paraId="43FCD015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Полный</w:t>
            </w:r>
            <w:r w:rsidR="0081618C" w:rsidRPr="00E24349">
              <w:t xml:space="preserve"> </w:t>
            </w:r>
            <w:r w:rsidRPr="00E24349">
              <w:t>ответ;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Полный</w:t>
            </w:r>
            <w:r w:rsidR="0081618C" w:rsidRPr="00E24349">
              <w:t xml:space="preserve"> </w:t>
            </w:r>
            <w:r w:rsidRPr="00E24349">
              <w:t>ответ;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Полный</w:t>
            </w:r>
            <w:r w:rsidR="0081618C" w:rsidRPr="00E24349">
              <w:t xml:space="preserve"> </w:t>
            </w:r>
            <w:r w:rsidRPr="00E24349">
              <w:t>ответ</w:t>
            </w:r>
          </w:p>
        </w:tc>
      </w:tr>
      <w:tr w:rsidR="000263B8" w:rsidRPr="00E24349" w14:paraId="63E2493F" w14:textId="77777777" w:rsidTr="00846EA2">
        <w:tc>
          <w:tcPr>
            <w:tcW w:w="1089" w:type="pct"/>
            <w:vMerge/>
          </w:tcPr>
          <w:p w14:paraId="04D2578C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147555C7" w14:textId="77777777" w:rsidR="00E85BD7" w:rsidRPr="00E24349" w:rsidRDefault="00872ED0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3366" w:type="pct"/>
          </w:tcPr>
          <w:p w14:paraId="74686471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Полный</w:t>
            </w:r>
            <w:r w:rsidR="0081618C" w:rsidRPr="00E24349">
              <w:t xml:space="preserve"> </w:t>
            </w:r>
            <w:r w:rsidRPr="00E24349">
              <w:t>ответ;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Частичный</w:t>
            </w:r>
            <w:r w:rsidR="0081618C" w:rsidRPr="00E24349">
              <w:t xml:space="preserve"> </w:t>
            </w:r>
            <w:r w:rsidRPr="00E24349">
              <w:t>ответ/стабильный</w:t>
            </w:r>
            <w:r w:rsidR="0081618C" w:rsidRPr="00E24349">
              <w:t xml:space="preserve"> </w:t>
            </w:r>
            <w:r w:rsidRPr="00E24349">
              <w:t>процесс;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Частичный</w:t>
            </w:r>
            <w:r w:rsidR="0081618C" w:rsidRPr="00E24349">
              <w:t xml:space="preserve"> </w:t>
            </w:r>
            <w:r w:rsidRPr="00E24349">
              <w:t>ответ.</w:t>
            </w:r>
          </w:p>
        </w:tc>
      </w:tr>
      <w:tr w:rsidR="000263B8" w:rsidRPr="00E24349" w14:paraId="6B51BB3A" w14:textId="77777777" w:rsidTr="00846EA2">
        <w:tc>
          <w:tcPr>
            <w:tcW w:w="1089" w:type="pct"/>
            <w:vMerge/>
          </w:tcPr>
          <w:p w14:paraId="7B20DC03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36A54F09" w14:textId="77777777" w:rsidR="00E85BD7" w:rsidRPr="00E24349" w:rsidRDefault="00872ED0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3366" w:type="pct"/>
          </w:tcPr>
          <w:p w14:paraId="7ED5CE21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Полный</w:t>
            </w:r>
            <w:r w:rsidR="0081618C" w:rsidRPr="00E24349">
              <w:t xml:space="preserve"> </w:t>
            </w:r>
            <w:r w:rsidRPr="00E24349">
              <w:t>ответ;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Нельзя</w:t>
            </w:r>
            <w:r w:rsidR="0081618C" w:rsidRPr="00E24349">
              <w:t xml:space="preserve"> </w:t>
            </w:r>
            <w:r w:rsidRPr="00E24349">
              <w:t>оценить;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Частичный</w:t>
            </w:r>
            <w:r w:rsidR="0081618C" w:rsidRPr="00E24349">
              <w:t xml:space="preserve"> </w:t>
            </w:r>
            <w:r w:rsidRPr="00E24349">
              <w:t>ответ</w:t>
            </w:r>
          </w:p>
        </w:tc>
      </w:tr>
      <w:tr w:rsidR="000263B8" w:rsidRPr="00E24349" w14:paraId="5671F529" w14:textId="77777777" w:rsidTr="00846EA2">
        <w:tc>
          <w:tcPr>
            <w:tcW w:w="1089" w:type="pct"/>
            <w:vMerge/>
          </w:tcPr>
          <w:p w14:paraId="398887FF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45D61914" w14:textId="77777777" w:rsidR="00E85BD7" w:rsidRPr="00E24349" w:rsidRDefault="00872ED0" w:rsidP="00E24349">
            <w:pPr>
              <w:pStyle w:val="phtablecellleft"/>
            </w:pPr>
            <w:r w:rsidRPr="00E24349">
              <w:t>4</w:t>
            </w:r>
          </w:p>
        </w:tc>
        <w:tc>
          <w:tcPr>
            <w:tcW w:w="3366" w:type="pct"/>
          </w:tcPr>
          <w:p w14:paraId="418CED21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Частичный</w:t>
            </w:r>
            <w:r w:rsidR="0081618C" w:rsidRPr="00E24349">
              <w:t xml:space="preserve"> </w:t>
            </w:r>
            <w:r w:rsidRPr="00E24349">
              <w:t>ответ;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</w:t>
            </w:r>
            <w:r w:rsidR="0081618C" w:rsidRPr="00E24349">
              <w:t xml:space="preserve"> </w:t>
            </w:r>
            <w:r w:rsidRPr="00E24349">
              <w:t>прогрессирования</w:t>
            </w:r>
            <w:r w:rsidR="0081618C" w:rsidRPr="00E24349">
              <w:t xml:space="preserve"> </w:t>
            </w:r>
            <w:r w:rsidRPr="00E24349">
              <w:t>заболевания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нельзя</w:t>
            </w:r>
            <w:r w:rsidR="0081618C" w:rsidRPr="00E24349">
              <w:t xml:space="preserve"> </w:t>
            </w:r>
            <w:r w:rsidRPr="00E24349">
              <w:t>оценить;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Частичный</w:t>
            </w:r>
            <w:r w:rsidR="0081618C" w:rsidRPr="00E24349">
              <w:t xml:space="preserve"> </w:t>
            </w:r>
            <w:r w:rsidRPr="00E24349">
              <w:t>ответ</w:t>
            </w:r>
          </w:p>
        </w:tc>
      </w:tr>
      <w:tr w:rsidR="000263B8" w:rsidRPr="00E24349" w14:paraId="0FDBB217" w14:textId="77777777" w:rsidTr="00846EA2">
        <w:tc>
          <w:tcPr>
            <w:tcW w:w="1089" w:type="pct"/>
            <w:vMerge/>
          </w:tcPr>
          <w:p w14:paraId="6CD70E7E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1153E77F" w14:textId="77777777" w:rsidR="00E85BD7" w:rsidRPr="00E24349" w:rsidRDefault="00872ED0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3366" w:type="pct"/>
          </w:tcPr>
          <w:p w14:paraId="5AE4A004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Стабильное</w:t>
            </w:r>
            <w:r w:rsidR="0081618C" w:rsidRPr="00E24349">
              <w:t xml:space="preserve"> </w:t>
            </w:r>
            <w:r w:rsidRPr="00E24349">
              <w:t>заболевание;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</w:t>
            </w:r>
            <w:r w:rsidR="0081618C" w:rsidRPr="00E24349">
              <w:t xml:space="preserve"> </w:t>
            </w:r>
            <w:r w:rsidRPr="00E24349">
              <w:t>прогрессирования</w:t>
            </w:r>
            <w:r w:rsidR="0081618C" w:rsidRPr="00E24349">
              <w:t xml:space="preserve"> </w:t>
            </w:r>
            <w:r w:rsidRPr="00E24349">
              <w:t>заболевания</w:t>
            </w:r>
            <w:r w:rsidR="0081618C" w:rsidRPr="00E24349">
              <w:t xml:space="preserve"> </w:t>
            </w:r>
            <w:r w:rsidRPr="00E24349">
              <w:t>или</w:t>
            </w:r>
            <w:r w:rsidR="0081618C" w:rsidRPr="00E24349">
              <w:t xml:space="preserve"> </w:t>
            </w:r>
            <w:r w:rsidRPr="00E24349">
              <w:t>нельзя</w:t>
            </w:r>
            <w:r w:rsidR="0081618C" w:rsidRPr="00E24349">
              <w:t xml:space="preserve"> </w:t>
            </w:r>
            <w:r w:rsidRPr="00E24349">
              <w:t>оценить;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Стабильное</w:t>
            </w:r>
            <w:r w:rsidR="0081618C" w:rsidRPr="00E24349">
              <w:t xml:space="preserve"> </w:t>
            </w:r>
            <w:r w:rsidRPr="00E24349">
              <w:t>заболевание</w:t>
            </w:r>
          </w:p>
        </w:tc>
      </w:tr>
      <w:tr w:rsidR="000263B8" w:rsidRPr="00E24349" w14:paraId="25F48096" w14:textId="77777777" w:rsidTr="00846EA2">
        <w:tc>
          <w:tcPr>
            <w:tcW w:w="1089" w:type="pct"/>
            <w:vMerge/>
          </w:tcPr>
          <w:p w14:paraId="7A4BE0C3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4BFA92D3" w14:textId="77777777" w:rsidR="00E85BD7" w:rsidRPr="00E24349" w:rsidRDefault="00872ED0" w:rsidP="00E24349">
            <w:pPr>
              <w:pStyle w:val="phtablecellleft"/>
            </w:pPr>
            <w:r w:rsidRPr="00E24349">
              <w:t>6</w:t>
            </w:r>
          </w:p>
        </w:tc>
        <w:tc>
          <w:tcPr>
            <w:tcW w:w="3366" w:type="pct"/>
          </w:tcPr>
          <w:p w14:paraId="66DF7766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Нельзя</w:t>
            </w:r>
            <w:r w:rsidR="0081618C" w:rsidRPr="00E24349">
              <w:t xml:space="preserve"> </w:t>
            </w:r>
            <w:r w:rsidRPr="00E24349">
              <w:t>оценить;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</w:t>
            </w:r>
            <w:r w:rsidR="0081618C" w:rsidRPr="00E24349">
              <w:t xml:space="preserve"> </w:t>
            </w:r>
            <w:r w:rsidRPr="00E24349">
              <w:t>прогрессирования</w:t>
            </w:r>
            <w:r w:rsidR="0081618C" w:rsidRPr="00E24349">
              <w:t xml:space="preserve"> </w:t>
            </w:r>
            <w:r w:rsidRPr="00E24349">
              <w:t>заболевания;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Нет;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Нельзя</w:t>
            </w:r>
            <w:r w:rsidR="0081618C" w:rsidRPr="00E24349">
              <w:t xml:space="preserve"> </w:t>
            </w:r>
            <w:r w:rsidRPr="00E24349">
              <w:t>оценить</w:t>
            </w:r>
          </w:p>
        </w:tc>
      </w:tr>
      <w:tr w:rsidR="000263B8" w:rsidRPr="00E24349" w14:paraId="12A19D81" w14:textId="77777777" w:rsidTr="00846EA2">
        <w:tc>
          <w:tcPr>
            <w:tcW w:w="1089" w:type="pct"/>
            <w:vMerge/>
          </w:tcPr>
          <w:p w14:paraId="2FF5CFFD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0438DA0E" w14:textId="77777777" w:rsidR="00E85BD7" w:rsidRPr="00E24349" w:rsidRDefault="00872ED0" w:rsidP="00E24349">
            <w:pPr>
              <w:pStyle w:val="phtablecellleft"/>
            </w:pPr>
            <w:r w:rsidRPr="00E24349">
              <w:t>7</w:t>
            </w:r>
          </w:p>
        </w:tc>
        <w:tc>
          <w:tcPr>
            <w:tcW w:w="3366" w:type="pct"/>
          </w:tcPr>
          <w:p w14:paraId="141206F5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Прогрессирование</w:t>
            </w:r>
            <w:r w:rsidR="0081618C" w:rsidRPr="00E24349">
              <w:t xml:space="preserve"> </w:t>
            </w:r>
            <w:r w:rsidRPr="00E24349">
              <w:t>заболевания;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состояние;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состояние;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Прогрессирование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6B93A5D6" w14:textId="77777777" w:rsidTr="00846EA2">
        <w:tc>
          <w:tcPr>
            <w:tcW w:w="1089" w:type="pct"/>
            <w:vMerge/>
          </w:tcPr>
          <w:p w14:paraId="5D240FB0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4B7ACB1F" w14:textId="77777777" w:rsidR="00E85BD7" w:rsidRPr="00E24349" w:rsidRDefault="00872ED0" w:rsidP="00E24349">
            <w:pPr>
              <w:pStyle w:val="phtablecellleft"/>
            </w:pPr>
            <w:r w:rsidRPr="00E24349">
              <w:t>8</w:t>
            </w:r>
          </w:p>
        </w:tc>
        <w:tc>
          <w:tcPr>
            <w:tcW w:w="3366" w:type="pct"/>
          </w:tcPr>
          <w:p w14:paraId="40CF4B97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состояние;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Прогрессирование</w:t>
            </w:r>
            <w:r w:rsidR="0081618C" w:rsidRPr="00E24349">
              <w:t xml:space="preserve"> </w:t>
            </w:r>
            <w:r w:rsidRPr="00E24349">
              <w:t>заболевания;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состояние;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Прогрессирование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  <w:tr w:rsidR="000263B8" w:rsidRPr="00E24349" w14:paraId="34AD0020" w14:textId="77777777" w:rsidTr="00846EA2">
        <w:tc>
          <w:tcPr>
            <w:tcW w:w="1089" w:type="pct"/>
            <w:vMerge/>
          </w:tcPr>
          <w:p w14:paraId="1A4DF59C" w14:textId="77777777" w:rsidR="00E85BD7" w:rsidRPr="00E24349" w:rsidRDefault="00E85BD7" w:rsidP="00E24349">
            <w:pPr>
              <w:pStyle w:val="phtablecellleft"/>
            </w:pPr>
          </w:p>
        </w:tc>
        <w:tc>
          <w:tcPr>
            <w:tcW w:w="545" w:type="pct"/>
          </w:tcPr>
          <w:p w14:paraId="3BD426AE" w14:textId="77777777" w:rsidR="00E85BD7" w:rsidRPr="00E24349" w:rsidRDefault="00872ED0" w:rsidP="00E24349">
            <w:pPr>
              <w:pStyle w:val="phtablecellleft"/>
            </w:pPr>
            <w:r w:rsidRPr="00E24349">
              <w:t>9</w:t>
            </w:r>
          </w:p>
        </w:tc>
        <w:tc>
          <w:tcPr>
            <w:tcW w:w="3366" w:type="pct"/>
          </w:tcPr>
          <w:p w14:paraId="54DCC637" w14:textId="77777777" w:rsidR="00E85BD7" w:rsidRPr="00E24349" w:rsidRDefault="00872ED0" w:rsidP="00E24349">
            <w:pPr>
              <w:pStyle w:val="phtablecellleft"/>
            </w:pPr>
            <w:r w:rsidRPr="00E24349">
              <w:t>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состояние;</w:t>
            </w:r>
            <w:r w:rsidR="0081618C" w:rsidRPr="00E24349">
              <w:t xml:space="preserve"> </w:t>
            </w:r>
            <w:r w:rsidRPr="00E24349">
              <w:t>Нецелевые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состояние;</w:t>
            </w:r>
            <w:r w:rsidR="0081618C" w:rsidRPr="00E24349">
              <w:t xml:space="preserve"> </w:t>
            </w:r>
            <w:r w:rsidRPr="00E24349">
              <w:t>Новые</w:t>
            </w:r>
            <w:r w:rsidR="0081618C" w:rsidRPr="00E24349">
              <w:t xml:space="preserve"> </w:t>
            </w:r>
            <w:r w:rsidRPr="00E24349">
              <w:t>очаги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Есть;</w:t>
            </w:r>
            <w:r w:rsidR="0081618C" w:rsidRPr="00E24349">
              <w:t xml:space="preserve"> </w:t>
            </w:r>
            <w:r w:rsidRPr="00E24349">
              <w:t>Общий</w:t>
            </w:r>
            <w:r w:rsidR="0081618C" w:rsidRPr="00E24349">
              <w:t xml:space="preserve"> </w:t>
            </w:r>
            <w:r w:rsidRPr="00E24349">
              <w:t>ответ</w:t>
            </w:r>
            <w:r w:rsidR="0081618C" w:rsidRPr="00E24349">
              <w:t xml:space="preserve"> </w:t>
            </w:r>
            <w:r w:rsidRPr="00E24349">
              <w:t>–</w:t>
            </w:r>
            <w:r w:rsidR="0081618C" w:rsidRPr="00E24349">
              <w:t xml:space="preserve"> </w:t>
            </w:r>
            <w:r w:rsidRPr="00E24349">
              <w:t>Прогрессирование</w:t>
            </w:r>
            <w:r w:rsidR="0081618C" w:rsidRPr="00E24349">
              <w:t xml:space="preserve"> </w:t>
            </w:r>
            <w:r w:rsidRPr="00E24349">
              <w:t>заболевания</w:t>
            </w:r>
          </w:p>
        </w:tc>
      </w:tr>
    </w:tbl>
    <w:p w14:paraId="6BEAA4CA" w14:textId="77777777" w:rsidR="00E24349" w:rsidRDefault="00E24349" w:rsidP="00E24349">
      <w:pPr>
        <w:pStyle w:val="phnormal"/>
      </w:pPr>
    </w:p>
    <w:p w14:paraId="23C0B911" w14:textId="77777777" w:rsidR="00E24349" w:rsidRPr="000263B8" w:rsidRDefault="00E24349" w:rsidP="00E24349">
      <w:pPr>
        <w:pStyle w:val="phlistitemizedtitle"/>
      </w:pPr>
      <w:r w:rsidRPr="00E24349">
        <w:rPr>
          <w:b/>
        </w:rPr>
        <w:t>Примечания</w:t>
      </w:r>
    </w:p>
    <w:p w14:paraId="3388995E" w14:textId="77777777" w:rsidR="00E24349" w:rsidRPr="000263B8" w:rsidRDefault="00E24349" w:rsidP="00E24349">
      <w:pPr>
        <w:pStyle w:val="phnormal"/>
      </w:pPr>
      <w:r>
        <w:t>1 </w:t>
      </w:r>
      <w:r w:rsidRPr="000263B8">
        <w:t xml:space="preserve">Значения дополнительного словаря </w:t>
      </w:r>
      <w:r>
        <w:t>«</w:t>
      </w:r>
      <w:r w:rsidRPr="000263B8">
        <w:t>BIRADS_ZNO_Y_N</w:t>
      </w:r>
      <w:r>
        <w:t>»</w:t>
      </w:r>
      <w:r w:rsidRPr="000263B8">
        <w:t xml:space="preserve"> должны соответствовать справочнику ФРНСИ 1.2.643.5.1.13.13.99.2.348.</w:t>
      </w:r>
    </w:p>
    <w:p w14:paraId="1A707CF9" w14:textId="77777777" w:rsidR="00E24349" w:rsidRDefault="00E24349" w:rsidP="00E24349">
      <w:pPr>
        <w:pStyle w:val="phnormal"/>
      </w:pPr>
      <w:r>
        <w:t>2 </w:t>
      </w:r>
      <w:r w:rsidRPr="000263B8">
        <w:t xml:space="preserve">Значения дополнительного словаря </w:t>
      </w:r>
      <w:r>
        <w:t>«</w:t>
      </w:r>
      <w:r w:rsidRPr="000263B8">
        <w:t>RECIST_1.1</w:t>
      </w:r>
      <w:r>
        <w:t>»</w:t>
      </w:r>
      <w:r w:rsidRPr="000263B8">
        <w:t xml:space="preserve"> должны соответствовать справочнику ФРНСИ 1.2.643.5.1.13.13.99.2.572.</w:t>
      </w:r>
    </w:p>
    <w:p w14:paraId="68771D6B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3CB07E38" w14:textId="77777777" w:rsidR="00E85BD7" w:rsidRPr="000263B8" w:rsidRDefault="00872ED0">
      <w:pPr>
        <w:pStyle w:val="3"/>
      </w:pPr>
      <w:bookmarkStart w:id="472" w:name="scroll-bookmark-89"/>
      <w:bookmarkStart w:id="473" w:name="_Toc118569099"/>
      <w:bookmarkStart w:id="474" w:name="_Toc120524871"/>
      <w:r w:rsidRPr="000263B8">
        <w:t>Настройка</w:t>
      </w:r>
      <w:r w:rsidR="0081618C" w:rsidRPr="000263B8">
        <w:t xml:space="preserve"> </w:t>
      </w:r>
      <w:r w:rsidRPr="000263B8">
        <w:t>услуг</w:t>
      </w:r>
      <w:bookmarkEnd w:id="472"/>
      <w:bookmarkEnd w:id="473"/>
      <w:bookmarkEnd w:id="474"/>
    </w:p>
    <w:p w14:paraId="59E6F6D8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инструментального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инструментальных</w:t>
      </w:r>
      <w:r w:rsidR="0081618C" w:rsidRPr="000263B8">
        <w:t xml:space="preserve"> </w:t>
      </w:r>
      <w:r w:rsidRPr="000263B8">
        <w:t>исследований,</w:t>
      </w:r>
      <w:r w:rsidR="0081618C" w:rsidRPr="000263B8">
        <w:t xml:space="preserve"> </w:t>
      </w:r>
      <w:r w:rsidRPr="000263B8">
        <w:t>указав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них</w:t>
      </w:r>
      <w:r w:rsidR="0081618C" w:rsidRPr="000263B8">
        <w:t xml:space="preserve"> </w:t>
      </w:r>
      <w:r w:rsidRPr="000263B8">
        <w:t>тип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="000263B8">
        <w:t>«</w:t>
      </w:r>
      <w:r w:rsidRPr="000263B8">
        <w:t>Исследование</w:t>
      </w:r>
      <w:r w:rsidR="000263B8">
        <w:t>»</w:t>
      </w:r>
      <w:r w:rsidRPr="000263B8">
        <w:t>.</w:t>
      </w:r>
    </w:p>
    <w:p w14:paraId="0C98A7C5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этого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768E83D" w14:textId="67079BEC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Услуги</w:t>
      </w:r>
      <w:r w:rsidR="00355B18">
        <w:t xml:space="preserve">/ </w:t>
      </w:r>
      <w:r w:rsidRPr="000263B8">
        <w:t>Общие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услуг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_Ref119063054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107</w:t>
      </w:r>
      <w:r w:rsidR="007D0E94">
        <w:fldChar w:fldCharType="end"/>
      </w:r>
      <w:r w:rsidR="007D0E94">
        <w:t>)</w:t>
      </w:r>
      <w:r w:rsidRPr="000263B8">
        <w:t>;</w:t>
      </w:r>
    </w:p>
    <w:p w14:paraId="6EA2446C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B1118C3" wp14:editId="59EFE80D">
            <wp:extent cx="6295390" cy="3572686"/>
            <wp:effectExtent l="19050" t="19050" r="10160" b="27940"/>
            <wp:docPr id="100077" name="Рисунок 100077" descr="_scroll_external/attachments/image2022-10-13_15-16-26-2cc1cfa39eecb1fd0c52c300e2225fabac43251ec099cb370c1e163067939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81487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726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27E263" w14:textId="28768356" w:rsidR="008263D2" w:rsidRPr="000263B8" w:rsidRDefault="00E15409" w:rsidP="00E24349">
      <w:pPr>
        <w:pStyle w:val="phfiguretitle"/>
      </w:pPr>
      <w:bookmarkStart w:id="475" w:name="_Ref119063054"/>
      <w:r>
        <w:t>Рисунок </w:t>
      </w:r>
      <w:r w:rsidR="008263D2" w:rsidRPr="000263B8">
        <w:fldChar w:fldCharType="begin"/>
      </w:r>
      <w:r w:rsidR="008263D2" w:rsidRPr="000263B8">
        <w:instrText xml:space="preserve"> SEQ Рисунок \* ARABIC </w:instrText>
      </w:r>
      <w:r w:rsidR="008263D2" w:rsidRPr="000263B8">
        <w:fldChar w:fldCharType="separate"/>
      </w:r>
      <w:r w:rsidR="00865695">
        <w:rPr>
          <w:noProof/>
        </w:rPr>
        <w:t>107</w:t>
      </w:r>
      <w:r w:rsidR="008263D2" w:rsidRPr="000263B8">
        <w:fldChar w:fldCharType="end"/>
      </w:r>
      <w:bookmarkEnd w:id="475"/>
      <w:r w:rsidR="007D0E94">
        <w:t xml:space="preserve"> –</w:t>
      </w:r>
      <w:r w:rsidR="0081618C" w:rsidRPr="000263B8">
        <w:t xml:space="preserve"> </w:t>
      </w:r>
      <w:r w:rsidR="008263D2" w:rsidRPr="000263B8">
        <w:t>Форма</w:t>
      </w:r>
      <w:r w:rsidR="0081618C" w:rsidRPr="000263B8">
        <w:t xml:space="preserve"> </w:t>
      </w:r>
      <w:r w:rsidR="008263D2" w:rsidRPr="000263B8">
        <w:t>словаря</w:t>
      </w:r>
      <w:r w:rsidR="0081618C" w:rsidRPr="000263B8">
        <w:t xml:space="preserve"> </w:t>
      </w:r>
      <w:r w:rsidR="008263D2" w:rsidRPr="000263B8">
        <w:t>услуг</w:t>
      </w:r>
    </w:p>
    <w:p w14:paraId="2F24D33F" w14:textId="57D406DD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услугу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Услуги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изменения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услуги</w:t>
      </w:r>
      <w:r w:rsidR="007D0E94">
        <w:t xml:space="preserve"> (</w:t>
      </w:r>
      <w:r w:rsidR="007D0E94">
        <w:fldChar w:fldCharType="begin"/>
      </w:r>
      <w:r w:rsidR="007D0E94">
        <w:instrText xml:space="preserve"> REF _Ref119063064 \h </w:instrText>
      </w:r>
      <w:r w:rsidR="007D0E94">
        <w:fldChar w:fldCharType="separate"/>
      </w:r>
      <w:r w:rsidR="00865695">
        <w:t>Рисунок </w:t>
      </w:r>
      <w:r w:rsidR="00865695">
        <w:rPr>
          <w:noProof/>
        </w:rPr>
        <w:t>108</w:t>
      </w:r>
      <w:r w:rsidR="007D0E94">
        <w:fldChar w:fldCharType="end"/>
      </w:r>
      <w:r w:rsidR="007D0E94">
        <w:t>)</w:t>
      </w:r>
      <w:r w:rsidRPr="000263B8">
        <w:t>;</w:t>
      </w:r>
    </w:p>
    <w:p w14:paraId="32C8E537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3A61443" wp14:editId="75642A80">
            <wp:extent cx="3283889" cy="2102026"/>
            <wp:effectExtent l="19050" t="19050" r="12065" b="12700"/>
            <wp:docPr id="100078" name="Рисунок 100078" descr="_scroll_external/attachments/image2022-10-21_8-51-52-7faa0a18fdbbed8e9cd0e17b012428b96043dc25d8782bfd180d7e0d53c5ef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96556" name="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94961" cy="210911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00E33D7" w14:textId="29CA7214" w:rsidR="008263D2" w:rsidRPr="000263B8" w:rsidRDefault="00E15409" w:rsidP="00E24349">
      <w:pPr>
        <w:pStyle w:val="phfiguretitle"/>
      </w:pPr>
      <w:bookmarkStart w:id="476" w:name="_Ref119063064"/>
      <w:r>
        <w:t>Рисунок </w:t>
      </w:r>
      <w:r w:rsidR="008263D2" w:rsidRPr="000263B8">
        <w:fldChar w:fldCharType="begin"/>
      </w:r>
      <w:r w:rsidR="008263D2" w:rsidRPr="000263B8">
        <w:instrText xml:space="preserve"> SEQ Рисунок \* ARABIC </w:instrText>
      </w:r>
      <w:r w:rsidR="008263D2" w:rsidRPr="000263B8">
        <w:fldChar w:fldCharType="separate"/>
      </w:r>
      <w:r w:rsidR="00865695">
        <w:rPr>
          <w:noProof/>
        </w:rPr>
        <w:t>108</w:t>
      </w:r>
      <w:r w:rsidR="008263D2" w:rsidRPr="000263B8">
        <w:fldChar w:fldCharType="end"/>
      </w:r>
      <w:bookmarkEnd w:id="476"/>
      <w:r w:rsidR="0081618C" w:rsidRPr="000263B8">
        <w:t xml:space="preserve"> </w:t>
      </w:r>
      <w:r w:rsidR="007D0E94">
        <w:t xml:space="preserve">– </w:t>
      </w:r>
      <w:r w:rsidR="008263D2" w:rsidRPr="000263B8">
        <w:t>Окно</w:t>
      </w:r>
      <w:r w:rsidR="0081618C" w:rsidRPr="000263B8">
        <w:t xml:space="preserve"> </w:t>
      </w:r>
      <w:r w:rsidR="008263D2" w:rsidRPr="000263B8">
        <w:t>изменения</w:t>
      </w:r>
      <w:r w:rsidR="0081618C" w:rsidRPr="000263B8">
        <w:t xml:space="preserve"> </w:t>
      </w:r>
      <w:r w:rsidR="008263D2" w:rsidRPr="000263B8">
        <w:t>параметров</w:t>
      </w:r>
      <w:r w:rsidR="0081618C" w:rsidRPr="000263B8">
        <w:t xml:space="preserve"> </w:t>
      </w:r>
      <w:r w:rsidR="008263D2" w:rsidRPr="000263B8">
        <w:t>услуги</w:t>
      </w:r>
    </w:p>
    <w:p w14:paraId="1BE7962D" w14:textId="77777777" w:rsidR="00E85BD7" w:rsidRPr="000263B8" w:rsidRDefault="00872ED0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Тип</w:t>
      </w:r>
      <w:r w:rsidR="0081618C" w:rsidRPr="000263B8">
        <w:t xml:space="preserve"> </w:t>
      </w:r>
      <w:r w:rsidRPr="000263B8">
        <w:t>услуги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Исследование</w:t>
      </w:r>
      <w:r w:rsidR="000263B8">
        <w:t>»</w:t>
      </w:r>
      <w:r w:rsidRPr="000263B8">
        <w:t>.</w:t>
      </w:r>
    </w:p>
    <w:p w14:paraId="1E78F260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изменений.</w:t>
      </w:r>
    </w:p>
    <w:p w14:paraId="20F6FEEE" w14:textId="77777777" w:rsidR="00E85BD7" w:rsidRPr="000263B8" w:rsidRDefault="00872ED0">
      <w:pPr>
        <w:pStyle w:val="3"/>
      </w:pPr>
      <w:bookmarkStart w:id="477" w:name="scroll-bookmark-90"/>
      <w:bookmarkStart w:id="478" w:name="_Toc118569100"/>
      <w:bookmarkStart w:id="479" w:name="_Toc120524872"/>
      <w:r w:rsidRPr="000263B8">
        <w:t>Настройка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bookmarkEnd w:id="477"/>
      <w:bookmarkEnd w:id="478"/>
      <w:bookmarkEnd w:id="479"/>
    </w:p>
    <w:p w14:paraId="3E9EB0D3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инструментального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услуги.</w:t>
      </w:r>
    </w:p>
    <w:p w14:paraId="68F2699D" w14:textId="77777777" w:rsidR="00E85BD7" w:rsidRPr="000263B8" w:rsidRDefault="00872ED0">
      <w:pPr>
        <w:pStyle w:val="4"/>
      </w:pPr>
      <w:bookmarkStart w:id="480" w:name="scroll-bookmark-91"/>
      <w:r w:rsidRPr="000263B8">
        <w:lastRenderedPageBreak/>
        <w:t>Настройка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шаблоне</w:t>
      </w:r>
      <w:bookmarkEnd w:id="480"/>
    </w:p>
    <w:p w14:paraId="36CA9982" w14:textId="77777777" w:rsidR="00E85BD7" w:rsidRPr="000263B8" w:rsidRDefault="00872ED0" w:rsidP="00355B18">
      <w:pPr>
        <w:pStyle w:val="phnormal"/>
      </w:pP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осмотра/консультации</w:t>
      </w:r>
      <w:r w:rsidR="0081618C" w:rsidRPr="000263B8">
        <w:t xml:space="preserve"> </w:t>
      </w:r>
      <w:r w:rsidRPr="000263B8">
        <w:t>специалиста</w:t>
      </w:r>
      <w:r w:rsidR="0081618C" w:rsidRPr="000263B8">
        <w:t xml:space="preserve"> </w:t>
      </w:r>
      <w:r w:rsidRPr="000263B8">
        <w:t>должен</w:t>
      </w:r>
      <w:r w:rsidR="0081618C" w:rsidRPr="000263B8">
        <w:t xml:space="preserve"> </w:t>
      </w:r>
      <w:r w:rsidRPr="000263B8">
        <w:t>содержать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полей,</w:t>
      </w:r>
      <w:r w:rsidR="0081618C" w:rsidRPr="000263B8">
        <w:t xml:space="preserve"> </w:t>
      </w:r>
      <w:r w:rsidRPr="000263B8">
        <w:t>данные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которых</w:t>
      </w:r>
      <w:r w:rsidR="0081618C" w:rsidRPr="000263B8">
        <w:t xml:space="preserve"> </w:t>
      </w:r>
      <w:r w:rsidRPr="000263B8">
        <w:t>передаются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ВИМИС.</w:t>
      </w:r>
    </w:p>
    <w:p w14:paraId="156FD22B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7DDE6919" w14:textId="09A4F8E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Состав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(вкладки)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приёмов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_Ref119148206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109</w:t>
      </w:r>
      <w:r w:rsidR="00F05BD6">
        <w:fldChar w:fldCharType="end"/>
      </w:r>
      <w:r w:rsidR="00F05BD6">
        <w:t>)</w:t>
      </w:r>
      <w:r w:rsidRPr="000263B8">
        <w:t>;</w:t>
      </w:r>
    </w:p>
    <w:p w14:paraId="5872EE19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1EBF5A60" wp14:editId="2DFAE1AE">
            <wp:extent cx="6295390" cy="4497819"/>
            <wp:effectExtent l="19050" t="19050" r="10160" b="17145"/>
            <wp:docPr id="100079" name="Рисунок 100079" descr="_scroll_external/attachments/image2022-10-13_11-49-23-f3a0a84cfe19ba78382e6ba45645e643bc5b1f2e08cc55c0b077e5440be2b9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038451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978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252566" w14:textId="3D56C3C6" w:rsidR="008263D2" w:rsidRPr="000263B8" w:rsidRDefault="00E15409" w:rsidP="00E24349">
      <w:pPr>
        <w:pStyle w:val="phfiguretitle"/>
      </w:pPr>
      <w:bookmarkStart w:id="481" w:name="_Ref119148206"/>
      <w:r>
        <w:t>Рисунок </w:t>
      </w:r>
      <w:r w:rsidR="008263D2" w:rsidRPr="000263B8">
        <w:fldChar w:fldCharType="begin"/>
      </w:r>
      <w:r w:rsidR="008263D2" w:rsidRPr="000263B8">
        <w:instrText xml:space="preserve"> SEQ Рисунок \* ARABIC </w:instrText>
      </w:r>
      <w:r w:rsidR="008263D2" w:rsidRPr="000263B8">
        <w:fldChar w:fldCharType="separate"/>
      </w:r>
      <w:r w:rsidR="00865695">
        <w:rPr>
          <w:noProof/>
        </w:rPr>
        <w:t>109</w:t>
      </w:r>
      <w:r w:rsidR="008263D2" w:rsidRPr="000263B8">
        <w:fldChar w:fldCharType="end"/>
      </w:r>
      <w:bookmarkEnd w:id="481"/>
      <w:r w:rsidR="0081618C" w:rsidRPr="000263B8">
        <w:t xml:space="preserve"> </w:t>
      </w:r>
      <w:r w:rsidR="00F05BD6">
        <w:t xml:space="preserve">– </w:t>
      </w:r>
      <w:r w:rsidR="008263D2" w:rsidRPr="000263B8">
        <w:t>Форма</w:t>
      </w:r>
      <w:r w:rsidR="0081618C" w:rsidRPr="000263B8">
        <w:t xml:space="preserve"> </w:t>
      </w:r>
      <w:r w:rsidR="008263D2" w:rsidRPr="000263B8">
        <w:t>настройки</w:t>
      </w:r>
      <w:r w:rsidR="0081618C" w:rsidRPr="000263B8">
        <w:t xml:space="preserve"> </w:t>
      </w:r>
      <w:r w:rsidR="008263D2" w:rsidRPr="000263B8">
        <w:t>вкладок</w:t>
      </w:r>
      <w:r w:rsidR="0081618C" w:rsidRPr="000263B8">
        <w:t xml:space="preserve"> </w:t>
      </w:r>
      <w:r w:rsidR="008263D2" w:rsidRPr="000263B8">
        <w:t>приёмов</w:t>
      </w:r>
    </w:p>
    <w:p w14:paraId="48189E9C" w14:textId="77777777" w:rsidR="00E85BD7" w:rsidRPr="000263B8" w:rsidRDefault="00872ED0" w:rsidP="00355B18">
      <w:pPr>
        <w:pStyle w:val="phlistitemized1"/>
      </w:pP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необходимый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приёма;</w:t>
      </w:r>
    </w:p>
    <w:p w14:paraId="7389975E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нужную</w:t>
      </w:r>
      <w:r w:rsidR="0081618C" w:rsidRPr="000263B8">
        <w:t xml:space="preserve"> </w:t>
      </w:r>
      <w:r w:rsidRPr="000263B8">
        <w:t>вкладку;</w:t>
      </w:r>
    </w:p>
    <w:p w14:paraId="0080E30B" w14:textId="3D612374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вкладки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приёма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_Ref119148216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110</w:t>
      </w:r>
      <w:r w:rsidR="00F05BD6">
        <w:fldChar w:fldCharType="end"/>
      </w:r>
      <w:r w:rsidR="00F05BD6">
        <w:t>)</w:t>
      </w:r>
      <w:r w:rsidRPr="000263B8">
        <w:t>;</w:t>
      </w:r>
    </w:p>
    <w:p w14:paraId="6B92D411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0CB08AA9" wp14:editId="6BC41C94">
            <wp:extent cx="3403158" cy="1237512"/>
            <wp:effectExtent l="19050" t="19050" r="26035" b="20320"/>
            <wp:docPr id="100080" name="Рисунок 100080" descr="_scroll_external/attachments/image2022-10-13_11-44-43-901b08b2a346d15f73f287ca4148ac39d150d45cbd58d797e723e7b07e93dd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50293" name="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07937" cy="123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DE7D6B" w14:textId="77B88AEC" w:rsidR="008263D2" w:rsidRPr="000263B8" w:rsidRDefault="00E15409" w:rsidP="00E24349">
      <w:pPr>
        <w:pStyle w:val="phfiguretitle"/>
      </w:pPr>
      <w:bookmarkStart w:id="482" w:name="_Ref119148216"/>
      <w:r>
        <w:t>Рисунок </w:t>
      </w:r>
      <w:r w:rsidR="008263D2" w:rsidRPr="000263B8">
        <w:fldChar w:fldCharType="begin"/>
      </w:r>
      <w:r w:rsidR="008263D2" w:rsidRPr="000263B8">
        <w:instrText xml:space="preserve"> SEQ Рисунок \* ARABIC </w:instrText>
      </w:r>
      <w:r w:rsidR="008263D2" w:rsidRPr="000263B8">
        <w:fldChar w:fldCharType="separate"/>
      </w:r>
      <w:r w:rsidR="00865695">
        <w:rPr>
          <w:noProof/>
        </w:rPr>
        <w:t>110</w:t>
      </w:r>
      <w:r w:rsidR="008263D2" w:rsidRPr="000263B8">
        <w:fldChar w:fldCharType="end"/>
      </w:r>
      <w:bookmarkEnd w:id="482"/>
      <w:r w:rsidR="0081618C" w:rsidRPr="000263B8">
        <w:t xml:space="preserve"> </w:t>
      </w:r>
      <w:r w:rsidR="00F05BD6">
        <w:t xml:space="preserve">– </w:t>
      </w:r>
      <w:r w:rsidR="008263D2" w:rsidRPr="000263B8">
        <w:t>Окно</w:t>
      </w:r>
      <w:r w:rsidR="0081618C" w:rsidRPr="000263B8">
        <w:t xml:space="preserve"> </w:t>
      </w:r>
      <w:r w:rsidR="008263D2" w:rsidRPr="000263B8">
        <w:t>редактирования</w:t>
      </w:r>
      <w:r w:rsidR="0081618C" w:rsidRPr="000263B8">
        <w:t xml:space="preserve"> </w:t>
      </w:r>
      <w:r w:rsidR="008263D2" w:rsidRPr="000263B8">
        <w:t>вкладки</w:t>
      </w:r>
      <w:r w:rsidR="0081618C" w:rsidRPr="000263B8">
        <w:t xml:space="preserve"> </w:t>
      </w:r>
      <w:r w:rsidR="008263D2" w:rsidRPr="000263B8">
        <w:t>шаблона</w:t>
      </w:r>
      <w:r w:rsidR="0081618C" w:rsidRPr="000263B8">
        <w:t xml:space="preserve"> </w:t>
      </w:r>
      <w:r w:rsidR="008263D2" w:rsidRPr="000263B8">
        <w:t>приёма</w:t>
      </w:r>
    </w:p>
    <w:p w14:paraId="447E772B" w14:textId="77777777" w:rsidR="00E85BD7" w:rsidRPr="000263B8" w:rsidRDefault="00872ED0" w:rsidP="00F05BD6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5D8959E4" wp14:editId="794A710B">
            <wp:extent cx="190500" cy="180975"/>
            <wp:effectExtent l="19050" t="19050" r="19050" b="28575"/>
            <wp:docPr id="100081" name="Рисунок 100081" descr="_scroll_external/attachments/knopka-tri-tochki-mis-0039e8c8ee390d7c0cf6d869bf9cd3b057703753a896ac78218cf8e5fae2d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4011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Вкладка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приемов</w:t>
      </w:r>
      <w:r w:rsidR="000263B8">
        <w:t>»</w:t>
      </w:r>
      <w:r w:rsidRPr="000263B8">
        <w:t>;</w:t>
      </w:r>
    </w:p>
    <w:p w14:paraId="42AE8BDB" w14:textId="77777777" w:rsidR="00E85BD7" w:rsidRPr="000263B8" w:rsidRDefault="00872ED0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услуги;</w:t>
      </w:r>
    </w:p>
    <w:p w14:paraId="3D38253A" w14:textId="1DAA16FF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создаваемого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_Ref119148228 \h </w:instrText>
      </w:r>
      <w:r w:rsidR="00F05BD6">
        <w:fldChar w:fldCharType="separate"/>
      </w:r>
      <w:r w:rsidR="00865695">
        <w:t>Таблица </w:t>
      </w:r>
      <w:r w:rsidR="00865695">
        <w:rPr>
          <w:noProof/>
        </w:rPr>
        <w:t>83</w:t>
      </w:r>
      <w:r w:rsidR="00F05BD6">
        <w:fldChar w:fldCharType="end"/>
      </w:r>
      <w:r w:rsidR="00F05BD6">
        <w:t>)</w:t>
      </w:r>
      <w:r w:rsidRPr="000263B8">
        <w:t>;</w:t>
      </w:r>
    </w:p>
    <w:p w14:paraId="2DF905A7" w14:textId="644ADD15" w:rsidR="00E85BD7" w:rsidRPr="000263B8" w:rsidRDefault="00E15409" w:rsidP="00E24349">
      <w:pPr>
        <w:pStyle w:val="phtabletitle"/>
      </w:pPr>
      <w:bookmarkStart w:id="483" w:name="_Ref119148228"/>
      <w:r>
        <w:t>Таблица </w:t>
      </w:r>
      <w:r w:rsidR="008263D2" w:rsidRPr="000263B8">
        <w:fldChar w:fldCharType="begin"/>
      </w:r>
      <w:r w:rsidR="008263D2" w:rsidRPr="000263B8">
        <w:instrText xml:space="preserve"> SEQ Таблица \* ARABIC </w:instrText>
      </w:r>
      <w:r w:rsidR="008263D2" w:rsidRPr="000263B8">
        <w:fldChar w:fldCharType="separate"/>
      </w:r>
      <w:r w:rsidR="00865695">
        <w:rPr>
          <w:noProof/>
        </w:rPr>
        <w:t>83</w:t>
      </w:r>
      <w:r w:rsidR="008263D2" w:rsidRPr="000263B8">
        <w:fldChar w:fldCharType="end"/>
      </w:r>
      <w:bookmarkEnd w:id="483"/>
      <w:r w:rsidR="0081618C" w:rsidRPr="000263B8">
        <w:t xml:space="preserve"> </w:t>
      </w:r>
      <w:r w:rsidR="00F05BD6">
        <w:t xml:space="preserve">– </w:t>
      </w:r>
      <w:r w:rsidR="00872ED0" w:rsidRPr="000263B8">
        <w:t>Описание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поля</w:t>
      </w:r>
      <w:r w:rsidR="0081618C" w:rsidRPr="000263B8">
        <w:t xml:space="preserve"> </w:t>
      </w:r>
      <w:r w:rsidR="00872ED0" w:rsidRPr="000263B8">
        <w:t>вкладки</w:t>
      </w:r>
      <w:r w:rsidR="0081618C" w:rsidRPr="000263B8">
        <w:t xml:space="preserve"> </w:t>
      </w:r>
      <w:r w:rsidR="00872ED0" w:rsidRPr="000263B8">
        <w:t>шаблона</w:t>
      </w:r>
      <w:r w:rsidR="0081618C" w:rsidRPr="000263B8">
        <w:t xml:space="preserve"> </w:t>
      </w:r>
      <w:r w:rsidR="00872ED0" w:rsidRPr="000263B8">
        <w:t>приема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630"/>
        <w:gridCol w:w="1427"/>
        <w:gridCol w:w="1348"/>
        <w:gridCol w:w="1261"/>
        <w:gridCol w:w="976"/>
        <w:gridCol w:w="1629"/>
        <w:gridCol w:w="703"/>
        <w:gridCol w:w="1214"/>
      </w:tblGrid>
      <w:tr w:rsidR="00A8511A" w:rsidRPr="00E24349" w14:paraId="46D82BB7" w14:textId="77777777" w:rsidTr="00A8511A">
        <w:trPr>
          <w:tblHeader/>
        </w:trPr>
        <w:tc>
          <w:tcPr>
            <w:tcW w:w="801" w:type="pct"/>
          </w:tcPr>
          <w:p w14:paraId="455A9A81" w14:textId="77777777" w:rsidR="00A8511A" w:rsidRPr="00E24349" w:rsidRDefault="00A8511A" w:rsidP="00355B18">
            <w:pPr>
              <w:pStyle w:val="phtablecolcaption"/>
            </w:pPr>
            <w:r w:rsidRPr="00E24349">
              <w:t>Код поля</w:t>
            </w:r>
          </w:p>
        </w:tc>
        <w:tc>
          <w:tcPr>
            <w:tcW w:w="700" w:type="pct"/>
          </w:tcPr>
          <w:p w14:paraId="3FE6219A" w14:textId="77777777" w:rsidR="00A8511A" w:rsidRPr="00E24349" w:rsidRDefault="00A8511A" w:rsidP="00355B18">
            <w:pPr>
              <w:pStyle w:val="phtablecolcaption"/>
            </w:pPr>
            <w:r w:rsidRPr="00E24349">
              <w:t>Наименование поля</w:t>
            </w:r>
          </w:p>
        </w:tc>
        <w:tc>
          <w:tcPr>
            <w:tcW w:w="662" w:type="pct"/>
          </w:tcPr>
          <w:p w14:paraId="7AA3E982" w14:textId="77777777" w:rsidR="00A8511A" w:rsidRPr="00E24349" w:rsidRDefault="00A8511A" w:rsidP="00355B18">
            <w:pPr>
              <w:pStyle w:val="phtablecolcaption"/>
            </w:pPr>
            <w:r w:rsidRPr="00E24349">
              <w:t>Тип данных</w:t>
            </w:r>
          </w:p>
        </w:tc>
        <w:tc>
          <w:tcPr>
            <w:tcW w:w="619" w:type="pct"/>
          </w:tcPr>
          <w:p w14:paraId="7D4214E3" w14:textId="77777777" w:rsidR="00A8511A" w:rsidRPr="00E24349" w:rsidRDefault="00A8511A" w:rsidP="00355B18">
            <w:pPr>
              <w:pStyle w:val="phtablecolcaption"/>
            </w:pPr>
            <w:r w:rsidRPr="00E24349">
              <w:t>Способ редактирования</w:t>
            </w:r>
          </w:p>
        </w:tc>
        <w:tc>
          <w:tcPr>
            <w:tcW w:w="478" w:type="pct"/>
          </w:tcPr>
          <w:p w14:paraId="6B28419F" w14:textId="77777777" w:rsidR="00A8511A" w:rsidRPr="00E24349" w:rsidRDefault="00A8511A" w:rsidP="00355B18">
            <w:pPr>
              <w:pStyle w:val="phtablecolcaption"/>
            </w:pPr>
            <w:r w:rsidRPr="00E24349">
              <w:t>Доп. справочник</w:t>
            </w:r>
          </w:p>
        </w:tc>
        <w:tc>
          <w:tcPr>
            <w:tcW w:w="800" w:type="pct"/>
          </w:tcPr>
          <w:p w14:paraId="026A6607" w14:textId="77777777" w:rsidR="00A8511A" w:rsidRPr="00E24349" w:rsidRDefault="00A8511A" w:rsidP="00355B18">
            <w:pPr>
              <w:pStyle w:val="phtablecolcaption"/>
            </w:pPr>
            <w:r w:rsidRPr="00E24349">
              <w:t>Раздел</w:t>
            </w:r>
          </w:p>
        </w:tc>
        <w:tc>
          <w:tcPr>
            <w:tcW w:w="344" w:type="pct"/>
          </w:tcPr>
          <w:p w14:paraId="46D8D85C" w14:textId="77777777" w:rsidR="00A8511A" w:rsidRPr="00E24349" w:rsidRDefault="00A8511A" w:rsidP="00355B18">
            <w:pPr>
              <w:pStyle w:val="phtablecolcaption"/>
            </w:pPr>
            <w:r w:rsidRPr="00E24349">
              <w:t>Метод показа раздела</w:t>
            </w:r>
          </w:p>
        </w:tc>
        <w:tc>
          <w:tcPr>
            <w:tcW w:w="596" w:type="pct"/>
          </w:tcPr>
          <w:p w14:paraId="07F115A6" w14:textId="77777777" w:rsidR="00A8511A" w:rsidRPr="00E24349" w:rsidRDefault="00A8511A" w:rsidP="00355B18">
            <w:pPr>
              <w:pStyle w:val="phtablecolcaption"/>
            </w:pPr>
            <w:r w:rsidRPr="00E24349">
              <w:t>Тип поля</w:t>
            </w:r>
          </w:p>
        </w:tc>
      </w:tr>
      <w:tr w:rsidR="00A8511A" w:rsidRPr="00E24349" w14:paraId="3E7D9923" w14:textId="77777777" w:rsidTr="00A8511A">
        <w:tc>
          <w:tcPr>
            <w:tcW w:w="5000" w:type="pct"/>
            <w:gridSpan w:val="8"/>
          </w:tcPr>
          <w:p w14:paraId="6E11DDF9" w14:textId="77777777" w:rsidR="00A8511A" w:rsidRPr="00E24349" w:rsidRDefault="00A8511A" w:rsidP="00355B18">
            <w:pPr>
              <w:pStyle w:val="phtablecolcaption"/>
            </w:pPr>
            <w:r w:rsidRPr="00E24349">
              <w:t>Общие настройки по всем профилям медицинской помощи</w:t>
            </w:r>
          </w:p>
        </w:tc>
      </w:tr>
      <w:tr w:rsidR="00A8511A" w:rsidRPr="00E24349" w14:paraId="39DB7D0C" w14:textId="77777777" w:rsidTr="00A8511A">
        <w:tc>
          <w:tcPr>
            <w:tcW w:w="801" w:type="pct"/>
          </w:tcPr>
          <w:p w14:paraId="73689AF8" w14:textId="77777777" w:rsidR="00A8511A" w:rsidRPr="00E24349" w:rsidRDefault="00A8511A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700" w:type="pct"/>
          </w:tcPr>
          <w:p w14:paraId="0F0E1255" w14:textId="77777777" w:rsidR="00A8511A" w:rsidRPr="00E24349" w:rsidRDefault="00A8511A" w:rsidP="00E24349">
            <w:pPr>
              <w:pStyle w:val="phtablecellleft"/>
            </w:pPr>
            <w:r w:rsidRPr="00E24349">
              <w:t>Приоритет услуги</w:t>
            </w:r>
          </w:p>
        </w:tc>
        <w:tc>
          <w:tcPr>
            <w:tcW w:w="662" w:type="pct"/>
          </w:tcPr>
          <w:p w14:paraId="29E212A2" w14:textId="77777777" w:rsidR="00A8511A" w:rsidRPr="00E24349" w:rsidRDefault="00A8511A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619" w:type="pct"/>
          </w:tcPr>
          <w:p w14:paraId="60F19CD4" w14:textId="77777777" w:rsidR="00A8511A" w:rsidRPr="00E24349" w:rsidRDefault="00A8511A" w:rsidP="00E24349">
            <w:pPr>
              <w:pStyle w:val="phtablecellleft"/>
            </w:pPr>
            <w:r w:rsidRPr="00E24349">
              <w:t>Выбор из списка</w:t>
            </w:r>
          </w:p>
        </w:tc>
        <w:tc>
          <w:tcPr>
            <w:tcW w:w="478" w:type="pct"/>
          </w:tcPr>
          <w:p w14:paraId="301A51E6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800" w:type="pct"/>
          </w:tcPr>
          <w:p w14:paraId="7CC4B912" w14:textId="77777777" w:rsidR="00A8511A" w:rsidRPr="00E24349" w:rsidRDefault="00A8511A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344" w:type="pct"/>
          </w:tcPr>
          <w:p w14:paraId="21FCE38C" w14:textId="77777777" w:rsidR="00A8511A" w:rsidRPr="00E24349" w:rsidRDefault="00A8511A" w:rsidP="00E24349">
            <w:pPr>
              <w:pStyle w:val="phtablecellleft"/>
            </w:pPr>
            <w:r w:rsidRPr="00E24349">
              <w:t>LIST</w:t>
            </w:r>
          </w:p>
        </w:tc>
        <w:tc>
          <w:tcPr>
            <w:tcW w:w="596" w:type="pct"/>
          </w:tcPr>
          <w:p w14:paraId="7DB23D02" w14:textId="77777777" w:rsidR="00A8511A" w:rsidRPr="00E24349" w:rsidRDefault="00A8511A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A8511A" w:rsidRPr="00E24349" w14:paraId="3D50E6A6" w14:textId="77777777" w:rsidTr="00A8511A">
        <w:tc>
          <w:tcPr>
            <w:tcW w:w="801" w:type="pct"/>
          </w:tcPr>
          <w:p w14:paraId="345910FF" w14:textId="77777777" w:rsidR="00A8511A" w:rsidRPr="00E24349" w:rsidRDefault="00A8511A" w:rsidP="00E24349">
            <w:pPr>
              <w:pStyle w:val="phtablecellleft"/>
            </w:pPr>
            <w:r w:rsidRPr="00E24349">
              <w:t>DEVICE_VIMIS</w:t>
            </w:r>
          </w:p>
        </w:tc>
        <w:tc>
          <w:tcPr>
            <w:tcW w:w="700" w:type="pct"/>
          </w:tcPr>
          <w:p w14:paraId="57EDE618" w14:textId="77777777" w:rsidR="00A8511A" w:rsidRPr="00E24349" w:rsidRDefault="00A8511A" w:rsidP="00E24349">
            <w:pPr>
              <w:pStyle w:val="phtablecellleft"/>
            </w:pPr>
            <w:r w:rsidRPr="00E24349">
              <w:t>Наименование используемого оборудования</w:t>
            </w:r>
          </w:p>
        </w:tc>
        <w:tc>
          <w:tcPr>
            <w:tcW w:w="662" w:type="pct"/>
          </w:tcPr>
          <w:p w14:paraId="5CA1104B" w14:textId="77777777" w:rsidR="00A8511A" w:rsidRPr="00E24349" w:rsidRDefault="00A8511A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619" w:type="pct"/>
          </w:tcPr>
          <w:p w14:paraId="29FAE477" w14:textId="77777777" w:rsidR="00A8511A" w:rsidRPr="00E24349" w:rsidRDefault="00A8511A" w:rsidP="00E24349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478" w:type="pct"/>
          </w:tcPr>
          <w:p w14:paraId="191B6D31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800" w:type="pct"/>
          </w:tcPr>
          <w:p w14:paraId="4C38C0F9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344" w:type="pct"/>
          </w:tcPr>
          <w:p w14:paraId="384FF7EF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596" w:type="pct"/>
          </w:tcPr>
          <w:p w14:paraId="6EE75FBE" w14:textId="77777777" w:rsidR="00A8511A" w:rsidRPr="00E24349" w:rsidRDefault="00A8511A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A8511A" w:rsidRPr="00E24349" w14:paraId="6180C9E0" w14:textId="77777777" w:rsidTr="00A8511A">
        <w:tc>
          <w:tcPr>
            <w:tcW w:w="801" w:type="pct"/>
          </w:tcPr>
          <w:p w14:paraId="63AD3410" w14:textId="77777777" w:rsidR="00A8511A" w:rsidRPr="00E24349" w:rsidRDefault="00A8511A" w:rsidP="00E24349">
            <w:pPr>
              <w:pStyle w:val="phtablecellleft"/>
            </w:pPr>
            <w:r w:rsidRPr="00E24349">
              <w:t>PROTOCOL</w:t>
            </w:r>
          </w:p>
        </w:tc>
        <w:tc>
          <w:tcPr>
            <w:tcW w:w="700" w:type="pct"/>
          </w:tcPr>
          <w:p w14:paraId="06B327C7" w14:textId="77777777" w:rsidR="00A8511A" w:rsidRPr="00E24349" w:rsidRDefault="00A8511A" w:rsidP="00E24349">
            <w:pPr>
              <w:pStyle w:val="phtablecellleft"/>
            </w:pPr>
            <w:r w:rsidRPr="00E24349">
              <w:t>Протокол/Описание</w:t>
            </w:r>
          </w:p>
        </w:tc>
        <w:tc>
          <w:tcPr>
            <w:tcW w:w="662" w:type="pct"/>
          </w:tcPr>
          <w:p w14:paraId="2209A83B" w14:textId="77777777" w:rsidR="00A8511A" w:rsidRPr="00E24349" w:rsidRDefault="00A8511A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619" w:type="pct"/>
          </w:tcPr>
          <w:p w14:paraId="678795FB" w14:textId="77777777" w:rsidR="00A8511A" w:rsidRPr="00E24349" w:rsidRDefault="00A8511A" w:rsidP="00E24349">
            <w:pPr>
              <w:pStyle w:val="phtablecellleft"/>
            </w:pPr>
            <w:r w:rsidRPr="00E24349">
              <w:t>Наполнение из словаря</w:t>
            </w:r>
          </w:p>
        </w:tc>
        <w:tc>
          <w:tcPr>
            <w:tcW w:w="478" w:type="pct"/>
          </w:tcPr>
          <w:p w14:paraId="5791A103" w14:textId="77777777" w:rsidR="00A8511A" w:rsidRPr="00E24349" w:rsidRDefault="00A8511A" w:rsidP="00E24349">
            <w:pPr>
              <w:pStyle w:val="phtablecellleft"/>
            </w:pPr>
            <w:r w:rsidRPr="00E24349">
              <w:t>Любой подходящий</w:t>
            </w:r>
          </w:p>
        </w:tc>
        <w:tc>
          <w:tcPr>
            <w:tcW w:w="800" w:type="pct"/>
          </w:tcPr>
          <w:p w14:paraId="08DAE056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344" w:type="pct"/>
          </w:tcPr>
          <w:p w14:paraId="4FDCFA77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596" w:type="pct"/>
          </w:tcPr>
          <w:p w14:paraId="6B817C0C" w14:textId="77777777" w:rsidR="00A8511A" w:rsidRPr="00E24349" w:rsidRDefault="00A8511A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A8511A" w:rsidRPr="00E24349" w14:paraId="01482E97" w14:textId="77777777" w:rsidTr="00A8511A">
        <w:tc>
          <w:tcPr>
            <w:tcW w:w="801" w:type="pct"/>
          </w:tcPr>
          <w:p w14:paraId="24CD7769" w14:textId="77777777" w:rsidR="00A8511A" w:rsidRPr="00E24349" w:rsidRDefault="00A8511A" w:rsidP="00E24349">
            <w:pPr>
              <w:pStyle w:val="phtablecellleft"/>
            </w:pPr>
            <w:r w:rsidRPr="00E24349">
              <w:t>CONCLUSION</w:t>
            </w:r>
          </w:p>
        </w:tc>
        <w:tc>
          <w:tcPr>
            <w:tcW w:w="700" w:type="pct"/>
          </w:tcPr>
          <w:p w14:paraId="796AB33C" w14:textId="77777777" w:rsidR="00A8511A" w:rsidRPr="00E24349" w:rsidRDefault="00A8511A" w:rsidP="00E24349">
            <w:pPr>
              <w:pStyle w:val="phtablecellleft"/>
            </w:pPr>
            <w:r w:rsidRPr="00E24349">
              <w:t>Заключение</w:t>
            </w:r>
          </w:p>
        </w:tc>
        <w:tc>
          <w:tcPr>
            <w:tcW w:w="662" w:type="pct"/>
          </w:tcPr>
          <w:p w14:paraId="0D6AF891" w14:textId="77777777" w:rsidR="00A8511A" w:rsidRPr="00E24349" w:rsidRDefault="00A8511A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619" w:type="pct"/>
          </w:tcPr>
          <w:p w14:paraId="5BCE7837" w14:textId="77777777" w:rsidR="00A8511A" w:rsidRPr="00E24349" w:rsidRDefault="00A8511A" w:rsidP="00E24349">
            <w:pPr>
              <w:pStyle w:val="phtablecellleft"/>
            </w:pPr>
            <w:r w:rsidRPr="00E24349">
              <w:t>Наполнение из словаря</w:t>
            </w:r>
          </w:p>
        </w:tc>
        <w:tc>
          <w:tcPr>
            <w:tcW w:w="478" w:type="pct"/>
          </w:tcPr>
          <w:p w14:paraId="1AE6AFE6" w14:textId="77777777" w:rsidR="00A8511A" w:rsidRPr="00E24349" w:rsidRDefault="00A8511A" w:rsidP="00E24349">
            <w:pPr>
              <w:pStyle w:val="phtablecellleft"/>
            </w:pPr>
            <w:r w:rsidRPr="00E24349">
              <w:t>Любой подходящий</w:t>
            </w:r>
          </w:p>
        </w:tc>
        <w:tc>
          <w:tcPr>
            <w:tcW w:w="800" w:type="pct"/>
          </w:tcPr>
          <w:p w14:paraId="1EF6BCD5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344" w:type="pct"/>
          </w:tcPr>
          <w:p w14:paraId="7AB70CA5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596" w:type="pct"/>
          </w:tcPr>
          <w:p w14:paraId="5B6D0AE7" w14:textId="77777777" w:rsidR="00A8511A" w:rsidRPr="00E24349" w:rsidRDefault="00A8511A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A8511A" w:rsidRPr="00E24349" w14:paraId="3C8DDC12" w14:textId="77777777" w:rsidTr="00A8511A">
        <w:tc>
          <w:tcPr>
            <w:tcW w:w="801" w:type="pct"/>
          </w:tcPr>
          <w:p w14:paraId="49301532" w14:textId="77777777" w:rsidR="00A8511A" w:rsidRPr="00E24349" w:rsidRDefault="00A8511A" w:rsidP="00E24349">
            <w:pPr>
              <w:pStyle w:val="phtablecellleft"/>
            </w:pPr>
            <w:r w:rsidRPr="00E24349">
              <w:t>RECOMENDATIONS</w:t>
            </w:r>
          </w:p>
        </w:tc>
        <w:tc>
          <w:tcPr>
            <w:tcW w:w="700" w:type="pct"/>
          </w:tcPr>
          <w:p w14:paraId="54A9FDCC" w14:textId="77777777" w:rsidR="00A8511A" w:rsidRPr="00E24349" w:rsidRDefault="00A8511A" w:rsidP="00E24349">
            <w:pPr>
              <w:pStyle w:val="phtablecellleft"/>
            </w:pPr>
            <w:r w:rsidRPr="00E24349">
              <w:t>Рекомендации</w:t>
            </w:r>
          </w:p>
        </w:tc>
        <w:tc>
          <w:tcPr>
            <w:tcW w:w="662" w:type="pct"/>
          </w:tcPr>
          <w:p w14:paraId="187A703A" w14:textId="77777777" w:rsidR="00A8511A" w:rsidRPr="00E24349" w:rsidRDefault="00A8511A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619" w:type="pct"/>
          </w:tcPr>
          <w:p w14:paraId="2C3010E0" w14:textId="77777777" w:rsidR="00A8511A" w:rsidRPr="00E24349" w:rsidRDefault="00A8511A" w:rsidP="00E24349">
            <w:pPr>
              <w:pStyle w:val="phtablecellleft"/>
            </w:pPr>
            <w:r w:rsidRPr="00E24349">
              <w:t>Наполнение из словаря</w:t>
            </w:r>
          </w:p>
        </w:tc>
        <w:tc>
          <w:tcPr>
            <w:tcW w:w="478" w:type="pct"/>
          </w:tcPr>
          <w:p w14:paraId="4B0436DE" w14:textId="77777777" w:rsidR="00A8511A" w:rsidRPr="00E24349" w:rsidRDefault="00A8511A" w:rsidP="00E24349">
            <w:pPr>
              <w:pStyle w:val="phtablecellleft"/>
            </w:pPr>
            <w:r w:rsidRPr="00E24349">
              <w:t>Любой подходящий</w:t>
            </w:r>
          </w:p>
        </w:tc>
        <w:tc>
          <w:tcPr>
            <w:tcW w:w="800" w:type="pct"/>
          </w:tcPr>
          <w:p w14:paraId="7BB9C626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344" w:type="pct"/>
          </w:tcPr>
          <w:p w14:paraId="20F3A867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596" w:type="pct"/>
          </w:tcPr>
          <w:p w14:paraId="3E902FFD" w14:textId="77777777" w:rsidR="00A8511A" w:rsidRPr="00E24349" w:rsidRDefault="00A8511A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A8511A" w:rsidRPr="00E24349" w14:paraId="7317E62D" w14:textId="77777777" w:rsidTr="00A8511A">
        <w:tc>
          <w:tcPr>
            <w:tcW w:w="801" w:type="pct"/>
          </w:tcPr>
          <w:p w14:paraId="29406C3E" w14:textId="77777777" w:rsidR="00A8511A" w:rsidRPr="00E24349" w:rsidRDefault="00A8511A" w:rsidP="00E24349">
            <w:pPr>
              <w:pStyle w:val="phtablecellleft"/>
            </w:pPr>
            <w:r w:rsidRPr="00E24349">
              <w:t>CDA_ZAKL</w:t>
            </w:r>
          </w:p>
        </w:tc>
        <w:tc>
          <w:tcPr>
            <w:tcW w:w="700" w:type="pct"/>
          </w:tcPr>
          <w:p w14:paraId="278547DD" w14:textId="77777777" w:rsidR="00A8511A" w:rsidRPr="00E24349" w:rsidRDefault="00A8511A" w:rsidP="00E24349">
            <w:pPr>
              <w:pStyle w:val="phtablecellleft"/>
            </w:pPr>
            <w:r w:rsidRPr="00E24349">
              <w:t>Текст результатов и\или заключения</w:t>
            </w:r>
          </w:p>
        </w:tc>
        <w:tc>
          <w:tcPr>
            <w:tcW w:w="662" w:type="pct"/>
          </w:tcPr>
          <w:p w14:paraId="3F22ABBF" w14:textId="77777777" w:rsidR="00A8511A" w:rsidRPr="00E24349" w:rsidRDefault="00A8511A" w:rsidP="00E24349">
            <w:pPr>
              <w:pStyle w:val="phtablecellleft"/>
            </w:pPr>
            <w:r w:rsidRPr="00E24349">
              <w:t>VARCHAR2(250)</w:t>
            </w:r>
          </w:p>
        </w:tc>
        <w:tc>
          <w:tcPr>
            <w:tcW w:w="619" w:type="pct"/>
          </w:tcPr>
          <w:p w14:paraId="30239CA6" w14:textId="77777777" w:rsidR="00A8511A" w:rsidRPr="00E24349" w:rsidRDefault="00A8511A" w:rsidP="00E24349">
            <w:pPr>
              <w:pStyle w:val="phtablecellleft"/>
            </w:pPr>
            <w:r w:rsidRPr="00E24349">
              <w:t>Ручной ввод</w:t>
            </w:r>
          </w:p>
        </w:tc>
        <w:tc>
          <w:tcPr>
            <w:tcW w:w="478" w:type="pct"/>
          </w:tcPr>
          <w:p w14:paraId="613D531C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800" w:type="pct"/>
          </w:tcPr>
          <w:p w14:paraId="08AA4BF7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344" w:type="pct"/>
          </w:tcPr>
          <w:p w14:paraId="083100B3" w14:textId="77777777" w:rsidR="00A8511A" w:rsidRPr="00E24349" w:rsidRDefault="00A8511A" w:rsidP="00E24349">
            <w:pPr>
              <w:pStyle w:val="phtablecellleft"/>
            </w:pPr>
          </w:p>
        </w:tc>
        <w:tc>
          <w:tcPr>
            <w:tcW w:w="596" w:type="pct"/>
          </w:tcPr>
          <w:p w14:paraId="5AF48ED2" w14:textId="77777777" w:rsidR="00A8511A" w:rsidRPr="00E24349" w:rsidRDefault="00A8511A" w:rsidP="00E24349">
            <w:pPr>
              <w:pStyle w:val="phtablecellleft"/>
            </w:pPr>
            <w:r w:rsidRPr="00E24349">
              <w:t>Дополнительное</w:t>
            </w:r>
          </w:p>
        </w:tc>
      </w:tr>
    </w:tbl>
    <w:p w14:paraId="76E64F05" w14:textId="77777777" w:rsidR="00F05BD6" w:rsidRDefault="00F05BD6" w:rsidP="00F05BD6">
      <w:pPr>
        <w:pStyle w:val="phnormal"/>
      </w:pPr>
    </w:p>
    <w:p w14:paraId="7C726AA0" w14:textId="77777777" w:rsidR="00E85BD7" w:rsidRPr="000263B8" w:rsidRDefault="00872ED0" w:rsidP="00355B18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Pr="000263B8">
        <w:t>.</w:t>
      </w:r>
    </w:p>
    <w:p w14:paraId="4C71670C" w14:textId="13B73A0B" w:rsidR="008263D2" w:rsidRPr="000263B8" w:rsidRDefault="00784FCD" w:rsidP="008322DD">
      <w:pPr>
        <w:pStyle w:val="3"/>
      </w:pPr>
      <w:hyperlink r:id="rId112" w:history="1">
        <w:bookmarkStart w:id="484" w:name="_Toc118569101"/>
        <w:bookmarkStart w:id="485" w:name="_Toc120524873"/>
        <w:r w:rsidR="008263D2" w:rsidRPr="000263B8">
          <w:rPr>
            <w:rStyle w:val="a5"/>
            <w:color w:val="auto"/>
            <w:u w:val="none"/>
          </w:rPr>
          <w:t>Настройка</w:t>
        </w:r>
        <w:r w:rsidR="0081618C" w:rsidRPr="000263B8">
          <w:rPr>
            <w:rStyle w:val="a5"/>
            <w:color w:val="auto"/>
            <w:u w:val="none"/>
          </w:rPr>
          <w:t xml:space="preserve"> </w:t>
        </w:r>
        <w:r w:rsidR="008263D2" w:rsidRPr="000263B8">
          <w:rPr>
            <w:rStyle w:val="a5"/>
            <w:color w:val="auto"/>
            <w:u w:val="none"/>
          </w:rPr>
          <w:t>полей</w:t>
        </w:r>
        <w:r w:rsidR="0081618C" w:rsidRPr="000263B8">
          <w:rPr>
            <w:rStyle w:val="a5"/>
            <w:color w:val="auto"/>
            <w:u w:val="none"/>
          </w:rPr>
          <w:t xml:space="preserve"> </w:t>
        </w:r>
        <w:r w:rsidR="008263D2" w:rsidRPr="000263B8">
          <w:rPr>
            <w:rStyle w:val="a5"/>
            <w:color w:val="auto"/>
            <w:u w:val="none"/>
          </w:rPr>
          <w:t>для</w:t>
        </w:r>
        <w:r w:rsidR="0081618C" w:rsidRPr="000263B8">
          <w:rPr>
            <w:rStyle w:val="a5"/>
            <w:color w:val="auto"/>
            <w:u w:val="none"/>
          </w:rPr>
          <w:t xml:space="preserve"> </w:t>
        </w:r>
        <w:r w:rsidR="008263D2" w:rsidRPr="000263B8">
          <w:rPr>
            <w:rStyle w:val="a5"/>
            <w:color w:val="auto"/>
            <w:u w:val="none"/>
          </w:rPr>
          <w:t>выгрузки</w:t>
        </w:r>
        <w:r w:rsidR="0081618C" w:rsidRPr="000263B8">
          <w:rPr>
            <w:rStyle w:val="a5"/>
            <w:color w:val="auto"/>
            <w:u w:val="none"/>
          </w:rPr>
          <w:t xml:space="preserve"> </w:t>
        </w:r>
        <w:r w:rsidR="008263D2" w:rsidRPr="000263B8">
          <w:rPr>
            <w:rStyle w:val="a5"/>
            <w:color w:val="auto"/>
            <w:u w:val="none"/>
          </w:rPr>
          <w:t>во</w:t>
        </w:r>
        <w:r w:rsidR="0081618C" w:rsidRPr="000263B8">
          <w:rPr>
            <w:rStyle w:val="a5"/>
            <w:color w:val="auto"/>
            <w:u w:val="none"/>
          </w:rPr>
          <w:t xml:space="preserve"> </w:t>
        </w:r>
        <w:r w:rsidR="008263D2" w:rsidRPr="000263B8">
          <w:rPr>
            <w:rStyle w:val="a5"/>
            <w:color w:val="auto"/>
            <w:u w:val="none"/>
          </w:rPr>
          <w:t>внешние</w:t>
        </w:r>
        <w:r w:rsidR="0081618C" w:rsidRPr="000263B8">
          <w:rPr>
            <w:rStyle w:val="a5"/>
            <w:color w:val="auto"/>
            <w:u w:val="none"/>
          </w:rPr>
          <w:t xml:space="preserve"> </w:t>
        </w:r>
        <w:r w:rsidR="008263D2" w:rsidRPr="000263B8">
          <w:rPr>
            <w:rStyle w:val="a5"/>
            <w:color w:val="auto"/>
            <w:u w:val="none"/>
          </w:rPr>
          <w:t>системы</w:t>
        </w:r>
        <w:bookmarkEnd w:id="484"/>
        <w:bookmarkEnd w:id="485"/>
      </w:hyperlink>
    </w:p>
    <w:p w14:paraId="358B18FE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СМС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инструментального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сопоставив</w:t>
      </w:r>
      <w:r w:rsidR="0081618C" w:rsidRPr="000263B8">
        <w:t xml:space="preserve"> </w:t>
      </w:r>
      <w:r w:rsidRPr="000263B8">
        <w:t>им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услуг.</w:t>
      </w:r>
    </w:p>
    <w:p w14:paraId="344A95C0" w14:textId="77777777" w:rsidR="00E85BD7" w:rsidRPr="000263B8" w:rsidRDefault="00872ED0">
      <w:pPr>
        <w:pStyle w:val="4"/>
      </w:pPr>
      <w:bookmarkStart w:id="486" w:name="scroll-bookmark-93"/>
      <w:r w:rsidRPr="000263B8">
        <w:t>Добавление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bookmarkEnd w:id="486"/>
    </w:p>
    <w:p w14:paraId="2C5FB98C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F5DFEAE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выгрузки;</w:t>
      </w:r>
    </w:p>
    <w:p w14:paraId="04005CB7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таблице:</w:t>
      </w:r>
    </w:p>
    <w:p w14:paraId="1CF18391" w14:textId="77777777" w:rsidR="00E85BD7" w:rsidRPr="000263B8" w:rsidRDefault="00872ED0" w:rsidP="00355B18">
      <w:pPr>
        <w:pStyle w:val="phlistitemized1"/>
      </w:pPr>
      <w:r w:rsidRPr="000263B8">
        <w:t>если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же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создано,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параметров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значениям.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добавления/редактирования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выгрузки;</w:t>
      </w:r>
    </w:p>
    <w:p w14:paraId="78511628" w14:textId="523BA30D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_Ref119148386 \h </w:instrText>
      </w:r>
      <w:r w:rsidR="00F05BD6">
        <w:fldChar w:fldCharType="separate"/>
      </w:r>
      <w:r w:rsidR="00865695">
        <w:t>Таблица </w:t>
      </w:r>
      <w:r w:rsidR="00865695">
        <w:rPr>
          <w:noProof/>
        </w:rPr>
        <w:t>84</w:t>
      </w:r>
      <w:r w:rsidR="00F05BD6">
        <w:fldChar w:fldCharType="end"/>
      </w:r>
      <w:r w:rsidR="00F05BD6">
        <w:t>)</w:t>
      </w:r>
      <w:r w:rsidRPr="000263B8">
        <w:t>;</w:t>
      </w:r>
    </w:p>
    <w:p w14:paraId="59CBFD7B" w14:textId="2FCCCFE9" w:rsidR="00E85BD7" w:rsidRPr="000263B8" w:rsidRDefault="00E15409" w:rsidP="00E24349">
      <w:pPr>
        <w:pStyle w:val="phtabletitle"/>
      </w:pPr>
      <w:bookmarkStart w:id="487" w:name="_Ref119148386"/>
      <w:r>
        <w:t>Таблица </w:t>
      </w:r>
      <w:r w:rsidR="008322DD" w:rsidRPr="000263B8">
        <w:fldChar w:fldCharType="begin"/>
      </w:r>
      <w:r w:rsidR="008322DD" w:rsidRPr="000263B8">
        <w:instrText xml:space="preserve"> SEQ Таблица \* ARABIC </w:instrText>
      </w:r>
      <w:r w:rsidR="008322DD" w:rsidRPr="000263B8">
        <w:fldChar w:fldCharType="separate"/>
      </w:r>
      <w:r w:rsidR="00865695">
        <w:rPr>
          <w:noProof/>
        </w:rPr>
        <w:t>84</w:t>
      </w:r>
      <w:r w:rsidR="008322DD" w:rsidRPr="000263B8">
        <w:fldChar w:fldCharType="end"/>
      </w:r>
      <w:bookmarkEnd w:id="487"/>
      <w:r w:rsidR="0081618C" w:rsidRPr="000263B8">
        <w:t xml:space="preserve"> </w:t>
      </w:r>
      <w:r w:rsidR="00F05B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добавления/редактирования</w:t>
      </w:r>
      <w:r w:rsidR="0081618C" w:rsidRPr="000263B8">
        <w:t xml:space="preserve"> </w:t>
      </w:r>
      <w:r w:rsidR="00872ED0" w:rsidRPr="000263B8">
        <w:t>поля</w:t>
      </w:r>
      <w:r w:rsidR="0081618C" w:rsidRPr="000263B8">
        <w:t xml:space="preserve"> </w:t>
      </w:r>
      <w:r w:rsidR="00872ED0" w:rsidRPr="000263B8">
        <w:t>выгрузки</w:t>
      </w:r>
      <w:r w:rsidR="0081618C" w:rsidRPr="000263B8">
        <w:t xml:space="preserve"> </w:t>
      </w:r>
      <w:r w:rsidR="00872ED0" w:rsidRPr="000263B8">
        <w:t>во</w:t>
      </w:r>
      <w:r w:rsidR="0081618C" w:rsidRPr="000263B8">
        <w:t xml:space="preserve"> </w:t>
      </w:r>
      <w:r w:rsidR="00872ED0" w:rsidRPr="000263B8">
        <w:t>внешние</w:t>
      </w:r>
      <w:r w:rsidR="0081618C" w:rsidRPr="000263B8">
        <w:t xml:space="preserve"> </w:t>
      </w:r>
      <w:r w:rsidR="00872ED0" w:rsidRPr="000263B8">
        <w:t>системы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892"/>
        <w:gridCol w:w="2298"/>
        <w:gridCol w:w="4998"/>
      </w:tblGrid>
      <w:tr w:rsidR="000263B8" w:rsidRPr="00E24349" w14:paraId="5DA21914" w14:textId="77777777" w:rsidTr="00846EA2">
        <w:trPr>
          <w:tblHeader/>
        </w:trPr>
        <w:tc>
          <w:tcPr>
            <w:tcW w:w="1419" w:type="pct"/>
          </w:tcPr>
          <w:p w14:paraId="01C848C1" w14:textId="77777777" w:rsidR="00E85BD7" w:rsidRPr="00E24349" w:rsidRDefault="00872ED0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1128" w:type="pct"/>
          </w:tcPr>
          <w:p w14:paraId="7B9BCB42" w14:textId="77777777" w:rsidR="00E85BD7" w:rsidRPr="00E24349" w:rsidRDefault="00872ED0" w:rsidP="00355B18">
            <w:pPr>
              <w:pStyle w:val="phtablecolcaption"/>
            </w:pPr>
            <w:r w:rsidRPr="00E24349">
              <w:t>Внешняя</w:t>
            </w:r>
            <w:r w:rsidR="0081618C" w:rsidRPr="00E24349">
              <w:t xml:space="preserve"> </w:t>
            </w:r>
            <w:r w:rsidRPr="00E24349">
              <w:t>система</w:t>
            </w:r>
          </w:p>
        </w:tc>
        <w:tc>
          <w:tcPr>
            <w:tcW w:w="2453" w:type="pct"/>
          </w:tcPr>
          <w:p w14:paraId="22D19732" w14:textId="77777777" w:rsidR="00E85BD7" w:rsidRPr="00E24349" w:rsidRDefault="00872ED0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578243D7" w14:textId="77777777" w:rsidTr="00846EA2">
        <w:tc>
          <w:tcPr>
            <w:tcW w:w="1419" w:type="pct"/>
          </w:tcPr>
          <w:p w14:paraId="2EA8EBC9" w14:textId="77777777" w:rsidR="00E85BD7" w:rsidRPr="00E24349" w:rsidRDefault="00872ED0" w:rsidP="00E24349">
            <w:pPr>
              <w:pStyle w:val="phtablecellleft"/>
            </w:pPr>
            <w:r w:rsidRPr="00E24349">
              <w:t>DEVICE_VIMIS</w:t>
            </w:r>
          </w:p>
        </w:tc>
        <w:tc>
          <w:tcPr>
            <w:tcW w:w="1128" w:type="pct"/>
          </w:tcPr>
          <w:p w14:paraId="216A377E" w14:textId="77777777" w:rsidR="00E85BD7" w:rsidRPr="00E24349" w:rsidRDefault="00872ED0" w:rsidP="00E24349">
            <w:pPr>
              <w:pStyle w:val="phtablecellleft"/>
            </w:pPr>
            <w:r w:rsidRPr="00E24349">
              <w:t>vimis</w:t>
            </w:r>
          </w:p>
        </w:tc>
        <w:tc>
          <w:tcPr>
            <w:tcW w:w="2453" w:type="pct"/>
          </w:tcPr>
          <w:p w14:paraId="02DF9C77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используемого</w:t>
            </w:r>
            <w:r w:rsidR="0081618C" w:rsidRPr="00E24349">
              <w:t xml:space="preserve"> </w:t>
            </w:r>
            <w:r w:rsidRPr="00E24349">
              <w:t>оборудования</w:t>
            </w:r>
          </w:p>
        </w:tc>
      </w:tr>
      <w:tr w:rsidR="000263B8" w:rsidRPr="00E24349" w14:paraId="57511670" w14:textId="77777777" w:rsidTr="00846EA2">
        <w:tc>
          <w:tcPr>
            <w:tcW w:w="1419" w:type="pct"/>
          </w:tcPr>
          <w:p w14:paraId="3B717B4E" w14:textId="77777777" w:rsidR="00E85BD7" w:rsidRPr="00E24349" w:rsidRDefault="00872ED0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1128" w:type="pct"/>
          </w:tcPr>
          <w:p w14:paraId="0B9434E8" w14:textId="77777777" w:rsidR="00E85BD7" w:rsidRPr="00E24349" w:rsidRDefault="00872ED0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53" w:type="pct"/>
          </w:tcPr>
          <w:p w14:paraId="4FBE6C64" w14:textId="77777777" w:rsidR="00E85BD7" w:rsidRPr="00E24349" w:rsidRDefault="00872ED0" w:rsidP="00E24349">
            <w:pPr>
              <w:pStyle w:val="phtablecellleft"/>
            </w:pPr>
            <w:r w:rsidRPr="00E24349">
              <w:t>Приоритет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648364D6" w14:textId="77777777" w:rsidTr="00846EA2">
        <w:tc>
          <w:tcPr>
            <w:tcW w:w="1419" w:type="pct"/>
          </w:tcPr>
          <w:p w14:paraId="5CD6A5EC" w14:textId="77777777" w:rsidR="00E85BD7" w:rsidRPr="00E24349" w:rsidRDefault="00872ED0" w:rsidP="00E24349">
            <w:pPr>
              <w:pStyle w:val="phtablecellleft"/>
            </w:pPr>
            <w:r w:rsidRPr="00E24349">
              <w:t>II_PROTOCOL</w:t>
            </w:r>
          </w:p>
        </w:tc>
        <w:tc>
          <w:tcPr>
            <w:tcW w:w="1128" w:type="pct"/>
          </w:tcPr>
          <w:p w14:paraId="31A82368" w14:textId="77777777" w:rsidR="00E85BD7" w:rsidRPr="00E24349" w:rsidRDefault="00872ED0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53" w:type="pct"/>
          </w:tcPr>
          <w:p w14:paraId="1A630A00" w14:textId="77777777" w:rsidR="00E85BD7" w:rsidRPr="00E24349" w:rsidRDefault="00872ED0" w:rsidP="00E24349">
            <w:pPr>
              <w:pStyle w:val="phtablecellleft"/>
            </w:pPr>
            <w:r w:rsidRPr="00E24349">
              <w:t>Протокол/Описание</w:t>
            </w:r>
          </w:p>
        </w:tc>
      </w:tr>
      <w:tr w:rsidR="000263B8" w:rsidRPr="00E24349" w14:paraId="31FDA3F2" w14:textId="77777777" w:rsidTr="00846EA2">
        <w:tc>
          <w:tcPr>
            <w:tcW w:w="1419" w:type="pct"/>
          </w:tcPr>
          <w:p w14:paraId="1FC0407C" w14:textId="77777777" w:rsidR="00E85BD7" w:rsidRPr="00E24349" w:rsidRDefault="00872ED0" w:rsidP="00E24349">
            <w:pPr>
              <w:pStyle w:val="phtablecellleft"/>
            </w:pPr>
            <w:r w:rsidRPr="00E24349">
              <w:t>II_CONCLUSION</w:t>
            </w:r>
          </w:p>
        </w:tc>
        <w:tc>
          <w:tcPr>
            <w:tcW w:w="1128" w:type="pct"/>
          </w:tcPr>
          <w:p w14:paraId="2D768740" w14:textId="77777777" w:rsidR="00E85BD7" w:rsidRPr="00E24349" w:rsidRDefault="00872ED0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53" w:type="pct"/>
          </w:tcPr>
          <w:p w14:paraId="372F708D" w14:textId="77777777" w:rsidR="00E85BD7" w:rsidRPr="00E24349" w:rsidRDefault="00872ED0" w:rsidP="00E24349">
            <w:pPr>
              <w:pStyle w:val="phtablecellleft"/>
            </w:pPr>
            <w:r w:rsidRPr="00E24349">
              <w:t>Заключение</w:t>
            </w:r>
          </w:p>
        </w:tc>
      </w:tr>
      <w:tr w:rsidR="000263B8" w:rsidRPr="00E24349" w14:paraId="74907AB4" w14:textId="77777777" w:rsidTr="00846EA2">
        <w:tc>
          <w:tcPr>
            <w:tcW w:w="1419" w:type="pct"/>
          </w:tcPr>
          <w:p w14:paraId="6A8742C5" w14:textId="77777777" w:rsidR="00E85BD7" w:rsidRPr="00E24349" w:rsidRDefault="00872ED0" w:rsidP="00E24349">
            <w:pPr>
              <w:pStyle w:val="phtablecellleft"/>
            </w:pPr>
            <w:r w:rsidRPr="00E24349">
              <w:t>II_RECOMENDATIONS</w:t>
            </w:r>
          </w:p>
        </w:tc>
        <w:tc>
          <w:tcPr>
            <w:tcW w:w="1128" w:type="pct"/>
          </w:tcPr>
          <w:p w14:paraId="621960D2" w14:textId="77777777" w:rsidR="00E85BD7" w:rsidRPr="00E24349" w:rsidRDefault="00872ED0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53" w:type="pct"/>
          </w:tcPr>
          <w:p w14:paraId="02A44FA7" w14:textId="77777777" w:rsidR="00E85BD7" w:rsidRPr="00E24349" w:rsidRDefault="00872ED0" w:rsidP="00E24349">
            <w:pPr>
              <w:pStyle w:val="phtablecellleft"/>
            </w:pPr>
            <w:r w:rsidRPr="00E24349">
              <w:t>Рекомендации</w:t>
            </w:r>
          </w:p>
        </w:tc>
      </w:tr>
      <w:tr w:rsidR="000263B8" w:rsidRPr="00E24349" w14:paraId="03708F21" w14:textId="77777777" w:rsidTr="00846EA2">
        <w:tc>
          <w:tcPr>
            <w:tcW w:w="1419" w:type="pct"/>
          </w:tcPr>
          <w:p w14:paraId="65C03EB5" w14:textId="77777777" w:rsidR="00E85BD7" w:rsidRPr="00E24349" w:rsidRDefault="00872ED0" w:rsidP="00E24349">
            <w:pPr>
              <w:pStyle w:val="phtablecellleft"/>
            </w:pPr>
            <w:r w:rsidRPr="00E24349">
              <w:t>CDA_ZAKL</w:t>
            </w:r>
          </w:p>
        </w:tc>
        <w:tc>
          <w:tcPr>
            <w:tcW w:w="1128" w:type="pct"/>
          </w:tcPr>
          <w:p w14:paraId="1B328524" w14:textId="77777777" w:rsidR="00E85BD7" w:rsidRPr="00E24349" w:rsidRDefault="00872ED0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453" w:type="pct"/>
          </w:tcPr>
          <w:p w14:paraId="7C2A7251" w14:textId="77777777" w:rsidR="00E85BD7" w:rsidRPr="00E24349" w:rsidRDefault="00872ED0" w:rsidP="00E24349">
            <w:pPr>
              <w:pStyle w:val="phtablecellleft"/>
            </w:pPr>
            <w:r w:rsidRPr="00E24349">
              <w:t>Текст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и\или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</w:tr>
    </w:tbl>
    <w:p w14:paraId="102FA8A7" w14:textId="77777777" w:rsidR="00F05BD6" w:rsidRDefault="00F05BD6" w:rsidP="00F05BD6">
      <w:pPr>
        <w:pStyle w:val="phnormal"/>
      </w:pPr>
    </w:p>
    <w:p w14:paraId="0F65C2F9" w14:textId="77777777" w:rsidR="00E85BD7" w:rsidRPr="000263B8" w:rsidRDefault="00872ED0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4DF575B1" w14:textId="77777777" w:rsidR="00E85BD7" w:rsidRPr="000263B8" w:rsidRDefault="00872ED0">
      <w:pPr>
        <w:pStyle w:val="4"/>
      </w:pPr>
      <w:bookmarkStart w:id="488" w:name="scroll-bookmark-94"/>
      <w:r w:rsidRPr="000263B8">
        <w:lastRenderedPageBreak/>
        <w:t>Добавление</w:t>
      </w:r>
      <w:r w:rsidR="0081618C" w:rsidRPr="000263B8">
        <w:t xml:space="preserve"> </w:t>
      </w:r>
      <w:r w:rsidRPr="000263B8">
        <w:t>соответствия</w:t>
      </w:r>
      <w:r w:rsidR="0081618C" w:rsidRPr="000263B8">
        <w:t xml:space="preserve"> </w:t>
      </w:r>
      <w:r w:rsidRPr="000263B8">
        <w:t>полю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полю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bookmarkEnd w:id="488"/>
    </w:p>
    <w:p w14:paraId="5CB0D9B8" w14:textId="77777777" w:rsidR="00355B18" w:rsidRDefault="000E2BA0" w:rsidP="00355B18">
      <w:pPr>
        <w:pStyle w:val="phlistitemizedtitle"/>
      </w:pPr>
      <w:r>
        <w:t>Ч</w:t>
      </w:r>
      <w:r w:rsidR="00872ED0" w:rsidRPr="000263B8">
        <w:t>тобы</w:t>
      </w:r>
      <w:r w:rsidR="0081618C" w:rsidRPr="000263B8">
        <w:t xml:space="preserve"> </w:t>
      </w:r>
      <w:r w:rsidR="00872ED0" w:rsidRPr="000263B8">
        <w:t>сопоставить</w:t>
      </w:r>
      <w:r w:rsidR="0081618C" w:rsidRPr="000263B8">
        <w:t xml:space="preserve"> </w:t>
      </w:r>
      <w:r w:rsidR="00872ED0" w:rsidRPr="000263B8">
        <w:t>полю</w:t>
      </w:r>
      <w:r w:rsidR="0081618C" w:rsidRPr="000263B8">
        <w:t xml:space="preserve"> </w:t>
      </w:r>
      <w:r w:rsidR="00872ED0" w:rsidRPr="000263B8">
        <w:t>выгрузки</w:t>
      </w:r>
      <w:r w:rsidR="0081618C" w:rsidRPr="000263B8">
        <w:t xml:space="preserve"> </w:t>
      </w:r>
      <w:r w:rsidR="00872ED0" w:rsidRPr="000263B8">
        <w:t>соответствующее</w:t>
      </w:r>
      <w:r w:rsidR="0081618C" w:rsidRPr="000263B8">
        <w:t xml:space="preserve"> </w:t>
      </w:r>
      <w:r w:rsidR="00872ED0" w:rsidRPr="000263B8">
        <w:t>поле</w:t>
      </w:r>
      <w:r w:rsidR="0081618C" w:rsidRPr="000263B8">
        <w:t xml:space="preserve"> </w:t>
      </w:r>
      <w:r w:rsidR="00872ED0" w:rsidRPr="000263B8">
        <w:t>из</w:t>
      </w:r>
      <w:r w:rsidR="0081618C" w:rsidRPr="000263B8">
        <w:t xml:space="preserve"> </w:t>
      </w:r>
      <w:r w:rsidR="00872ED0" w:rsidRPr="000263B8">
        <w:t>шаблона</w:t>
      </w:r>
      <w:r w:rsidR="0081618C" w:rsidRPr="000263B8">
        <w:t xml:space="preserve"> </w:t>
      </w:r>
      <w:r w:rsidR="00872ED0" w:rsidRPr="000263B8">
        <w:t>услуги</w:t>
      </w:r>
      <w:r w:rsidR="0081618C" w:rsidRPr="000263B8">
        <w:t xml:space="preserve"> </w:t>
      </w:r>
      <w:r w:rsidR="00872ED0" w:rsidRPr="000263B8">
        <w:t>осмотра/консультации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079D608F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необходимое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(перечень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представлен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ниже);</w:t>
      </w:r>
    </w:p>
    <w:p w14:paraId="3B8DF2F7" w14:textId="77777777" w:rsidR="00E85BD7" w:rsidRPr="000263B8" w:rsidRDefault="00872ED0" w:rsidP="00355B18">
      <w:pPr>
        <w:pStyle w:val="phlistitemized1"/>
      </w:pPr>
      <w:r w:rsidRPr="000263B8">
        <w:t>если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установлено,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же</w:t>
      </w:r>
      <w:r w:rsidR="0081618C" w:rsidRPr="000263B8">
        <w:t xml:space="preserve"> </w:t>
      </w:r>
      <w:r w:rsidRPr="000263B8">
        <w:t>соответствие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задано,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параметры.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добавления/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полей;</w:t>
      </w:r>
    </w:p>
    <w:p w14:paraId="4FAEBD3B" w14:textId="51FB8936" w:rsidR="00E85BD7" w:rsidRPr="000263B8" w:rsidRDefault="00872ED0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поочередно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каждого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_Ref119148403 \h </w:instrText>
      </w:r>
      <w:r w:rsidR="00F05BD6">
        <w:fldChar w:fldCharType="separate"/>
      </w:r>
      <w:r w:rsidR="00865695">
        <w:t>Таблица </w:t>
      </w:r>
      <w:r w:rsidR="00865695">
        <w:rPr>
          <w:noProof/>
        </w:rPr>
        <w:t>85</w:t>
      </w:r>
      <w:r w:rsidR="00F05BD6">
        <w:fldChar w:fldCharType="end"/>
      </w:r>
      <w:r w:rsidR="00F05BD6">
        <w:t>)</w:t>
      </w:r>
      <w:r w:rsidRPr="000263B8">
        <w:t>;</w:t>
      </w:r>
    </w:p>
    <w:p w14:paraId="7D9E4F8E" w14:textId="678BD725" w:rsidR="00E85BD7" w:rsidRPr="000263B8" w:rsidRDefault="00E15409" w:rsidP="00E24349">
      <w:pPr>
        <w:pStyle w:val="phtabletitle"/>
      </w:pPr>
      <w:bookmarkStart w:id="489" w:name="_Ref119148403"/>
      <w:r>
        <w:t>Таблица </w:t>
      </w:r>
      <w:r w:rsidR="008322DD" w:rsidRPr="000263B8">
        <w:fldChar w:fldCharType="begin"/>
      </w:r>
      <w:r w:rsidR="008322DD" w:rsidRPr="000263B8">
        <w:instrText xml:space="preserve"> SEQ Таблица \* ARABIC </w:instrText>
      </w:r>
      <w:r w:rsidR="008322DD" w:rsidRPr="000263B8">
        <w:fldChar w:fldCharType="separate"/>
      </w:r>
      <w:r w:rsidR="00865695">
        <w:rPr>
          <w:noProof/>
        </w:rPr>
        <w:t>85</w:t>
      </w:r>
      <w:r w:rsidR="008322DD" w:rsidRPr="000263B8">
        <w:fldChar w:fldCharType="end"/>
      </w:r>
      <w:bookmarkEnd w:id="489"/>
      <w:r w:rsidR="0081618C" w:rsidRPr="000263B8">
        <w:t xml:space="preserve"> </w:t>
      </w:r>
      <w:r w:rsidR="00F05BD6">
        <w:t xml:space="preserve">– </w:t>
      </w:r>
      <w:r w:rsidR="00872ED0" w:rsidRPr="000263B8">
        <w:t>Заполнение</w:t>
      </w:r>
      <w:r w:rsidR="0081618C" w:rsidRPr="000263B8">
        <w:t xml:space="preserve"> </w:t>
      </w:r>
      <w:r w:rsidR="00872ED0" w:rsidRPr="000263B8">
        <w:t>полей</w:t>
      </w:r>
      <w:r w:rsidR="0081618C" w:rsidRPr="000263B8">
        <w:t xml:space="preserve"> </w:t>
      </w:r>
      <w:r w:rsidR="00872ED0" w:rsidRPr="000263B8">
        <w:t>окна</w:t>
      </w:r>
      <w:r w:rsidR="0081618C" w:rsidRPr="000263B8">
        <w:t xml:space="preserve"> </w:t>
      </w:r>
      <w:r w:rsidR="00872ED0" w:rsidRPr="000263B8">
        <w:t>сопоставления</w:t>
      </w:r>
      <w:r w:rsidR="0081618C" w:rsidRPr="000263B8">
        <w:t xml:space="preserve"> </w:t>
      </w:r>
      <w:r w:rsidR="00872ED0" w:rsidRPr="000263B8">
        <w:t>полей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98"/>
        <w:gridCol w:w="7590"/>
      </w:tblGrid>
      <w:tr w:rsidR="000263B8" w:rsidRPr="00E24349" w14:paraId="58DFC1D7" w14:textId="77777777" w:rsidTr="00846EA2">
        <w:trPr>
          <w:tblHeader/>
        </w:trPr>
        <w:tc>
          <w:tcPr>
            <w:tcW w:w="1275" w:type="pct"/>
          </w:tcPr>
          <w:p w14:paraId="3D5EF398" w14:textId="77777777" w:rsidR="00E85BD7" w:rsidRPr="00E24349" w:rsidRDefault="00872ED0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выгрузки</w:t>
            </w:r>
          </w:p>
        </w:tc>
        <w:tc>
          <w:tcPr>
            <w:tcW w:w="3725" w:type="pct"/>
          </w:tcPr>
          <w:p w14:paraId="7EB3F58B" w14:textId="77777777" w:rsidR="00E85BD7" w:rsidRPr="00E24349" w:rsidRDefault="00872ED0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6A970E24" w14:textId="77777777" w:rsidTr="00846EA2">
        <w:tc>
          <w:tcPr>
            <w:tcW w:w="1275" w:type="pct"/>
          </w:tcPr>
          <w:p w14:paraId="1B1C481F" w14:textId="77777777" w:rsidR="00E85BD7" w:rsidRPr="00E24349" w:rsidRDefault="00872ED0" w:rsidP="00E24349">
            <w:pPr>
              <w:pStyle w:val="phtablecellleft"/>
            </w:pPr>
            <w:r w:rsidRPr="00E24349">
              <w:t>SERVICE_PRIORITIES</w:t>
            </w:r>
          </w:p>
        </w:tc>
        <w:tc>
          <w:tcPr>
            <w:tcW w:w="3725" w:type="pct"/>
          </w:tcPr>
          <w:p w14:paraId="2707A022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приоритета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09A0F39D" w14:textId="77777777" w:rsidTr="00846EA2">
        <w:tc>
          <w:tcPr>
            <w:tcW w:w="1275" w:type="pct"/>
          </w:tcPr>
          <w:p w14:paraId="40067A75" w14:textId="77777777" w:rsidR="00E85BD7" w:rsidRPr="00E24349" w:rsidRDefault="00872ED0" w:rsidP="00E24349">
            <w:pPr>
              <w:pStyle w:val="phtablecellleft"/>
            </w:pPr>
            <w:r w:rsidRPr="00E24349">
              <w:t>II_PROTOCOL</w:t>
            </w:r>
          </w:p>
        </w:tc>
        <w:tc>
          <w:tcPr>
            <w:tcW w:w="3725" w:type="pct"/>
          </w:tcPr>
          <w:p w14:paraId="5394AC40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протокола/описания</w:t>
            </w:r>
          </w:p>
        </w:tc>
      </w:tr>
      <w:tr w:rsidR="000263B8" w:rsidRPr="00E24349" w14:paraId="5C7016B0" w14:textId="77777777" w:rsidTr="00846EA2">
        <w:tc>
          <w:tcPr>
            <w:tcW w:w="1275" w:type="pct"/>
          </w:tcPr>
          <w:p w14:paraId="7EAE71C6" w14:textId="77777777" w:rsidR="00E85BD7" w:rsidRPr="00E24349" w:rsidRDefault="00872ED0" w:rsidP="00E24349">
            <w:pPr>
              <w:pStyle w:val="phtablecellleft"/>
            </w:pPr>
            <w:r w:rsidRPr="00E24349">
              <w:t>II_CONCLUSION</w:t>
            </w:r>
          </w:p>
        </w:tc>
        <w:tc>
          <w:tcPr>
            <w:tcW w:w="3725" w:type="pct"/>
          </w:tcPr>
          <w:p w14:paraId="054FAB6D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</w:tr>
      <w:tr w:rsidR="000263B8" w:rsidRPr="00E24349" w14:paraId="322D2CEE" w14:textId="77777777" w:rsidTr="00846EA2">
        <w:tc>
          <w:tcPr>
            <w:tcW w:w="1275" w:type="pct"/>
          </w:tcPr>
          <w:p w14:paraId="53235094" w14:textId="77777777" w:rsidR="00E85BD7" w:rsidRPr="00E24349" w:rsidRDefault="00872ED0" w:rsidP="00E24349">
            <w:pPr>
              <w:pStyle w:val="phtablecellleft"/>
            </w:pPr>
            <w:r w:rsidRPr="00E24349">
              <w:t>II_RECOMENDATIONS</w:t>
            </w:r>
          </w:p>
        </w:tc>
        <w:tc>
          <w:tcPr>
            <w:tcW w:w="3725" w:type="pct"/>
          </w:tcPr>
          <w:p w14:paraId="0CD71429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рекомендаций</w:t>
            </w:r>
          </w:p>
        </w:tc>
      </w:tr>
      <w:tr w:rsidR="000263B8" w:rsidRPr="00E24349" w14:paraId="3E673E44" w14:textId="77777777" w:rsidTr="00846EA2">
        <w:tc>
          <w:tcPr>
            <w:tcW w:w="1275" w:type="pct"/>
          </w:tcPr>
          <w:p w14:paraId="0A217D9B" w14:textId="77777777" w:rsidR="00E85BD7" w:rsidRPr="00E24349" w:rsidRDefault="00872ED0" w:rsidP="00E24349">
            <w:pPr>
              <w:pStyle w:val="phtablecellleft"/>
            </w:pPr>
            <w:r w:rsidRPr="00E24349">
              <w:t>CDA_ZAKL</w:t>
            </w:r>
          </w:p>
        </w:tc>
        <w:tc>
          <w:tcPr>
            <w:tcW w:w="3725" w:type="pct"/>
          </w:tcPr>
          <w:p w14:paraId="41DC604D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поля,</w:t>
            </w:r>
            <w:r w:rsidR="0081618C" w:rsidRPr="00E24349">
              <w:t xml:space="preserve"> </w:t>
            </w:r>
            <w:r w:rsidRPr="00E24349">
              <w:t>используемый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шаблоне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текста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и\или</w:t>
            </w:r>
            <w:r w:rsidR="0081618C" w:rsidRPr="00E24349">
              <w:t xml:space="preserve"> </w:t>
            </w:r>
            <w:r w:rsidRPr="00E24349">
              <w:t>заключения</w:t>
            </w:r>
          </w:p>
        </w:tc>
      </w:tr>
    </w:tbl>
    <w:p w14:paraId="19CC9DCF" w14:textId="77777777" w:rsidR="00F05BD6" w:rsidRDefault="00F05BD6" w:rsidP="00F05BD6">
      <w:pPr>
        <w:pStyle w:val="phnormal"/>
      </w:pPr>
    </w:p>
    <w:p w14:paraId="59CEBF47" w14:textId="77777777" w:rsidR="00E85BD7" w:rsidRPr="000263B8" w:rsidRDefault="00872ED0" w:rsidP="00355B18">
      <w:pPr>
        <w:pStyle w:val="phlistitemized1"/>
      </w:pPr>
      <w:r w:rsidRPr="000263B8">
        <w:t>после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</w:p>
    <w:p w14:paraId="6B8CDFA8" w14:textId="77777777" w:rsidR="00E85BD7" w:rsidRPr="000263B8" w:rsidRDefault="00872ED0">
      <w:pPr>
        <w:pStyle w:val="3"/>
      </w:pPr>
      <w:bookmarkStart w:id="490" w:name="scroll-bookmark-95"/>
      <w:bookmarkStart w:id="491" w:name="_Toc118569102"/>
      <w:bookmarkStart w:id="492" w:name="_Toc120524874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490"/>
      <w:bookmarkEnd w:id="491"/>
      <w:bookmarkEnd w:id="492"/>
    </w:p>
    <w:p w14:paraId="166D1A35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инструментального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EHR_TYPES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72932590" w14:textId="5AF4CC34" w:rsidR="00E85BD7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8322DD" w:rsidRPr="000263B8">
        <w:t>п.</w:t>
      </w:r>
      <w:r w:rsidR="0081618C" w:rsidRPr="000263B8">
        <w:t xml:space="preserve"> </w:t>
      </w:r>
      <w:r w:rsidR="008322DD" w:rsidRPr="000263B8">
        <w:fldChar w:fldCharType="begin"/>
      </w:r>
      <w:r w:rsidR="008322DD" w:rsidRPr="000263B8">
        <w:instrText xml:space="preserve"> REF _Ref118563569 \r \h </w:instrText>
      </w:r>
      <w:r w:rsidR="008322DD" w:rsidRPr="000263B8">
        <w:fldChar w:fldCharType="separate"/>
      </w:r>
      <w:r w:rsidR="00865695">
        <w:t>11</w:t>
      </w:r>
      <w:r w:rsidR="008322DD" w:rsidRPr="000263B8">
        <w:fldChar w:fldCharType="end"/>
      </w:r>
      <w:r w:rsidR="008322DD" w:rsidRPr="000263B8">
        <w:t>.</w:t>
      </w:r>
    </w:p>
    <w:p w14:paraId="1214FC01" w14:textId="0EAE9123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_Ref119079203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86</w:t>
      </w:r>
      <w:r>
        <w:fldChar w:fldCharType="end"/>
      </w:r>
      <w:r>
        <w:t>).</w:t>
      </w:r>
    </w:p>
    <w:p w14:paraId="4A145B0D" w14:textId="5948A782" w:rsidR="00E85BD7" w:rsidRPr="000263B8" w:rsidRDefault="00E15409" w:rsidP="00E24349">
      <w:pPr>
        <w:pStyle w:val="phtabletitle"/>
      </w:pPr>
      <w:bookmarkStart w:id="493" w:name="_Ref119079203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86</w:t>
      </w:r>
      <w:r w:rsidR="00872ED0" w:rsidRPr="000263B8">
        <w:fldChar w:fldCharType="end"/>
      </w:r>
      <w:bookmarkEnd w:id="493"/>
      <w:r w:rsidR="0081618C" w:rsidRPr="000263B8">
        <w:t xml:space="preserve"> </w:t>
      </w:r>
      <w:r w:rsidR="00F05BD6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подписываемого</w:t>
      </w:r>
      <w:r w:rsidR="0081618C" w:rsidRPr="000263B8">
        <w:t xml:space="preserve"> </w:t>
      </w:r>
      <w:r w:rsidR="00872ED0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60"/>
        <w:gridCol w:w="7028"/>
      </w:tblGrid>
      <w:tr w:rsidR="000263B8" w:rsidRPr="00E24349" w14:paraId="616B1399" w14:textId="77777777" w:rsidTr="00846EA2">
        <w:trPr>
          <w:tblHeader/>
        </w:trPr>
        <w:tc>
          <w:tcPr>
            <w:tcW w:w="1551" w:type="pct"/>
          </w:tcPr>
          <w:p w14:paraId="09F5CD67" w14:textId="77777777" w:rsidR="00E85BD7" w:rsidRPr="00E24349" w:rsidRDefault="00872ED0" w:rsidP="00355B18">
            <w:pPr>
              <w:pStyle w:val="phtablecolcaption"/>
            </w:pPr>
            <w:bookmarkStart w:id="494" w:name="scroll-bookmark-96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494"/>
          </w:p>
        </w:tc>
        <w:tc>
          <w:tcPr>
            <w:tcW w:w="3449" w:type="pct"/>
          </w:tcPr>
          <w:p w14:paraId="35D5AD6E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B9693FF" w14:textId="77777777" w:rsidTr="00846EA2">
        <w:tc>
          <w:tcPr>
            <w:tcW w:w="1551" w:type="pct"/>
          </w:tcPr>
          <w:p w14:paraId="63DBCF17" w14:textId="77777777" w:rsidR="00E85BD7" w:rsidRPr="00E24349" w:rsidRDefault="00872ED0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3449" w:type="pct"/>
          </w:tcPr>
          <w:p w14:paraId="02A47E86" w14:textId="77777777" w:rsidR="00E85BD7" w:rsidRPr="00E24349" w:rsidRDefault="00872ED0" w:rsidP="00E24349">
            <w:pPr>
              <w:pStyle w:val="phtablecellleft"/>
            </w:pPr>
            <w:r w:rsidRPr="00E24349">
              <w:t>10</w:t>
            </w:r>
          </w:p>
        </w:tc>
      </w:tr>
      <w:tr w:rsidR="000263B8" w:rsidRPr="00E24349" w14:paraId="6EDB0A5D" w14:textId="77777777" w:rsidTr="00846EA2">
        <w:tc>
          <w:tcPr>
            <w:tcW w:w="1551" w:type="pct"/>
          </w:tcPr>
          <w:p w14:paraId="5AB89C1E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449" w:type="pct"/>
          </w:tcPr>
          <w:p w14:paraId="774A0CD4" w14:textId="77777777" w:rsidR="00E85BD7" w:rsidRPr="00E24349" w:rsidRDefault="00872ED0" w:rsidP="00E24349">
            <w:pPr>
              <w:pStyle w:val="phtablecellleft"/>
            </w:pPr>
            <w:r w:rsidRPr="00E24349">
              <w:t>6</w:t>
            </w:r>
          </w:p>
        </w:tc>
      </w:tr>
      <w:tr w:rsidR="000263B8" w:rsidRPr="00E24349" w14:paraId="2234C781" w14:textId="77777777" w:rsidTr="00846EA2">
        <w:tc>
          <w:tcPr>
            <w:tcW w:w="1551" w:type="pct"/>
          </w:tcPr>
          <w:p w14:paraId="64297A9C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449" w:type="pct"/>
          </w:tcPr>
          <w:p w14:paraId="26519102" w14:textId="77777777" w:rsidR="00E85BD7" w:rsidRPr="00E24349" w:rsidRDefault="00872ED0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инструментального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600334C9" w14:textId="77777777" w:rsidTr="00846EA2">
        <w:tc>
          <w:tcPr>
            <w:tcW w:w="1551" w:type="pct"/>
          </w:tcPr>
          <w:p w14:paraId="5DD6682B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Описание</w:t>
            </w:r>
          </w:p>
        </w:tc>
        <w:tc>
          <w:tcPr>
            <w:tcW w:w="3449" w:type="pct"/>
          </w:tcPr>
          <w:p w14:paraId="05671E54" w14:textId="77777777" w:rsidR="00E85BD7" w:rsidRPr="00E24349" w:rsidRDefault="00872ED0" w:rsidP="00E24349">
            <w:pPr>
              <w:pStyle w:val="phtablecellleft"/>
            </w:pPr>
            <w:r w:rsidRPr="00E24349">
              <w:t>СЭМД</w:t>
            </w:r>
            <w:r w:rsidR="0081618C" w:rsidRPr="00E24349">
              <w:t xml:space="preserve"> 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инструментального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7D29A89C" w14:textId="77777777" w:rsidTr="00846EA2">
        <w:tc>
          <w:tcPr>
            <w:tcW w:w="1551" w:type="pct"/>
          </w:tcPr>
          <w:p w14:paraId="760CECAA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</w:t>
            </w:r>
          </w:p>
        </w:tc>
        <w:tc>
          <w:tcPr>
            <w:tcW w:w="3449" w:type="pct"/>
          </w:tcPr>
          <w:p w14:paraId="68E03A4E" w14:textId="77777777" w:rsidR="00E85BD7" w:rsidRPr="00E24349" w:rsidRDefault="00872ED0" w:rsidP="00E24349">
            <w:pPr>
              <w:pStyle w:val="phtablecellleft"/>
            </w:pPr>
            <w:r w:rsidRPr="00E24349">
              <w:t>CDA_II_REP</w:t>
            </w:r>
          </w:p>
        </w:tc>
      </w:tr>
      <w:tr w:rsidR="000263B8" w:rsidRPr="00E24349" w14:paraId="42937223" w14:textId="77777777" w:rsidTr="00846EA2">
        <w:tc>
          <w:tcPr>
            <w:tcW w:w="1551" w:type="pct"/>
          </w:tcPr>
          <w:p w14:paraId="4236668D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3449" w:type="pct"/>
          </w:tcPr>
          <w:p w14:paraId="3C090F0E" w14:textId="77777777" w:rsidR="00E85BD7" w:rsidRPr="00E24349" w:rsidRDefault="00872ED0" w:rsidP="00E24349">
            <w:pPr>
              <w:pStyle w:val="phtablecellleft"/>
            </w:pPr>
            <w:r w:rsidRPr="00E24349">
              <w:t>SMSV2</w:t>
            </w:r>
          </w:p>
        </w:tc>
      </w:tr>
    </w:tbl>
    <w:p w14:paraId="2D8E91B1" w14:textId="77777777" w:rsidR="00E85BD7" w:rsidRDefault="00E85BD7" w:rsidP="00E24349">
      <w:pPr>
        <w:pStyle w:val="phnormal"/>
      </w:pPr>
    </w:p>
    <w:p w14:paraId="5177F922" w14:textId="77777777" w:rsidR="00E24349" w:rsidRPr="000263B8" w:rsidRDefault="00E24349" w:rsidP="00E24349">
      <w:pPr>
        <w:pStyle w:val="phnormal"/>
      </w:pPr>
      <w:r w:rsidRPr="000263B8">
        <w:rPr>
          <w:b/>
        </w:rPr>
        <w:t xml:space="preserve">Примечание – </w:t>
      </w:r>
      <w:r w:rsidRPr="000263B8">
        <w:t xml:space="preserve">Код и наименование типа документа заполняются согласно справочнику ФРНСИ 1.2.643.5.1.13.13.11.1522 </w:t>
      </w:r>
      <w:r w:rsidRPr="00E24349">
        <w:t>«Виды медицинской документации»</w:t>
      </w:r>
      <w:r w:rsidRPr="000263B8">
        <w:t>.</w:t>
      </w:r>
    </w:p>
    <w:p w14:paraId="029D7249" w14:textId="77777777" w:rsidR="00E85BD7" w:rsidRPr="000263B8" w:rsidRDefault="00872ED0">
      <w:pPr>
        <w:pStyle w:val="2"/>
      </w:pPr>
      <w:bookmarkStart w:id="495" w:name="scroll-bookmark-79"/>
      <w:bookmarkStart w:id="496" w:name="_Ref118562353"/>
      <w:bookmarkStart w:id="497" w:name="_Toc118569103"/>
      <w:bookmarkStart w:id="498" w:name="_Toc120524875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bookmarkEnd w:id="495"/>
      <w:bookmarkEnd w:id="496"/>
      <w:bookmarkEnd w:id="497"/>
      <w:bookmarkEnd w:id="498"/>
    </w:p>
    <w:p w14:paraId="6D360154" w14:textId="77777777" w:rsidR="008322DD" w:rsidRPr="000263B8" w:rsidRDefault="008322DD" w:rsidP="00355B18">
      <w:pPr>
        <w:pStyle w:val="phnormal"/>
      </w:pP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предназначен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документирования</w:t>
      </w:r>
      <w:r w:rsidR="0081618C" w:rsidRPr="000263B8">
        <w:t xml:space="preserve"> </w:t>
      </w:r>
      <w:r w:rsidRPr="000263B8">
        <w:t>результатов</w:t>
      </w:r>
      <w:r w:rsidR="0081618C" w:rsidRPr="000263B8">
        <w:t xml:space="preserve"> </w:t>
      </w:r>
      <w:r w:rsidRPr="000263B8">
        <w:t>диагностических</w:t>
      </w:r>
      <w:r w:rsidR="0081618C" w:rsidRPr="000263B8">
        <w:t xml:space="preserve"> </w:t>
      </w:r>
      <w:r w:rsidRPr="000263B8">
        <w:t>исследований</w:t>
      </w:r>
      <w:r w:rsidR="0081618C" w:rsidRPr="000263B8">
        <w:t xml:space="preserve"> </w:t>
      </w:r>
      <w:r w:rsidRPr="000263B8">
        <w:t>биологического</w:t>
      </w:r>
      <w:r w:rsidR="0081618C" w:rsidRPr="000263B8">
        <w:t xml:space="preserve"> </w:t>
      </w:r>
      <w:r w:rsidRPr="000263B8">
        <w:t>материала</w:t>
      </w:r>
      <w:r w:rsidR="0081618C" w:rsidRPr="000263B8">
        <w:t xml:space="preserve"> </w:t>
      </w:r>
      <w:r w:rsidRPr="000263B8">
        <w:t>пациента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специализированной</w:t>
      </w:r>
      <w:r w:rsidR="0081618C" w:rsidRPr="000263B8">
        <w:t xml:space="preserve"> </w:t>
      </w:r>
      <w:r w:rsidRPr="000263B8">
        <w:t>клинико-диагностической</w:t>
      </w:r>
      <w:r w:rsidR="0081618C" w:rsidRPr="000263B8">
        <w:t xml:space="preserve"> </w:t>
      </w:r>
      <w:r w:rsidRPr="000263B8">
        <w:t>лаборатории</w:t>
      </w:r>
      <w:r w:rsidR="0081618C" w:rsidRPr="000263B8">
        <w:t xml:space="preserve"> </w:t>
      </w:r>
      <w:r w:rsidRPr="000263B8">
        <w:t>(</w:t>
      </w:r>
      <w:r w:rsidR="00F05BD6">
        <w:t xml:space="preserve">далее – </w:t>
      </w:r>
      <w:r w:rsidRPr="000263B8">
        <w:t>КДЛ).</w:t>
      </w:r>
      <w:r w:rsidR="0081618C" w:rsidRPr="000263B8">
        <w:t xml:space="preserve"> </w:t>
      </w:r>
    </w:p>
    <w:p w14:paraId="4BDDF72B" w14:textId="77777777" w:rsidR="008322DD" w:rsidRPr="000263B8" w:rsidRDefault="008322DD" w:rsidP="00355B18">
      <w:pPr>
        <w:pStyle w:val="phnormal"/>
      </w:pPr>
      <w:r w:rsidRPr="000263B8">
        <w:t>В</w:t>
      </w:r>
      <w:r w:rsidR="0081618C" w:rsidRPr="000263B8">
        <w:t xml:space="preserve"> </w:t>
      </w:r>
      <w:r w:rsidRPr="000263B8">
        <w:t>К</w:t>
      </w:r>
      <w:r w:rsidR="00F05BD6">
        <w:t>ДЛ</w:t>
      </w:r>
      <w:r w:rsidR="0081618C" w:rsidRPr="000263B8">
        <w:t xml:space="preserve"> </w:t>
      </w:r>
      <w:r w:rsidRPr="000263B8">
        <w:t>существует</w:t>
      </w:r>
      <w:r w:rsidR="0081618C" w:rsidRPr="000263B8">
        <w:t xml:space="preserve"> </w:t>
      </w:r>
      <w:r w:rsidRPr="000263B8">
        <w:t>множество</w:t>
      </w:r>
      <w:r w:rsidR="0081618C" w:rsidRPr="000263B8">
        <w:t xml:space="preserve"> </w:t>
      </w:r>
      <w:r w:rsidRPr="000263B8">
        <w:t>видов</w:t>
      </w:r>
      <w:r w:rsidR="0081618C" w:rsidRPr="000263B8">
        <w:t xml:space="preserve"> </w:t>
      </w:r>
      <w:r w:rsidRPr="000263B8">
        <w:t>исследований:</w:t>
      </w:r>
      <w:r w:rsidR="0081618C" w:rsidRPr="000263B8">
        <w:t xml:space="preserve"> </w:t>
      </w:r>
      <w:r w:rsidRPr="000263B8">
        <w:t>гематологические,</w:t>
      </w:r>
      <w:r w:rsidR="0081618C" w:rsidRPr="000263B8">
        <w:t xml:space="preserve"> </w:t>
      </w:r>
      <w:r w:rsidRPr="000263B8">
        <w:t>общеклинические,</w:t>
      </w:r>
      <w:r w:rsidR="0081618C" w:rsidRPr="000263B8">
        <w:t xml:space="preserve"> </w:t>
      </w:r>
      <w:r w:rsidRPr="000263B8">
        <w:t>биохимические,</w:t>
      </w:r>
      <w:r w:rsidR="0081618C" w:rsidRPr="000263B8">
        <w:t xml:space="preserve"> </w:t>
      </w:r>
      <w:r w:rsidRPr="000263B8">
        <w:t>иммунологические,</w:t>
      </w:r>
      <w:r w:rsidR="0081618C" w:rsidRPr="000263B8">
        <w:t xml:space="preserve"> </w:t>
      </w:r>
      <w:r w:rsidRPr="000263B8">
        <w:t>цитологические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т.д.</w:t>
      </w:r>
      <w:r w:rsidR="0081618C" w:rsidRPr="000263B8">
        <w:t xml:space="preserve"> </w:t>
      </w:r>
    </w:p>
    <w:p w14:paraId="1D5FFC92" w14:textId="77777777" w:rsidR="008322DD" w:rsidRPr="000263B8" w:rsidRDefault="008322DD" w:rsidP="00355B18">
      <w:pPr>
        <w:pStyle w:val="phnormal"/>
      </w:pPr>
      <w:r w:rsidRPr="000263B8">
        <w:t>Лабораторные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проводят</w:t>
      </w:r>
      <w:r w:rsidR="0081618C" w:rsidRPr="000263B8">
        <w:t xml:space="preserve"> </w:t>
      </w:r>
      <w:r w:rsidRPr="000263B8">
        <w:t>сертифицированные</w:t>
      </w:r>
      <w:r w:rsidR="0081618C" w:rsidRPr="000263B8">
        <w:t xml:space="preserve"> </w:t>
      </w:r>
      <w:r w:rsidRPr="000263B8">
        <w:t>врачи,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могут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задействованы</w:t>
      </w:r>
      <w:r w:rsidR="0081618C" w:rsidRPr="000263B8">
        <w:t xml:space="preserve"> </w:t>
      </w:r>
      <w:r w:rsidRPr="000263B8">
        <w:t>медицинские</w:t>
      </w:r>
      <w:r w:rsidR="0081618C" w:rsidRPr="000263B8">
        <w:t xml:space="preserve"> </w:t>
      </w:r>
      <w:r w:rsidRPr="000263B8">
        <w:t>лабораторные</w:t>
      </w:r>
      <w:r w:rsidR="0081618C" w:rsidRPr="000263B8">
        <w:t xml:space="preserve"> </w:t>
      </w:r>
      <w:r w:rsidRPr="000263B8">
        <w:t>техники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лаборанты.</w:t>
      </w:r>
      <w:r w:rsidR="0081618C" w:rsidRPr="000263B8">
        <w:t xml:space="preserve"> </w:t>
      </w:r>
    </w:p>
    <w:p w14:paraId="06693F9D" w14:textId="77777777" w:rsidR="008322DD" w:rsidRPr="000263B8" w:rsidRDefault="008322DD" w:rsidP="00355B18">
      <w:pPr>
        <w:pStyle w:val="phnormal"/>
      </w:pPr>
      <w:r w:rsidRPr="000263B8">
        <w:t>На</w:t>
      </w:r>
      <w:r w:rsidR="0081618C" w:rsidRPr="000263B8">
        <w:t xml:space="preserve"> </w:t>
      </w:r>
      <w:r w:rsidRPr="000263B8">
        <w:t>основании</w:t>
      </w:r>
      <w:r w:rsidR="0081618C" w:rsidRPr="000263B8">
        <w:t xml:space="preserve"> </w:t>
      </w:r>
      <w:r w:rsidRPr="000263B8">
        <w:t>собранных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ходе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данных</w:t>
      </w:r>
      <w:r w:rsidR="0081618C" w:rsidRPr="000263B8">
        <w:t xml:space="preserve"> </w:t>
      </w:r>
      <w:r w:rsidRPr="000263B8">
        <w:t>врач</w:t>
      </w:r>
      <w:r w:rsidR="0081618C" w:rsidRPr="000263B8">
        <w:t xml:space="preserve"> </w:t>
      </w:r>
      <w:r w:rsidRPr="000263B8">
        <w:t>К</w:t>
      </w:r>
      <w:r w:rsidR="00F05BD6">
        <w:t>ДЛ</w:t>
      </w:r>
      <w:r w:rsidR="0081618C" w:rsidRPr="000263B8">
        <w:t xml:space="preserve"> </w:t>
      </w:r>
      <w:r w:rsidRPr="000263B8">
        <w:t>может</w:t>
      </w:r>
      <w:r w:rsidR="0081618C" w:rsidRPr="000263B8">
        <w:t xml:space="preserve"> </w:t>
      </w:r>
      <w:r w:rsidRPr="000263B8">
        <w:t>составить</w:t>
      </w:r>
      <w:r w:rsidR="0081618C" w:rsidRPr="000263B8">
        <w:t xml:space="preserve"> </w:t>
      </w:r>
      <w:r w:rsidRPr="000263B8">
        <w:t>заключение.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зависимости</w:t>
      </w:r>
      <w:r w:rsidR="0081618C" w:rsidRPr="000263B8">
        <w:t xml:space="preserve"> </w:t>
      </w:r>
      <w:r w:rsidRPr="000263B8">
        <w:t>от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сложности,</w:t>
      </w:r>
      <w:r w:rsidR="0081618C" w:rsidRPr="000263B8">
        <w:t xml:space="preserve"> </w:t>
      </w:r>
      <w:r w:rsidRPr="000263B8">
        <w:t>а</w:t>
      </w:r>
      <w:r w:rsidR="0081618C" w:rsidRPr="000263B8">
        <w:t xml:space="preserve"> </w:t>
      </w:r>
      <w:r w:rsidRPr="000263B8">
        <w:t>также</w:t>
      </w:r>
      <w:r w:rsidR="0081618C" w:rsidRPr="000263B8">
        <w:t xml:space="preserve"> </w:t>
      </w:r>
      <w:r w:rsidRPr="000263B8">
        <w:t>регламента</w:t>
      </w:r>
      <w:r w:rsidR="0081618C" w:rsidRPr="000263B8">
        <w:t xml:space="preserve"> </w:t>
      </w:r>
      <w:r w:rsidRPr="000263B8">
        <w:t>работы,</w:t>
      </w:r>
      <w:r w:rsidR="0081618C" w:rsidRPr="000263B8">
        <w:t xml:space="preserve"> </w:t>
      </w:r>
      <w:r w:rsidRPr="000263B8">
        <w:t>установленного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конкретной</w:t>
      </w:r>
      <w:r w:rsidR="0081618C" w:rsidRPr="000263B8">
        <w:t xml:space="preserve"> </w:t>
      </w:r>
      <w:r w:rsidRPr="000263B8">
        <w:t>организации,</w:t>
      </w:r>
      <w:r w:rsidR="0081618C" w:rsidRPr="000263B8">
        <w:t xml:space="preserve"> </w:t>
      </w:r>
      <w:r w:rsidRPr="000263B8">
        <w:t>полученные</w:t>
      </w:r>
      <w:r w:rsidR="0081618C" w:rsidRPr="000263B8">
        <w:t xml:space="preserve"> </w:t>
      </w:r>
      <w:r w:rsidRPr="000263B8">
        <w:t>результаты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заключение</w:t>
      </w:r>
      <w:r w:rsidR="0081618C" w:rsidRPr="000263B8">
        <w:t xml:space="preserve"> </w:t>
      </w:r>
      <w:r w:rsidRPr="000263B8">
        <w:t>могут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дополнительно</w:t>
      </w:r>
      <w:r w:rsidR="0081618C" w:rsidRPr="000263B8">
        <w:t xml:space="preserve"> </w:t>
      </w:r>
      <w:r w:rsidRPr="000263B8">
        <w:t>проверены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утверждены</w:t>
      </w:r>
      <w:r w:rsidR="0081618C" w:rsidRPr="000263B8">
        <w:t xml:space="preserve"> </w:t>
      </w:r>
      <w:r w:rsidRPr="000263B8">
        <w:t>заведующим</w:t>
      </w:r>
      <w:r w:rsidR="0081618C" w:rsidRPr="000263B8">
        <w:t xml:space="preserve"> </w:t>
      </w:r>
      <w:r w:rsidRPr="000263B8">
        <w:t>лабораторией.</w:t>
      </w:r>
    </w:p>
    <w:p w14:paraId="0EBA23F5" w14:textId="77777777" w:rsidR="00E85BD7" w:rsidRPr="000263B8" w:rsidRDefault="00872ED0">
      <w:pPr>
        <w:pStyle w:val="3"/>
      </w:pPr>
      <w:bookmarkStart w:id="499" w:name="scroll-bookmark-97"/>
      <w:bookmarkStart w:id="500" w:name="_Toc118569104"/>
      <w:bookmarkStart w:id="501" w:name="_Toc120524876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499"/>
      <w:bookmarkEnd w:id="500"/>
      <w:r w:rsidR="00814967" w:rsidRPr="000263B8">
        <w:t>ФРНСИ</w:t>
      </w:r>
      <w:bookmarkEnd w:id="501"/>
    </w:p>
    <w:p w14:paraId="16023124" w14:textId="625979F6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дополнительные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связать</w:t>
      </w:r>
      <w:r w:rsidR="0081618C" w:rsidRPr="000263B8">
        <w:t xml:space="preserve"> </w:t>
      </w:r>
      <w:r w:rsidRPr="000263B8">
        <w:t>их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81618C" w:rsidRPr="000263B8">
        <w:t xml:space="preserve"> </w:t>
      </w:r>
      <w:r w:rsidR="00497B7A">
        <w:t>МИС</w:t>
      </w:r>
      <w:r w:rsidRPr="000263B8">
        <w:t>,</w:t>
      </w:r>
      <w:r w:rsidR="0081618C" w:rsidRPr="000263B8">
        <w:t xml:space="preserve"> </w:t>
      </w:r>
      <w:r w:rsidRPr="000263B8">
        <w:t>указанными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таблице</w:t>
      </w:r>
      <w:r w:rsidR="0081618C" w:rsidRPr="000263B8">
        <w:t xml:space="preserve"> </w:t>
      </w:r>
      <w:r w:rsidRPr="000263B8">
        <w:t>ниже</w:t>
      </w:r>
      <w:r w:rsidR="009233F0">
        <w:t xml:space="preserve"> (</w:t>
      </w:r>
      <w:r w:rsidR="009233F0">
        <w:fldChar w:fldCharType="begin"/>
      </w:r>
      <w:r w:rsidR="009233F0">
        <w:instrText xml:space="preserve"> REF _Ref119154621 \h </w:instrText>
      </w:r>
      <w:r w:rsidR="009233F0">
        <w:fldChar w:fldCharType="separate"/>
      </w:r>
      <w:r w:rsidR="00865695">
        <w:t>Таблица </w:t>
      </w:r>
      <w:r w:rsidR="00865695">
        <w:rPr>
          <w:noProof/>
        </w:rPr>
        <w:t>87</w:t>
      </w:r>
      <w:r w:rsidR="009233F0">
        <w:fldChar w:fldCharType="end"/>
      </w:r>
      <w:r w:rsidR="009233F0">
        <w:t>)</w:t>
      </w:r>
      <w:r w:rsidR="008322DD" w:rsidRPr="000263B8">
        <w:t>.</w:t>
      </w:r>
    </w:p>
    <w:p w14:paraId="6D240253" w14:textId="695D8C17" w:rsidR="00E85BD7" w:rsidRPr="000263B8" w:rsidRDefault="00E15409" w:rsidP="00E24349">
      <w:pPr>
        <w:pStyle w:val="phtabletitle"/>
      </w:pPr>
      <w:bookmarkStart w:id="502" w:name="_Ref11915462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87</w:t>
      </w:r>
      <w:r w:rsidR="00872ED0" w:rsidRPr="000263B8">
        <w:fldChar w:fldCharType="end"/>
      </w:r>
      <w:bookmarkEnd w:id="502"/>
      <w:r w:rsidR="0081618C" w:rsidRPr="000263B8">
        <w:t xml:space="preserve"> </w:t>
      </w:r>
      <w:r w:rsidR="009233F0">
        <w:t xml:space="preserve">– </w:t>
      </w:r>
      <w:r w:rsidR="00872ED0" w:rsidRPr="000263B8">
        <w:t>Справочники,</w:t>
      </w:r>
      <w:r w:rsidR="0081618C" w:rsidRPr="000263B8">
        <w:t xml:space="preserve"> </w:t>
      </w:r>
      <w:r w:rsidR="00872ED0" w:rsidRPr="000263B8">
        <w:t>необходимые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СЭМД</w:t>
      </w:r>
      <w:r w:rsidR="0081618C" w:rsidRPr="000263B8">
        <w:t xml:space="preserve"> </w:t>
      </w:r>
      <w:r w:rsidR="000263B8">
        <w:t>«</w:t>
      </w:r>
      <w:r w:rsidR="00872ED0" w:rsidRPr="000263B8">
        <w:t>Протокол</w:t>
      </w:r>
      <w:r w:rsidR="0081618C" w:rsidRPr="000263B8">
        <w:t xml:space="preserve"> </w:t>
      </w:r>
      <w:r w:rsidR="00872ED0" w:rsidRPr="000263B8">
        <w:t>лабораторного</w:t>
      </w:r>
      <w:r w:rsidR="0081618C" w:rsidRPr="000263B8">
        <w:t xml:space="preserve"> </w:t>
      </w:r>
      <w:r w:rsidR="00872ED0" w:rsidRPr="000263B8">
        <w:t>исследования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117"/>
        <w:gridCol w:w="2316"/>
        <w:gridCol w:w="3083"/>
        <w:gridCol w:w="2672"/>
      </w:tblGrid>
      <w:tr w:rsidR="000263B8" w:rsidRPr="00E24349" w14:paraId="78B27DAF" w14:textId="77777777" w:rsidTr="00846EA2">
        <w:trPr>
          <w:tblHeader/>
        </w:trPr>
        <w:tc>
          <w:tcPr>
            <w:tcW w:w="1109" w:type="pct"/>
          </w:tcPr>
          <w:p w14:paraId="197A1899" w14:textId="77777777" w:rsidR="00E85BD7" w:rsidRPr="00E24349" w:rsidRDefault="00872ED0" w:rsidP="00355B18">
            <w:pPr>
              <w:pStyle w:val="phtablecolcaption"/>
            </w:pPr>
            <w:bookmarkStart w:id="503" w:name="scroll-bookmark-98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  <w:bookmarkEnd w:id="503"/>
          </w:p>
        </w:tc>
        <w:tc>
          <w:tcPr>
            <w:tcW w:w="1112" w:type="pct"/>
          </w:tcPr>
          <w:p w14:paraId="7C0E7587" w14:textId="77777777" w:rsidR="00E85BD7" w:rsidRPr="00E24349" w:rsidRDefault="00872ED0" w:rsidP="00355B18">
            <w:pPr>
              <w:pStyle w:val="phtablecolcaption"/>
            </w:pPr>
            <w:r w:rsidRPr="00E24349">
              <w:t>OID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480" w:type="pct"/>
          </w:tcPr>
          <w:p w14:paraId="51BFB4FA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раздела</w:t>
            </w:r>
            <w:r w:rsidR="0081618C" w:rsidRPr="00E24349">
              <w:t xml:space="preserve"> </w:t>
            </w:r>
            <w:r w:rsidRPr="00E24349">
              <w:t>федерального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299" w:type="pct"/>
          </w:tcPr>
          <w:p w14:paraId="428EBB41" w14:textId="47587055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раздела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670DC46F" w14:textId="77777777" w:rsidTr="00846EA2">
        <w:tc>
          <w:tcPr>
            <w:tcW w:w="1109" w:type="pct"/>
          </w:tcPr>
          <w:p w14:paraId="728C90F1" w14:textId="77777777" w:rsidR="00E85BD7" w:rsidRPr="00E24349" w:rsidRDefault="00872ED0" w:rsidP="00E24349">
            <w:pPr>
              <w:pStyle w:val="phtablecellleft"/>
            </w:pPr>
            <w:r w:rsidRPr="00E24349">
              <w:t>Номенклатура</w:t>
            </w:r>
            <w:r w:rsidR="0081618C" w:rsidRPr="00E24349">
              <w:t xml:space="preserve"> </w:t>
            </w:r>
            <w:r w:rsidRPr="00E24349">
              <w:t>медицинских</w:t>
            </w:r>
            <w:r w:rsidR="0081618C" w:rsidRPr="00E24349">
              <w:t xml:space="preserve"> </w:t>
            </w:r>
            <w:r w:rsidRPr="00E24349">
              <w:t>услуг</w:t>
            </w:r>
          </w:p>
        </w:tc>
        <w:tc>
          <w:tcPr>
            <w:tcW w:w="1112" w:type="pct"/>
          </w:tcPr>
          <w:p w14:paraId="15A15CD2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1.2.643.5.1.13.13.11.1070</w:t>
            </w:r>
          </w:p>
        </w:tc>
        <w:tc>
          <w:tcPr>
            <w:tcW w:w="1480" w:type="pct"/>
          </w:tcPr>
          <w:p w14:paraId="6A72B416" w14:textId="77777777" w:rsidR="00E85BD7" w:rsidRPr="00E24349" w:rsidRDefault="00872ED0" w:rsidP="00E24349">
            <w:pPr>
              <w:pStyle w:val="phtablecellleft"/>
            </w:pPr>
            <w:r w:rsidRPr="00E24349">
              <w:t>INT_DLI_NETR_SERVICES</w:t>
            </w:r>
          </w:p>
        </w:tc>
        <w:tc>
          <w:tcPr>
            <w:tcW w:w="1299" w:type="pct"/>
          </w:tcPr>
          <w:p w14:paraId="4D739AFD" w14:textId="77777777" w:rsidR="00E85BD7" w:rsidRPr="00E24349" w:rsidRDefault="00872ED0" w:rsidP="00E24349">
            <w:pPr>
              <w:pStyle w:val="phtablecellleft"/>
            </w:pPr>
            <w:r w:rsidRPr="00E24349">
              <w:t>SERVICES</w:t>
            </w:r>
          </w:p>
        </w:tc>
      </w:tr>
      <w:tr w:rsidR="000263B8" w:rsidRPr="00E24349" w14:paraId="0D51716C" w14:textId="77777777" w:rsidTr="00846EA2">
        <w:tc>
          <w:tcPr>
            <w:tcW w:w="1109" w:type="pct"/>
          </w:tcPr>
          <w:p w14:paraId="1635BF14" w14:textId="77777777" w:rsidR="00E85BD7" w:rsidRPr="00E24349" w:rsidRDefault="00872ED0" w:rsidP="00E24349">
            <w:pPr>
              <w:pStyle w:val="phtablecellleft"/>
            </w:pP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единиц</w:t>
            </w:r>
            <w:r w:rsidR="0081618C" w:rsidRPr="00E24349">
              <w:t xml:space="preserve"> </w:t>
            </w:r>
            <w:r w:rsidRPr="00E24349">
              <w:t>измерения</w:t>
            </w:r>
          </w:p>
        </w:tc>
        <w:tc>
          <w:tcPr>
            <w:tcW w:w="1112" w:type="pct"/>
          </w:tcPr>
          <w:p w14:paraId="26F01332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1.2.643.5.1.13.13.11.1358</w:t>
            </w:r>
          </w:p>
        </w:tc>
        <w:tc>
          <w:tcPr>
            <w:tcW w:w="1480" w:type="pct"/>
          </w:tcPr>
          <w:p w14:paraId="631D3017" w14:textId="77777777" w:rsidR="00E85BD7" w:rsidRPr="00E24349" w:rsidRDefault="00872ED0" w:rsidP="00E24349">
            <w:pPr>
              <w:pStyle w:val="phtablecellleft"/>
            </w:pPr>
            <w:r w:rsidRPr="00E24349">
              <w:t>INT_DLI_NETR_MEASURES</w:t>
            </w:r>
          </w:p>
        </w:tc>
        <w:tc>
          <w:tcPr>
            <w:tcW w:w="1299" w:type="pct"/>
          </w:tcPr>
          <w:p w14:paraId="71CAD4C5" w14:textId="77777777" w:rsidR="00E85BD7" w:rsidRPr="00E24349" w:rsidRDefault="00872ED0" w:rsidP="00E24349">
            <w:pPr>
              <w:pStyle w:val="phtablecellleft"/>
            </w:pPr>
            <w:r w:rsidRPr="00E24349">
              <w:t>MEASURES</w:t>
            </w:r>
          </w:p>
        </w:tc>
      </w:tr>
      <w:tr w:rsidR="000263B8" w:rsidRPr="00E24349" w14:paraId="62FB3CF6" w14:textId="77777777" w:rsidTr="00846EA2">
        <w:tc>
          <w:tcPr>
            <w:tcW w:w="1109" w:type="pct"/>
          </w:tcPr>
          <w:p w14:paraId="1787202D" w14:textId="77777777" w:rsidR="00E85BD7" w:rsidRPr="00E24349" w:rsidRDefault="00872ED0" w:rsidP="00E24349">
            <w:pPr>
              <w:pStyle w:val="phtablecellleft"/>
            </w:pP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материалов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проведения</w:t>
            </w:r>
            <w:r w:rsidR="0081618C" w:rsidRPr="00E24349">
              <w:t xml:space="preserve"> </w:t>
            </w:r>
            <w:r w:rsidRPr="00E24349">
              <w:lastRenderedPageBreak/>
              <w:t>лабораторного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  <w:tc>
          <w:tcPr>
            <w:tcW w:w="1112" w:type="pct"/>
          </w:tcPr>
          <w:p w14:paraId="35EA1DBD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1.2.643.5.1.13.13.11.1081</w:t>
            </w:r>
          </w:p>
        </w:tc>
        <w:tc>
          <w:tcPr>
            <w:tcW w:w="1480" w:type="pct"/>
          </w:tcPr>
          <w:p w14:paraId="7183A8C2" w14:textId="77777777" w:rsidR="00E85BD7" w:rsidRPr="00E24349" w:rsidRDefault="00872ED0" w:rsidP="00E24349">
            <w:pPr>
              <w:pStyle w:val="phtablecellleft"/>
            </w:pPr>
            <w:r w:rsidRPr="00E24349">
              <w:t>INT_DLI_NETR_BIOMATERIAL</w:t>
            </w:r>
          </w:p>
        </w:tc>
        <w:tc>
          <w:tcPr>
            <w:tcW w:w="1299" w:type="pct"/>
          </w:tcPr>
          <w:p w14:paraId="62EE1728" w14:textId="77777777" w:rsidR="00E85BD7" w:rsidRPr="00E24349" w:rsidRDefault="00872ED0" w:rsidP="00E24349">
            <w:pPr>
              <w:pStyle w:val="phtablecellleft"/>
            </w:pPr>
            <w:r w:rsidRPr="00E24349">
              <w:t>LABMED_BIOMATERIAL</w:t>
            </w:r>
          </w:p>
        </w:tc>
      </w:tr>
      <w:tr w:rsidR="000263B8" w:rsidRPr="00E24349" w14:paraId="3657BC0E" w14:textId="77777777" w:rsidTr="00846EA2">
        <w:tc>
          <w:tcPr>
            <w:tcW w:w="1109" w:type="pct"/>
          </w:tcPr>
          <w:p w14:paraId="5B5E84A1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Справочник</w:t>
            </w:r>
            <w:r w:rsidR="0081618C" w:rsidRPr="00E24349">
              <w:t xml:space="preserve"> </w:t>
            </w:r>
            <w:r w:rsidRPr="00E24349">
              <w:t>лабораторных</w:t>
            </w:r>
            <w:r w:rsidR="0081618C" w:rsidRPr="00E24349">
              <w:t xml:space="preserve"> </w:t>
            </w:r>
            <w:r w:rsidRPr="00E24349">
              <w:t>тестов</w:t>
            </w:r>
          </w:p>
        </w:tc>
        <w:tc>
          <w:tcPr>
            <w:tcW w:w="1112" w:type="pct"/>
          </w:tcPr>
          <w:p w14:paraId="5412F778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1.2.643.5.1.13.13.11.1080</w:t>
            </w:r>
          </w:p>
        </w:tc>
        <w:tc>
          <w:tcPr>
            <w:tcW w:w="1480" w:type="pct"/>
          </w:tcPr>
          <w:p w14:paraId="76AC8E68" w14:textId="77777777" w:rsidR="00E85BD7" w:rsidRPr="00E24349" w:rsidRDefault="00872ED0" w:rsidP="00E24349">
            <w:pPr>
              <w:pStyle w:val="phtablecellleft"/>
              <w:rPr>
                <w:lang w:val="en-US"/>
              </w:rPr>
            </w:pPr>
            <w:r w:rsidRPr="00E24349">
              <w:rPr>
                <w:lang w:val="en-US"/>
              </w:rPr>
              <w:t>INT_DLI_NETR_LBM_RES</w:t>
            </w:r>
          </w:p>
        </w:tc>
        <w:tc>
          <w:tcPr>
            <w:tcW w:w="1299" w:type="pct"/>
          </w:tcPr>
          <w:p w14:paraId="54E0277D" w14:textId="77777777" w:rsidR="00E85BD7" w:rsidRPr="00E24349" w:rsidRDefault="00872ED0" w:rsidP="00E24349">
            <w:pPr>
              <w:pStyle w:val="phtablecellleft"/>
            </w:pPr>
            <w:r w:rsidRPr="00E24349">
              <w:t>LABMED_RESEARCH_RES</w:t>
            </w:r>
          </w:p>
        </w:tc>
      </w:tr>
    </w:tbl>
    <w:p w14:paraId="6DD1A881" w14:textId="77777777" w:rsidR="009D0356" w:rsidRPr="000263B8" w:rsidRDefault="009D0356" w:rsidP="009D0356">
      <w:pPr>
        <w:pStyle w:val="4"/>
      </w:pPr>
      <w:bookmarkStart w:id="504" w:name="scroll-bookmark-99"/>
      <w:bookmarkStart w:id="505" w:name="_Toc118569105"/>
      <w:r w:rsidRPr="000263B8">
        <w:t xml:space="preserve">Загрузка справочников из </w:t>
      </w:r>
      <w:r>
        <w:t>ФР</w:t>
      </w:r>
      <w:r w:rsidRPr="000263B8">
        <w:t>НСИ</w:t>
      </w:r>
    </w:p>
    <w:p w14:paraId="1F3A4C82" w14:textId="77777777" w:rsidR="009D0356" w:rsidRDefault="009D0356" w:rsidP="009D0356">
      <w:pPr>
        <w:pStyle w:val="phlistitemizedtitle"/>
      </w:pPr>
      <w:r>
        <w:t>Чтобы загрузить справочники из ФРНСИ</w:t>
      </w:r>
      <w:r w:rsidRPr="000263B8">
        <w:t>, выполните следующие действия</w:t>
      </w:r>
      <w:r>
        <w:t>:</w:t>
      </w:r>
    </w:p>
    <w:p w14:paraId="1A95E395" w14:textId="77777777" w:rsidR="009D0356" w:rsidRPr="000263B8" w:rsidRDefault="009D0356" w:rsidP="009D0356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Добавление справочников</w:t>
      </w:r>
      <w:r>
        <w:t>»</w:t>
      </w:r>
      <w:r w:rsidRPr="000263B8">
        <w:t>. Откроется форма загрузки справочников;</w:t>
      </w:r>
    </w:p>
    <w:p w14:paraId="03488221" w14:textId="2316E584" w:rsidR="009D0356" w:rsidRPr="00A65224" w:rsidRDefault="009D0356" w:rsidP="009D0356">
      <w:pPr>
        <w:pStyle w:val="phlistitemized1"/>
      </w:pPr>
      <w:r w:rsidRPr="000263B8">
        <w:t xml:space="preserve">выберите </w:t>
      </w:r>
      <w:r w:rsidRPr="00A65224">
        <w:t>значение «</w:t>
      </w:r>
      <w:hyperlink r:id="rId113" w:history="1">
        <w:r w:rsidRPr="00A65224">
          <w:t>nsi.rosminzdrav.ru</w:t>
        </w:r>
      </w:hyperlink>
      <w:r w:rsidRPr="00A65224">
        <w:t>» из выпадающего списка в поле «Источник загрузки»;</w:t>
      </w:r>
    </w:p>
    <w:p w14:paraId="0FB4EBE8" w14:textId="77777777" w:rsidR="009D0356" w:rsidRDefault="009D0356" w:rsidP="009D0356">
      <w:pPr>
        <w:pStyle w:val="phlistitemized1"/>
      </w:pPr>
      <w:r w:rsidRPr="000263B8">
        <w:t xml:space="preserve">при необходимости введите токен пользователя в поле </w:t>
      </w:r>
      <w:r>
        <w:t>«</w:t>
      </w:r>
      <w:r w:rsidRPr="000263B8">
        <w:t>Идентификатор пользователя НСИ</w:t>
      </w:r>
      <w:r>
        <w:t>»</w:t>
      </w:r>
      <w:r w:rsidRPr="000263B8">
        <w:t>;</w:t>
      </w:r>
    </w:p>
    <w:p w14:paraId="2ACAD470" w14:textId="77777777" w:rsidR="009D0356" w:rsidRPr="000263B8" w:rsidRDefault="009D0356" w:rsidP="009D0356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42449D29" w14:textId="77777777" w:rsidR="009D0356" w:rsidRPr="000263B8" w:rsidRDefault="009D0356" w:rsidP="009D0356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Загрузить</w:t>
      </w:r>
      <w:r>
        <w:t>»</w:t>
      </w:r>
      <w:r w:rsidRPr="000263B8">
        <w:t xml:space="preserve">. В результате в блоке </w:t>
      </w:r>
      <w:r>
        <w:t>«</w:t>
      </w:r>
      <w:r w:rsidRPr="000263B8">
        <w:t>Добавление справочников НСИ</w:t>
      </w:r>
      <w:r>
        <w:t>»</w:t>
      </w:r>
      <w:r w:rsidRPr="000263B8">
        <w:t xml:space="preserve"> отобразится перечень справочников реестра ФРНСИ</w:t>
      </w:r>
      <w:r>
        <w:t>;</w:t>
      </w:r>
    </w:p>
    <w:p w14:paraId="5D4E0AE1" w14:textId="77777777" w:rsidR="009D0356" w:rsidRPr="000263B8" w:rsidRDefault="009D0356" w:rsidP="009D0356">
      <w:pPr>
        <w:pStyle w:val="phlistitemized1"/>
      </w:pPr>
      <w:r w:rsidRPr="000263B8">
        <w:t xml:space="preserve">найдите требуемый справочник по OID в блоке </w:t>
      </w:r>
      <w:r>
        <w:t>«</w:t>
      </w:r>
      <w:r w:rsidRPr="000263B8">
        <w:t>Добавление справочников НСИ</w:t>
      </w:r>
      <w:r>
        <w:t>»</w:t>
      </w:r>
      <w:r w:rsidRPr="000263B8">
        <w:t xml:space="preserve"> и выберите пункт контекстного меню </w:t>
      </w:r>
      <w:r>
        <w:t>«</w:t>
      </w:r>
      <w:r w:rsidRPr="000263B8">
        <w:t>Установить раздел</w:t>
      </w:r>
      <w:r>
        <w:t>»</w:t>
      </w:r>
      <w:r w:rsidRPr="000263B8">
        <w:t>. Откроется окно установки раздела;</w:t>
      </w:r>
    </w:p>
    <w:p w14:paraId="1604438A" w14:textId="77777777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Раздел</w:t>
      </w:r>
      <w:r>
        <w:t>»</w:t>
      </w:r>
      <w:r w:rsidRPr="000263B8">
        <w:t xml:space="preserve"> код раздела, соответствующий справочнику Ф</w:t>
      </w:r>
      <w:r>
        <w:t>Р</w:t>
      </w:r>
      <w:r w:rsidRPr="000263B8">
        <w:t xml:space="preserve">НСИ. Нужное значение выбирается из справочника </w:t>
      </w:r>
      <w:r>
        <w:t>«</w:t>
      </w:r>
      <w:r w:rsidRPr="000263B8">
        <w:t>Системы: разделы</w:t>
      </w:r>
      <w:r>
        <w:t>»</w:t>
      </w:r>
      <w:r w:rsidRPr="000263B8">
        <w:t xml:space="preserve"> с помощью кнопки </w:t>
      </w:r>
      <w:r w:rsidRPr="000263B8">
        <w:rPr>
          <w:noProof/>
          <w:lang w:eastAsia="ru-RU"/>
        </w:rPr>
        <w:drawing>
          <wp:inline distT="0" distB="0" distL="0" distR="0" wp14:anchorId="4E46502E" wp14:editId="7A7ECEFF">
            <wp:extent cx="209550" cy="195580"/>
            <wp:effectExtent l="19050" t="19050" r="19050" b="13970"/>
            <wp:docPr id="30" name="Рисунок 30" descr="_scroll_external/attachments/image2020-10-21_12-10-12-cbcfc8f2367c008eab83f1f8aaaaa1f474561ec437d6d16522eec283ccfed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9917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>;</w:t>
      </w:r>
    </w:p>
    <w:p w14:paraId="3C9FCAE4" w14:textId="77777777" w:rsidR="009D0356" w:rsidRPr="000263B8" w:rsidRDefault="009D0356" w:rsidP="009D0356">
      <w:pPr>
        <w:pStyle w:val="phlistitemized1"/>
      </w:pPr>
      <w:r w:rsidRPr="000263B8">
        <w:t xml:space="preserve">нажмите на кнопку </w:t>
      </w:r>
      <w:r>
        <w:t>«</w:t>
      </w:r>
      <w:r w:rsidRPr="000263B8">
        <w:t>ОК</w:t>
      </w:r>
      <w:r>
        <w:t>»</w:t>
      </w:r>
      <w:r w:rsidRPr="000263B8">
        <w:t>;</w:t>
      </w:r>
    </w:p>
    <w:p w14:paraId="59376AC9" w14:textId="77777777" w:rsidR="009D0356" w:rsidRPr="000263B8" w:rsidRDefault="009D0356" w:rsidP="009D0356">
      <w:pPr>
        <w:pStyle w:val="phlistitemized1"/>
      </w:pPr>
      <w:r w:rsidRPr="000263B8">
        <w:t>выберите в списке справочник Ф</w:t>
      </w:r>
      <w:r>
        <w:t>Р</w:t>
      </w:r>
      <w:r w:rsidRPr="000263B8">
        <w:t xml:space="preserve">НСИ с установленным разделом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Загрузить версии</w:t>
      </w:r>
      <w:r>
        <w:t>»</w:t>
      </w:r>
      <w:r w:rsidRPr="000263B8">
        <w:t>. Начнется процесс загрузки версий справочника. По окончанию загрузки версий Система отобразит информационное сообщение – закройте его;</w:t>
      </w:r>
    </w:p>
    <w:p w14:paraId="3E0898AE" w14:textId="77777777" w:rsidR="009D0356" w:rsidRPr="000263B8" w:rsidRDefault="009D0356" w:rsidP="009D0356">
      <w:pPr>
        <w:pStyle w:val="phlistitemized1"/>
      </w:pPr>
      <w:r w:rsidRPr="000263B8">
        <w:t>снова выберите в списке справочник Ф</w:t>
      </w:r>
      <w:r>
        <w:t>Р</w:t>
      </w:r>
      <w:r w:rsidRPr="000263B8">
        <w:t xml:space="preserve">НСИ с установленным разделом и загруженными версиями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Загрузить содержимое</w:t>
      </w:r>
      <w:r>
        <w:t>»</w:t>
      </w:r>
      <w:r w:rsidRPr="000263B8">
        <w:t>. Если у справочника более одной версии, откроется окно для выбора версии справочника;</w:t>
      </w:r>
    </w:p>
    <w:p w14:paraId="6AD6281F" w14:textId="1F228F28" w:rsidR="009D0356" w:rsidRPr="000263B8" w:rsidRDefault="009D0356" w:rsidP="009D0356">
      <w:pPr>
        <w:pStyle w:val="phlistitemized1"/>
      </w:pPr>
      <w:r w:rsidRPr="000263B8">
        <w:lastRenderedPageBreak/>
        <w:t xml:space="preserve">установите флажок напротив необходимой версии и нажмите на кнопку </w:t>
      </w:r>
      <w:r>
        <w:t>«</w:t>
      </w:r>
      <w:r w:rsidRPr="000263B8">
        <w:t>Ок</w:t>
      </w:r>
      <w:r>
        <w:t>»</w:t>
      </w:r>
      <w:r w:rsidRPr="000263B8">
        <w:t xml:space="preserve">. Содержимое справочника ФРНСИ загрузится в выбранный раздел </w:t>
      </w:r>
      <w:r w:rsidR="00497B7A">
        <w:t>МИС</w:t>
      </w:r>
      <w:r w:rsidRPr="000263B8">
        <w:t>. По окончанию загрузки справочника Система отобразит информационное сообщение – закройте его.</w:t>
      </w:r>
    </w:p>
    <w:p w14:paraId="34CE1018" w14:textId="5F188277" w:rsidR="009D0356" w:rsidRPr="000263B8" w:rsidRDefault="009D0356" w:rsidP="009D0356">
      <w:pPr>
        <w:pStyle w:val="4"/>
      </w:pPr>
      <w:r w:rsidRPr="000263B8">
        <w:t xml:space="preserve">Сопоставление справочников </w:t>
      </w:r>
      <w:r w:rsidR="00497B7A">
        <w:t>МИС</w:t>
      </w:r>
      <w:r w:rsidRPr="000263B8">
        <w:t xml:space="preserve"> и ФРНСИ</w:t>
      </w:r>
    </w:p>
    <w:p w14:paraId="604C32AC" w14:textId="44D158EA" w:rsidR="009D0356" w:rsidRDefault="009D0356" w:rsidP="009D0356">
      <w:pPr>
        <w:pStyle w:val="phlistitemizedtitle"/>
      </w:pPr>
      <w:r>
        <w:t>Ч</w:t>
      </w:r>
      <w:r w:rsidRPr="000263B8">
        <w:t>тобы сопоставить значения справочников Ф</w:t>
      </w:r>
      <w:r>
        <w:t>Р</w:t>
      </w:r>
      <w:r w:rsidRPr="000263B8">
        <w:t xml:space="preserve">НСИ и </w:t>
      </w:r>
      <w:r w:rsidR="00497B7A">
        <w:t>МИС</w:t>
      </w:r>
      <w:r w:rsidRPr="000263B8">
        <w:t>, выполните следующие действия</w:t>
      </w:r>
      <w:r>
        <w:t>:</w:t>
      </w:r>
    </w:p>
    <w:p w14:paraId="6640D509" w14:textId="77777777" w:rsidR="009D0356" w:rsidRPr="000263B8" w:rsidRDefault="009D0356" w:rsidP="009D0356">
      <w:pPr>
        <w:pStyle w:val="phlistitemized1"/>
      </w:pPr>
      <w:r w:rsidRPr="000263B8">
        <w:t xml:space="preserve">перейдите в пункт главного меню </w:t>
      </w:r>
      <w:r>
        <w:t>«</w:t>
      </w:r>
      <w:r w:rsidRPr="000263B8">
        <w:t>Система</w:t>
      </w:r>
      <w:r>
        <w:t xml:space="preserve">/ </w:t>
      </w:r>
      <w:r w:rsidRPr="000263B8">
        <w:t>Импорт</w:t>
      </w:r>
      <w:r>
        <w:t xml:space="preserve">/ </w:t>
      </w:r>
      <w:r w:rsidRPr="000263B8">
        <w:t>Федеральная НСИ</w:t>
      </w:r>
      <w:r>
        <w:t xml:space="preserve">/ </w:t>
      </w:r>
      <w:r w:rsidRPr="000263B8">
        <w:t>Связь со справочниками МИС</w:t>
      </w:r>
      <w:r>
        <w:t>»</w:t>
      </w:r>
      <w:r w:rsidRPr="000263B8">
        <w:t>. Откроется форма сопоставления значений справочников;</w:t>
      </w:r>
    </w:p>
    <w:p w14:paraId="6039B154" w14:textId="77777777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Справочник НСИ</w:t>
      </w:r>
      <w:r>
        <w:t>»</w:t>
      </w:r>
      <w:r w:rsidRPr="000263B8">
        <w:t xml:space="preserve"> требуемый справочник ФРНСИ. В блоке </w:t>
      </w:r>
      <w:r>
        <w:t>«</w:t>
      </w:r>
      <w:r w:rsidRPr="000263B8">
        <w:t>Справочник НСИ</w:t>
      </w:r>
      <w:r>
        <w:t>»</w:t>
      </w:r>
      <w:r w:rsidRPr="000263B8">
        <w:t xml:space="preserve"> отобразится содержимое выбранного справочника;</w:t>
      </w:r>
    </w:p>
    <w:p w14:paraId="2054D569" w14:textId="59425280" w:rsidR="009D0356" w:rsidRPr="000263B8" w:rsidRDefault="009D0356" w:rsidP="009D0356">
      <w:pPr>
        <w:pStyle w:val="phlistitemized1"/>
      </w:pPr>
      <w:r w:rsidRPr="000263B8">
        <w:t xml:space="preserve">укажите в поле </w:t>
      </w:r>
      <w:r>
        <w:t>«</w:t>
      </w:r>
      <w:r w:rsidRPr="000263B8">
        <w:t>Раздел МИС</w:t>
      </w:r>
      <w:r>
        <w:t>»</w:t>
      </w:r>
      <w:r w:rsidRPr="000263B8">
        <w:t xml:space="preserve"> сопоставляемый справочник </w:t>
      </w:r>
      <w:r w:rsidR="00497B7A">
        <w:t>МИС</w:t>
      </w:r>
      <w:r w:rsidRPr="000263B8">
        <w:t xml:space="preserve">. В блоке </w:t>
      </w:r>
      <w:r>
        <w:t>«</w:t>
      </w:r>
      <w:r w:rsidRPr="000263B8">
        <w:t>Значения раздела МИС</w:t>
      </w:r>
      <w:r>
        <w:t>»</w:t>
      </w:r>
      <w:r w:rsidRPr="000263B8">
        <w:t xml:space="preserve"> отобразится содержимое выбранного справочника;</w:t>
      </w:r>
    </w:p>
    <w:p w14:paraId="718BD437" w14:textId="77777777" w:rsidR="009D0356" w:rsidRPr="000263B8" w:rsidRDefault="009D0356" w:rsidP="009D0356">
      <w:pPr>
        <w:pStyle w:val="phlistitemized1"/>
      </w:pPr>
      <w:r w:rsidRPr="000263B8">
        <w:t>сопоставьте значения выбранных справочников следующим образом:</w:t>
      </w:r>
    </w:p>
    <w:p w14:paraId="1C592F3A" w14:textId="77777777" w:rsidR="009D0356" w:rsidRPr="000263B8" w:rsidRDefault="009D0356" w:rsidP="009D0356">
      <w:pPr>
        <w:pStyle w:val="phlistitemized2"/>
      </w:pPr>
      <w:r w:rsidRPr="000263B8">
        <w:t>выберите в списке значение федерального справочника;</w:t>
      </w:r>
    </w:p>
    <w:p w14:paraId="2475979E" w14:textId="70EAE0E1" w:rsidR="009D0356" w:rsidRPr="000263B8" w:rsidRDefault="009D0356" w:rsidP="009D0356">
      <w:pPr>
        <w:pStyle w:val="phlistitemized2"/>
      </w:pPr>
      <w:r w:rsidRPr="000263B8">
        <w:t xml:space="preserve">выберите в списке значение справочника </w:t>
      </w:r>
      <w:r w:rsidR="00497B7A">
        <w:t>МИС</w:t>
      </w:r>
      <w:r w:rsidRPr="000263B8">
        <w:t xml:space="preserve"> и </w:t>
      </w:r>
      <w:r>
        <w:t>выберите пункт контекстного меню</w:t>
      </w:r>
      <w:r w:rsidRPr="000263B8">
        <w:t xml:space="preserve"> </w:t>
      </w:r>
      <w:r>
        <w:t>«</w:t>
      </w:r>
      <w:r w:rsidRPr="000263B8">
        <w:t>Добавить связь со справочником НСИ</w:t>
      </w:r>
      <w:r>
        <w:t>»</w:t>
      </w:r>
      <w:r w:rsidRPr="000263B8">
        <w:t>. Выбранные значения справочников будут сопоставлены.</w:t>
      </w:r>
    </w:p>
    <w:p w14:paraId="657D1FF2" w14:textId="77777777" w:rsidR="009D0356" w:rsidRPr="009D0356" w:rsidRDefault="009D0356" w:rsidP="009D0356"/>
    <w:p w14:paraId="5ED6302A" w14:textId="4FED8110" w:rsidR="00E85BD7" w:rsidRPr="000263B8" w:rsidRDefault="00872ED0">
      <w:pPr>
        <w:pStyle w:val="3"/>
      </w:pPr>
      <w:bookmarkStart w:id="506" w:name="_Toc120524877"/>
      <w:r w:rsidRPr="000263B8">
        <w:t>Настройка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bookmarkEnd w:id="504"/>
      <w:bookmarkEnd w:id="505"/>
      <w:bookmarkEnd w:id="506"/>
    </w:p>
    <w:p w14:paraId="5A02953F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2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.</w:t>
      </w:r>
    </w:p>
    <w:p w14:paraId="3024717F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122E64A" w14:textId="14325515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_Ref119148586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111</w:t>
      </w:r>
      <w:r w:rsidR="00F05BD6">
        <w:fldChar w:fldCharType="end"/>
      </w:r>
      <w:r w:rsidR="00F05BD6">
        <w:t>)</w:t>
      </w:r>
      <w:r w:rsidRPr="000263B8">
        <w:t>;</w:t>
      </w:r>
    </w:p>
    <w:p w14:paraId="32E94D7F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7DF9E72" wp14:editId="18CE412D">
            <wp:extent cx="6295390" cy="2175892"/>
            <wp:effectExtent l="19050" t="19050" r="10160" b="15240"/>
            <wp:docPr id="100082" name="Рисунок 100082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65016" name="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758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4EC5D9" w14:textId="32FBC18F" w:rsidR="00E85BD7" w:rsidRPr="000263B8" w:rsidRDefault="00E15409" w:rsidP="00E24349">
      <w:pPr>
        <w:pStyle w:val="phfiguretitle"/>
      </w:pPr>
      <w:bookmarkStart w:id="507" w:name="_Ref11914858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111</w:t>
      </w:r>
      <w:r w:rsidR="00872ED0" w:rsidRPr="000263B8">
        <w:fldChar w:fldCharType="end"/>
      </w:r>
      <w:bookmarkEnd w:id="507"/>
      <w:r w:rsidR="0081618C" w:rsidRPr="000263B8">
        <w:t xml:space="preserve"> </w:t>
      </w:r>
      <w:r w:rsidR="00F05B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словарей</w:t>
      </w:r>
    </w:p>
    <w:p w14:paraId="5808EA76" w14:textId="77777777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;</w:t>
      </w:r>
    </w:p>
    <w:p w14:paraId="6917A41B" w14:textId="77777777" w:rsidR="00E85BD7" w:rsidRPr="000263B8" w:rsidRDefault="00872ED0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2</w:t>
      </w:r>
      <w:r w:rsidR="000263B8">
        <w:t>»</w:t>
      </w:r>
      <w:r w:rsidRPr="000263B8">
        <w:t>:</w:t>
      </w:r>
    </w:p>
    <w:p w14:paraId="4AFF8795" w14:textId="6C13A16F" w:rsidR="00E85BD7" w:rsidRPr="000263B8" w:rsidRDefault="00872ED0" w:rsidP="00355B18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котором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_Ref119148603 \h </w:instrText>
      </w:r>
      <w:r w:rsidR="00F05BD6">
        <w:fldChar w:fldCharType="separate"/>
      </w:r>
      <w:r w:rsidR="00865695">
        <w:t>Таблица </w:t>
      </w:r>
      <w:r w:rsidR="00865695">
        <w:rPr>
          <w:noProof/>
        </w:rPr>
        <w:t>88</w:t>
      </w:r>
      <w:r w:rsidR="00F05BD6">
        <w:fldChar w:fldCharType="end"/>
      </w:r>
      <w:r w:rsidR="00F05BD6">
        <w:t>)</w:t>
      </w:r>
      <w:r w:rsidRPr="000263B8">
        <w:t>;</w:t>
      </w:r>
    </w:p>
    <w:p w14:paraId="48014EEC" w14:textId="77777777" w:rsidR="00E85BD7" w:rsidRPr="000263B8" w:rsidRDefault="00872ED0" w:rsidP="00355B18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создан,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параметров.</w:t>
      </w:r>
    </w:p>
    <w:p w14:paraId="753D8DDF" w14:textId="5B89E6BC" w:rsidR="00E85BD7" w:rsidRPr="000263B8" w:rsidRDefault="00E15409" w:rsidP="00E24349">
      <w:pPr>
        <w:pStyle w:val="phtabletitle"/>
      </w:pPr>
      <w:bookmarkStart w:id="508" w:name="_Ref119148603"/>
      <w:r>
        <w:t>Таблица </w:t>
      </w:r>
      <w:r w:rsidR="008322DD" w:rsidRPr="000263B8">
        <w:fldChar w:fldCharType="begin"/>
      </w:r>
      <w:r w:rsidR="008322DD" w:rsidRPr="000263B8">
        <w:instrText xml:space="preserve"> SEQ Таблица \* ARABIC </w:instrText>
      </w:r>
      <w:r w:rsidR="008322DD" w:rsidRPr="000263B8">
        <w:fldChar w:fldCharType="separate"/>
      </w:r>
      <w:r w:rsidR="00865695">
        <w:rPr>
          <w:noProof/>
        </w:rPr>
        <w:t>88</w:t>
      </w:r>
      <w:r w:rsidR="008322DD" w:rsidRPr="000263B8">
        <w:fldChar w:fldCharType="end"/>
      </w:r>
      <w:bookmarkEnd w:id="508"/>
      <w:r w:rsidR="00F05BD6">
        <w:t xml:space="preserve"> –</w:t>
      </w:r>
      <w:r w:rsidR="0081618C" w:rsidRPr="000263B8">
        <w:t xml:space="preserve">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вида</w:t>
      </w:r>
      <w:r w:rsidR="0081618C" w:rsidRPr="000263B8">
        <w:t xml:space="preserve"> </w:t>
      </w:r>
      <w:r w:rsidR="00872ED0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74"/>
        <w:gridCol w:w="8114"/>
      </w:tblGrid>
      <w:tr w:rsidR="000263B8" w:rsidRPr="00E24349" w14:paraId="585BD806" w14:textId="77777777" w:rsidTr="00846EA2">
        <w:trPr>
          <w:tblHeader/>
        </w:trPr>
        <w:tc>
          <w:tcPr>
            <w:tcW w:w="1018" w:type="pct"/>
          </w:tcPr>
          <w:p w14:paraId="5578918E" w14:textId="77777777" w:rsidR="00E85BD7" w:rsidRPr="00E24349" w:rsidRDefault="00872ED0" w:rsidP="00355B18">
            <w:pPr>
              <w:pStyle w:val="phtablecolcaption"/>
            </w:pPr>
            <w:r w:rsidRPr="00E24349">
              <w:t>Поле</w:t>
            </w:r>
          </w:p>
        </w:tc>
        <w:tc>
          <w:tcPr>
            <w:tcW w:w="3982" w:type="pct"/>
          </w:tcPr>
          <w:p w14:paraId="0D74E402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4CD0FAF5" w14:textId="77777777" w:rsidTr="00846EA2">
        <w:tc>
          <w:tcPr>
            <w:tcW w:w="1018" w:type="pct"/>
          </w:tcPr>
          <w:p w14:paraId="567B39F7" w14:textId="77777777" w:rsidR="00E85BD7" w:rsidRPr="00E24349" w:rsidRDefault="00872ED0" w:rsidP="00E24349">
            <w:pPr>
              <w:pStyle w:val="phtablecellleft"/>
            </w:pPr>
            <w:r w:rsidRPr="00E24349">
              <w:t>Значение</w:t>
            </w:r>
          </w:p>
        </w:tc>
        <w:tc>
          <w:tcPr>
            <w:tcW w:w="3982" w:type="pct"/>
          </w:tcPr>
          <w:p w14:paraId="506BA620" w14:textId="77777777" w:rsidR="00E85BD7" w:rsidRPr="00E24349" w:rsidRDefault="00872ED0" w:rsidP="00E24349">
            <w:pPr>
              <w:pStyle w:val="phtablecellleft"/>
            </w:pPr>
            <w:r w:rsidRPr="00E24349">
              <w:t>17</w:t>
            </w:r>
          </w:p>
        </w:tc>
      </w:tr>
      <w:tr w:rsidR="000263B8" w:rsidRPr="00E24349" w14:paraId="1D5B4934" w14:textId="77777777" w:rsidTr="00846EA2">
        <w:tc>
          <w:tcPr>
            <w:tcW w:w="1018" w:type="pct"/>
          </w:tcPr>
          <w:p w14:paraId="083860F9" w14:textId="77777777" w:rsidR="00E85BD7" w:rsidRPr="00E24349" w:rsidRDefault="00872ED0" w:rsidP="00E24349">
            <w:pPr>
              <w:pStyle w:val="phtablecellleft"/>
            </w:pPr>
            <w:r w:rsidRPr="00E24349">
              <w:t>Примечание</w:t>
            </w:r>
          </w:p>
        </w:tc>
        <w:tc>
          <w:tcPr>
            <w:tcW w:w="3982" w:type="pct"/>
          </w:tcPr>
          <w:p w14:paraId="75ECED5F" w14:textId="77777777" w:rsidR="00E85BD7" w:rsidRPr="00E24349" w:rsidRDefault="00872ED0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лабораторного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81618C" w:rsidRPr="00E24349">
              <w:t xml:space="preserve"> </w:t>
            </w:r>
            <w:r w:rsidRPr="00E24349">
              <w:t>(CDA)</w:t>
            </w:r>
            <w:r w:rsidR="0081618C" w:rsidRPr="00E24349">
              <w:t xml:space="preserve"> </w:t>
            </w:r>
            <w:r w:rsidRPr="00E24349">
              <w:t>Редакция</w:t>
            </w:r>
            <w:r w:rsidR="0081618C" w:rsidRPr="00E24349">
              <w:t xml:space="preserve"> </w:t>
            </w:r>
            <w:r w:rsidRPr="00E24349">
              <w:t>2</w:t>
            </w:r>
          </w:p>
        </w:tc>
      </w:tr>
    </w:tbl>
    <w:p w14:paraId="521414C0" w14:textId="77777777" w:rsidR="00E24349" w:rsidRDefault="00E24349" w:rsidP="00E24349">
      <w:pPr>
        <w:pStyle w:val="phnormal"/>
      </w:pPr>
      <w:bookmarkStart w:id="509" w:name="scroll-bookmark-100"/>
      <w:bookmarkStart w:id="510" w:name="_Toc118569106"/>
    </w:p>
    <w:p w14:paraId="676CE0D1" w14:textId="77777777" w:rsidR="00E24349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Код и наименование вида документа заполняются согласно справочнику ФРНСИ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56F98E50" w14:textId="77777777" w:rsidR="00E85BD7" w:rsidRPr="000263B8" w:rsidRDefault="00872ED0">
      <w:pPr>
        <w:pStyle w:val="3"/>
      </w:pPr>
      <w:bookmarkStart w:id="511" w:name="_Toc120524878"/>
      <w:r w:rsidRPr="000263B8">
        <w:t>Создание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хранения</w:t>
      </w:r>
      <w:r w:rsidR="0081618C" w:rsidRPr="000263B8">
        <w:t xml:space="preserve"> </w:t>
      </w:r>
      <w:r w:rsidRPr="000263B8">
        <w:t>настроек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bookmarkEnd w:id="509"/>
      <w:bookmarkEnd w:id="510"/>
      <w:bookmarkEnd w:id="511"/>
    </w:p>
    <w:p w14:paraId="3ED56B7A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содержащий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C890E0D" w14:textId="0EB1847F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_Ref119148617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112</w:t>
      </w:r>
      <w:r w:rsidR="00F05BD6">
        <w:fldChar w:fldCharType="end"/>
      </w:r>
      <w:r w:rsidR="00F05BD6">
        <w:t>)</w:t>
      </w:r>
      <w:r w:rsidRPr="000263B8">
        <w:t>;</w:t>
      </w:r>
    </w:p>
    <w:p w14:paraId="50ECBD52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BA712F2" wp14:editId="138E9F37">
            <wp:extent cx="6295390" cy="2357274"/>
            <wp:effectExtent l="19050" t="19050" r="10160" b="24130"/>
            <wp:docPr id="100083" name="Рисунок 100083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4178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72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27E043" w14:textId="7C29FEAA" w:rsidR="00E85BD7" w:rsidRPr="000263B8" w:rsidRDefault="00E15409" w:rsidP="00E24349">
      <w:pPr>
        <w:pStyle w:val="phfiguretitle"/>
      </w:pPr>
      <w:bookmarkStart w:id="512" w:name="_Ref119148617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112</w:t>
      </w:r>
      <w:r w:rsidR="00872ED0" w:rsidRPr="000263B8">
        <w:fldChar w:fldCharType="end"/>
      </w:r>
      <w:bookmarkEnd w:id="512"/>
      <w:r w:rsidR="00F05BD6">
        <w:t xml:space="preserve"> –</w:t>
      </w:r>
      <w:r w:rsidR="0081618C" w:rsidRPr="000263B8">
        <w:t xml:space="preserve">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отчетов</w:t>
      </w:r>
    </w:p>
    <w:p w14:paraId="05D32C48" w14:textId="16D74FEB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_Ref119148642 \h </w:instrText>
      </w:r>
      <w:r w:rsidR="00F05BD6">
        <w:fldChar w:fldCharType="separate"/>
      </w:r>
      <w:r w:rsidR="00865695">
        <w:t>Рисунок </w:t>
      </w:r>
      <w:r w:rsidR="00865695">
        <w:rPr>
          <w:noProof/>
        </w:rPr>
        <w:t>113</w:t>
      </w:r>
      <w:r w:rsidR="00F05BD6">
        <w:fldChar w:fldCharType="end"/>
      </w:r>
      <w:r w:rsidR="00F05BD6">
        <w:t>)</w:t>
      </w:r>
      <w:r w:rsidRPr="000263B8">
        <w:t>;</w:t>
      </w:r>
    </w:p>
    <w:p w14:paraId="115673A4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617EB787" wp14:editId="555398DF">
            <wp:extent cx="5573864" cy="3050312"/>
            <wp:effectExtent l="19050" t="19050" r="27305" b="17145"/>
            <wp:docPr id="100084" name="Рисунок 100084" descr="Окно добавления пользовательского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33374" name="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78892" cy="305306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9F17DF" w14:textId="3B178329" w:rsidR="00E85BD7" w:rsidRPr="000263B8" w:rsidRDefault="00E15409" w:rsidP="00E24349">
      <w:pPr>
        <w:pStyle w:val="phfiguretitle"/>
      </w:pPr>
      <w:bookmarkStart w:id="513" w:name="_Ref11914864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113</w:t>
      </w:r>
      <w:r w:rsidR="00872ED0" w:rsidRPr="000263B8">
        <w:fldChar w:fldCharType="end"/>
      </w:r>
      <w:bookmarkEnd w:id="513"/>
      <w:r w:rsidR="0081618C" w:rsidRPr="000263B8">
        <w:t xml:space="preserve"> </w:t>
      </w:r>
      <w:r w:rsidR="00F05B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пользовательского</w:t>
      </w:r>
      <w:r w:rsidR="0081618C" w:rsidRPr="000263B8">
        <w:t xml:space="preserve"> </w:t>
      </w:r>
      <w:r w:rsidR="00872ED0" w:rsidRPr="000263B8">
        <w:t>отчета</w:t>
      </w:r>
    </w:p>
    <w:p w14:paraId="3E638FD1" w14:textId="0606FBBA" w:rsidR="00E85BD7" w:rsidRPr="000263B8" w:rsidRDefault="00872ED0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Основное</w:t>
      </w:r>
      <w:r w:rsidR="000263B8">
        <w:t>»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F05BD6">
        <w:t xml:space="preserve"> (</w:t>
      </w:r>
      <w:r w:rsidR="00F05BD6">
        <w:fldChar w:fldCharType="begin"/>
      </w:r>
      <w:r w:rsidR="00F05BD6">
        <w:instrText xml:space="preserve"> REF _Ref119148651 \h </w:instrText>
      </w:r>
      <w:r w:rsidR="00F05BD6">
        <w:fldChar w:fldCharType="separate"/>
      </w:r>
      <w:r w:rsidR="00865695">
        <w:t>Таблица </w:t>
      </w:r>
      <w:r w:rsidR="00865695">
        <w:rPr>
          <w:noProof/>
        </w:rPr>
        <w:t>89</w:t>
      </w:r>
      <w:r w:rsidR="00F05BD6">
        <w:fldChar w:fldCharType="end"/>
      </w:r>
      <w:r w:rsidR="00F05BD6">
        <w:t>)</w:t>
      </w:r>
      <w:r w:rsidRPr="000263B8">
        <w:t>;</w:t>
      </w:r>
    </w:p>
    <w:p w14:paraId="0C911B8C" w14:textId="6AC89B6B" w:rsidR="00E85BD7" w:rsidRPr="000263B8" w:rsidRDefault="00E15409" w:rsidP="00E24349">
      <w:pPr>
        <w:pStyle w:val="phtabletitle"/>
      </w:pPr>
      <w:bookmarkStart w:id="514" w:name="_Ref119148651"/>
      <w:r>
        <w:t>Таблица </w:t>
      </w:r>
      <w:r w:rsidR="008322DD" w:rsidRPr="00355B18">
        <w:fldChar w:fldCharType="begin"/>
      </w:r>
      <w:r w:rsidR="008322DD" w:rsidRPr="00355B18">
        <w:instrText xml:space="preserve"> SEQ Таблица \* ARABIC </w:instrText>
      </w:r>
      <w:r w:rsidR="008322DD" w:rsidRPr="00355B18">
        <w:fldChar w:fldCharType="separate"/>
      </w:r>
      <w:r w:rsidR="00865695">
        <w:rPr>
          <w:noProof/>
        </w:rPr>
        <w:t>89</w:t>
      </w:r>
      <w:r w:rsidR="008322DD" w:rsidRPr="00355B18">
        <w:fldChar w:fldCharType="end"/>
      </w:r>
      <w:bookmarkEnd w:id="514"/>
      <w:r w:rsidR="0081618C" w:rsidRPr="00355B18">
        <w:t xml:space="preserve"> </w:t>
      </w:r>
      <w:r w:rsidR="00F05BD6">
        <w:t xml:space="preserve">– </w:t>
      </w:r>
      <w:r w:rsidR="00872ED0" w:rsidRPr="00355B18">
        <w:t>Основные</w:t>
      </w:r>
      <w:r w:rsidR="0081618C" w:rsidRPr="00355B18">
        <w:t xml:space="preserve"> </w:t>
      </w:r>
      <w:r w:rsidR="00872ED0" w:rsidRPr="00355B18">
        <w:t>параметры</w:t>
      </w:r>
      <w:r w:rsidR="0081618C" w:rsidRPr="00355B18">
        <w:t xml:space="preserve"> </w:t>
      </w:r>
      <w:r w:rsidR="00872ED0" w:rsidRPr="00355B1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63"/>
        <w:gridCol w:w="7725"/>
      </w:tblGrid>
      <w:tr w:rsidR="000263B8" w:rsidRPr="00E24349" w14:paraId="72C67CB5" w14:textId="77777777" w:rsidTr="00846EA2">
        <w:trPr>
          <w:tblHeader/>
        </w:trPr>
        <w:tc>
          <w:tcPr>
            <w:tcW w:w="1209" w:type="pct"/>
          </w:tcPr>
          <w:p w14:paraId="35DA7C70" w14:textId="77777777" w:rsidR="00E85BD7" w:rsidRPr="00E24349" w:rsidRDefault="00872ED0" w:rsidP="00355B18">
            <w:pPr>
              <w:pStyle w:val="phtablecolcaption"/>
            </w:pPr>
            <w:r w:rsidRPr="00E24349">
              <w:t>Поле</w:t>
            </w:r>
          </w:p>
        </w:tc>
        <w:tc>
          <w:tcPr>
            <w:tcW w:w="3791" w:type="pct"/>
          </w:tcPr>
          <w:p w14:paraId="19E49F78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4E5602BE" w14:textId="77777777" w:rsidTr="00846EA2">
        <w:tc>
          <w:tcPr>
            <w:tcW w:w="1209" w:type="pct"/>
          </w:tcPr>
          <w:p w14:paraId="43AB1BD9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791" w:type="pct"/>
          </w:tcPr>
          <w:p w14:paraId="1658237C" w14:textId="77777777" w:rsidR="00E85BD7" w:rsidRPr="00E24349" w:rsidRDefault="00872ED0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код,</w:t>
            </w:r>
            <w:r w:rsidR="0081618C" w:rsidRPr="00E24349">
              <w:t xml:space="preserve"> </w:t>
            </w:r>
            <w:r w:rsidRPr="00E24349">
              <w:t>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LIS_CDA</w:t>
            </w:r>
            <w:r w:rsidR="000263B8" w:rsidRPr="00E24349">
              <w:t>»</w:t>
            </w:r>
          </w:p>
        </w:tc>
      </w:tr>
      <w:tr w:rsidR="000263B8" w:rsidRPr="00E24349" w14:paraId="7EBF61EF" w14:textId="77777777" w:rsidTr="00846EA2">
        <w:tc>
          <w:tcPr>
            <w:tcW w:w="1209" w:type="pct"/>
          </w:tcPr>
          <w:p w14:paraId="54B423CA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791" w:type="pct"/>
          </w:tcPr>
          <w:p w14:paraId="1DCDE463" w14:textId="77777777" w:rsidR="00E85BD7" w:rsidRPr="00E24349" w:rsidRDefault="00872ED0" w:rsidP="00E24349">
            <w:pPr>
              <w:pStyle w:val="phtablecellleft"/>
            </w:pPr>
            <w:r w:rsidRPr="00E24349">
              <w:t>Хранение</w:t>
            </w:r>
            <w:r w:rsidR="0081618C" w:rsidRPr="00E24349">
              <w:t xml:space="preserve"> </w:t>
            </w:r>
            <w:r w:rsidRPr="00E24349">
              <w:t>настроек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лабораторного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0263B8" w:rsidRPr="00E24349">
              <w:t>»</w:t>
            </w:r>
          </w:p>
        </w:tc>
      </w:tr>
      <w:tr w:rsidR="000263B8" w:rsidRPr="00E24349" w14:paraId="66F5E2B6" w14:textId="77777777" w:rsidTr="00846EA2">
        <w:tc>
          <w:tcPr>
            <w:tcW w:w="1209" w:type="pct"/>
          </w:tcPr>
          <w:p w14:paraId="0F1D01F7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3791" w:type="pct"/>
          </w:tcPr>
          <w:p w14:paraId="66E1292F" w14:textId="77777777" w:rsidR="00E85BD7" w:rsidRPr="00E24349" w:rsidRDefault="00872ED0" w:rsidP="00E24349">
            <w:pPr>
              <w:pStyle w:val="phtablecellleft"/>
            </w:pPr>
            <w:r w:rsidRPr="00E24349">
              <w:t>WEB-конструктор</w:t>
            </w:r>
          </w:p>
        </w:tc>
      </w:tr>
      <w:tr w:rsidR="000263B8" w:rsidRPr="00E24349" w14:paraId="0642B04B" w14:textId="77777777" w:rsidTr="00846EA2">
        <w:tc>
          <w:tcPr>
            <w:tcW w:w="1209" w:type="pct"/>
          </w:tcPr>
          <w:p w14:paraId="02075CE0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3791" w:type="pct"/>
          </w:tcPr>
          <w:p w14:paraId="6F82C168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2EB94FA8" w14:textId="77777777" w:rsidTr="00846EA2">
        <w:tc>
          <w:tcPr>
            <w:tcW w:w="1209" w:type="pct"/>
          </w:tcPr>
          <w:p w14:paraId="4771DAE1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3791" w:type="pct"/>
          </w:tcPr>
          <w:p w14:paraId="75E6B4F7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</w:tbl>
    <w:p w14:paraId="1631B77A" w14:textId="77777777" w:rsidR="00635EC1" w:rsidRDefault="00635EC1" w:rsidP="00635EC1">
      <w:pPr>
        <w:pStyle w:val="phnormal"/>
      </w:pPr>
    </w:p>
    <w:p w14:paraId="0C5875D3" w14:textId="77777777" w:rsidR="00E85BD7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св-ва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17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2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Системы;</w:t>
      </w:r>
    </w:p>
    <w:p w14:paraId="38ACE377" w14:textId="77777777" w:rsidR="00E24349" w:rsidRPr="000263B8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Значение в поле </w:t>
      </w:r>
      <w:r>
        <w:t>«</w:t>
      </w:r>
      <w:r w:rsidRPr="000263B8">
        <w:t>Вид документа</w:t>
      </w:r>
      <w:r>
        <w:t>»</w:t>
      </w:r>
      <w:r w:rsidRPr="000263B8">
        <w:t xml:space="preserve"> указывается согласно справочнику ФРНСИ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5B9F0E77" w14:textId="5CE30A9F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Применить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вкладка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0263B8">
        <w:t>»</w:t>
      </w:r>
      <w:r w:rsidR="006269E7">
        <w:t xml:space="preserve"> (</w:t>
      </w:r>
      <w:r w:rsidR="006269E7">
        <w:fldChar w:fldCharType="begin"/>
      </w:r>
      <w:r w:rsidR="006269E7">
        <w:instrText xml:space="preserve"> REF _Ref119155899 \h </w:instrText>
      </w:r>
      <w:r w:rsidR="006269E7">
        <w:fldChar w:fldCharType="separate"/>
      </w:r>
      <w:r w:rsidR="00865695">
        <w:t>Рисунок </w:t>
      </w:r>
      <w:r w:rsidR="00865695">
        <w:rPr>
          <w:noProof/>
        </w:rPr>
        <w:t>114</w:t>
      </w:r>
      <w:r w:rsidR="006269E7">
        <w:fldChar w:fldCharType="end"/>
      </w:r>
      <w:r w:rsidR="006269E7">
        <w:t>)</w:t>
      </w:r>
      <w:r w:rsidRPr="000263B8">
        <w:t>;</w:t>
      </w:r>
    </w:p>
    <w:p w14:paraId="7FFADAF2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031C9342" wp14:editId="7A4A0232">
            <wp:extent cx="4913906" cy="2008087"/>
            <wp:effectExtent l="19050" t="19050" r="20320" b="11430"/>
            <wp:docPr id="100085" name="Рисунок 100085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35726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25810" cy="20129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AE6F72" w14:textId="2E83022B" w:rsidR="00E85BD7" w:rsidRPr="000263B8" w:rsidRDefault="00E15409" w:rsidP="00E24349">
      <w:pPr>
        <w:pStyle w:val="phfiguretitle"/>
      </w:pPr>
      <w:bookmarkStart w:id="515" w:name="_Ref11915589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114</w:t>
      </w:r>
      <w:r w:rsidR="00872ED0" w:rsidRPr="000263B8">
        <w:fldChar w:fldCharType="end"/>
      </w:r>
      <w:bookmarkEnd w:id="515"/>
      <w:r w:rsidR="0081618C" w:rsidRPr="000263B8">
        <w:t xml:space="preserve"> </w:t>
      </w:r>
      <w:r w:rsidR="009233F0">
        <w:t xml:space="preserve">–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подписания</w:t>
      </w:r>
      <w:r w:rsidR="0081618C" w:rsidRPr="000263B8">
        <w:t xml:space="preserve"> </w:t>
      </w:r>
      <w:r w:rsidR="00872ED0" w:rsidRPr="000263B8">
        <w:t>отчета</w:t>
      </w:r>
    </w:p>
    <w:p w14:paraId="1FF65A3B" w14:textId="724CD97B" w:rsidR="00E85BD7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0263B8">
        <w:t>»</w:t>
      </w:r>
      <w:r w:rsidRPr="000263B8">
        <w:t>/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сформируйте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сотрудников,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_Ref119146186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115</w:t>
      </w:r>
      <w:r w:rsidR="00A65224">
        <w:fldChar w:fldCharType="end"/>
      </w:r>
      <w:r w:rsidR="00A65224">
        <w:t>)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="000263B8">
        <w:t>«</w:t>
      </w:r>
      <w:r w:rsidRPr="000263B8">
        <w:t>Необязательная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подпись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сотрудником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данной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является</w:t>
      </w:r>
      <w:r w:rsidR="0081618C" w:rsidRPr="000263B8">
        <w:t xml:space="preserve"> </w:t>
      </w:r>
      <w:r w:rsidRPr="000263B8">
        <w:t>обязательной,</w:t>
      </w:r>
      <w:r w:rsidR="0081618C" w:rsidRPr="000263B8">
        <w:t xml:space="preserve"> </w:t>
      </w: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="000263B8">
        <w:t>«</w:t>
      </w:r>
      <w:r w:rsidRPr="000263B8">
        <w:t>Автор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автором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может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сотрудник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данной</w:t>
      </w:r>
      <w:r w:rsidR="0081618C" w:rsidRPr="000263B8">
        <w:t xml:space="preserve"> </w:t>
      </w:r>
      <w:r w:rsidRPr="000263B8">
        <w:t>ролью.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Сохранить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отчета;</w:t>
      </w:r>
    </w:p>
    <w:p w14:paraId="48F05FE7" w14:textId="77777777" w:rsidR="00E24349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Роли сотрудников подписания указываются согласно справочнику ФРНСИ 1.2.643.5.1.13.13.99.2.42 </w:t>
      </w:r>
      <w:r w:rsidRPr="00E24349">
        <w:t>«РЭМД. Правила подписи электронных медицинских документов»</w:t>
      </w:r>
      <w:r w:rsidRPr="000263B8">
        <w:t>.</w:t>
      </w:r>
    </w:p>
    <w:p w14:paraId="489BEBEC" w14:textId="71247974" w:rsidR="00A65224" w:rsidRPr="000263B8" w:rsidRDefault="00A65224" w:rsidP="00E24349">
      <w:pPr>
        <w:pStyle w:val="phnormal"/>
      </w:pPr>
      <w:r w:rsidRPr="000263B8">
        <w:t xml:space="preserve">Роли, подписывающие СЭМД </w:t>
      </w:r>
      <w:r>
        <w:t>«</w:t>
      </w:r>
      <w:r w:rsidRPr="000263B8">
        <w:t>Протокол лабораторного исследования</w:t>
      </w:r>
      <w:r w:rsidR="009233F0">
        <w:t>», представлены</w:t>
      </w:r>
      <w:r>
        <w:t xml:space="preserve"> таблице ниже (</w:t>
      </w:r>
      <w:r>
        <w:fldChar w:fldCharType="begin"/>
      </w:r>
      <w:r>
        <w:instrText xml:space="preserve"> REF _Ref119148756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90</w:t>
      </w:r>
      <w:r>
        <w:fldChar w:fldCharType="end"/>
      </w:r>
      <w:r>
        <w:t>).</w:t>
      </w:r>
    </w:p>
    <w:p w14:paraId="20B68FC2" w14:textId="732C40F8" w:rsidR="00E85BD7" w:rsidRPr="000263B8" w:rsidRDefault="00E15409" w:rsidP="00E24349">
      <w:pPr>
        <w:pStyle w:val="phtabletitle"/>
      </w:pPr>
      <w:bookmarkStart w:id="516" w:name="_Ref119148756"/>
      <w:r>
        <w:lastRenderedPageBreak/>
        <w:t>Таблица </w:t>
      </w:r>
      <w:r w:rsidR="008322DD" w:rsidRPr="000263B8">
        <w:fldChar w:fldCharType="begin"/>
      </w:r>
      <w:r w:rsidR="008322DD" w:rsidRPr="000263B8">
        <w:instrText xml:space="preserve"> SEQ Таблица \* ARABIC </w:instrText>
      </w:r>
      <w:r w:rsidR="008322DD" w:rsidRPr="000263B8">
        <w:fldChar w:fldCharType="separate"/>
      </w:r>
      <w:r w:rsidR="00865695">
        <w:rPr>
          <w:noProof/>
        </w:rPr>
        <w:t>90</w:t>
      </w:r>
      <w:r w:rsidR="008322DD" w:rsidRPr="000263B8">
        <w:fldChar w:fldCharType="end"/>
      </w:r>
      <w:bookmarkEnd w:id="516"/>
      <w:r w:rsidR="0081618C" w:rsidRPr="000263B8">
        <w:t xml:space="preserve"> </w:t>
      </w:r>
      <w:r w:rsidR="00A65224">
        <w:t xml:space="preserve">– </w:t>
      </w:r>
      <w:r w:rsidR="00872ED0" w:rsidRPr="000263B8">
        <w:t>Роли,</w:t>
      </w:r>
      <w:r w:rsidR="0081618C" w:rsidRPr="000263B8">
        <w:t xml:space="preserve"> </w:t>
      </w:r>
      <w:r w:rsidR="00872ED0" w:rsidRPr="000263B8">
        <w:t>подписывающие</w:t>
      </w:r>
      <w:r w:rsidR="0081618C" w:rsidRPr="000263B8">
        <w:t xml:space="preserve"> </w:t>
      </w:r>
      <w:r w:rsidR="00872ED0" w:rsidRPr="000263B8">
        <w:t>СЭМД</w:t>
      </w:r>
      <w:r w:rsidR="0081618C" w:rsidRPr="000263B8">
        <w:t xml:space="preserve"> </w:t>
      </w:r>
      <w:r w:rsidR="000263B8">
        <w:t>«</w:t>
      </w:r>
      <w:r w:rsidR="00872ED0" w:rsidRPr="000263B8">
        <w:t>Протокол</w:t>
      </w:r>
      <w:r w:rsidR="0081618C" w:rsidRPr="000263B8">
        <w:t xml:space="preserve"> </w:t>
      </w:r>
      <w:r w:rsidR="00872ED0" w:rsidRPr="000263B8">
        <w:t>лабораторного</w:t>
      </w:r>
      <w:r w:rsidR="0081618C" w:rsidRPr="000263B8">
        <w:t xml:space="preserve"> </w:t>
      </w:r>
      <w:r w:rsidR="00872ED0" w:rsidRPr="000263B8">
        <w:t>исследования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96"/>
        <w:gridCol w:w="3397"/>
        <w:gridCol w:w="3395"/>
      </w:tblGrid>
      <w:tr w:rsidR="000263B8" w:rsidRPr="00E24349" w14:paraId="54ADD321" w14:textId="77777777" w:rsidTr="00846EA2">
        <w:trPr>
          <w:tblHeader/>
        </w:trPr>
        <w:tc>
          <w:tcPr>
            <w:tcW w:w="1667" w:type="pct"/>
          </w:tcPr>
          <w:p w14:paraId="16B5C2D8" w14:textId="77777777" w:rsidR="00E85BD7" w:rsidRPr="00E24349" w:rsidRDefault="00872ED0" w:rsidP="00355B18">
            <w:pPr>
              <w:pStyle w:val="phtablecolcaption"/>
            </w:pPr>
            <w:r w:rsidRPr="00E24349">
              <w:t>Роль</w:t>
            </w:r>
          </w:p>
        </w:tc>
        <w:tc>
          <w:tcPr>
            <w:tcW w:w="1667" w:type="pct"/>
          </w:tcPr>
          <w:p w14:paraId="5600A93E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Обязательная</w:t>
            </w:r>
          </w:p>
        </w:tc>
        <w:tc>
          <w:tcPr>
            <w:tcW w:w="1666" w:type="pct"/>
          </w:tcPr>
          <w:p w14:paraId="72698204" w14:textId="77777777" w:rsidR="00E85BD7" w:rsidRPr="00E24349" w:rsidRDefault="00872ED0" w:rsidP="00355B18">
            <w:pPr>
              <w:pStyle w:val="phtablecolcaption"/>
            </w:pPr>
            <w:r w:rsidRPr="00E24349">
              <w:t>Автор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  <w:tr w:rsidR="000263B8" w:rsidRPr="00E24349" w14:paraId="0D00CF46" w14:textId="77777777" w:rsidTr="00846EA2">
        <w:tc>
          <w:tcPr>
            <w:tcW w:w="1667" w:type="pct"/>
          </w:tcPr>
          <w:p w14:paraId="2B89869C" w14:textId="77777777" w:rsidR="00E85BD7" w:rsidRPr="00E24349" w:rsidRDefault="00872ED0" w:rsidP="00E24349">
            <w:pPr>
              <w:pStyle w:val="phtablecellleft"/>
            </w:pPr>
            <w:r w:rsidRPr="00E24349">
              <w:t>Врач</w:t>
            </w:r>
          </w:p>
        </w:tc>
        <w:tc>
          <w:tcPr>
            <w:tcW w:w="1667" w:type="pct"/>
          </w:tcPr>
          <w:p w14:paraId="55FDDE8B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1666" w:type="pct"/>
          </w:tcPr>
          <w:p w14:paraId="074F6C77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</w:tr>
      <w:tr w:rsidR="000263B8" w:rsidRPr="00E24349" w14:paraId="1CD6183D" w14:textId="77777777" w:rsidTr="00846EA2">
        <w:tc>
          <w:tcPr>
            <w:tcW w:w="1667" w:type="pct"/>
          </w:tcPr>
          <w:p w14:paraId="731C7330" w14:textId="77777777" w:rsidR="00E85BD7" w:rsidRPr="00E24349" w:rsidRDefault="00872ED0" w:rsidP="00E24349">
            <w:pPr>
              <w:pStyle w:val="phtablecellleft"/>
            </w:pPr>
            <w:r w:rsidRPr="00E24349">
              <w:t>МО</w:t>
            </w:r>
          </w:p>
        </w:tc>
        <w:tc>
          <w:tcPr>
            <w:tcW w:w="1667" w:type="pct"/>
          </w:tcPr>
          <w:p w14:paraId="257BF293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1666" w:type="pct"/>
          </w:tcPr>
          <w:p w14:paraId="1F15A7E1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</w:tbl>
    <w:p w14:paraId="5C6CAA29" w14:textId="77777777" w:rsidR="00E85BD7" w:rsidRPr="000263B8" w:rsidRDefault="00A8511A" w:rsidP="000263B8">
      <w:pPr>
        <w:pStyle w:val="phfigure"/>
      </w:pPr>
      <w:r>
        <w:rPr>
          <w:noProof/>
        </w:rPr>
        <w:drawing>
          <wp:inline distT="0" distB="0" distL="0" distR="0" wp14:anchorId="0443335A" wp14:editId="2115BF91">
            <wp:extent cx="2902226" cy="2267113"/>
            <wp:effectExtent l="19050" t="19050" r="1270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905290" cy="22695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8C41B" w14:textId="2F1F6F9F" w:rsidR="00E85BD7" w:rsidRPr="000263B8" w:rsidRDefault="00E15409" w:rsidP="00E24349">
      <w:pPr>
        <w:pStyle w:val="phfiguretitle"/>
      </w:pPr>
      <w:bookmarkStart w:id="517" w:name="_Ref11914618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115</w:t>
      </w:r>
      <w:r w:rsidR="00872ED0" w:rsidRPr="000263B8">
        <w:fldChar w:fldCharType="end"/>
      </w:r>
      <w:bookmarkEnd w:id="517"/>
      <w:r w:rsidR="0081618C" w:rsidRPr="000263B8">
        <w:t xml:space="preserve"> </w:t>
      </w:r>
      <w:r w:rsidR="00A65224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подписывающего</w:t>
      </w:r>
      <w:r w:rsidR="0081618C" w:rsidRPr="000263B8">
        <w:t xml:space="preserve"> </w:t>
      </w:r>
      <w:r w:rsidR="00872ED0" w:rsidRPr="000263B8">
        <w:t>сотрудника</w:t>
      </w:r>
    </w:p>
    <w:p w14:paraId="64181826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отчета.</w:t>
      </w:r>
    </w:p>
    <w:p w14:paraId="0B634991" w14:textId="77777777" w:rsidR="00E85BD7" w:rsidRPr="000263B8" w:rsidRDefault="00872ED0">
      <w:pPr>
        <w:pStyle w:val="3"/>
      </w:pPr>
      <w:bookmarkStart w:id="518" w:name="scroll-bookmark-101"/>
      <w:bookmarkStart w:id="519" w:name="_Toc118569107"/>
      <w:bookmarkStart w:id="520" w:name="_Toc120524879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518"/>
      <w:bookmarkEnd w:id="519"/>
      <w:bookmarkEnd w:id="520"/>
    </w:p>
    <w:p w14:paraId="7B09F865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лабораторного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(EHR_TYPES)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488B27C9" w14:textId="01B03C68" w:rsidR="00E85BD7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8322DD" w:rsidRPr="000263B8">
        <w:t>п.</w:t>
      </w:r>
      <w:r w:rsidR="0081618C" w:rsidRPr="000263B8">
        <w:t xml:space="preserve"> </w:t>
      </w:r>
      <w:r w:rsidR="008322DD" w:rsidRPr="000263B8">
        <w:fldChar w:fldCharType="begin"/>
      </w:r>
      <w:r w:rsidR="008322DD" w:rsidRPr="000263B8">
        <w:instrText xml:space="preserve"> REF _Ref118563974 \r \h </w:instrText>
      </w:r>
      <w:r w:rsidR="008322DD" w:rsidRPr="000263B8">
        <w:fldChar w:fldCharType="separate"/>
      </w:r>
      <w:r w:rsidR="00865695">
        <w:t>11</w:t>
      </w:r>
      <w:r w:rsidR="008322DD" w:rsidRPr="000263B8">
        <w:fldChar w:fldCharType="end"/>
      </w:r>
      <w:r w:rsidRPr="000263B8">
        <w:t>.</w:t>
      </w:r>
    </w:p>
    <w:p w14:paraId="1D8235D8" w14:textId="75DA23A2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_Ref119079211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91</w:t>
      </w:r>
      <w:r>
        <w:fldChar w:fldCharType="end"/>
      </w:r>
      <w:r>
        <w:t>).</w:t>
      </w:r>
    </w:p>
    <w:p w14:paraId="2758618F" w14:textId="6E4C613A" w:rsidR="00E85BD7" w:rsidRPr="000263B8" w:rsidRDefault="00E15409" w:rsidP="00E24349">
      <w:pPr>
        <w:pStyle w:val="phtabletitle"/>
      </w:pPr>
      <w:bookmarkStart w:id="521" w:name="_Ref11907921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91</w:t>
      </w:r>
      <w:r w:rsidR="00872ED0" w:rsidRPr="000263B8">
        <w:fldChar w:fldCharType="end"/>
      </w:r>
      <w:bookmarkEnd w:id="521"/>
      <w:r w:rsidR="009233F0">
        <w:t xml:space="preserve"> –</w:t>
      </w:r>
      <w:r w:rsidR="0081618C" w:rsidRPr="000263B8">
        <w:t xml:space="preserve">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подписываемого</w:t>
      </w:r>
      <w:r w:rsidR="0081618C" w:rsidRPr="000263B8">
        <w:t xml:space="preserve"> </w:t>
      </w:r>
      <w:r w:rsidR="00872ED0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40"/>
        <w:gridCol w:w="8348"/>
      </w:tblGrid>
      <w:tr w:rsidR="000263B8" w:rsidRPr="00E24349" w14:paraId="544B01DE" w14:textId="77777777" w:rsidTr="00846EA2">
        <w:trPr>
          <w:tblHeader/>
        </w:trPr>
        <w:tc>
          <w:tcPr>
            <w:tcW w:w="903" w:type="pct"/>
          </w:tcPr>
          <w:p w14:paraId="04A3665F" w14:textId="77777777" w:rsidR="00E85BD7" w:rsidRPr="00E24349" w:rsidRDefault="00872ED0" w:rsidP="00355B18">
            <w:pPr>
              <w:pStyle w:val="phtablecolcaption"/>
            </w:pPr>
            <w:bookmarkStart w:id="522" w:name="scroll-bookmark-102"/>
            <w:r w:rsidRPr="00E24349">
              <w:t>Поле</w:t>
            </w:r>
            <w:bookmarkEnd w:id="522"/>
          </w:p>
        </w:tc>
        <w:tc>
          <w:tcPr>
            <w:tcW w:w="4097" w:type="pct"/>
          </w:tcPr>
          <w:p w14:paraId="0B9AFF91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7601FFF" w14:textId="77777777" w:rsidTr="00846EA2">
        <w:tc>
          <w:tcPr>
            <w:tcW w:w="903" w:type="pct"/>
          </w:tcPr>
          <w:p w14:paraId="5C937139" w14:textId="77777777" w:rsidR="00E85BD7" w:rsidRPr="00E24349" w:rsidRDefault="00872ED0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4097" w:type="pct"/>
          </w:tcPr>
          <w:p w14:paraId="1F6B6DCD" w14:textId="77777777" w:rsidR="00E85BD7" w:rsidRPr="00E24349" w:rsidRDefault="00872ED0" w:rsidP="00E24349">
            <w:pPr>
              <w:pStyle w:val="phtablecellleft"/>
            </w:pPr>
            <w:r w:rsidRPr="00E24349">
              <w:t>6</w:t>
            </w:r>
          </w:p>
        </w:tc>
      </w:tr>
      <w:tr w:rsidR="000263B8" w:rsidRPr="00E24349" w14:paraId="4DD4256A" w14:textId="77777777" w:rsidTr="00846EA2">
        <w:tc>
          <w:tcPr>
            <w:tcW w:w="903" w:type="pct"/>
          </w:tcPr>
          <w:p w14:paraId="3DB86143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4097" w:type="pct"/>
          </w:tcPr>
          <w:p w14:paraId="65782945" w14:textId="77777777" w:rsidR="00E85BD7" w:rsidRPr="00E24349" w:rsidRDefault="00872ED0" w:rsidP="00E24349">
            <w:pPr>
              <w:pStyle w:val="phtablecellleft"/>
            </w:pPr>
            <w:r w:rsidRPr="00E24349">
              <w:t>7</w:t>
            </w:r>
          </w:p>
        </w:tc>
      </w:tr>
      <w:tr w:rsidR="000263B8" w:rsidRPr="00E24349" w14:paraId="255BC31B" w14:textId="77777777" w:rsidTr="00846EA2">
        <w:tc>
          <w:tcPr>
            <w:tcW w:w="903" w:type="pct"/>
          </w:tcPr>
          <w:p w14:paraId="5EAC3C2E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4097" w:type="pct"/>
          </w:tcPr>
          <w:p w14:paraId="108DA767" w14:textId="77777777" w:rsidR="00E85BD7" w:rsidRPr="00E24349" w:rsidRDefault="00872ED0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лабораторного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5EA50BDF" w14:textId="77777777" w:rsidTr="00846EA2">
        <w:tc>
          <w:tcPr>
            <w:tcW w:w="903" w:type="pct"/>
          </w:tcPr>
          <w:p w14:paraId="4C58AE7C" w14:textId="77777777" w:rsidR="00E85BD7" w:rsidRPr="00E24349" w:rsidRDefault="00872ED0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4097" w:type="pct"/>
          </w:tcPr>
          <w:p w14:paraId="012AB66C" w14:textId="77777777" w:rsidR="00E85BD7" w:rsidRPr="00E24349" w:rsidRDefault="00872ED0" w:rsidP="00E24349">
            <w:pPr>
              <w:pStyle w:val="phtablecellleft"/>
            </w:pPr>
            <w:r w:rsidRPr="00E24349">
              <w:t>СЭМД</w:t>
            </w:r>
            <w:r w:rsidR="0081618C" w:rsidRPr="00E24349">
              <w:t xml:space="preserve"> 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лабораторного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2318E9A8" w14:textId="77777777" w:rsidTr="00846EA2">
        <w:tc>
          <w:tcPr>
            <w:tcW w:w="903" w:type="pct"/>
          </w:tcPr>
          <w:p w14:paraId="7CC56484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</w:t>
            </w:r>
          </w:p>
        </w:tc>
        <w:tc>
          <w:tcPr>
            <w:tcW w:w="4097" w:type="pct"/>
          </w:tcPr>
          <w:p w14:paraId="3BAE26F2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созданного</w:t>
            </w:r>
            <w:r w:rsidR="0081618C" w:rsidRPr="00E24349">
              <w:t xml:space="preserve"> </w:t>
            </w:r>
            <w:r w:rsidRPr="00E24349">
              <w:t>ранее</w:t>
            </w:r>
            <w:r w:rsidR="0081618C" w:rsidRPr="00E24349">
              <w:t xml:space="preserve"> </w:t>
            </w:r>
            <w:r w:rsidRPr="00E24349">
              <w:t>отчета,</w:t>
            </w:r>
            <w:r w:rsidR="0081618C" w:rsidRPr="00E24349">
              <w:t xml:space="preserve"> </w:t>
            </w:r>
            <w:r w:rsidRPr="00E24349">
              <w:t>содержащего</w:t>
            </w:r>
            <w:r w:rsidR="0081618C" w:rsidRPr="00E24349">
              <w:t xml:space="preserve"> </w:t>
            </w:r>
            <w:r w:rsidRPr="00E24349">
              <w:t>настройки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лабораторного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LIS_CDA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7D92D8B0" w14:textId="77777777" w:rsidTr="00846EA2">
        <w:tc>
          <w:tcPr>
            <w:tcW w:w="903" w:type="pct"/>
          </w:tcPr>
          <w:p w14:paraId="0DC8A069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4097" w:type="pct"/>
          </w:tcPr>
          <w:p w14:paraId="64BE8F78" w14:textId="77777777" w:rsidR="00E85BD7" w:rsidRPr="00E24349" w:rsidRDefault="00872ED0" w:rsidP="00E24349">
            <w:pPr>
              <w:pStyle w:val="phtablecellleft"/>
            </w:pPr>
            <w:r w:rsidRPr="00E24349">
              <w:t>SMSV3</w:t>
            </w:r>
          </w:p>
        </w:tc>
      </w:tr>
    </w:tbl>
    <w:p w14:paraId="058FDFF0" w14:textId="77777777" w:rsidR="00E85BD7" w:rsidRDefault="00E85BD7" w:rsidP="00E24349">
      <w:pPr>
        <w:pStyle w:val="phnormal"/>
      </w:pPr>
    </w:p>
    <w:p w14:paraId="7B8EA15F" w14:textId="77777777" w:rsidR="00E24349" w:rsidRPr="000263B8" w:rsidRDefault="00E24349" w:rsidP="00E24349">
      <w:pPr>
        <w:pStyle w:val="phnormal"/>
      </w:pPr>
      <w:r w:rsidRPr="000263B8">
        <w:rPr>
          <w:b/>
        </w:rPr>
        <w:lastRenderedPageBreak/>
        <w:t>Примечание –</w:t>
      </w:r>
      <w:r w:rsidRPr="000263B8">
        <w:t xml:space="preserve"> Код и наименование типа документа заполняются согласно справочнику ФРНСИ 1.2.643.5.1.13.13.11.1522 </w:t>
      </w:r>
      <w:r w:rsidRPr="00E24349">
        <w:t>«Виды медицинской документации»</w:t>
      </w:r>
      <w:r w:rsidRPr="000263B8">
        <w:t>.</w:t>
      </w:r>
    </w:p>
    <w:p w14:paraId="29D1B9A4" w14:textId="77777777" w:rsidR="0023789D" w:rsidRPr="000263B8" w:rsidRDefault="0023789D" w:rsidP="0023789D">
      <w:pPr>
        <w:pStyle w:val="2"/>
      </w:pPr>
      <w:bookmarkStart w:id="523" w:name="scroll-bookmark-81"/>
      <w:bookmarkStart w:id="524" w:name="_Ref118562362"/>
      <w:bookmarkStart w:id="525" w:name="_Toc118569108"/>
      <w:bookmarkStart w:id="526" w:name="_Toc120524880"/>
      <w:bookmarkStart w:id="527" w:name="scroll-bookmark-80"/>
      <w:bookmarkStart w:id="528" w:name="_Ref118562367"/>
      <w:r w:rsidRPr="000263B8"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bookmarkEnd w:id="523"/>
      <w:bookmarkEnd w:id="524"/>
      <w:bookmarkEnd w:id="525"/>
      <w:bookmarkEnd w:id="526"/>
    </w:p>
    <w:p w14:paraId="6DCB936E" w14:textId="5774FF53" w:rsidR="0023789D" w:rsidRPr="000263B8" w:rsidRDefault="0023789D" w:rsidP="00355B18">
      <w:pPr>
        <w:pStyle w:val="phnormal"/>
      </w:pP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предназначен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документирования</w:t>
      </w:r>
      <w:r w:rsidR="0081618C" w:rsidRPr="000263B8">
        <w:t xml:space="preserve"> </w:t>
      </w:r>
      <w:r w:rsidRPr="000263B8">
        <w:t>результатов</w:t>
      </w:r>
      <w:r w:rsidR="0081618C" w:rsidRPr="000263B8">
        <w:t xml:space="preserve"> </w:t>
      </w:r>
      <w:r w:rsidRPr="000263B8">
        <w:t>диагностических</w:t>
      </w:r>
      <w:r w:rsidR="0081618C" w:rsidRPr="000263B8">
        <w:t xml:space="preserve"> </w:t>
      </w:r>
      <w:r w:rsidRPr="000263B8">
        <w:t>исследований</w:t>
      </w:r>
      <w:r w:rsidR="0081618C" w:rsidRPr="000263B8">
        <w:t xml:space="preserve"> </w:t>
      </w:r>
      <w:r w:rsidRPr="000263B8">
        <w:t>биологического</w:t>
      </w:r>
      <w:r w:rsidR="0081618C" w:rsidRPr="000263B8">
        <w:t xml:space="preserve"> </w:t>
      </w:r>
      <w:r w:rsidRPr="000263B8">
        <w:t>материала</w:t>
      </w:r>
      <w:r w:rsidR="0081618C" w:rsidRPr="000263B8">
        <w:t xml:space="preserve"> </w:t>
      </w:r>
      <w:r w:rsidRPr="000263B8">
        <w:t>пациента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специализированной</w:t>
      </w:r>
      <w:r w:rsidR="0081618C" w:rsidRPr="000263B8">
        <w:t xml:space="preserve"> </w:t>
      </w:r>
      <w:r w:rsidR="00F05BD6">
        <w:t>КДЛ</w:t>
      </w:r>
      <w:r w:rsidRPr="000263B8">
        <w:t>,</w:t>
      </w:r>
      <w:r w:rsidR="0081618C" w:rsidRPr="000263B8">
        <w:t xml:space="preserve"> </w:t>
      </w:r>
      <w:r w:rsidRPr="000263B8">
        <w:t>лицензированной</w:t>
      </w:r>
      <w:r w:rsidR="0081618C" w:rsidRPr="000263B8">
        <w:t xml:space="preserve"> </w:t>
      </w:r>
      <w:r w:rsidRPr="000263B8">
        <w:t>соответствующим</w:t>
      </w:r>
      <w:r w:rsidR="0081618C" w:rsidRPr="000263B8">
        <w:t xml:space="preserve"> </w:t>
      </w:r>
      <w:r w:rsidRPr="000263B8">
        <w:t>образом.</w:t>
      </w:r>
      <w:r w:rsidR="0081618C" w:rsidRPr="000263B8">
        <w:t xml:space="preserve"> </w:t>
      </w:r>
      <w:r w:rsidRPr="000263B8">
        <w:t>Информация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="00A65224">
        <w:t xml:space="preserve">должна передаваться из </w:t>
      </w:r>
      <w:r w:rsidR="00497B7A">
        <w:t>МИС</w:t>
      </w:r>
      <w:r w:rsidR="00A65224">
        <w:t xml:space="preserve"> в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7476A7" w:rsidRPr="000263B8">
        <w:t>«Профилактическая медицина»</w:t>
      </w:r>
      <w:r w:rsidRPr="000263B8">
        <w:t>.</w:t>
      </w:r>
    </w:p>
    <w:p w14:paraId="35E3CE69" w14:textId="77777777" w:rsidR="0023789D" w:rsidRPr="000263B8" w:rsidRDefault="0023789D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выполнить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настроек.</w:t>
      </w:r>
    </w:p>
    <w:p w14:paraId="7F7257E6" w14:textId="77777777" w:rsidR="0023789D" w:rsidRPr="000263B8" w:rsidRDefault="0023789D" w:rsidP="0023789D">
      <w:pPr>
        <w:pStyle w:val="3"/>
      </w:pPr>
      <w:bookmarkStart w:id="529" w:name="scroll-bookmark-122"/>
      <w:bookmarkStart w:id="530" w:name="_Toc118569109"/>
      <w:bookmarkStart w:id="531" w:name="_Toc120524881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bookmarkEnd w:id="529"/>
      <w:bookmarkEnd w:id="530"/>
      <w:r w:rsidR="00814967" w:rsidRPr="000263B8">
        <w:t>ФРНСИ</w:t>
      </w:r>
      <w:bookmarkEnd w:id="531"/>
    </w:p>
    <w:p w14:paraId="60A316E0" w14:textId="41815ADA" w:rsidR="0023789D" w:rsidRPr="000263B8" w:rsidRDefault="0023789D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и</w:t>
      </w:r>
      <w:r w:rsidR="0081618C" w:rsidRPr="000263B8">
        <w:t xml:space="preserve"> </w:t>
      </w:r>
      <w:r w:rsidRPr="000263B8">
        <w:t>связать</w:t>
      </w:r>
      <w:r w:rsidR="0081618C" w:rsidRPr="000263B8">
        <w:t xml:space="preserve"> </w:t>
      </w:r>
      <w:r w:rsidRPr="000263B8">
        <w:t>их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разделами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_Ref119148825 \h </w:instrText>
      </w:r>
      <w:r w:rsidR="00A65224">
        <w:fldChar w:fldCharType="separate"/>
      </w:r>
      <w:r w:rsidR="00865695">
        <w:t>Таблица </w:t>
      </w:r>
      <w:r w:rsidR="00865695">
        <w:rPr>
          <w:noProof/>
        </w:rPr>
        <w:t>92</w:t>
      </w:r>
      <w:r w:rsidR="00A65224">
        <w:fldChar w:fldCharType="end"/>
      </w:r>
      <w:r w:rsidR="00A65224">
        <w:t>)</w:t>
      </w:r>
      <w:r w:rsidRPr="000263B8">
        <w:t>.</w:t>
      </w:r>
    </w:p>
    <w:p w14:paraId="6BB1872F" w14:textId="76EBD8FE" w:rsidR="0023789D" w:rsidRPr="000263B8" w:rsidRDefault="00E15409" w:rsidP="00E24349">
      <w:pPr>
        <w:pStyle w:val="phtabletitle"/>
      </w:pPr>
      <w:bookmarkStart w:id="532" w:name="_Ref119148825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92</w:t>
      </w:r>
      <w:r w:rsidR="0023789D" w:rsidRPr="000263B8">
        <w:fldChar w:fldCharType="end"/>
      </w:r>
      <w:bookmarkEnd w:id="532"/>
      <w:r w:rsidR="0081618C" w:rsidRPr="000263B8">
        <w:t xml:space="preserve"> </w:t>
      </w:r>
      <w:r w:rsidR="00A65224">
        <w:t xml:space="preserve">– </w:t>
      </w:r>
      <w:r w:rsidR="0023789D" w:rsidRPr="000263B8">
        <w:t>Справочники,</w:t>
      </w:r>
      <w:r w:rsidR="0081618C" w:rsidRPr="000263B8">
        <w:t xml:space="preserve"> </w:t>
      </w:r>
      <w:r w:rsidR="0023789D" w:rsidRPr="000263B8">
        <w:t>необходимые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формирования</w:t>
      </w:r>
      <w:r w:rsidR="0081618C" w:rsidRPr="000263B8">
        <w:t xml:space="preserve"> </w:t>
      </w:r>
      <w:r w:rsidR="0023789D" w:rsidRPr="000263B8">
        <w:t>СЭМД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62"/>
        <w:gridCol w:w="2427"/>
        <w:gridCol w:w="2665"/>
        <w:gridCol w:w="2734"/>
      </w:tblGrid>
      <w:tr w:rsidR="000263B8" w:rsidRPr="00E24349" w14:paraId="7AA1EBFA" w14:textId="77777777" w:rsidTr="00846EA2">
        <w:trPr>
          <w:tblHeader/>
        </w:trPr>
        <w:tc>
          <w:tcPr>
            <w:tcW w:w="1159" w:type="pct"/>
          </w:tcPr>
          <w:p w14:paraId="149C00ED" w14:textId="77777777" w:rsidR="0023789D" w:rsidRPr="00E24349" w:rsidRDefault="0023789D" w:rsidP="00355B18">
            <w:pPr>
              <w:pStyle w:val="phtablecolcaption"/>
            </w:pPr>
            <w:bookmarkStart w:id="533" w:name="scroll-bookmark-123"/>
            <w:r w:rsidRPr="00E24349">
              <w:t>OID</w:t>
            </w:r>
            <w:r w:rsidR="0081618C" w:rsidRPr="00E24349">
              <w:t xml:space="preserve"> </w:t>
            </w:r>
            <w:r w:rsidRPr="00E24349">
              <w:t>справочника</w:t>
            </w:r>
            <w:bookmarkEnd w:id="533"/>
          </w:p>
        </w:tc>
        <w:tc>
          <w:tcPr>
            <w:tcW w:w="1191" w:type="pct"/>
          </w:tcPr>
          <w:p w14:paraId="3FDC3879" w14:textId="77777777" w:rsidR="0023789D" w:rsidRPr="00E24349" w:rsidRDefault="0023789D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308" w:type="pct"/>
          </w:tcPr>
          <w:p w14:paraId="7E6F5285" w14:textId="41232276" w:rsidR="0023789D" w:rsidRPr="00E24349" w:rsidRDefault="0023789D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  <w:tc>
          <w:tcPr>
            <w:tcW w:w="1342" w:type="pct"/>
          </w:tcPr>
          <w:p w14:paraId="0FBDACFC" w14:textId="7038EA42" w:rsidR="0023789D" w:rsidRPr="00E24349" w:rsidRDefault="0023789D" w:rsidP="00355B18">
            <w:pPr>
              <w:pStyle w:val="phtablecolcaption"/>
            </w:pPr>
            <w:r w:rsidRPr="00E24349">
              <w:t>Связываемый</w:t>
            </w:r>
            <w:r w:rsidR="0081618C" w:rsidRPr="00E24349">
              <w:t xml:space="preserve"> </w:t>
            </w: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7249C85A" w14:textId="77777777" w:rsidTr="00846EA2">
        <w:tc>
          <w:tcPr>
            <w:tcW w:w="1159" w:type="pct"/>
          </w:tcPr>
          <w:p w14:paraId="30E6CB02" w14:textId="77777777" w:rsidR="0023789D" w:rsidRPr="00E24349" w:rsidRDefault="0023789D" w:rsidP="00E24349">
            <w:pPr>
              <w:pStyle w:val="phtablecellleft"/>
            </w:pPr>
            <w:r w:rsidRPr="00E24349">
              <w:t>1.2.643.5.1.13.13.11.1080</w:t>
            </w:r>
          </w:p>
        </w:tc>
        <w:tc>
          <w:tcPr>
            <w:tcW w:w="1191" w:type="pct"/>
          </w:tcPr>
          <w:p w14:paraId="2106E8DD" w14:textId="77777777" w:rsidR="0023789D" w:rsidRPr="00E24349" w:rsidRDefault="0023789D" w:rsidP="00E24349">
            <w:pPr>
              <w:pStyle w:val="phtablecellleft"/>
            </w:pPr>
            <w:r w:rsidRPr="00E24349">
              <w:t>Федеральный</w:t>
            </w:r>
            <w:r w:rsidR="0081618C" w:rsidRPr="00E24349">
              <w:t xml:space="preserve"> </w:t>
            </w: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лабораторных</w:t>
            </w:r>
            <w:r w:rsidR="0081618C" w:rsidRPr="00E24349">
              <w:t xml:space="preserve"> </w:t>
            </w:r>
            <w:r w:rsidRPr="00E24349">
              <w:t>исследований.</w:t>
            </w:r>
            <w:r w:rsidR="0081618C" w:rsidRPr="00E24349">
              <w:t xml:space="preserve"> </w:t>
            </w:r>
            <w:r w:rsidRPr="00E24349">
              <w:t>Справочник</w:t>
            </w:r>
            <w:r w:rsidR="0081618C" w:rsidRPr="00E24349">
              <w:t xml:space="preserve"> </w:t>
            </w:r>
            <w:r w:rsidRPr="00E24349">
              <w:t>лабораторных</w:t>
            </w:r>
            <w:r w:rsidR="0081618C" w:rsidRPr="00E24349">
              <w:t xml:space="preserve"> </w:t>
            </w:r>
            <w:r w:rsidRPr="00E24349">
              <w:t>тестов</w:t>
            </w:r>
          </w:p>
        </w:tc>
        <w:tc>
          <w:tcPr>
            <w:tcW w:w="1308" w:type="pct"/>
          </w:tcPr>
          <w:p w14:paraId="212037A9" w14:textId="77777777" w:rsidR="0023789D" w:rsidRPr="00E24349" w:rsidRDefault="0023789D" w:rsidP="00E24349">
            <w:pPr>
              <w:pStyle w:val="phtablecellleft"/>
              <w:rPr>
                <w:lang w:val="en-US"/>
              </w:rPr>
            </w:pPr>
            <w:r w:rsidRPr="00E24349">
              <w:rPr>
                <w:lang w:val="en-US"/>
              </w:rPr>
              <w:t>INT_DLI_NETR_LBM_RES</w:t>
            </w:r>
          </w:p>
        </w:tc>
        <w:tc>
          <w:tcPr>
            <w:tcW w:w="1342" w:type="pct"/>
          </w:tcPr>
          <w:p w14:paraId="6C040BE9" w14:textId="77777777" w:rsidR="0023789D" w:rsidRPr="00E24349" w:rsidRDefault="0023789D" w:rsidP="00E24349">
            <w:pPr>
              <w:pStyle w:val="phtablecellleft"/>
            </w:pPr>
            <w:r w:rsidRPr="00E24349">
              <w:t>LABMED_RESEARCH_RES</w:t>
            </w:r>
          </w:p>
        </w:tc>
      </w:tr>
    </w:tbl>
    <w:p w14:paraId="13981551" w14:textId="77777777" w:rsidR="0023789D" w:rsidRPr="000263B8" w:rsidRDefault="0023789D" w:rsidP="0023789D">
      <w:pPr>
        <w:pStyle w:val="4"/>
      </w:pPr>
      <w:bookmarkStart w:id="534" w:name="scroll-bookmark-124"/>
      <w:r w:rsidRPr="000263B8"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A65224">
        <w:t>ФР</w:t>
      </w:r>
      <w:r w:rsidRPr="000263B8">
        <w:t>НСИ</w:t>
      </w:r>
      <w:bookmarkEnd w:id="534"/>
    </w:p>
    <w:p w14:paraId="4C767833" w14:textId="77777777" w:rsidR="00355B18" w:rsidRDefault="0052114B" w:rsidP="00355B18">
      <w:pPr>
        <w:pStyle w:val="phlistitemizedtitle"/>
      </w:pPr>
      <w:r>
        <w:t>Чтобы загрузить справочники из ФРНСИ</w:t>
      </w:r>
      <w:r w:rsidR="0023789D" w:rsidRPr="000263B8">
        <w:t>,</w:t>
      </w:r>
      <w:r w:rsidR="0081618C" w:rsidRPr="000263B8">
        <w:t xml:space="preserve"> </w:t>
      </w:r>
      <w:r w:rsidR="0023789D" w:rsidRPr="000263B8">
        <w:t>выполните</w:t>
      </w:r>
      <w:r w:rsidR="0081618C" w:rsidRPr="000263B8">
        <w:t xml:space="preserve"> </w:t>
      </w:r>
      <w:r w:rsidR="0023789D" w:rsidRPr="000263B8">
        <w:t>следующие</w:t>
      </w:r>
      <w:r w:rsidR="0081618C" w:rsidRPr="000263B8">
        <w:t xml:space="preserve"> </w:t>
      </w:r>
      <w:r w:rsidR="0023789D" w:rsidRPr="000263B8">
        <w:t>действия</w:t>
      </w:r>
      <w:r w:rsidR="00355B18">
        <w:t>:</w:t>
      </w:r>
    </w:p>
    <w:p w14:paraId="77EE2A12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06D0E3D0" w14:textId="10A44849" w:rsidR="0023789D" w:rsidRPr="00A65224" w:rsidRDefault="0023789D" w:rsidP="00A65224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A65224">
        <w:t>значение</w:t>
      </w:r>
      <w:r w:rsidR="0081618C" w:rsidRPr="00A65224">
        <w:t xml:space="preserve"> </w:t>
      </w:r>
      <w:r w:rsidR="000263B8" w:rsidRPr="00A65224">
        <w:t>«</w:t>
      </w:r>
      <w:hyperlink r:id="rId117" w:history="1">
        <w:r w:rsidRPr="00A65224">
          <w:t>nsi.rosminzdrav.ru</w:t>
        </w:r>
      </w:hyperlink>
      <w:r w:rsidR="000263B8" w:rsidRPr="00A65224">
        <w:t>»</w:t>
      </w:r>
      <w:r w:rsidR="0081618C" w:rsidRPr="00A65224">
        <w:t xml:space="preserve"> </w:t>
      </w:r>
      <w:r w:rsidRPr="00A65224">
        <w:t>из</w:t>
      </w:r>
      <w:r w:rsidR="0081618C" w:rsidRPr="00A65224">
        <w:t xml:space="preserve"> </w:t>
      </w:r>
      <w:r w:rsidRPr="00A65224">
        <w:t>выпадающего</w:t>
      </w:r>
      <w:r w:rsidR="0081618C" w:rsidRPr="00A65224">
        <w:t xml:space="preserve"> </w:t>
      </w:r>
      <w:r w:rsidRPr="00A65224">
        <w:t>списка</w:t>
      </w:r>
      <w:r w:rsidR="0081618C" w:rsidRPr="00A65224">
        <w:t xml:space="preserve"> </w:t>
      </w:r>
      <w:r w:rsidRPr="00A65224">
        <w:t>в</w:t>
      </w:r>
      <w:r w:rsidR="0081618C" w:rsidRPr="00A65224">
        <w:t xml:space="preserve"> </w:t>
      </w:r>
      <w:r w:rsidRPr="00A65224">
        <w:t>поле</w:t>
      </w:r>
      <w:r w:rsidR="0081618C" w:rsidRPr="00A65224">
        <w:t xml:space="preserve"> </w:t>
      </w:r>
      <w:r w:rsidR="000263B8" w:rsidRPr="00A65224">
        <w:t>«</w:t>
      </w:r>
      <w:r w:rsidRPr="00A65224">
        <w:t>Источник</w:t>
      </w:r>
      <w:r w:rsidR="0081618C" w:rsidRPr="00A65224">
        <w:t xml:space="preserve"> </w:t>
      </w:r>
      <w:r w:rsidRPr="00A65224">
        <w:t>загрузки</w:t>
      </w:r>
      <w:r w:rsidR="000263B8" w:rsidRPr="00A65224">
        <w:t>»</w:t>
      </w:r>
      <w:r w:rsidRPr="00A65224">
        <w:t>;</w:t>
      </w:r>
    </w:p>
    <w:p w14:paraId="16C04C00" w14:textId="77777777" w:rsidR="0023789D" w:rsidRDefault="0023789D" w:rsidP="00355B18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6A3060A2" w14:textId="77777777" w:rsidR="00E24349" w:rsidRPr="000263B8" w:rsidRDefault="00E24349" w:rsidP="00E24349">
      <w:pPr>
        <w:pStyle w:val="phnormal"/>
      </w:pPr>
      <w:r w:rsidRPr="000263B8">
        <w:rPr>
          <w:b/>
        </w:rPr>
        <w:lastRenderedPageBreak/>
        <w:t xml:space="preserve">Примечание – </w:t>
      </w:r>
      <w:r w:rsidRPr="000263B8">
        <w:t>Идентификатор пользователя ФРНСИ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5CF80F60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14967" w:rsidRPr="000263B8">
        <w:t>ФРНСИ</w:t>
      </w:r>
      <w:r w:rsidR="00A65224">
        <w:t>;</w:t>
      </w:r>
    </w:p>
    <w:p w14:paraId="3372BEA0" w14:textId="77777777" w:rsidR="0023789D" w:rsidRPr="000263B8" w:rsidRDefault="0023789D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5407D76A" w14:textId="77777777" w:rsidR="0023789D" w:rsidRPr="000263B8" w:rsidRDefault="0023789D" w:rsidP="00A65224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</w:t>
      </w:r>
      <w:r w:rsidR="00A65224">
        <w:t>Р</w:t>
      </w:r>
      <w:r w:rsidRPr="000263B8">
        <w:t>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5A62D62C" wp14:editId="1CBF2E2D">
            <wp:extent cx="209550" cy="195580"/>
            <wp:effectExtent l="19050" t="19050" r="19050" b="13970"/>
            <wp:docPr id="100101" name="Рисунок 100101" descr="_scroll_external/attachments/image2020-10-21_12-10-12-cbcfc8f2367c008eab83f1f8aaaaa1f474561ec437d6d16522eec283ccfed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9917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A65224">
        <w:t>;</w:t>
      </w:r>
    </w:p>
    <w:p w14:paraId="4BDFEECD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68D8FA86" w14:textId="77777777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A65224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670FCE87" w14:textId="77777777" w:rsidR="0023789D" w:rsidRPr="000263B8" w:rsidRDefault="0023789D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A65224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647307CD" w14:textId="0FD0C2E9" w:rsidR="0023789D" w:rsidRPr="000263B8" w:rsidRDefault="0023789D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814967" w:rsidRPr="000263B8">
        <w:t xml:space="preserve">ФРНСИ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2BFF3FDB" w14:textId="5444D6D2" w:rsidR="0023789D" w:rsidRPr="000263B8" w:rsidRDefault="0023789D" w:rsidP="0023789D">
      <w:pPr>
        <w:pStyle w:val="4"/>
      </w:pPr>
      <w:bookmarkStart w:id="535" w:name="scroll-bookmark-125"/>
      <w:r w:rsidRPr="000263B8"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bookmarkEnd w:id="535"/>
      <w:r w:rsidR="00814967" w:rsidRPr="000263B8">
        <w:t>ФРНСИ</w:t>
      </w:r>
    </w:p>
    <w:p w14:paraId="7A417C1D" w14:textId="377DCFD6" w:rsidR="00355B18" w:rsidRDefault="000E2BA0" w:rsidP="00355B18">
      <w:pPr>
        <w:pStyle w:val="phlistitemizedtitle"/>
      </w:pPr>
      <w:r>
        <w:t>Ч</w:t>
      </w:r>
      <w:r w:rsidR="0023789D" w:rsidRPr="000263B8">
        <w:t>тобы</w:t>
      </w:r>
      <w:r w:rsidR="0081618C" w:rsidRPr="000263B8">
        <w:t xml:space="preserve"> </w:t>
      </w:r>
      <w:r w:rsidR="0023789D" w:rsidRPr="000263B8">
        <w:t>сопоставить</w:t>
      </w:r>
      <w:r w:rsidR="0081618C" w:rsidRPr="000263B8">
        <w:t xml:space="preserve"> </w:t>
      </w:r>
      <w:r w:rsidR="0023789D" w:rsidRPr="000263B8">
        <w:t>значения</w:t>
      </w:r>
      <w:r w:rsidR="0081618C" w:rsidRPr="000263B8">
        <w:t xml:space="preserve"> </w:t>
      </w:r>
      <w:r w:rsidR="0023789D" w:rsidRPr="000263B8">
        <w:t>справочников</w:t>
      </w:r>
      <w:r w:rsidR="0081618C" w:rsidRPr="000263B8">
        <w:t xml:space="preserve"> </w:t>
      </w:r>
      <w:r w:rsidR="0023789D" w:rsidRPr="000263B8">
        <w:t>Ф</w:t>
      </w:r>
      <w:r w:rsidR="00A65224">
        <w:t>Р</w:t>
      </w:r>
      <w:r w:rsidR="0023789D" w:rsidRPr="000263B8">
        <w:t>НСИ</w:t>
      </w:r>
      <w:r w:rsidR="0081618C" w:rsidRPr="000263B8">
        <w:t xml:space="preserve"> </w:t>
      </w:r>
      <w:r w:rsidR="0023789D" w:rsidRPr="000263B8">
        <w:t>и</w:t>
      </w:r>
      <w:r w:rsidR="0081618C" w:rsidRPr="000263B8">
        <w:t xml:space="preserve"> </w:t>
      </w:r>
      <w:r w:rsidR="00497B7A">
        <w:t>МИС</w:t>
      </w:r>
      <w:r w:rsidR="0023789D" w:rsidRPr="000263B8">
        <w:t>,</w:t>
      </w:r>
      <w:r w:rsidR="0081618C" w:rsidRPr="000263B8">
        <w:t xml:space="preserve"> </w:t>
      </w:r>
      <w:r w:rsidR="0023789D" w:rsidRPr="000263B8">
        <w:t>выполните</w:t>
      </w:r>
      <w:r w:rsidR="0081618C" w:rsidRPr="000263B8">
        <w:t xml:space="preserve"> </w:t>
      </w:r>
      <w:r w:rsidR="0023789D" w:rsidRPr="000263B8">
        <w:t>следующие</w:t>
      </w:r>
      <w:r w:rsidR="0081618C" w:rsidRPr="000263B8">
        <w:t xml:space="preserve"> </w:t>
      </w:r>
      <w:r w:rsidR="0023789D" w:rsidRPr="000263B8">
        <w:t>действия</w:t>
      </w:r>
      <w:r w:rsidR="00355B18">
        <w:t>:</w:t>
      </w:r>
    </w:p>
    <w:p w14:paraId="3D435048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5A6BBBC9" w14:textId="77777777" w:rsidR="0023789D" w:rsidRPr="000263B8" w:rsidRDefault="0023789D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814967" w:rsidRPr="000263B8">
        <w:t>ФРНСИ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721001DB" w14:textId="0B49FC49" w:rsidR="0023789D" w:rsidRPr="000263B8" w:rsidRDefault="0023789D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6B2427B7" w14:textId="77777777" w:rsidR="0023789D" w:rsidRPr="000263B8" w:rsidRDefault="0023789D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65148CBE" w14:textId="77777777" w:rsidR="0023789D" w:rsidRPr="000263B8" w:rsidRDefault="0023789D" w:rsidP="00355B18">
      <w:pPr>
        <w:pStyle w:val="phlistitemized2"/>
      </w:pPr>
      <w:r w:rsidRPr="000263B8">
        <w:lastRenderedPageBreak/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60683933" w14:textId="75B39495" w:rsidR="0023789D" w:rsidRPr="000263B8" w:rsidRDefault="0023789D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1967541D" w14:textId="77777777" w:rsidR="0023789D" w:rsidRPr="000263B8" w:rsidRDefault="0023789D" w:rsidP="0023789D">
      <w:pPr>
        <w:pStyle w:val="3"/>
      </w:pPr>
      <w:bookmarkStart w:id="536" w:name="scroll-bookmark-126"/>
      <w:bookmarkStart w:id="537" w:name="_Toc118569110"/>
      <w:bookmarkStart w:id="538" w:name="_Toc120524882"/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536"/>
      <w:bookmarkEnd w:id="537"/>
      <w:bookmarkEnd w:id="538"/>
    </w:p>
    <w:p w14:paraId="2C12964E" w14:textId="77777777" w:rsidR="0023789D" w:rsidRPr="000263B8" w:rsidRDefault="0023789D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словари,</w:t>
      </w:r>
      <w:r w:rsidR="0081618C" w:rsidRPr="000263B8">
        <w:t xml:space="preserve"> </w:t>
      </w:r>
      <w:r w:rsidRPr="000263B8">
        <w:t>используемые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оказании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исследования.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81618C" w:rsidRPr="000263B8">
        <w:t xml:space="preserve"> </w:t>
      </w:r>
      <w:r w:rsidRPr="000263B8">
        <w:t>могут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загружены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приложенных</w:t>
      </w:r>
      <w:r w:rsidR="0081618C" w:rsidRPr="000263B8">
        <w:t xml:space="preserve"> </w:t>
      </w:r>
      <w:r w:rsidRPr="000263B8">
        <w:t>файлов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настроены</w:t>
      </w:r>
      <w:r w:rsidR="0081618C" w:rsidRPr="000263B8">
        <w:t xml:space="preserve"> </w:t>
      </w:r>
      <w:r w:rsidRPr="000263B8">
        <w:t>вручную.</w:t>
      </w:r>
    </w:p>
    <w:p w14:paraId="601D09E6" w14:textId="77777777" w:rsidR="0023789D" w:rsidRPr="000263B8" w:rsidRDefault="0023789D" w:rsidP="0023789D">
      <w:pPr>
        <w:pStyle w:val="4"/>
      </w:pPr>
      <w:bookmarkStart w:id="539" w:name="scroll-bookmark-127"/>
      <w:r w:rsidRPr="000263B8">
        <w:t>Загрузка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файлов</w:t>
      </w:r>
      <w:bookmarkEnd w:id="539"/>
    </w:p>
    <w:p w14:paraId="5511950B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E8FB4B2" w14:textId="59D82AA3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_Ref119148882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116</w:t>
      </w:r>
      <w:r w:rsidR="00A65224">
        <w:fldChar w:fldCharType="end"/>
      </w:r>
      <w:r w:rsidR="00A65224">
        <w:t>)</w:t>
      </w:r>
      <w:r w:rsidRPr="000263B8">
        <w:t>;</w:t>
      </w:r>
    </w:p>
    <w:p w14:paraId="0A13C125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6D5B462B" wp14:editId="619FC6F2">
            <wp:extent cx="6295390" cy="2264190"/>
            <wp:effectExtent l="19050" t="19050" r="10160" b="22225"/>
            <wp:docPr id="100102" name="Рисунок 100102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59309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64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2E56FED" w14:textId="427A0754" w:rsidR="0023789D" w:rsidRPr="000263B8" w:rsidRDefault="00E15409" w:rsidP="00E24349">
      <w:pPr>
        <w:pStyle w:val="phfiguretitle"/>
      </w:pPr>
      <w:bookmarkStart w:id="540" w:name="_Ref119148882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116</w:t>
      </w:r>
      <w:r w:rsidR="0023789D" w:rsidRPr="000263B8">
        <w:fldChar w:fldCharType="end"/>
      </w:r>
      <w:bookmarkEnd w:id="540"/>
      <w:r w:rsidR="00A65224">
        <w:t xml:space="preserve"> –</w:t>
      </w:r>
      <w:r w:rsidR="0081618C" w:rsidRPr="000263B8">
        <w:t xml:space="preserve">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дополнительных</w:t>
      </w:r>
      <w:r w:rsidR="0081618C" w:rsidRPr="000263B8">
        <w:t xml:space="preserve"> </w:t>
      </w:r>
      <w:r w:rsidR="0023789D" w:rsidRPr="000263B8">
        <w:t>словарей</w:t>
      </w:r>
    </w:p>
    <w:p w14:paraId="27039584" w14:textId="1F50F472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_Ref119148892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117</w:t>
      </w:r>
      <w:r w:rsidR="00A65224">
        <w:fldChar w:fldCharType="end"/>
      </w:r>
      <w:r w:rsidR="00A65224">
        <w:t>)</w:t>
      </w:r>
      <w:r w:rsidRPr="000263B8">
        <w:t>;</w:t>
      </w:r>
    </w:p>
    <w:p w14:paraId="4F8BA831" w14:textId="77777777" w:rsidR="0023789D" w:rsidRPr="000263B8" w:rsidRDefault="0023789D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9A01E56" wp14:editId="1EB89CB7">
            <wp:extent cx="3252084" cy="1626042"/>
            <wp:effectExtent l="19050" t="19050" r="24765" b="12700"/>
            <wp:docPr id="100103" name="Рисунок 100103" descr="Окно загрузки дополнительного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89768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61843" cy="163092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C04554" w14:textId="079F04B6" w:rsidR="0023789D" w:rsidRPr="000263B8" w:rsidRDefault="00E15409" w:rsidP="00E24349">
      <w:pPr>
        <w:pStyle w:val="phfiguretitle"/>
      </w:pPr>
      <w:bookmarkStart w:id="541" w:name="_Ref119148892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117</w:t>
      </w:r>
      <w:r w:rsidR="0023789D" w:rsidRPr="000263B8">
        <w:fldChar w:fldCharType="end"/>
      </w:r>
      <w:bookmarkEnd w:id="541"/>
      <w:r w:rsidR="0081618C" w:rsidRPr="000263B8">
        <w:t xml:space="preserve"> </w:t>
      </w:r>
      <w:r w:rsidR="00A65224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загрузки</w:t>
      </w:r>
      <w:r w:rsidR="0081618C" w:rsidRPr="000263B8">
        <w:t xml:space="preserve"> </w:t>
      </w:r>
      <w:r w:rsidR="0023789D" w:rsidRPr="000263B8">
        <w:t>дополнительного</w:t>
      </w:r>
      <w:r w:rsidR="0081618C" w:rsidRPr="000263B8">
        <w:t xml:space="preserve"> </w:t>
      </w:r>
      <w:r w:rsidR="0023789D" w:rsidRPr="000263B8">
        <w:t>словаря</w:t>
      </w:r>
    </w:p>
    <w:p w14:paraId="5A308613" w14:textId="77777777" w:rsidR="0023789D" w:rsidRPr="000263B8" w:rsidRDefault="0023789D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окне:</w:t>
      </w:r>
    </w:p>
    <w:p w14:paraId="12946996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Файл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файл</w:t>
      </w:r>
      <w:r w:rsidR="0081618C" w:rsidRPr="000263B8">
        <w:t xml:space="preserve"> </w:t>
      </w:r>
      <w:r w:rsidR="0023789D" w:rsidRPr="000263B8">
        <w:t>загрузки</w:t>
      </w:r>
      <w:r w:rsidR="0081618C" w:rsidRPr="000263B8">
        <w:t xml:space="preserve"> </w:t>
      </w:r>
      <w:r w:rsidR="0023789D" w:rsidRPr="000263B8">
        <w:t>дополнительного</w:t>
      </w:r>
      <w:r w:rsidR="0081618C" w:rsidRPr="000263B8">
        <w:t xml:space="preserve"> </w:t>
      </w:r>
      <w:r w:rsidR="0023789D" w:rsidRPr="000263B8">
        <w:t>словаря:</w:t>
      </w:r>
    </w:p>
    <w:p w14:paraId="62A35B6F" w14:textId="77777777" w:rsidR="0023789D" w:rsidRDefault="00A65224" w:rsidP="00355B18">
      <w:pPr>
        <w:pStyle w:val="phlistitemized3"/>
      </w:pPr>
      <w:r>
        <w:t>«</w:t>
      </w:r>
      <w:r w:rsidR="0023789D" w:rsidRPr="00A65224">
        <w:t>Выгрузка</w:t>
      </w:r>
      <w:r w:rsidR="0081618C" w:rsidRPr="00A65224">
        <w:t xml:space="preserve"> </w:t>
      </w:r>
      <w:r w:rsidR="0023789D" w:rsidRPr="00A65224">
        <w:t>записи</w:t>
      </w:r>
      <w:r w:rsidR="0081618C" w:rsidRPr="00A65224">
        <w:t xml:space="preserve"> </w:t>
      </w:r>
      <w:r w:rsidR="0023789D" w:rsidRPr="00A65224">
        <w:t>из</w:t>
      </w:r>
      <w:r w:rsidR="0081618C" w:rsidRPr="00A65224">
        <w:t xml:space="preserve"> </w:t>
      </w:r>
      <w:r w:rsidR="0023789D" w:rsidRPr="00A65224">
        <w:t>раздела</w:t>
      </w:r>
      <w:r w:rsidR="0081618C" w:rsidRPr="00A65224">
        <w:t xml:space="preserve"> </w:t>
      </w:r>
      <w:r w:rsidR="000263B8" w:rsidRPr="00A65224">
        <w:t>«</w:t>
      </w:r>
      <w:r w:rsidR="0023789D" w:rsidRPr="00A65224">
        <w:t>Дополнительные</w:t>
      </w:r>
      <w:r w:rsidR="0081618C" w:rsidRPr="00A65224">
        <w:t xml:space="preserve"> </w:t>
      </w:r>
      <w:r w:rsidR="0023789D" w:rsidRPr="00A65224">
        <w:t>словари</w:t>
      </w:r>
      <w:r w:rsidR="000263B8" w:rsidRPr="00A65224">
        <w:t>»</w:t>
      </w:r>
      <w:r w:rsidR="0081618C" w:rsidRPr="00A65224">
        <w:t xml:space="preserve"> </w:t>
      </w:r>
      <w:r w:rsidR="0023789D" w:rsidRPr="00A65224">
        <w:t>_</w:t>
      </w:r>
      <w:r w:rsidR="0081618C" w:rsidRPr="00A65224">
        <w:t xml:space="preserve"> </w:t>
      </w:r>
      <w:r w:rsidR="0023789D" w:rsidRPr="00A65224">
        <w:t>CIT_CAT.xml</w:t>
      </w:r>
      <w:r>
        <w:rPr>
          <w:rStyle w:val="a5"/>
          <w:color w:val="auto"/>
        </w:rP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файл</w:t>
      </w:r>
      <w:r w:rsidR="0081618C" w:rsidRPr="000263B8">
        <w:t xml:space="preserve"> </w:t>
      </w:r>
      <w:r w:rsidR="0023789D" w:rsidRPr="000263B8">
        <w:t>загрузки</w:t>
      </w:r>
      <w:r w:rsidR="0081618C" w:rsidRPr="000263B8">
        <w:t xml:space="preserve"> </w:t>
      </w:r>
      <w:r w:rsidR="0023789D" w:rsidRPr="000263B8">
        <w:t>дополнительного</w:t>
      </w:r>
      <w:r w:rsidR="0081618C" w:rsidRPr="000263B8">
        <w:t xml:space="preserve"> </w:t>
      </w:r>
      <w:r w:rsidR="0023789D" w:rsidRPr="000263B8">
        <w:t>словаря</w:t>
      </w:r>
      <w:r w:rsidR="0081618C" w:rsidRPr="000263B8">
        <w:t xml:space="preserve"> </w:t>
      </w:r>
      <w:r w:rsidR="0023789D" w:rsidRPr="000263B8">
        <w:t>с</w:t>
      </w:r>
      <w:r w:rsidR="0081618C" w:rsidRPr="000263B8">
        <w:t xml:space="preserve"> </w:t>
      </w:r>
      <w:r w:rsidR="0023789D" w:rsidRPr="000263B8">
        <w:t>кодом</w:t>
      </w:r>
      <w:r w:rsidR="0081618C" w:rsidRPr="000263B8">
        <w:t xml:space="preserve"> </w:t>
      </w:r>
      <w:r w:rsidR="000263B8">
        <w:t>«</w:t>
      </w:r>
      <w:r w:rsidR="0023789D" w:rsidRPr="000263B8">
        <w:t>CIT_CAT</w:t>
      </w:r>
      <w:r w:rsidR="000263B8">
        <w:t>»</w:t>
      </w:r>
      <w:r>
        <w:t>:</w:t>
      </w:r>
    </w:p>
    <w:p w14:paraId="2FF79727" w14:textId="77777777" w:rsidR="00A65224" w:rsidRPr="000263B8" w:rsidRDefault="00A65224" w:rsidP="00A65224">
      <w:pPr>
        <w:pStyle w:val="phnormal"/>
      </w:pPr>
      <w:r>
        <w:object w:dxaOrig="1541" w:dyaOrig="998" w14:anchorId="2B60D94C">
          <v:shape id="_x0000_i1031" type="#_x0000_t75" style="width:79.5pt;height:50.25pt" o:ole="">
            <v:imagedata r:id="rId120" o:title=""/>
          </v:shape>
          <o:OLEObject Type="Embed" ProgID="Package" ShapeID="_x0000_i1031" DrawAspect="Icon" ObjectID="_1731490125" r:id="rId121"/>
        </w:object>
      </w:r>
    </w:p>
    <w:p w14:paraId="486E873D" w14:textId="77777777" w:rsidR="0023789D" w:rsidRDefault="00A65224" w:rsidP="00355B18">
      <w:pPr>
        <w:pStyle w:val="phlistitemized3"/>
      </w:pPr>
      <w:r>
        <w:t>«</w:t>
      </w:r>
      <w:r w:rsidR="0023789D" w:rsidRPr="00A65224">
        <w:t>Выгрузка</w:t>
      </w:r>
      <w:r w:rsidR="0081618C" w:rsidRPr="00A65224">
        <w:t xml:space="preserve"> </w:t>
      </w:r>
      <w:r w:rsidR="0023789D" w:rsidRPr="00A65224">
        <w:t>записи</w:t>
      </w:r>
      <w:r w:rsidR="0081618C" w:rsidRPr="00A65224">
        <w:t xml:space="preserve"> </w:t>
      </w:r>
      <w:r w:rsidR="0023789D" w:rsidRPr="00A65224">
        <w:t>из</w:t>
      </w:r>
      <w:r w:rsidR="0081618C" w:rsidRPr="00A65224">
        <w:t xml:space="preserve"> </w:t>
      </w:r>
      <w:r w:rsidR="0023789D" w:rsidRPr="00A65224">
        <w:t>раздела</w:t>
      </w:r>
      <w:r w:rsidR="0081618C" w:rsidRPr="00A65224">
        <w:t xml:space="preserve"> </w:t>
      </w:r>
      <w:r w:rsidR="000263B8" w:rsidRPr="00A65224">
        <w:t>«</w:t>
      </w:r>
      <w:r w:rsidR="0023789D" w:rsidRPr="00A65224">
        <w:t>Дополнительные</w:t>
      </w:r>
      <w:r w:rsidR="0081618C" w:rsidRPr="00A65224">
        <w:t xml:space="preserve"> </w:t>
      </w:r>
      <w:r w:rsidR="0023789D" w:rsidRPr="00A65224">
        <w:t>словари</w:t>
      </w:r>
      <w:r w:rsidR="000263B8" w:rsidRPr="00A65224">
        <w:t>»</w:t>
      </w:r>
      <w:r w:rsidR="0081618C" w:rsidRPr="00A65224">
        <w:t xml:space="preserve"> </w:t>
      </w:r>
      <w:r w:rsidR="0023789D" w:rsidRPr="00A65224">
        <w:t>_</w:t>
      </w:r>
      <w:r w:rsidR="0081618C" w:rsidRPr="00A65224">
        <w:t xml:space="preserve"> </w:t>
      </w:r>
      <w:r w:rsidR="0023789D" w:rsidRPr="00A65224">
        <w:t>CITOLOGY_MATERIAL.xml</w:t>
      </w:r>
      <w:r>
        <w:rPr>
          <w:rStyle w:val="a5"/>
          <w:color w:val="auto"/>
        </w:rP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файл</w:t>
      </w:r>
      <w:r w:rsidR="0081618C" w:rsidRPr="000263B8">
        <w:t xml:space="preserve"> </w:t>
      </w:r>
      <w:r w:rsidR="0023789D" w:rsidRPr="000263B8">
        <w:t>загрузки</w:t>
      </w:r>
      <w:r w:rsidR="0081618C" w:rsidRPr="000263B8">
        <w:t xml:space="preserve"> </w:t>
      </w:r>
      <w:r w:rsidR="0023789D" w:rsidRPr="000263B8">
        <w:t>дополнительного</w:t>
      </w:r>
      <w:r w:rsidR="0081618C" w:rsidRPr="000263B8">
        <w:t xml:space="preserve"> </w:t>
      </w:r>
      <w:r w:rsidR="0023789D" w:rsidRPr="000263B8">
        <w:t>словаря</w:t>
      </w:r>
      <w:r w:rsidR="0081618C" w:rsidRPr="000263B8">
        <w:t xml:space="preserve"> </w:t>
      </w:r>
      <w:r w:rsidR="0023789D" w:rsidRPr="000263B8">
        <w:t>с</w:t>
      </w:r>
      <w:r w:rsidR="0081618C" w:rsidRPr="000263B8">
        <w:t xml:space="preserve"> </w:t>
      </w:r>
      <w:r w:rsidR="0023789D" w:rsidRPr="000263B8">
        <w:t>кодом</w:t>
      </w:r>
      <w:r w:rsidR="0081618C" w:rsidRPr="000263B8">
        <w:t xml:space="preserve"> </w:t>
      </w:r>
      <w:r w:rsidR="000263B8">
        <w:t>«</w:t>
      </w:r>
      <w:r w:rsidR="0023789D" w:rsidRPr="000263B8">
        <w:t>CITOLOGY_MATERIAL</w:t>
      </w:r>
      <w:r w:rsidR="000263B8">
        <w:t>»</w:t>
      </w:r>
      <w:r>
        <w:t>:</w:t>
      </w:r>
    </w:p>
    <w:p w14:paraId="5347015B" w14:textId="77777777" w:rsidR="00A65224" w:rsidRPr="000263B8" w:rsidRDefault="00A65224" w:rsidP="00A65224">
      <w:pPr>
        <w:pStyle w:val="phnormal"/>
      </w:pPr>
      <w:r>
        <w:object w:dxaOrig="1541" w:dyaOrig="998" w14:anchorId="3D7CF0A8">
          <v:shape id="_x0000_i1032" type="#_x0000_t75" style="width:79.5pt;height:50.25pt" o:ole="">
            <v:imagedata r:id="rId122" o:title=""/>
          </v:shape>
          <o:OLEObject Type="Embed" ProgID="Package" ShapeID="_x0000_i1032" DrawAspect="Icon" ObjectID="_1731490126" r:id="rId123"/>
        </w:object>
      </w:r>
    </w:p>
    <w:p w14:paraId="660BE3DC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Загрузить</w:t>
      </w:r>
      <w:r w:rsidR="0081618C" w:rsidRPr="000263B8">
        <w:t xml:space="preserve"> </w:t>
      </w:r>
      <w:r w:rsidR="00355B18">
        <w:t xml:space="preserve">справочник в </w:t>
      </w:r>
      <w:r w:rsidR="0023789D" w:rsidRPr="000263B8">
        <w:t>ЛПУ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МО,</w:t>
      </w:r>
      <w:r w:rsidR="0081618C" w:rsidRPr="000263B8">
        <w:t xml:space="preserve"> </w:t>
      </w:r>
      <w:r w:rsidR="0023789D" w:rsidRPr="000263B8">
        <w:t>в</w:t>
      </w:r>
      <w:r w:rsidR="0081618C" w:rsidRPr="000263B8">
        <w:t xml:space="preserve"> </w:t>
      </w:r>
      <w:r w:rsidR="0023789D" w:rsidRPr="000263B8">
        <w:t>рамках</w:t>
      </w:r>
      <w:r w:rsidR="0081618C" w:rsidRPr="000263B8">
        <w:t xml:space="preserve"> </w:t>
      </w:r>
      <w:r w:rsidR="0023789D" w:rsidRPr="000263B8">
        <w:t>которой</w:t>
      </w:r>
      <w:r w:rsidR="0081618C" w:rsidRPr="000263B8">
        <w:t xml:space="preserve"> </w:t>
      </w:r>
      <w:r w:rsidR="0023789D" w:rsidRPr="000263B8">
        <w:t>загружается</w:t>
      </w:r>
      <w:r w:rsidR="0081618C" w:rsidRPr="000263B8">
        <w:t xml:space="preserve"> </w:t>
      </w:r>
      <w:r w:rsidR="0023789D" w:rsidRPr="000263B8">
        <w:t>дополнительный</w:t>
      </w:r>
      <w:r w:rsidR="0081618C" w:rsidRPr="000263B8">
        <w:t xml:space="preserve"> </w:t>
      </w:r>
      <w:r w:rsidR="00A65224">
        <w:t>словарь.</w:t>
      </w:r>
    </w:p>
    <w:p w14:paraId="71316D06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указанного</w:t>
      </w:r>
      <w:r w:rsidR="0081618C" w:rsidRPr="000263B8">
        <w:t xml:space="preserve"> </w:t>
      </w:r>
      <w:r w:rsidRPr="000263B8">
        <w:t>файла.</w:t>
      </w:r>
    </w:p>
    <w:p w14:paraId="103073EC" w14:textId="77777777" w:rsidR="0023789D" w:rsidRPr="000263B8" w:rsidRDefault="0023789D" w:rsidP="0023789D">
      <w:pPr>
        <w:pStyle w:val="4"/>
      </w:pPr>
      <w:bookmarkStart w:id="542" w:name="scroll-bookmark-128"/>
      <w:r w:rsidRPr="000263B8">
        <w:t>Ручная</w:t>
      </w:r>
      <w:r w:rsidR="0081618C" w:rsidRPr="000263B8">
        <w:t xml:space="preserve"> </w:t>
      </w:r>
      <w:r w:rsidRPr="000263B8">
        <w:t>настройка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bookmarkEnd w:id="542"/>
    </w:p>
    <w:p w14:paraId="2DDBD836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66026149" w14:textId="2A610CA1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_Ref119149041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118</w:t>
      </w:r>
      <w:r w:rsidR="00A65224">
        <w:fldChar w:fldCharType="end"/>
      </w:r>
      <w:r w:rsidR="00A65224">
        <w:t>)</w:t>
      </w:r>
      <w:r w:rsidRPr="000263B8">
        <w:t>;</w:t>
      </w:r>
    </w:p>
    <w:p w14:paraId="045B2D47" w14:textId="77777777" w:rsidR="0023789D" w:rsidRPr="000263B8" w:rsidRDefault="0023789D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D2931C6" wp14:editId="3067637B">
            <wp:extent cx="6295390" cy="2264190"/>
            <wp:effectExtent l="19050" t="19050" r="10160" b="22225"/>
            <wp:docPr id="100104" name="Рисунок 100104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61091" name="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641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E4A4A8" w14:textId="54F34025" w:rsidR="0023789D" w:rsidRPr="000263B8" w:rsidRDefault="00E15409" w:rsidP="00E24349">
      <w:pPr>
        <w:pStyle w:val="phfiguretitle"/>
      </w:pPr>
      <w:bookmarkStart w:id="543" w:name="_Ref119149041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118</w:t>
      </w:r>
      <w:r w:rsidR="0023789D" w:rsidRPr="000263B8">
        <w:fldChar w:fldCharType="end"/>
      </w:r>
      <w:bookmarkEnd w:id="543"/>
      <w:r w:rsidR="00A65224">
        <w:t xml:space="preserve"> –</w:t>
      </w:r>
      <w:r w:rsidR="0081618C" w:rsidRPr="000263B8">
        <w:t xml:space="preserve">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дополнительных</w:t>
      </w:r>
      <w:r w:rsidR="0081618C" w:rsidRPr="000263B8">
        <w:t xml:space="preserve"> </w:t>
      </w:r>
      <w:r w:rsidR="0023789D" w:rsidRPr="000263B8">
        <w:t>словарей</w:t>
      </w:r>
    </w:p>
    <w:p w14:paraId="368D8CC9" w14:textId="6C3F13F6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_Ref119149051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119</w:t>
      </w:r>
      <w:r w:rsidR="00A65224">
        <w:fldChar w:fldCharType="end"/>
      </w:r>
      <w:r w:rsidR="00A65224">
        <w:t>)</w:t>
      </w:r>
      <w:r w:rsidRPr="000263B8">
        <w:t>;</w:t>
      </w:r>
    </w:p>
    <w:p w14:paraId="6F5EC6FF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0960248D" wp14:editId="4866F7E9">
            <wp:extent cx="3657600" cy="1682803"/>
            <wp:effectExtent l="19050" t="19050" r="19050" b="12700"/>
            <wp:docPr id="100105" name="Рисунок 100105" descr="Окно добавления дополнительного сло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06213" name="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663982" cy="168573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050585" w14:textId="6AA39824" w:rsidR="0023789D" w:rsidRPr="000263B8" w:rsidRDefault="00E15409" w:rsidP="00E24349">
      <w:pPr>
        <w:pStyle w:val="phfiguretitle"/>
      </w:pPr>
      <w:bookmarkStart w:id="544" w:name="_Ref119149051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119</w:t>
      </w:r>
      <w:r w:rsidR="0023789D" w:rsidRPr="000263B8">
        <w:fldChar w:fldCharType="end"/>
      </w:r>
      <w:bookmarkEnd w:id="544"/>
      <w:r w:rsidR="0081618C" w:rsidRPr="000263B8">
        <w:t xml:space="preserve"> </w:t>
      </w:r>
      <w:r w:rsidR="00A65224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добавления</w:t>
      </w:r>
      <w:r w:rsidR="0081618C" w:rsidRPr="000263B8">
        <w:t xml:space="preserve"> </w:t>
      </w:r>
      <w:r w:rsidR="0023789D" w:rsidRPr="000263B8">
        <w:t>дополнительного</w:t>
      </w:r>
      <w:r w:rsidR="0081618C" w:rsidRPr="000263B8">
        <w:t xml:space="preserve"> </w:t>
      </w:r>
      <w:r w:rsidR="0023789D" w:rsidRPr="000263B8">
        <w:t>словаря</w:t>
      </w:r>
    </w:p>
    <w:p w14:paraId="35B193E9" w14:textId="1681077D" w:rsidR="00A65224" w:rsidRDefault="0023789D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_Ref119149068 \h </w:instrText>
      </w:r>
      <w:r w:rsidR="00A65224">
        <w:fldChar w:fldCharType="separate"/>
      </w:r>
      <w:r w:rsidR="00865695">
        <w:t>Таблица </w:t>
      </w:r>
      <w:r w:rsidR="00865695">
        <w:rPr>
          <w:noProof/>
        </w:rPr>
        <w:t>93</w:t>
      </w:r>
      <w:r w:rsidR="00A65224">
        <w:fldChar w:fldCharType="end"/>
      </w:r>
      <w:r w:rsidR="00A65224">
        <w:t>)</w:t>
      </w:r>
      <w:r w:rsidRPr="000263B8">
        <w:t>;</w:t>
      </w:r>
    </w:p>
    <w:p w14:paraId="78842E41" w14:textId="04DBB2F0" w:rsidR="0023789D" w:rsidRPr="000263B8" w:rsidRDefault="00E15409" w:rsidP="00E24349">
      <w:pPr>
        <w:pStyle w:val="phtabletitle"/>
      </w:pPr>
      <w:bookmarkStart w:id="545" w:name="_Ref119149068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93</w:t>
      </w:r>
      <w:r w:rsidR="0023789D" w:rsidRPr="000263B8">
        <w:fldChar w:fldCharType="end"/>
      </w:r>
      <w:bookmarkEnd w:id="545"/>
      <w:r w:rsidR="0081618C" w:rsidRPr="000263B8">
        <w:t xml:space="preserve"> </w:t>
      </w:r>
      <w:r w:rsidR="00A65224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дополнительных</w:t>
      </w:r>
      <w:r w:rsidR="0081618C" w:rsidRPr="000263B8">
        <w:t xml:space="preserve"> </w:t>
      </w:r>
      <w:r w:rsidR="0023789D" w:rsidRPr="000263B8">
        <w:t>словарей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57"/>
        <w:gridCol w:w="3052"/>
        <w:gridCol w:w="3979"/>
      </w:tblGrid>
      <w:tr w:rsidR="000263B8" w:rsidRPr="00E24349" w14:paraId="13F96C67" w14:textId="77777777" w:rsidTr="00846EA2">
        <w:trPr>
          <w:tblHeader/>
        </w:trPr>
        <w:tc>
          <w:tcPr>
            <w:tcW w:w="1549" w:type="pct"/>
          </w:tcPr>
          <w:p w14:paraId="01EF60F0" w14:textId="77777777" w:rsidR="0023789D" w:rsidRPr="00E24349" w:rsidRDefault="0023789D" w:rsidP="00355B18">
            <w:pPr>
              <w:pStyle w:val="phtablecolcaption"/>
            </w:pPr>
            <w:bookmarkStart w:id="546" w:name="scroll-bookmark-129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46"/>
          </w:p>
        </w:tc>
        <w:tc>
          <w:tcPr>
            <w:tcW w:w="3451" w:type="pct"/>
            <w:gridSpan w:val="2"/>
          </w:tcPr>
          <w:p w14:paraId="57668B43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366171E4" w14:textId="77777777" w:rsidTr="00846EA2">
        <w:tc>
          <w:tcPr>
            <w:tcW w:w="1549" w:type="pct"/>
          </w:tcPr>
          <w:p w14:paraId="62C0547A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1498" w:type="pct"/>
          </w:tcPr>
          <w:p w14:paraId="0775BAD8" w14:textId="77777777" w:rsidR="0023789D" w:rsidRPr="00E24349" w:rsidRDefault="0023789D" w:rsidP="00E24349">
            <w:pPr>
              <w:pStyle w:val="phtablecellleft"/>
            </w:pPr>
            <w:r w:rsidRPr="00E24349">
              <w:t>CIT_CAT</w:t>
            </w:r>
          </w:p>
        </w:tc>
        <w:tc>
          <w:tcPr>
            <w:tcW w:w="1953" w:type="pct"/>
          </w:tcPr>
          <w:p w14:paraId="4A8DA0DF" w14:textId="77777777" w:rsidR="0023789D" w:rsidRPr="00E24349" w:rsidRDefault="0023789D" w:rsidP="00E24349">
            <w:pPr>
              <w:pStyle w:val="phtablecellleft"/>
            </w:pPr>
            <w:r w:rsidRPr="00E24349">
              <w:t>CITOLOGY_MATERIAL</w:t>
            </w:r>
          </w:p>
        </w:tc>
      </w:tr>
      <w:tr w:rsidR="000263B8" w:rsidRPr="00E24349" w14:paraId="2EFDBCE2" w14:textId="77777777" w:rsidTr="00846EA2">
        <w:tc>
          <w:tcPr>
            <w:tcW w:w="1549" w:type="pct"/>
          </w:tcPr>
          <w:p w14:paraId="535AFA5D" w14:textId="77777777" w:rsidR="0023789D" w:rsidRPr="00E24349" w:rsidRDefault="0023789D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1498" w:type="pct"/>
          </w:tcPr>
          <w:p w14:paraId="6443A703" w14:textId="77777777" w:rsidR="0023789D" w:rsidRPr="00E24349" w:rsidRDefault="0023789D" w:rsidP="00E24349">
            <w:pPr>
              <w:pStyle w:val="phtablecellleft"/>
            </w:pPr>
            <w:r w:rsidRPr="00E24349">
              <w:t>Категория</w:t>
            </w:r>
            <w:r w:rsidR="0081618C" w:rsidRPr="00E24349">
              <w:t xml:space="preserve"> </w:t>
            </w:r>
            <w:r w:rsidRPr="00E24349">
              <w:t>сложности</w:t>
            </w:r>
            <w:r w:rsidR="0081618C" w:rsidRPr="00E24349">
              <w:t xml:space="preserve"> </w:t>
            </w:r>
            <w:r w:rsidRPr="00E24349">
              <w:t>цитологии</w:t>
            </w:r>
          </w:p>
        </w:tc>
        <w:tc>
          <w:tcPr>
            <w:tcW w:w="1953" w:type="pct"/>
          </w:tcPr>
          <w:p w14:paraId="126B0724" w14:textId="77777777" w:rsidR="0023789D" w:rsidRPr="00E24349" w:rsidRDefault="0023789D" w:rsidP="00E24349">
            <w:pPr>
              <w:pStyle w:val="phtablecellleft"/>
            </w:pPr>
            <w:r w:rsidRPr="00E24349">
              <w:t>Материал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53515259" w14:textId="77777777" w:rsidTr="00846EA2">
        <w:tc>
          <w:tcPr>
            <w:tcW w:w="1549" w:type="pct"/>
          </w:tcPr>
          <w:p w14:paraId="5743E48B" w14:textId="77777777" w:rsidR="0023789D" w:rsidRPr="00E24349" w:rsidRDefault="0023789D" w:rsidP="00E24349">
            <w:pPr>
              <w:pStyle w:val="phtablecellleft"/>
            </w:pPr>
            <w:r w:rsidRPr="00E24349">
              <w:t>Формат</w:t>
            </w:r>
          </w:p>
        </w:tc>
        <w:tc>
          <w:tcPr>
            <w:tcW w:w="1498" w:type="pct"/>
          </w:tcPr>
          <w:p w14:paraId="62A39C69" w14:textId="77777777" w:rsidR="0023789D" w:rsidRPr="00E24349" w:rsidRDefault="0023789D" w:rsidP="00E24349">
            <w:pPr>
              <w:pStyle w:val="phtablecellleft"/>
            </w:pPr>
            <w:r w:rsidRPr="00E24349">
              <w:t>Число</w:t>
            </w:r>
          </w:p>
        </w:tc>
        <w:tc>
          <w:tcPr>
            <w:tcW w:w="1953" w:type="pct"/>
          </w:tcPr>
          <w:p w14:paraId="39B441E9" w14:textId="77777777" w:rsidR="0023789D" w:rsidRPr="00E24349" w:rsidRDefault="0023789D" w:rsidP="00E24349">
            <w:pPr>
              <w:pStyle w:val="phtablecellleft"/>
            </w:pPr>
            <w:r w:rsidRPr="00E24349">
              <w:t>Число</w:t>
            </w:r>
          </w:p>
        </w:tc>
      </w:tr>
      <w:tr w:rsidR="000263B8" w:rsidRPr="00E24349" w14:paraId="3696B857" w14:textId="77777777" w:rsidTr="00846EA2">
        <w:tc>
          <w:tcPr>
            <w:tcW w:w="1549" w:type="pct"/>
          </w:tcPr>
          <w:p w14:paraId="71D0FDD7" w14:textId="77777777" w:rsidR="0023789D" w:rsidRPr="00E24349" w:rsidRDefault="0023789D" w:rsidP="00E24349">
            <w:pPr>
              <w:pStyle w:val="phtablecellleft"/>
            </w:pPr>
            <w:r w:rsidRPr="00E24349">
              <w:t>Общая</w:t>
            </w:r>
            <w:r w:rsidR="0081618C" w:rsidRPr="00E24349">
              <w:t xml:space="preserve"> </w:t>
            </w:r>
            <w:r w:rsidRPr="00E24349">
              <w:t>длина</w:t>
            </w:r>
            <w:r w:rsidR="0081618C" w:rsidRPr="00E24349">
              <w:t xml:space="preserve"> </w:t>
            </w:r>
            <w:r w:rsidRPr="00E24349">
              <w:t>числового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1498" w:type="pct"/>
          </w:tcPr>
          <w:p w14:paraId="79A71551" w14:textId="77777777" w:rsidR="0023789D" w:rsidRPr="00E24349" w:rsidRDefault="0023789D" w:rsidP="00E24349">
            <w:pPr>
              <w:pStyle w:val="phtablecellleft"/>
            </w:pPr>
            <w:r w:rsidRPr="00E24349">
              <w:t>17</w:t>
            </w:r>
          </w:p>
        </w:tc>
        <w:tc>
          <w:tcPr>
            <w:tcW w:w="1953" w:type="pct"/>
          </w:tcPr>
          <w:p w14:paraId="19E9BA24" w14:textId="77777777" w:rsidR="0023789D" w:rsidRPr="00E24349" w:rsidRDefault="0023789D" w:rsidP="00E24349">
            <w:pPr>
              <w:pStyle w:val="phtablecellleft"/>
            </w:pPr>
            <w:r w:rsidRPr="00E24349">
              <w:t>4</w:t>
            </w:r>
          </w:p>
        </w:tc>
      </w:tr>
      <w:tr w:rsidR="000263B8" w:rsidRPr="00E24349" w14:paraId="7C4F7A85" w14:textId="77777777" w:rsidTr="00846EA2">
        <w:tc>
          <w:tcPr>
            <w:tcW w:w="1549" w:type="pct"/>
          </w:tcPr>
          <w:p w14:paraId="4F2AC376" w14:textId="77777777" w:rsidR="0023789D" w:rsidRPr="00E24349" w:rsidRDefault="0023789D" w:rsidP="00E24349">
            <w:pPr>
              <w:pStyle w:val="phtablecellleft"/>
            </w:pPr>
            <w:r w:rsidRPr="00E24349">
              <w:t>Количество</w:t>
            </w:r>
            <w:r w:rsidR="0081618C" w:rsidRPr="00E24349">
              <w:t xml:space="preserve"> </w:t>
            </w:r>
            <w:r w:rsidRPr="00E24349">
              <w:t>знаков</w:t>
            </w:r>
            <w:r w:rsidR="0081618C" w:rsidRPr="00E24349">
              <w:t xml:space="preserve"> </w:t>
            </w:r>
            <w:r w:rsidRPr="00E24349">
              <w:t>после</w:t>
            </w:r>
            <w:r w:rsidR="0081618C" w:rsidRPr="00E24349">
              <w:t xml:space="preserve"> </w:t>
            </w:r>
            <w:r w:rsidRPr="00E24349">
              <w:t>запятой</w:t>
            </w:r>
          </w:p>
        </w:tc>
        <w:tc>
          <w:tcPr>
            <w:tcW w:w="1498" w:type="pct"/>
          </w:tcPr>
          <w:p w14:paraId="36996840" w14:textId="77777777" w:rsidR="0023789D" w:rsidRPr="00E24349" w:rsidRDefault="0023789D" w:rsidP="00E24349">
            <w:pPr>
              <w:pStyle w:val="phtablecellleft"/>
            </w:pPr>
            <w:r w:rsidRPr="00E24349">
              <w:t>0</w:t>
            </w:r>
          </w:p>
        </w:tc>
        <w:tc>
          <w:tcPr>
            <w:tcW w:w="1953" w:type="pct"/>
          </w:tcPr>
          <w:p w14:paraId="364125AF" w14:textId="77777777" w:rsidR="0023789D" w:rsidRPr="00E24349" w:rsidRDefault="0023789D" w:rsidP="00E24349">
            <w:pPr>
              <w:pStyle w:val="phtablecellleft"/>
            </w:pPr>
            <w:r w:rsidRPr="00E24349">
              <w:t>0</w:t>
            </w:r>
          </w:p>
        </w:tc>
      </w:tr>
    </w:tbl>
    <w:p w14:paraId="101C3941" w14:textId="77777777" w:rsidR="00A65224" w:rsidRDefault="00A65224" w:rsidP="00A65224">
      <w:pPr>
        <w:pStyle w:val="phnormal"/>
      </w:pPr>
    </w:p>
    <w:p w14:paraId="25CD2CAF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внесенных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;</w:t>
      </w:r>
    </w:p>
    <w:p w14:paraId="4B3806A5" w14:textId="77777777" w:rsidR="0023789D" w:rsidRPr="000263B8" w:rsidRDefault="0023789D" w:rsidP="00355B18">
      <w:pPr>
        <w:pStyle w:val="phlistitemized1"/>
      </w:pPr>
      <w:r w:rsidRPr="000263B8">
        <w:lastRenderedPageBreak/>
        <w:t>выберите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дополнительный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словаря.</w:t>
      </w:r>
      <w:r w:rsidR="0081618C" w:rsidRPr="000263B8">
        <w:t xml:space="preserve"> </w:t>
      </w: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3F63D650" w14:textId="31AA640E" w:rsidR="00A65224" w:rsidRDefault="005B49CA" w:rsidP="00A65224">
      <w:pPr>
        <w:pStyle w:val="phlistitemized2"/>
      </w:pPr>
      <w:r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="0023789D" w:rsidRPr="000263B8">
        <w:t>Добавить</w:t>
      </w:r>
      <w:r w:rsidR="000263B8">
        <w:t>»</w:t>
      </w:r>
      <w:r w:rsidR="0023789D" w:rsidRPr="000263B8">
        <w:t>.</w:t>
      </w:r>
      <w:r w:rsidR="0081618C" w:rsidRPr="000263B8">
        <w:t xml:space="preserve"> </w:t>
      </w:r>
      <w:r w:rsidR="0023789D" w:rsidRPr="000263B8">
        <w:t>Откроется</w:t>
      </w:r>
      <w:r w:rsidR="0081618C" w:rsidRPr="000263B8">
        <w:t xml:space="preserve">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добавления</w:t>
      </w:r>
      <w:r w:rsidR="0081618C" w:rsidRPr="000263B8">
        <w:t xml:space="preserve"> </w:t>
      </w:r>
      <w:r w:rsidR="0023789D" w:rsidRPr="000263B8">
        <w:t>значения</w:t>
      </w:r>
      <w:r w:rsidR="0081618C" w:rsidRPr="000263B8">
        <w:t xml:space="preserve"> </w:t>
      </w:r>
      <w:r w:rsidR="0023789D" w:rsidRPr="000263B8">
        <w:t>дополнительного</w:t>
      </w:r>
      <w:r w:rsidR="0081618C" w:rsidRPr="000263B8">
        <w:t xml:space="preserve"> </w:t>
      </w:r>
      <w:r w:rsidR="0023789D" w:rsidRPr="000263B8">
        <w:t>словаря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_Ref119149109 \h </w:instrText>
      </w:r>
      <w:r w:rsidR="00A65224">
        <w:fldChar w:fldCharType="separate"/>
      </w:r>
      <w:r w:rsidR="00865695">
        <w:t xml:space="preserve">Рисунок </w:t>
      </w:r>
      <w:r w:rsidR="00865695">
        <w:rPr>
          <w:noProof/>
        </w:rPr>
        <w:t>120</w:t>
      </w:r>
      <w:r w:rsidR="00A65224">
        <w:fldChar w:fldCharType="end"/>
      </w:r>
      <w:r w:rsidR="00A65224">
        <w:t>);</w:t>
      </w:r>
    </w:p>
    <w:p w14:paraId="742183E4" w14:textId="77777777" w:rsidR="00A65224" w:rsidRDefault="0023789D" w:rsidP="00A65224">
      <w:pPr>
        <w:pStyle w:val="phfigure"/>
      </w:pPr>
      <w:r w:rsidRPr="000263B8">
        <w:rPr>
          <w:noProof/>
        </w:rPr>
        <w:drawing>
          <wp:inline distT="0" distB="0" distL="0" distR="0" wp14:anchorId="31417272" wp14:editId="36D06039">
            <wp:extent cx="3880236" cy="1608681"/>
            <wp:effectExtent l="19050" t="19050" r="25400" b="10795"/>
            <wp:docPr id="100106" name="Рисунок 100106" descr="_scroll_external/attachments/image2022-10-3_16-31-56-eadede87e59f181489d9d922fe61a0d83257fa150e87b7b5ef847e93f1649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41895" name="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891357" cy="161329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CDB0F2" w14:textId="3914B666" w:rsidR="0023789D" w:rsidRPr="000263B8" w:rsidRDefault="00A65224" w:rsidP="00A65224">
      <w:pPr>
        <w:pStyle w:val="phfiguretitle"/>
      </w:pPr>
      <w:bookmarkStart w:id="547" w:name="_Ref11914910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65695">
        <w:rPr>
          <w:noProof/>
        </w:rPr>
        <w:t>120</w:t>
      </w:r>
      <w:r>
        <w:fldChar w:fldCharType="end"/>
      </w:r>
      <w:bookmarkEnd w:id="547"/>
      <w:r>
        <w:t xml:space="preserve"> – О</w:t>
      </w:r>
      <w:r w:rsidRPr="000263B8">
        <w:t>кно добавления значения дополнительного словаря</w:t>
      </w:r>
    </w:p>
    <w:p w14:paraId="220A1C24" w14:textId="3C0955BE" w:rsidR="0023789D" w:rsidRPr="000263B8" w:rsidRDefault="0023789D" w:rsidP="00A65224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_Ref119149122 \h </w:instrText>
      </w:r>
      <w:r w:rsidR="00A65224">
        <w:fldChar w:fldCharType="separate"/>
      </w:r>
      <w:r w:rsidR="00865695">
        <w:t>Таблица </w:t>
      </w:r>
      <w:r w:rsidR="00865695">
        <w:rPr>
          <w:noProof/>
        </w:rPr>
        <w:t>94</w:t>
      </w:r>
      <w:r w:rsidR="00A65224">
        <w:fldChar w:fldCharType="end"/>
      </w:r>
      <w:r w:rsidR="00A65224">
        <w:t>)</w:t>
      </w:r>
      <w:r w:rsidRPr="000263B8">
        <w:t>;</w:t>
      </w:r>
    </w:p>
    <w:p w14:paraId="78E65DF4" w14:textId="0AFE17BE" w:rsidR="0023789D" w:rsidRPr="000263B8" w:rsidRDefault="00E15409" w:rsidP="00E24349">
      <w:pPr>
        <w:pStyle w:val="phtabletitle"/>
      </w:pPr>
      <w:bookmarkStart w:id="548" w:name="_Ref119149122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94</w:t>
      </w:r>
      <w:r w:rsidR="0023789D" w:rsidRPr="000263B8">
        <w:fldChar w:fldCharType="end"/>
      </w:r>
      <w:bookmarkEnd w:id="548"/>
      <w:r w:rsidR="0081618C" w:rsidRPr="000263B8">
        <w:t xml:space="preserve"> </w:t>
      </w:r>
      <w:r w:rsidR="00A65224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значений</w:t>
      </w:r>
      <w:r w:rsidR="0081618C" w:rsidRPr="000263B8">
        <w:t xml:space="preserve"> </w:t>
      </w:r>
      <w:r w:rsidR="0023789D" w:rsidRPr="000263B8">
        <w:t>дополнительных</w:t>
      </w:r>
      <w:r w:rsidR="0081618C" w:rsidRPr="000263B8">
        <w:t xml:space="preserve"> </w:t>
      </w:r>
      <w:r w:rsidR="0023789D" w:rsidRPr="000263B8">
        <w:t>словарей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668"/>
        <w:gridCol w:w="2649"/>
        <w:gridCol w:w="3871"/>
      </w:tblGrid>
      <w:tr w:rsidR="000263B8" w:rsidRPr="00E24349" w14:paraId="57EB049B" w14:textId="77777777" w:rsidTr="00846EA2">
        <w:trPr>
          <w:tblHeader/>
        </w:trPr>
        <w:tc>
          <w:tcPr>
            <w:tcW w:w="1800" w:type="pct"/>
          </w:tcPr>
          <w:p w14:paraId="38AF416B" w14:textId="77777777" w:rsidR="0023789D" w:rsidRPr="00E24349" w:rsidRDefault="0023789D" w:rsidP="00355B18">
            <w:pPr>
              <w:pStyle w:val="phtablecolcaption"/>
            </w:pPr>
            <w:bookmarkStart w:id="549" w:name="scroll-bookmark-130"/>
            <w:r w:rsidRPr="00E24349">
              <w:t>Доп.</w:t>
            </w:r>
            <w:r w:rsidR="0081618C" w:rsidRPr="00E24349">
              <w:t xml:space="preserve"> </w:t>
            </w:r>
            <w:r w:rsidRPr="00E24349">
              <w:t>словарь</w:t>
            </w:r>
            <w:bookmarkEnd w:id="549"/>
          </w:p>
        </w:tc>
        <w:tc>
          <w:tcPr>
            <w:tcW w:w="1300" w:type="pct"/>
          </w:tcPr>
          <w:p w14:paraId="366D6F60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  <w:tc>
          <w:tcPr>
            <w:tcW w:w="1900" w:type="pct"/>
          </w:tcPr>
          <w:p w14:paraId="1F5696FC" w14:textId="77777777" w:rsidR="0023789D" w:rsidRPr="00E24349" w:rsidRDefault="0023789D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062D9F39" w14:textId="77777777" w:rsidTr="00846EA2">
        <w:tc>
          <w:tcPr>
            <w:tcW w:w="1800" w:type="pct"/>
            <w:vMerge w:val="restart"/>
          </w:tcPr>
          <w:p w14:paraId="6E1C9DF3" w14:textId="77777777" w:rsidR="0023789D" w:rsidRPr="00E24349" w:rsidRDefault="0023789D" w:rsidP="00E24349">
            <w:pPr>
              <w:pStyle w:val="phtablecellleft"/>
            </w:pPr>
            <w:r w:rsidRPr="00E24349">
              <w:t>CIT_CAT</w:t>
            </w:r>
          </w:p>
        </w:tc>
        <w:tc>
          <w:tcPr>
            <w:tcW w:w="1300" w:type="pct"/>
          </w:tcPr>
          <w:p w14:paraId="5AE465D7" w14:textId="77777777" w:rsidR="0023789D" w:rsidRPr="00E24349" w:rsidRDefault="0023789D" w:rsidP="00E24349">
            <w:pPr>
              <w:pStyle w:val="phtablecellleft"/>
            </w:pPr>
            <w:r w:rsidRPr="00E24349">
              <w:t>1</w:t>
            </w:r>
          </w:p>
        </w:tc>
        <w:tc>
          <w:tcPr>
            <w:tcW w:w="1900" w:type="pct"/>
          </w:tcPr>
          <w:p w14:paraId="0723DEF9" w14:textId="77777777" w:rsidR="0023789D" w:rsidRPr="00E24349" w:rsidRDefault="0023789D" w:rsidP="00E24349">
            <w:pPr>
              <w:pStyle w:val="phtablecellleft"/>
            </w:pPr>
            <w:r w:rsidRPr="00E24349">
              <w:t>Первая</w:t>
            </w:r>
            <w:r w:rsidR="0081618C" w:rsidRPr="00E24349">
              <w:t xml:space="preserve"> </w:t>
            </w:r>
            <w:r w:rsidRPr="00E24349">
              <w:t>(I)</w:t>
            </w:r>
          </w:p>
        </w:tc>
      </w:tr>
      <w:tr w:rsidR="000263B8" w:rsidRPr="00E24349" w14:paraId="7482E60D" w14:textId="77777777" w:rsidTr="00846EA2">
        <w:tc>
          <w:tcPr>
            <w:tcW w:w="1800" w:type="pct"/>
            <w:vMerge/>
          </w:tcPr>
          <w:p w14:paraId="1F41F9FE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41204629" w14:textId="77777777" w:rsidR="0023789D" w:rsidRPr="00E24349" w:rsidRDefault="0023789D" w:rsidP="00E24349">
            <w:pPr>
              <w:pStyle w:val="phtablecellleft"/>
            </w:pPr>
            <w:r w:rsidRPr="00E24349">
              <w:t>2</w:t>
            </w:r>
          </w:p>
        </w:tc>
        <w:tc>
          <w:tcPr>
            <w:tcW w:w="1900" w:type="pct"/>
          </w:tcPr>
          <w:p w14:paraId="0E307847" w14:textId="77777777" w:rsidR="0023789D" w:rsidRPr="00E24349" w:rsidRDefault="0023789D" w:rsidP="00E24349">
            <w:pPr>
              <w:pStyle w:val="phtablecellleft"/>
            </w:pPr>
            <w:r w:rsidRPr="00E24349">
              <w:t>Вторая</w:t>
            </w:r>
            <w:r w:rsidR="0081618C" w:rsidRPr="00E24349">
              <w:t xml:space="preserve"> </w:t>
            </w:r>
            <w:r w:rsidRPr="00E24349">
              <w:t>(II)</w:t>
            </w:r>
          </w:p>
        </w:tc>
      </w:tr>
      <w:tr w:rsidR="000263B8" w:rsidRPr="00E24349" w14:paraId="2F9D5889" w14:textId="77777777" w:rsidTr="00846EA2">
        <w:tc>
          <w:tcPr>
            <w:tcW w:w="1800" w:type="pct"/>
            <w:vMerge/>
          </w:tcPr>
          <w:p w14:paraId="5CC06BA5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5CEE7A92" w14:textId="77777777" w:rsidR="0023789D" w:rsidRPr="00E24349" w:rsidRDefault="0023789D" w:rsidP="00E24349">
            <w:pPr>
              <w:pStyle w:val="phtablecellleft"/>
            </w:pPr>
            <w:r w:rsidRPr="00E24349">
              <w:t>3</w:t>
            </w:r>
          </w:p>
        </w:tc>
        <w:tc>
          <w:tcPr>
            <w:tcW w:w="1900" w:type="pct"/>
          </w:tcPr>
          <w:p w14:paraId="43E126E1" w14:textId="77777777" w:rsidR="0023789D" w:rsidRPr="00E24349" w:rsidRDefault="0023789D" w:rsidP="00E24349">
            <w:pPr>
              <w:pStyle w:val="phtablecellleft"/>
            </w:pPr>
            <w:r w:rsidRPr="00E24349">
              <w:t>Третья</w:t>
            </w:r>
            <w:r w:rsidR="0081618C" w:rsidRPr="00E24349">
              <w:t xml:space="preserve"> </w:t>
            </w:r>
            <w:r w:rsidRPr="00E24349">
              <w:t>(III)</w:t>
            </w:r>
          </w:p>
        </w:tc>
      </w:tr>
      <w:tr w:rsidR="000263B8" w:rsidRPr="00E24349" w14:paraId="7EB4CDD6" w14:textId="77777777" w:rsidTr="00846EA2">
        <w:tc>
          <w:tcPr>
            <w:tcW w:w="1800" w:type="pct"/>
            <w:vMerge/>
          </w:tcPr>
          <w:p w14:paraId="425A4E98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D85FA5B" w14:textId="77777777" w:rsidR="0023789D" w:rsidRPr="00E24349" w:rsidRDefault="0023789D" w:rsidP="00E24349">
            <w:pPr>
              <w:pStyle w:val="phtablecellleft"/>
            </w:pPr>
            <w:r w:rsidRPr="00E24349">
              <w:t>4</w:t>
            </w:r>
            <w:r w:rsidR="0081618C" w:rsidRPr="00E24349">
              <w:t xml:space="preserve"> </w:t>
            </w:r>
          </w:p>
        </w:tc>
        <w:tc>
          <w:tcPr>
            <w:tcW w:w="1900" w:type="pct"/>
          </w:tcPr>
          <w:p w14:paraId="37E2466E" w14:textId="77777777" w:rsidR="0023789D" w:rsidRPr="00E24349" w:rsidRDefault="0023789D" w:rsidP="00E24349">
            <w:pPr>
              <w:pStyle w:val="phtablecellleft"/>
            </w:pPr>
            <w:r w:rsidRPr="00E24349">
              <w:t>Четвертая</w:t>
            </w:r>
            <w:r w:rsidR="0081618C" w:rsidRPr="00E24349">
              <w:t xml:space="preserve"> </w:t>
            </w:r>
            <w:r w:rsidRPr="00E24349">
              <w:t>(IV)</w:t>
            </w:r>
          </w:p>
        </w:tc>
      </w:tr>
      <w:tr w:rsidR="000263B8" w:rsidRPr="00E24349" w14:paraId="5D033F60" w14:textId="77777777" w:rsidTr="00846EA2">
        <w:tc>
          <w:tcPr>
            <w:tcW w:w="1800" w:type="pct"/>
            <w:vMerge/>
          </w:tcPr>
          <w:p w14:paraId="79498FD0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61F0F2F" w14:textId="77777777" w:rsidR="0023789D" w:rsidRPr="00E24349" w:rsidRDefault="0023789D" w:rsidP="00E24349">
            <w:pPr>
              <w:pStyle w:val="phtablecellleft"/>
            </w:pPr>
            <w:r w:rsidRPr="00E24349">
              <w:t>5</w:t>
            </w:r>
          </w:p>
        </w:tc>
        <w:tc>
          <w:tcPr>
            <w:tcW w:w="1900" w:type="pct"/>
          </w:tcPr>
          <w:p w14:paraId="409631DA" w14:textId="77777777" w:rsidR="0023789D" w:rsidRPr="00E24349" w:rsidRDefault="0023789D" w:rsidP="00E24349">
            <w:pPr>
              <w:pStyle w:val="phtablecellleft"/>
            </w:pPr>
            <w:r w:rsidRPr="00E24349">
              <w:t>Пятая</w:t>
            </w:r>
            <w:r w:rsidR="0081618C" w:rsidRPr="00E24349">
              <w:t xml:space="preserve"> </w:t>
            </w:r>
            <w:r w:rsidRPr="00E24349">
              <w:t>(V)</w:t>
            </w:r>
          </w:p>
        </w:tc>
      </w:tr>
      <w:tr w:rsidR="000263B8" w:rsidRPr="00E24349" w14:paraId="113A6C3E" w14:textId="77777777" w:rsidTr="00846EA2">
        <w:tc>
          <w:tcPr>
            <w:tcW w:w="1800" w:type="pct"/>
            <w:vMerge w:val="restart"/>
          </w:tcPr>
          <w:p w14:paraId="60A33524" w14:textId="77777777" w:rsidR="0023789D" w:rsidRPr="00E24349" w:rsidRDefault="0023789D" w:rsidP="00E24349">
            <w:pPr>
              <w:pStyle w:val="phtablecellleft"/>
            </w:pPr>
            <w:r w:rsidRPr="00E24349">
              <w:t>CITOLOGY_MATERIAL</w:t>
            </w:r>
          </w:p>
        </w:tc>
        <w:tc>
          <w:tcPr>
            <w:tcW w:w="1300" w:type="pct"/>
          </w:tcPr>
          <w:p w14:paraId="703A9C2A" w14:textId="77777777" w:rsidR="0023789D" w:rsidRPr="00E24349" w:rsidRDefault="0023789D" w:rsidP="00E24349">
            <w:pPr>
              <w:pStyle w:val="phtablecellleft"/>
            </w:pPr>
            <w:r w:rsidRPr="00E24349">
              <w:t>101</w:t>
            </w:r>
          </w:p>
        </w:tc>
        <w:tc>
          <w:tcPr>
            <w:tcW w:w="1900" w:type="pct"/>
          </w:tcPr>
          <w:p w14:paraId="1385DB4A" w14:textId="77777777" w:rsidR="0023789D" w:rsidRPr="00E24349" w:rsidRDefault="0023789D" w:rsidP="00E24349">
            <w:pPr>
              <w:pStyle w:val="phtablecellleft"/>
            </w:pPr>
            <w:r w:rsidRPr="00E24349">
              <w:t>Жидкость</w:t>
            </w:r>
            <w:r w:rsidR="0081618C" w:rsidRPr="00E24349">
              <w:t xml:space="preserve"> </w:t>
            </w:r>
            <w:r w:rsidRPr="00E24349">
              <w:t>амниотическая</w:t>
            </w:r>
          </w:p>
        </w:tc>
      </w:tr>
      <w:tr w:rsidR="000263B8" w:rsidRPr="00E24349" w14:paraId="2ABF47CC" w14:textId="77777777" w:rsidTr="00846EA2">
        <w:tc>
          <w:tcPr>
            <w:tcW w:w="1800" w:type="pct"/>
            <w:vMerge/>
          </w:tcPr>
          <w:p w14:paraId="09574F82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7591DE8D" w14:textId="77777777" w:rsidR="0023789D" w:rsidRPr="00E24349" w:rsidRDefault="0023789D" w:rsidP="00E24349">
            <w:pPr>
              <w:pStyle w:val="phtablecellleft"/>
            </w:pPr>
            <w:r w:rsidRPr="00E24349">
              <w:t>102</w:t>
            </w:r>
          </w:p>
        </w:tc>
        <w:tc>
          <w:tcPr>
            <w:tcW w:w="1900" w:type="pct"/>
          </w:tcPr>
          <w:p w14:paraId="7813CD7E" w14:textId="77777777" w:rsidR="0023789D" w:rsidRPr="00E24349" w:rsidRDefault="0023789D" w:rsidP="00E24349">
            <w:pPr>
              <w:pStyle w:val="phtablecellleft"/>
            </w:pPr>
            <w:r w:rsidRPr="00E24349">
              <w:t>Мазок</w:t>
            </w:r>
            <w:r w:rsidR="0081618C" w:rsidRPr="00E24349">
              <w:t xml:space="preserve"> </w:t>
            </w:r>
            <w:r w:rsidRPr="00E24349">
              <w:t>ректальный</w:t>
            </w:r>
          </w:p>
        </w:tc>
      </w:tr>
      <w:tr w:rsidR="000263B8" w:rsidRPr="00E24349" w14:paraId="32DD1C8A" w14:textId="77777777" w:rsidTr="00846EA2">
        <w:tc>
          <w:tcPr>
            <w:tcW w:w="1800" w:type="pct"/>
            <w:vMerge/>
          </w:tcPr>
          <w:p w14:paraId="07321BAE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285C8907" w14:textId="77777777" w:rsidR="0023789D" w:rsidRPr="00E24349" w:rsidRDefault="0023789D" w:rsidP="00E24349">
            <w:pPr>
              <w:pStyle w:val="phtablecellleft"/>
            </w:pPr>
            <w:r w:rsidRPr="00E24349">
              <w:t>103</w:t>
            </w:r>
          </w:p>
        </w:tc>
        <w:tc>
          <w:tcPr>
            <w:tcW w:w="1900" w:type="pct"/>
          </w:tcPr>
          <w:p w14:paraId="01018878" w14:textId="77777777" w:rsidR="0023789D" w:rsidRPr="00E24349" w:rsidRDefault="0023789D" w:rsidP="00E24349">
            <w:pPr>
              <w:pStyle w:val="phtablecellleft"/>
            </w:pPr>
            <w:r w:rsidRPr="00E24349">
              <w:t>Аспират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полости</w:t>
            </w:r>
            <w:r w:rsidR="0081618C" w:rsidRPr="00E24349">
              <w:t xml:space="preserve"> </w:t>
            </w:r>
            <w:r w:rsidRPr="00E24349">
              <w:t>матки</w:t>
            </w:r>
          </w:p>
        </w:tc>
      </w:tr>
      <w:tr w:rsidR="000263B8" w:rsidRPr="00E24349" w14:paraId="3970DA9D" w14:textId="77777777" w:rsidTr="00846EA2">
        <w:tc>
          <w:tcPr>
            <w:tcW w:w="1800" w:type="pct"/>
            <w:vMerge/>
          </w:tcPr>
          <w:p w14:paraId="679CB5C5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01F63188" w14:textId="77777777" w:rsidR="0023789D" w:rsidRPr="00E24349" w:rsidRDefault="0023789D" w:rsidP="00E24349">
            <w:pPr>
              <w:pStyle w:val="phtablecellleft"/>
            </w:pPr>
            <w:r w:rsidRPr="00E24349">
              <w:t>104</w:t>
            </w:r>
          </w:p>
        </w:tc>
        <w:tc>
          <w:tcPr>
            <w:tcW w:w="1900" w:type="pct"/>
          </w:tcPr>
          <w:p w14:paraId="5CD6D9DD" w14:textId="77777777" w:rsidR="0023789D" w:rsidRPr="00E24349" w:rsidRDefault="0023789D" w:rsidP="00E24349">
            <w:pPr>
              <w:pStyle w:val="phtablecellleft"/>
            </w:pPr>
            <w:r w:rsidRPr="00E24349">
              <w:t>Аспират</w:t>
            </w:r>
            <w:r w:rsidR="0081618C" w:rsidRPr="00E24349">
              <w:t xml:space="preserve"> </w:t>
            </w:r>
            <w:r w:rsidRPr="00E24349">
              <w:t>кисты</w:t>
            </w:r>
          </w:p>
        </w:tc>
      </w:tr>
      <w:tr w:rsidR="000263B8" w:rsidRPr="00E24349" w14:paraId="398F4291" w14:textId="77777777" w:rsidTr="00846EA2">
        <w:tc>
          <w:tcPr>
            <w:tcW w:w="1800" w:type="pct"/>
            <w:vMerge/>
          </w:tcPr>
          <w:p w14:paraId="397F9606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6EAB279D" w14:textId="77777777" w:rsidR="0023789D" w:rsidRPr="00E24349" w:rsidRDefault="0023789D" w:rsidP="00E24349">
            <w:pPr>
              <w:pStyle w:val="phtablecellleft"/>
            </w:pPr>
            <w:r w:rsidRPr="00E24349">
              <w:t>105</w:t>
            </w:r>
          </w:p>
        </w:tc>
        <w:tc>
          <w:tcPr>
            <w:tcW w:w="1900" w:type="pct"/>
          </w:tcPr>
          <w:p w14:paraId="371B9E28" w14:textId="77777777" w:rsidR="0023789D" w:rsidRPr="00E24349" w:rsidRDefault="0023789D" w:rsidP="00E24349">
            <w:pPr>
              <w:pStyle w:val="phtablecellleft"/>
            </w:pPr>
            <w:r w:rsidRPr="00E24349">
              <w:t>Жидкость</w:t>
            </w:r>
            <w:r w:rsidR="0081618C" w:rsidRPr="00E24349">
              <w:t xml:space="preserve"> </w:t>
            </w:r>
            <w:r w:rsidRPr="00E24349">
              <w:t>асцитическая</w:t>
            </w:r>
          </w:p>
        </w:tc>
      </w:tr>
      <w:tr w:rsidR="000263B8" w:rsidRPr="00E24349" w14:paraId="16ED8FEC" w14:textId="77777777" w:rsidTr="00846EA2">
        <w:tc>
          <w:tcPr>
            <w:tcW w:w="1800" w:type="pct"/>
            <w:vMerge/>
          </w:tcPr>
          <w:p w14:paraId="47F98CF1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4BA0D257" w14:textId="77777777" w:rsidR="0023789D" w:rsidRPr="00E24349" w:rsidRDefault="0023789D" w:rsidP="00E24349">
            <w:pPr>
              <w:pStyle w:val="phtablecellleft"/>
            </w:pPr>
            <w:r w:rsidRPr="00E24349">
              <w:t>106</w:t>
            </w:r>
          </w:p>
        </w:tc>
        <w:tc>
          <w:tcPr>
            <w:tcW w:w="1900" w:type="pct"/>
          </w:tcPr>
          <w:p w14:paraId="73B236CF" w14:textId="77777777" w:rsidR="0023789D" w:rsidRPr="00E24349" w:rsidRDefault="0023789D" w:rsidP="00E24349">
            <w:pPr>
              <w:pStyle w:val="phtablecellleft"/>
            </w:pPr>
            <w:r w:rsidRPr="00E24349">
              <w:t>Аутопсийный</w:t>
            </w:r>
            <w:r w:rsidR="0081618C" w:rsidRPr="00E24349">
              <w:t xml:space="preserve"> </w:t>
            </w:r>
            <w:r w:rsidRPr="00E24349">
              <w:t>материал</w:t>
            </w:r>
          </w:p>
        </w:tc>
      </w:tr>
      <w:tr w:rsidR="000263B8" w:rsidRPr="00E24349" w14:paraId="0566BB0E" w14:textId="77777777" w:rsidTr="00846EA2">
        <w:tc>
          <w:tcPr>
            <w:tcW w:w="1800" w:type="pct"/>
            <w:vMerge/>
          </w:tcPr>
          <w:p w14:paraId="32B719CA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3565380B" w14:textId="77777777" w:rsidR="0023789D" w:rsidRPr="00E24349" w:rsidRDefault="0023789D" w:rsidP="00E24349">
            <w:pPr>
              <w:pStyle w:val="phtablecellleft"/>
            </w:pPr>
            <w:r w:rsidRPr="00E24349">
              <w:t>108</w:t>
            </w:r>
          </w:p>
        </w:tc>
        <w:tc>
          <w:tcPr>
            <w:tcW w:w="1900" w:type="pct"/>
          </w:tcPr>
          <w:p w14:paraId="0723D9C9" w14:textId="77777777" w:rsidR="0023789D" w:rsidRPr="00E24349" w:rsidRDefault="0023789D" w:rsidP="00E24349">
            <w:pPr>
              <w:pStyle w:val="phtablecellleft"/>
            </w:pPr>
            <w:r w:rsidRPr="00E24349">
              <w:t>Кровь</w:t>
            </w:r>
            <w:r w:rsidR="0081618C" w:rsidRPr="00E24349">
              <w:t xml:space="preserve"> </w:t>
            </w:r>
            <w:r w:rsidRPr="00E24349">
              <w:t>венозная</w:t>
            </w:r>
          </w:p>
        </w:tc>
      </w:tr>
      <w:tr w:rsidR="000263B8" w:rsidRPr="00E24349" w14:paraId="2FE2B9B1" w14:textId="77777777" w:rsidTr="00846EA2">
        <w:tc>
          <w:tcPr>
            <w:tcW w:w="1800" w:type="pct"/>
            <w:vMerge/>
          </w:tcPr>
          <w:p w14:paraId="5122C30E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3DA1C80D" w14:textId="77777777" w:rsidR="0023789D" w:rsidRPr="00E24349" w:rsidRDefault="0023789D" w:rsidP="00E24349">
            <w:pPr>
              <w:pStyle w:val="phtablecellleft"/>
            </w:pPr>
            <w:r w:rsidRPr="00E24349">
              <w:t>110</w:t>
            </w:r>
          </w:p>
        </w:tc>
        <w:tc>
          <w:tcPr>
            <w:tcW w:w="1900" w:type="pct"/>
          </w:tcPr>
          <w:p w14:paraId="02847E02" w14:textId="77777777" w:rsidR="0023789D" w:rsidRPr="00E24349" w:rsidRDefault="0023789D" w:rsidP="00E24349">
            <w:pPr>
              <w:pStyle w:val="phtablecellleft"/>
            </w:pPr>
            <w:r w:rsidRPr="00E24349">
              <w:t>Жидкость</w:t>
            </w:r>
            <w:r w:rsidR="0081618C" w:rsidRPr="00E24349">
              <w:t xml:space="preserve"> </w:t>
            </w:r>
            <w:r w:rsidRPr="00E24349">
              <w:t>бронхоальвеолярная</w:t>
            </w:r>
            <w:r w:rsidR="0081618C" w:rsidRPr="00E24349">
              <w:t xml:space="preserve"> </w:t>
            </w:r>
            <w:r w:rsidRPr="00E24349">
              <w:t>лаважная</w:t>
            </w:r>
          </w:p>
        </w:tc>
      </w:tr>
      <w:tr w:rsidR="000263B8" w:rsidRPr="00E24349" w14:paraId="223B88F7" w14:textId="77777777" w:rsidTr="00846EA2">
        <w:tc>
          <w:tcPr>
            <w:tcW w:w="1800" w:type="pct"/>
            <w:vMerge/>
          </w:tcPr>
          <w:p w14:paraId="27FA802A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501392F7" w14:textId="77777777" w:rsidR="0023789D" w:rsidRPr="00E24349" w:rsidRDefault="0023789D" w:rsidP="00E24349">
            <w:pPr>
              <w:pStyle w:val="phtablecellleft"/>
            </w:pPr>
            <w:r w:rsidRPr="00E24349">
              <w:t>111</w:t>
            </w:r>
          </w:p>
        </w:tc>
        <w:tc>
          <w:tcPr>
            <w:tcW w:w="1900" w:type="pct"/>
          </w:tcPr>
          <w:p w14:paraId="19F9E10E" w14:textId="77777777" w:rsidR="0023789D" w:rsidRPr="00E24349" w:rsidRDefault="0023789D" w:rsidP="00E24349">
            <w:pPr>
              <w:pStyle w:val="phtablecellleft"/>
            </w:pPr>
            <w:r w:rsidRPr="00E24349">
              <w:t>Мазок</w:t>
            </w:r>
            <w:r w:rsidR="0081618C" w:rsidRPr="00E24349">
              <w:t xml:space="preserve"> </w:t>
            </w:r>
            <w:r w:rsidRPr="00E24349">
              <w:t>вагинально-ректальный</w:t>
            </w:r>
          </w:p>
        </w:tc>
      </w:tr>
      <w:tr w:rsidR="000263B8" w:rsidRPr="00E24349" w14:paraId="4C41D24F" w14:textId="77777777" w:rsidTr="00846EA2">
        <w:tc>
          <w:tcPr>
            <w:tcW w:w="1800" w:type="pct"/>
            <w:vMerge/>
          </w:tcPr>
          <w:p w14:paraId="61022C04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2B5F8FD0" w14:textId="77777777" w:rsidR="0023789D" w:rsidRPr="00E24349" w:rsidRDefault="0023789D" w:rsidP="00E24349">
            <w:pPr>
              <w:pStyle w:val="phtablecellleft"/>
            </w:pPr>
            <w:r w:rsidRPr="00E24349">
              <w:t>112</w:t>
            </w:r>
          </w:p>
        </w:tc>
        <w:tc>
          <w:tcPr>
            <w:tcW w:w="1900" w:type="pct"/>
          </w:tcPr>
          <w:p w14:paraId="0C1CE9CB" w14:textId="77777777" w:rsidR="0023789D" w:rsidRPr="00E24349" w:rsidRDefault="0023789D" w:rsidP="00E24349">
            <w:pPr>
              <w:pStyle w:val="phtablecellleft"/>
            </w:pPr>
            <w:r w:rsidRPr="00E24349">
              <w:t>Вода</w:t>
            </w:r>
          </w:p>
        </w:tc>
      </w:tr>
      <w:tr w:rsidR="000263B8" w:rsidRPr="00E24349" w14:paraId="31B6999B" w14:textId="77777777" w:rsidTr="00846EA2">
        <w:tc>
          <w:tcPr>
            <w:tcW w:w="1800" w:type="pct"/>
            <w:vMerge/>
          </w:tcPr>
          <w:p w14:paraId="142DF812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42927613" w14:textId="77777777" w:rsidR="0023789D" w:rsidRPr="00E24349" w:rsidRDefault="0023789D" w:rsidP="00E24349">
            <w:pPr>
              <w:pStyle w:val="phtablecellleft"/>
            </w:pPr>
            <w:r w:rsidRPr="00E24349">
              <w:t>113</w:t>
            </w:r>
          </w:p>
        </w:tc>
        <w:tc>
          <w:tcPr>
            <w:tcW w:w="1900" w:type="pct"/>
          </w:tcPr>
          <w:p w14:paraId="07C87ED6" w14:textId="77777777" w:rsidR="0023789D" w:rsidRPr="00E24349" w:rsidRDefault="0023789D" w:rsidP="00E24349">
            <w:pPr>
              <w:pStyle w:val="phtablecellleft"/>
            </w:pPr>
            <w:r w:rsidRPr="00E24349">
              <w:t>Воздух</w:t>
            </w:r>
            <w:r w:rsidR="0081618C" w:rsidRPr="00E24349">
              <w:t xml:space="preserve"> </w:t>
            </w:r>
            <w:r w:rsidRPr="00E24349">
              <w:t>выдыхаемый</w:t>
            </w:r>
          </w:p>
        </w:tc>
      </w:tr>
      <w:tr w:rsidR="000263B8" w:rsidRPr="00E24349" w14:paraId="64010643" w14:textId="77777777" w:rsidTr="00846EA2">
        <w:tc>
          <w:tcPr>
            <w:tcW w:w="1800" w:type="pct"/>
            <w:vMerge/>
          </w:tcPr>
          <w:p w14:paraId="452F9C2F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4E879ED9" w14:textId="77777777" w:rsidR="0023789D" w:rsidRPr="00E24349" w:rsidRDefault="0023789D" w:rsidP="00E24349">
            <w:pPr>
              <w:pStyle w:val="phtablecellleft"/>
            </w:pPr>
            <w:r w:rsidRPr="00E24349">
              <w:t>114</w:t>
            </w:r>
          </w:p>
        </w:tc>
        <w:tc>
          <w:tcPr>
            <w:tcW w:w="1900" w:type="pct"/>
          </w:tcPr>
          <w:p w14:paraId="43E5DAA0" w14:textId="77777777" w:rsidR="0023789D" w:rsidRPr="00E24349" w:rsidRDefault="0023789D" w:rsidP="00E24349">
            <w:pPr>
              <w:pStyle w:val="phtablecellleft"/>
            </w:pPr>
            <w:r w:rsidRPr="00E24349">
              <w:t>Волос</w:t>
            </w:r>
          </w:p>
        </w:tc>
      </w:tr>
      <w:tr w:rsidR="000263B8" w:rsidRPr="00E24349" w14:paraId="2B73EBD4" w14:textId="77777777" w:rsidTr="00846EA2">
        <w:tc>
          <w:tcPr>
            <w:tcW w:w="1800" w:type="pct"/>
            <w:vMerge/>
          </w:tcPr>
          <w:p w14:paraId="165A25E3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B6C3E5F" w14:textId="77777777" w:rsidR="0023789D" w:rsidRPr="00E24349" w:rsidRDefault="0023789D" w:rsidP="00E24349">
            <w:pPr>
              <w:pStyle w:val="phtablecellleft"/>
            </w:pPr>
            <w:r w:rsidRPr="00E24349">
              <w:t>115</w:t>
            </w:r>
          </w:p>
        </w:tc>
        <w:tc>
          <w:tcPr>
            <w:tcW w:w="1900" w:type="pct"/>
          </w:tcPr>
          <w:p w14:paraId="22A1923D" w14:textId="77777777" w:rsidR="0023789D" w:rsidRPr="00E24349" w:rsidRDefault="0023789D" w:rsidP="00E24349">
            <w:pPr>
              <w:pStyle w:val="phtablecellleft"/>
            </w:pPr>
            <w:r w:rsidRPr="00E24349">
              <w:t>Культура</w:t>
            </w:r>
            <w:r w:rsidR="0081618C" w:rsidRPr="00E24349">
              <w:t xml:space="preserve"> </w:t>
            </w:r>
            <w:r w:rsidRPr="00E24349">
              <w:t>микроорганизмов</w:t>
            </w:r>
          </w:p>
        </w:tc>
      </w:tr>
      <w:tr w:rsidR="000263B8" w:rsidRPr="00E24349" w14:paraId="0D0A83F5" w14:textId="77777777" w:rsidTr="00846EA2">
        <w:tc>
          <w:tcPr>
            <w:tcW w:w="1800" w:type="pct"/>
            <w:vMerge/>
          </w:tcPr>
          <w:p w14:paraId="192AEA4D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E6B4DFD" w14:textId="77777777" w:rsidR="0023789D" w:rsidRPr="00E24349" w:rsidRDefault="0023789D" w:rsidP="00E24349">
            <w:pPr>
              <w:pStyle w:val="phtablecellleft"/>
            </w:pPr>
            <w:r w:rsidRPr="00E24349">
              <w:t>117</w:t>
            </w:r>
          </w:p>
        </w:tc>
        <w:tc>
          <w:tcPr>
            <w:tcW w:w="1900" w:type="pct"/>
          </w:tcPr>
          <w:p w14:paraId="159B975D" w14:textId="77777777" w:rsidR="0023789D" w:rsidRPr="00E24349" w:rsidRDefault="0023789D" w:rsidP="00E24349">
            <w:pPr>
              <w:pStyle w:val="phtablecellleft"/>
            </w:pPr>
            <w:r w:rsidRPr="00E24349">
              <w:t>Гной</w:t>
            </w:r>
          </w:p>
        </w:tc>
      </w:tr>
      <w:tr w:rsidR="000263B8" w:rsidRPr="00E24349" w14:paraId="28524871" w14:textId="77777777" w:rsidTr="00846EA2">
        <w:tc>
          <w:tcPr>
            <w:tcW w:w="1800" w:type="pct"/>
            <w:vMerge/>
          </w:tcPr>
          <w:p w14:paraId="6775182E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22D962C" w14:textId="77777777" w:rsidR="0023789D" w:rsidRPr="00E24349" w:rsidRDefault="0023789D" w:rsidP="00E24349">
            <w:pPr>
              <w:pStyle w:val="phtablecellleft"/>
            </w:pPr>
            <w:r w:rsidRPr="00E24349">
              <w:t>118</w:t>
            </w:r>
          </w:p>
        </w:tc>
        <w:tc>
          <w:tcPr>
            <w:tcW w:w="1900" w:type="pct"/>
          </w:tcPr>
          <w:p w14:paraId="79E6DA51" w14:textId="77777777" w:rsidR="0023789D" w:rsidRPr="00E24349" w:rsidRDefault="0023789D" w:rsidP="00E24349">
            <w:pPr>
              <w:pStyle w:val="phtablecellleft"/>
            </w:pPr>
            <w:r w:rsidRPr="00E24349">
              <w:t>Содержимое</w:t>
            </w:r>
            <w:r w:rsidR="0081618C" w:rsidRPr="00E24349">
              <w:t xml:space="preserve"> </w:t>
            </w:r>
            <w:r w:rsidRPr="00E24349">
              <w:t>дуоденальное</w:t>
            </w:r>
          </w:p>
        </w:tc>
      </w:tr>
      <w:tr w:rsidR="000263B8" w:rsidRPr="00E24349" w14:paraId="3D5DFD37" w14:textId="77777777" w:rsidTr="00846EA2">
        <w:tc>
          <w:tcPr>
            <w:tcW w:w="1800" w:type="pct"/>
            <w:vMerge/>
          </w:tcPr>
          <w:p w14:paraId="77B1E9FE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7F6AB865" w14:textId="77777777" w:rsidR="0023789D" w:rsidRPr="00E24349" w:rsidRDefault="0023789D" w:rsidP="00E24349">
            <w:pPr>
              <w:pStyle w:val="phtablecellleft"/>
            </w:pPr>
            <w:r w:rsidRPr="00E24349">
              <w:t>119</w:t>
            </w:r>
          </w:p>
        </w:tc>
        <w:tc>
          <w:tcPr>
            <w:tcW w:w="1900" w:type="pct"/>
          </w:tcPr>
          <w:p w14:paraId="3C30F619" w14:textId="77777777" w:rsidR="0023789D" w:rsidRPr="00E24349" w:rsidRDefault="0023789D" w:rsidP="00E24349">
            <w:pPr>
              <w:pStyle w:val="phtablecellleft"/>
            </w:pPr>
            <w:r w:rsidRPr="00E24349">
              <w:t>Содержимое</w:t>
            </w:r>
            <w:r w:rsidR="0081618C" w:rsidRPr="00E24349">
              <w:t xml:space="preserve"> </w:t>
            </w:r>
            <w:r w:rsidRPr="00E24349">
              <w:t>желудочное</w:t>
            </w:r>
          </w:p>
        </w:tc>
      </w:tr>
      <w:tr w:rsidR="000263B8" w:rsidRPr="00E24349" w14:paraId="28AA845E" w14:textId="77777777" w:rsidTr="00846EA2">
        <w:tc>
          <w:tcPr>
            <w:tcW w:w="1800" w:type="pct"/>
            <w:vMerge/>
          </w:tcPr>
          <w:p w14:paraId="59C8028B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691666FC" w14:textId="77777777" w:rsidR="0023789D" w:rsidRPr="00E24349" w:rsidRDefault="0023789D" w:rsidP="00E24349">
            <w:pPr>
              <w:pStyle w:val="phtablecellleft"/>
            </w:pPr>
            <w:r w:rsidRPr="00E24349">
              <w:t>120</w:t>
            </w:r>
          </w:p>
        </w:tc>
        <w:tc>
          <w:tcPr>
            <w:tcW w:w="1900" w:type="pct"/>
          </w:tcPr>
          <w:p w14:paraId="1B79BF3F" w14:textId="77777777" w:rsidR="0023789D" w:rsidRPr="00E24349" w:rsidRDefault="0023789D" w:rsidP="00E24349">
            <w:pPr>
              <w:pStyle w:val="phtablecellleft"/>
            </w:pPr>
            <w:r w:rsidRPr="00E24349">
              <w:t>Желудочный</w:t>
            </w:r>
            <w:r w:rsidR="0081618C" w:rsidRPr="00E24349">
              <w:t xml:space="preserve"> </w:t>
            </w:r>
            <w:r w:rsidRPr="00E24349">
              <w:t>сок</w:t>
            </w:r>
          </w:p>
        </w:tc>
      </w:tr>
      <w:tr w:rsidR="000263B8" w:rsidRPr="00E24349" w14:paraId="390195DD" w14:textId="77777777" w:rsidTr="00846EA2">
        <w:tc>
          <w:tcPr>
            <w:tcW w:w="1800" w:type="pct"/>
            <w:vMerge/>
          </w:tcPr>
          <w:p w14:paraId="30A4D1A2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3E0AF244" w14:textId="77777777" w:rsidR="0023789D" w:rsidRPr="00E24349" w:rsidRDefault="0023789D" w:rsidP="00E24349">
            <w:pPr>
              <w:pStyle w:val="phtablecellleft"/>
            </w:pPr>
            <w:r w:rsidRPr="00E24349">
              <w:t>122</w:t>
            </w:r>
          </w:p>
        </w:tc>
        <w:tc>
          <w:tcPr>
            <w:tcW w:w="1900" w:type="pct"/>
          </w:tcPr>
          <w:p w14:paraId="44FD004E" w14:textId="77777777" w:rsidR="0023789D" w:rsidRPr="00E24349" w:rsidRDefault="0023789D" w:rsidP="00E24349">
            <w:pPr>
              <w:pStyle w:val="phtablecellleft"/>
            </w:pPr>
            <w:r w:rsidRPr="00E24349">
              <w:t>Желчь</w:t>
            </w:r>
          </w:p>
        </w:tc>
      </w:tr>
      <w:tr w:rsidR="000263B8" w:rsidRPr="00E24349" w14:paraId="675175FF" w14:textId="77777777" w:rsidTr="00846EA2">
        <w:tc>
          <w:tcPr>
            <w:tcW w:w="1800" w:type="pct"/>
            <w:vMerge/>
          </w:tcPr>
          <w:p w14:paraId="0CDF1DD9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6688CA26" w14:textId="77777777" w:rsidR="0023789D" w:rsidRPr="00E24349" w:rsidRDefault="0023789D" w:rsidP="00E24349">
            <w:pPr>
              <w:pStyle w:val="phtablecellleft"/>
            </w:pPr>
            <w:r w:rsidRPr="00E24349">
              <w:t>123</w:t>
            </w:r>
          </w:p>
        </w:tc>
        <w:tc>
          <w:tcPr>
            <w:tcW w:w="1900" w:type="pct"/>
          </w:tcPr>
          <w:p w14:paraId="28BFF61D" w14:textId="77777777" w:rsidR="0023789D" w:rsidRPr="00E24349" w:rsidRDefault="0023789D" w:rsidP="00E24349">
            <w:pPr>
              <w:pStyle w:val="phtablecellleft"/>
            </w:pPr>
            <w:r w:rsidRPr="00E24349">
              <w:t>Жидкость</w:t>
            </w:r>
            <w:r w:rsidR="0081618C" w:rsidRPr="00E24349">
              <w:t xml:space="preserve"> </w:t>
            </w:r>
            <w:r w:rsidRPr="00E24349">
              <w:t>диализная</w:t>
            </w:r>
          </w:p>
        </w:tc>
      </w:tr>
      <w:tr w:rsidR="000263B8" w:rsidRPr="00E24349" w14:paraId="69D9AB2F" w14:textId="77777777" w:rsidTr="00846EA2">
        <w:tc>
          <w:tcPr>
            <w:tcW w:w="1800" w:type="pct"/>
            <w:vMerge/>
          </w:tcPr>
          <w:p w14:paraId="3B28B212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23442EBD" w14:textId="77777777" w:rsidR="0023789D" w:rsidRPr="00E24349" w:rsidRDefault="0023789D" w:rsidP="00E24349">
            <w:pPr>
              <w:pStyle w:val="phtablecellleft"/>
            </w:pPr>
            <w:r w:rsidRPr="00E24349">
              <w:t>124</w:t>
            </w:r>
          </w:p>
        </w:tc>
        <w:tc>
          <w:tcPr>
            <w:tcW w:w="1900" w:type="pct"/>
          </w:tcPr>
          <w:p w14:paraId="09C1C61B" w14:textId="77777777" w:rsidR="0023789D" w:rsidRPr="00E24349" w:rsidRDefault="0023789D" w:rsidP="00E24349">
            <w:pPr>
              <w:pStyle w:val="phtablecellleft"/>
            </w:pPr>
            <w:r w:rsidRPr="00E24349">
              <w:t>Жидкость</w:t>
            </w:r>
            <w:r w:rsidR="0081618C" w:rsidRPr="00E24349">
              <w:t xml:space="preserve"> </w:t>
            </w:r>
            <w:r w:rsidRPr="00E24349">
              <w:t>дренажная</w:t>
            </w:r>
          </w:p>
        </w:tc>
      </w:tr>
      <w:tr w:rsidR="000263B8" w:rsidRPr="00E24349" w14:paraId="0BCB97F8" w14:textId="77777777" w:rsidTr="00846EA2">
        <w:tc>
          <w:tcPr>
            <w:tcW w:w="1800" w:type="pct"/>
            <w:vMerge/>
          </w:tcPr>
          <w:p w14:paraId="5E891ED0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4D6FEB40" w14:textId="77777777" w:rsidR="0023789D" w:rsidRPr="00E24349" w:rsidRDefault="0023789D" w:rsidP="00E24349">
            <w:pPr>
              <w:pStyle w:val="phtablecellleft"/>
            </w:pPr>
            <w:r w:rsidRPr="00E24349">
              <w:t>126</w:t>
            </w:r>
          </w:p>
        </w:tc>
        <w:tc>
          <w:tcPr>
            <w:tcW w:w="1900" w:type="pct"/>
          </w:tcPr>
          <w:p w14:paraId="59A0E059" w14:textId="77777777" w:rsidR="0023789D" w:rsidRPr="00E24349" w:rsidRDefault="0023789D" w:rsidP="00E24349">
            <w:pPr>
              <w:pStyle w:val="phtablecellleft"/>
            </w:pPr>
            <w:r w:rsidRPr="00E24349">
              <w:t>Мокрота</w:t>
            </w:r>
            <w:r w:rsidR="0081618C" w:rsidRPr="00E24349">
              <w:t xml:space="preserve"> </w:t>
            </w:r>
            <w:r w:rsidRPr="00E24349">
              <w:t>индуцированная</w:t>
            </w:r>
          </w:p>
        </w:tc>
      </w:tr>
      <w:tr w:rsidR="000263B8" w:rsidRPr="00E24349" w14:paraId="155E3500" w14:textId="77777777" w:rsidTr="00846EA2">
        <w:tc>
          <w:tcPr>
            <w:tcW w:w="1800" w:type="pct"/>
            <w:vMerge/>
          </w:tcPr>
          <w:p w14:paraId="1C91AC35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B88400D" w14:textId="77777777" w:rsidR="0023789D" w:rsidRPr="00E24349" w:rsidRDefault="0023789D" w:rsidP="00E24349">
            <w:pPr>
              <w:pStyle w:val="phtablecellleft"/>
            </w:pPr>
            <w:r w:rsidRPr="00E24349">
              <w:t>127</w:t>
            </w:r>
          </w:p>
        </w:tc>
        <w:tc>
          <w:tcPr>
            <w:tcW w:w="1900" w:type="pct"/>
          </w:tcPr>
          <w:p w14:paraId="550E018C" w14:textId="77777777" w:rsidR="0023789D" w:rsidRPr="00E24349" w:rsidRDefault="0023789D" w:rsidP="00E24349">
            <w:pPr>
              <w:pStyle w:val="phtablecellleft"/>
            </w:pPr>
            <w:r w:rsidRPr="00E24349">
              <w:t>Кал</w:t>
            </w:r>
          </w:p>
        </w:tc>
      </w:tr>
      <w:tr w:rsidR="000263B8" w:rsidRPr="00E24349" w14:paraId="73BEEB11" w14:textId="77777777" w:rsidTr="00846EA2">
        <w:tc>
          <w:tcPr>
            <w:tcW w:w="1800" w:type="pct"/>
            <w:vMerge/>
          </w:tcPr>
          <w:p w14:paraId="5A23EC02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2F21EC9B" w14:textId="77777777" w:rsidR="0023789D" w:rsidRPr="00E24349" w:rsidRDefault="0023789D" w:rsidP="00E24349">
            <w:pPr>
              <w:pStyle w:val="phtablecellleft"/>
            </w:pPr>
            <w:r w:rsidRPr="00E24349">
              <w:t>128</w:t>
            </w:r>
          </w:p>
        </w:tc>
        <w:tc>
          <w:tcPr>
            <w:tcW w:w="1900" w:type="pct"/>
          </w:tcPr>
          <w:p w14:paraId="437ED505" w14:textId="77777777" w:rsidR="0023789D" w:rsidRPr="00E24349" w:rsidRDefault="0023789D" w:rsidP="00E24349">
            <w:pPr>
              <w:pStyle w:val="phtablecellleft"/>
            </w:pPr>
            <w:r w:rsidRPr="00E24349">
              <w:t>Кожа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ее</w:t>
            </w:r>
            <w:r w:rsidR="0081618C" w:rsidRPr="00E24349">
              <w:t xml:space="preserve"> </w:t>
            </w:r>
            <w:r w:rsidRPr="00E24349">
              <w:t>придатки</w:t>
            </w:r>
          </w:p>
        </w:tc>
      </w:tr>
      <w:tr w:rsidR="000263B8" w:rsidRPr="00E24349" w14:paraId="58F940C1" w14:textId="77777777" w:rsidTr="00846EA2">
        <w:tc>
          <w:tcPr>
            <w:tcW w:w="1800" w:type="pct"/>
            <w:vMerge/>
          </w:tcPr>
          <w:p w14:paraId="7E4CEB99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67F759AB" w14:textId="77777777" w:rsidR="0023789D" w:rsidRPr="00E24349" w:rsidRDefault="0023789D" w:rsidP="00E24349">
            <w:pPr>
              <w:pStyle w:val="phtablecellleft"/>
            </w:pPr>
            <w:r w:rsidRPr="00E24349">
              <w:t>130</w:t>
            </w:r>
          </w:p>
        </w:tc>
        <w:tc>
          <w:tcPr>
            <w:tcW w:w="1900" w:type="pct"/>
          </w:tcPr>
          <w:p w14:paraId="1737F686" w14:textId="77777777" w:rsidR="0023789D" w:rsidRPr="00E24349" w:rsidRDefault="0023789D" w:rsidP="00E24349">
            <w:pPr>
              <w:pStyle w:val="phtablecellleft"/>
            </w:pPr>
            <w:r w:rsidRPr="00E24349">
              <w:t>Ткань</w:t>
            </w:r>
            <w:r w:rsidR="0081618C" w:rsidRPr="00E24349">
              <w:t xml:space="preserve"> </w:t>
            </w:r>
            <w:r w:rsidRPr="00E24349">
              <w:t>костная</w:t>
            </w:r>
          </w:p>
        </w:tc>
      </w:tr>
      <w:tr w:rsidR="000263B8" w:rsidRPr="00E24349" w14:paraId="4C213559" w14:textId="77777777" w:rsidTr="00846EA2">
        <w:tc>
          <w:tcPr>
            <w:tcW w:w="1800" w:type="pct"/>
            <w:vMerge/>
          </w:tcPr>
          <w:p w14:paraId="6D36104A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4E1BE177" w14:textId="77777777" w:rsidR="0023789D" w:rsidRPr="00E24349" w:rsidRDefault="0023789D" w:rsidP="00E24349">
            <w:pPr>
              <w:pStyle w:val="phtablecellleft"/>
            </w:pPr>
            <w:r w:rsidRPr="00E24349">
              <w:t>131</w:t>
            </w:r>
          </w:p>
        </w:tc>
        <w:tc>
          <w:tcPr>
            <w:tcW w:w="1900" w:type="pct"/>
          </w:tcPr>
          <w:p w14:paraId="1EA5725E" w14:textId="77777777" w:rsidR="0023789D" w:rsidRPr="00E24349" w:rsidRDefault="0023789D" w:rsidP="00E24349">
            <w:pPr>
              <w:pStyle w:val="phtablecellleft"/>
            </w:pPr>
            <w:r w:rsidRPr="00E24349">
              <w:t>Костный</w:t>
            </w:r>
            <w:r w:rsidR="0081618C" w:rsidRPr="00E24349">
              <w:t xml:space="preserve"> </w:t>
            </w:r>
            <w:r w:rsidRPr="00E24349">
              <w:t>мозг</w:t>
            </w:r>
          </w:p>
        </w:tc>
      </w:tr>
      <w:tr w:rsidR="000263B8" w:rsidRPr="00E24349" w14:paraId="7FA82DCE" w14:textId="77777777" w:rsidTr="00846EA2">
        <w:tc>
          <w:tcPr>
            <w:tcW w:w="1800" w:type="pct"/>
            <w:vMerge/>
          </w:tcPr>
          <w:p w14:paraId="31086FD3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2BB6B8FC" w14:textId="77777777" w:rsidR="0023789D" w:rsidRPr="00E24349" w:rsidRDefault="0023789D" w:rsidP="00E24349">
            <w:pPr>
              <w:pStyle w:val="phtablecellleft"/>
            </w:pPr>
            <w:r w:rsidRPr="00E24349">
              <w:t>132</w:t>
            </w:r>
          </w:p>
        </w:tc>
        <w:tc>
          <w:tcPr>
            <w:tcW w:w="1900" w:type="pct"/>
          </w:tcPr>
          <w:p w14:paraId="1BE37264" w14:textId="77777777" w:rsidR="0023789D" w:rsidRPr="00E24349" w:rsidRDefault="0023789D" w:rsidP="00E24349">
            <w:pPr>
              <w:pStyle w:val="phtablecellleft"/>
            </w:pPr>
            <w:r w:rsidRPr="00E24349">
              <w:t>Кровь</w:t>
            </w:r>
            <w:r w:rsidR="0081618C" w:rsidRPr="00E24349">
              <w:t xml:space="preserve"> </w:t>
            </w:r>
            <w:r w:rsidRPr="00E24349">
              <w:t>артериальная</w:t>
            </w:r>
          </w:p>
        </w:tc>
      </w:tr>
      <w:tr w:rsidR="000263B8" w:rsidRPr="00E24349" w14:paraId="43BD2B3C" w14:textId="77777777" w:rsidTr="00846EA2">
        <w:tc>
          <w:tcPr>
            <w:tcW w:w="1800" w:type="pct"/>
            <w:vMerge/>
          </w:tcPr>
          <w:p w14:paraId="71F242FA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7600567F" w14:textId="77777777" w:rsidR="0023789D" w:rsidRPr="00E24349" w:rsidRDefault="0023789D" w:rsidP="00E24349">
            <w:pPr>
              <w:pStyle w:val="phtablecellleft"/>
            </w:pPr>
            <w:r w:rsidRPr="00E24349">
              <w:t>133</w:t>
            </w:r>
          </w:p>
        </w:tc>
        <w:tc>
          <w:tcPr>
            <w:tcW w:w="1900" w:type="pct"/>
          </w:tcPr>
          <w:p w14:paraId="060332B6" w14:textId="77777777" w:rsidR="0023789D" w:rsidRPr="00E24349" w:rsidRDefault="0023789D" w:rsidP="00E24349">
            <w:pPr>
              <w:pStyle w:val="phtablecellleft"/>
            </w:pPr>
            <w:r w:rsidRPr="00E24349">
              <w:t>Кровь</w:t>
            </w:r>
            <w:r w:rsidR="0081618C" w:rsidRPr="00E24349">
              <w:t xml:space="preserve"> </w:t>
            </w:r>
            <w:r w:rsidRPr="00E24349">
              <w:t>капиллярная</w:t>
            </w:r>
          </w:p>
        </w:tc>
      </w:tr>
      <w:tr w:rsidR="000263B8" w:rsidRPr="00E24349" w14:paraId="2A26556E" w14:textId="77777777" w:rsidTr="00846EA2">
        <w:tc>
          <w:tcPr>
            <w:tcW w:w="1800" w:type="pct"/>
            <w:vMerge/>
          </w:tcPr>
          <w:p w14:paraId="4B3082B3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F12E811" w14:textId="77777777" w:rsidR="0023789D" w:rsidRPr="00E24349" w:rsidRDefault="0023789D" w:rsidP="00E24349">
            <w:pPr>
              <w:pStyle w:val="phtablecellleft"/>
            </w:pPr>
            <w:r w:rsidRPr="00E24349">
              <w:t>134</w:t>
            </w:r>
          </w:p>
        </w:tc>
        <w:tc>
          <w:tcPr>
            <w:tcW w:w="1900" w:type="pct"/>
          </w:tcPr>
          <w:p w14:paraId="335DA241" w14:textId="77777777" w:rsidR="0023789D" w:rsidRPr="00E24349" w:rsidRDefault="0023789D" w:rsidP="00E24349">
            <w:pPr>
              <w:pStyle w:val="phtablecellleft"/>
            </w:pPr>
            <w:r w:rsidRPr="00E24349">
              <w:t>Кровь</w:t>
            </w:r>
            <w:r w:rsidR="0081618C" w:rsidRPr="00E24349">
              <w:t xml:space="preserve"> </w:t>
            </w:r>
            <w:r w:rsidRPr="00E24349">
              <w:t>пуповинная</w:t>
            </w:r>
          </w:p>
        </w:tc>
      </w:tr>
      <w:tr w:rsidR="000263B8" w:rsidRPr="00E24349" w14:paraId="1AE1F666" w14:textId="77777777" w:rsidTr="00846EA2">
        <w:tc>
          <w:tcPr>
            <w:tcW w:w="1800" w:type="pct"/>
            <w:vMerge/>
          </w:tcPr>
          <w:p w14:paraId="1BA8312F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E7391D9" w14:textId="77777777" w:rsidR="0023789D" w:rsidRPr="00E24349" w:rsidRDefault="0023789D" w:rsidP="00E24349">
            <w:pPr>
              <w:pStyle w:val="phtablecellleft"/>
            </w:pPr>
            <w:r w:rsidRPr="00E24349">
              <w:t>135</w:t>
            </w:r>
          </w:p>
        </w:tc>
        <w:tc>
          <w:tcPr>
            <w:tcW w:w="1900" w:type="pct"/>
          </w:tcPr>
          <w:p w14:paraId="52AEE708" w14:textId="77777777" w:rsidR="0023789D" w:rsidRPr="00E24349" w:rsidRDefault="0023789D" w:rsidP="00E24349">
            <w:pPr>
              <w:pStyle w:val="phtablecellleft"/>
            </w:pPr>
            <w:r w:rsidRPr="00E24349">
              <w:t>Кровь</w:t>
            </w:r>
            <w:r w:rsidR="0081618C" w:rsidRPr="00E24349">
              <w:t xml:space="preserve"> </w:t>
            </w:r>
            <w:r w:rsidRPr="00E24349">
              <w:t>капиллярная</w:t>
            </w:r>
          </w:p>
        </w:tc>
      </w:tr>
      <w:tr w:rsidR="000263B8" w:rsidRPr="00E24349" w14:paraId="458E45FD" w14:textId="77777777" w:rsidTr="00846EA2">
        <w:tc>
          <w:tcPr>
            <w:tcW w:w="1800" w:type="pct"/>
            <w:vMerge/>
          </w:tcPr>
          <w:p w14:paraId="69B66E62" w14:textId="77777777" w:rsidR="0023789D" w:rsidRPr="00E24349" w:rsidRDefault="0023789D" w:rsidP="00E24349">
            <w:pPr>
              <w:pStyle w:val="phtablecellleft"/>
            </w:pPr>
          </w:p>
        </w:tc>
        <w:tc>
          <w:tcPr>
            <w:tcW w:w="1300" w:type="pct"/>
          </w:tcPr>
          <w:p w14:paraId="16B5A2CF" w14:textId="77777777" w:rsidR="0023789D" w:rsidRPr="00E24349" w:rsidRDefault="0023789D" w:rsidP="00E24349">
            <w:pPr>
              <w:pStyle w:val="phtablecellleft"/>
            </w:pPr>
            <w:r w:rsidRPr="00E24349">
              <w:t>136</w:t>
            </w:r>
          </w:p>
        </w:tc>
        <w:tc>
          <w:tcPr>
            <w:tcW w:w="1900" w:type="pct"/>
          </w:tcPr>
          <w:p w14:paraId="5133A6AE" w14:textId="77777777" w:rsidR="0023789D" w:rsidRPr="00E24349" w:rsidRDefault="0023789D" w:rsidP="00E24349">
            <w:pPr>
              <w:pStyle w:val="phtablecellleft"/>
            </w:pPr>
            <w:r w:rsidRPr="00E24349">
              <w:t>Жидкость</w:t>
            </w:r>
            <w:r w:rsidR="0081618C" w:rsidRPr="00E24349">
              <w:t xml:space="preserve"> </w:t>
            </w:r>
            <w:r w:rsidRPr="00E24349">
              <w:t>культуральная</w:t>
            </w:r>
          </w:p>
        </w:tc>
      </w:tr>
    </w:tbl>
    <w:p w14:paraId="7E1FE082" w14:textId="77777777" w:rsidR="00A65224" w:rsidRDefault="00A65224" w:rsidP="00A65224">
      <w:pPr>
        <w:pStyle w:val="phnormal"/>
      </w:pPr>
    </w:p>
    <w:p w14:paraId="27F4E71F" w14:textId="77777777" w:rsidR="0023789D" w:rsidRDefault="0023789D" w:rsidP="00A65224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внесенных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79534888" w14:textId="77777777" w:rsidR="00E24349" w:rsidRPr="000263B8" w:rsidRDefault="00E24349" w:rsidP="00E24349">
      <w:pPr>
        <w:pStyle w:val="phlistitemizedtitle"/>
      </w:pPr>
      <w:r w:rsidRPr="000263B8">
        <w:rPr>
          <w:b/>
        </w:rPr>
        <w:t>Примечание –</w:t>
      </w:r>
      <w:r w:rsidRPr="000263B8">
        <w:t xml:space="preserve"> Описанные в текущем пункте дополнительные словари заполняются согласно справочникам ФРНСИ:</w:t>
      </w:r>
    </w:p>
    <w:p w14:paraId="0B12730F" w14:textId="77777777" w:rsidR="00E24349" w:rsidRPr="000263B8" w:rsidRDefault="00E24349" w:rsidP="00E24349">
      <w:pPr>
        <w:pStyle w:val="phlistitemized1"/>
      </w:pPr>
      <w:r>
        <w:t>«</w:t>
      </w:r>
      <w:r w:rsidRPr="000263B8">
        <w:t xml:space="preserve">Категории сложности прижизненного </w:t>
      </w:r>
      <w:proofErr w:type="gramStart"/>
      <w:r w:rsidRPr="000263B8">
        <w:t>патолого-анатомического</w:t>
      </w:r>
      <w:proofErr w:type="gramEnd"/>
      <w:r w:rsidRPr="000263B8">
        <w:t xml:space="preserve"> исследования биопсийного (операционного) материала</w:t>
      </w:r>
      <w:r>
        <w:t>»</w:t>
      </w:r>
      <w:r w:rsidRPr="000263B8">
        <w:t xml:space="preserve"> (OID </w:t>
      </w:r>
      <w:r>
        <w:t>«</w:t>
      </w:r>
      <w:r w:rsidRPr="000263B8">
        <w:t>1.2.643.5.1.13.13.11.1549</w:t>
      </w:r>
      <w:r>
        <w:t>»</w:t>
      </w:r>
      <w:r w:rsidRPr="000263B8">
        <w:t>);</w:t>
      </w:r>
    </w:p>
    <w:p w14:paraId="5DD4BE6B" w14:textId="77777777" w:rsidR="00E24349" w:rsidRPr="000263B8" w:rsidRDefault="00E24349" w:rsidP="00E24349">
      <w:pPr>
        <w:pStyle w:val="phlistitemized1"/>
      </w:pPr>
      <w:r>
        <w:t>«</w:t>
      </w:r>
      <w:r w:rsidRPr="000263B8">
        <w:t>Федеральный справочник лабораторных исследований. Справочник лабораторных материалов и образцов</w:t>
      </w:r>
      <w:r>
        <w:t>»</w:t>
      </w:r>
      <w:r w:rsidRPr="000263B8">
        <w:t xml:space="preserve"> (OID </w:t>
      </w:r>
      <w:r>
        <w:t>«</w:t>
      </w:r>
      <w:r w:rsidRPr="000263B8">
        <w:t>1.2.643.5.1.13.13.11.1081</w:t>
      </w:r>
      <w:r>
        <w:t>»</w:t>
      </w:r>
      <w:r w:rsidRPr="000263B8">
        <w:t>).</w:t>
      </w:r>
    </w:p>
    <w:p w14:paraId="459A0303" w14:textId="77777777" w:rsidR="0023789D" w:rsidRPr="000263B8" w:rsidRDefault="0023789D" w:rsidP="0023789D">
      <w:pPr>
        <w:pStyle w:val="3"/>
      </w:pPr>
      <w:bookmarkStart w:id="550" w:name="scroll-bookmark-131"/>
      <w:bookmarkStart w:id="551" w:name="_Toc118569111"/>
      <w:bookmarkStart w:id="552" w:name="_Toc120524883"/>
      <w:r w:rsidRPr="000263B8">
        <w:lastRenderedPageBreak/>
        <w:t>Настройка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bookmarkEnd w:id="550"/>
      <w:bookmarkEnd w:id="551"/>
      <w:bookmarkEnd w:id="552"/>
    </w:p>
    <w:p w14:paraId="40725265" w14:textId="77777777" w:rsidR="00355B18" w:rsidRDefault="0023789D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возможности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должен</w:t>
      </w:r>
      <w:r w:rsidR="0081618C" w:rsidRPr="000263B8">
        <w:t xml:space="preserve"> </w:t>
      </w:r>
      <w:r w:rsidRPr="000263B8">
        <w:t>содержать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полей</w:t>
      </w:r>
      <w:r w:rsidR="00355B18">
        <w:t>:</w:t>
      </w:r>
    </w:p>
    <w:p w14:paraId="7CCFD164" w14:textId="77777777" w:rsidR="0023789D" w:rsidRPr="000263B8" w:rsidRDefault="0023789D" w:rsidP="00A65224">
      <w:pPr>
        <w:pStyle w:val="phlistitemized1"/>
        <w:keepNext/>
        <w:ind w:left="1316" w:right="0" w:hanging="465"/>
      </w:pPr>
      <w:r w:rsidRPr="000263B8">
        <w:t>поля,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которых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обязательном</w:t>
      </w:r>
      <w:r w:rsidR="0081618C" w:rsidRPr="000263B8">
        <w:t xml:space="preserve"> </w:t>
      </w:r>
      <w:r w:rsidRPr="000263B8">
        <w:t>порядке</w:t>
      </w:r>
      <w:r w:rsidR="0081618C" w:rsidRPr="000263B8">
        <w:t xml:space="preserve"> </w:t>
      </w:r>
      <w:r w:rsidRPr="000263B8">
        <w:t>должны</w:t>
      </w:r>
      <w:r w:rsidR="0081618C" w:rsidRPr="000263B8">
        <w:t xml:space="preserve"> </w:t>
      </w:r>
      <w:r w:rsidRPr="000263B8">
        <w:t>включаться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СЭМД:</w:t>
      </w:r>
    </w:p>
    <w:p w14:paraId="4BA0EE53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Номер</w:t>
      </w:r>
      <w:r w:rsidR="0081618C" w:rsidRPr="000263B8">
        <w:t xml:space="preserve"> </w:t>
      </w:r>
      <w:r w:rsidR="0023789D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ввода</w:t>
      </w:r>
      <w:r w:rsidR="0081618C" w:rsidRPr="000263B8">
        <w:t xml:space="preserve"> </w:t>
      </w:r>
      <w:r w:rsidR="0023789D" w:rsidRPr="000263B8">
        <w:t>номера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77E3CFE0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Услуга</w:t>
      </w:r>
      <w:r w:rsidR="0081618C" w:rsidRPr="000263B8">
        <w:t xml:space="preserve"> </w:t>
      </w:r>
      <w:r w:rsidR="0023789D" w:rsidRPr="000263B8">
        <w:t>забора</w:t>
      </w:r>
      <w:r w:rsidR="0081618C" w:rsidRPr="000263B8">
        <w:t xml:space="preserve"> </w:t>
      </w:r>
      <w:r w:rsidR="0023789D" w:rsidRPr="000263B8">
        <w:t>материала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указания</w:t>
      </w:r>
      <w:r w:rsidR="0081618C" w:rsidRPr="000263B8">
        <w:t xml:space="preserve"> </w:t>
      </w:r>
      <w:r w:rsidR="0023789D" w:rsidRPr="000263B8">
        <w:t>услуги</w:t>
      </w:r>
      <w:r w:rsidR="0081618C" w:rsidRPr="000263B8">
        <w:t xml:space="preserve"> </w:t>
      </w:r>
      <w:r w:rsidR="0023789D" w:rsidRPr="000263B8">
        <w:t>забора</w:t>
      </w:r>
      <w:r w:rsidR="0081618C" w:rsidRPr="000263B8">
        <w:t xml:space="preserve"> </w:t>
      </w:r>
      <w:r w:rsidR="0023789D" w:rsidRPr="000263B8">
        <w:t>материала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79AAA986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Дата</w:t>
      </w:r>
      <w:r w:rsidR="0081618C" w:rsidRPr="000263B8">
        <w:t xml:space="preserve"> </w:t>
      </w:r>
      <w:r w:rsidR="0023789D" w:rsidRPr="000263B8">
        <w:t>взятия</w:t>
      </w:r>
      <w:r w:rsidR="0081618C" w:rsidRPr="000263B8">
        <w:t xml:space="preserve"> </w:t>
      </w:r>
      <w:r w:rsidR="0023789D" w:rsidRPr="000263B8">
        <w:t>материала</w:t>
      </w:r>
      <w:r w:rsidR="0081618C" w:rsidRPr="000263B8">
        <w:t xml:space="preserve"> </w:t>
      </w:r>
      <w:r w:rsidR="0023789D" w:rsidRPr="000263B8">
        <w:t>из</w:t>
      </w:r>
      <w:r w:rsidR="0081618C" w:rsidRPr="000263B8">
        <w:t xml:space="preserve"> </w:t>
      </w:r>
      <w:r w:rsidR="0023789D" w:rsidRPr="000263B8">
        <w:t>направления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ввода</w:t>
      </w:r>
      <w:r w:rsidR="0081618C" w:rsidRPr="000263B8">
        <w:t xml:space="preserve"> </w:t>
      </w:r>
      <w:r w:rsidR="0023789D" w:rsidRPr="000263B8">
        <w:t>даты</w:t>
      </w:r>
      <w:r w:rsidR="0081618C" w:rsidRPr="000263B8">
        <w:t xml:space="preserve"> </w:t>
      </w:r>
      <w:r w:rsidR="0023789D" w:rsidRPr="000263B8">
        <w:t>забора</w:t>
      </w:r>
      <w:r w:rsidR="0081618C" w:rsidRPr="000263B8">
        <w:t xml:space="preserve"> </w:t>
      </w:r>
      <w:r w:rsidR="0023789D" w:rsidRPr="000263B8">
        <w:t>материала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23368247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Цитология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указания</w:t>
      </w:r>
      <w:r w:rsidR="0081618C" w:rsidRPr="000263B8">
        <w:t xml:space="preserve"> </w:t>
      </w:r>
      <w:r w:rsidR="0023789D" w:rsidRPr="000263B8">
        <w:t>материала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7D30965C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Объект</w:t>
      </w:r>
      <w:r w:rsidR="0081618C" w:rsidRPr="000263B8">
        <w:t xml:space="preserve"> </w:t>
      </w:r>
      <w:r w:rsidR="0023789D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указания</w:t>
      </w:r>
      <w:r w:rsidR="0081618C" w:rsidRPr="000263B8">
        <w:t xml:space="preserve"> </w:t>
      </w:r>
      <w:r w:rsidR="0023789D" w:rsidRPr="000263B8">
        <w:t>объекта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4C054CF2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Категория</w:t>
      </w:r>
      <w:r w:rsidR="0081618C" w:rsidRPr="000263B8">
        <w:t xml:space="preserve"> </w:t>
      </w:r>
      <w:r w:rsidR="0023789D" w:rsidRPr="000263B8">
        <w:t>сложности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указания</w:t>
      </w:r>
      <w:r w:rsidR="0081618C" w:rsidRPr="000263B8">
        <w:t xml:space="preserve"> </w:t>
      </w:r>
      <w:r w:rsidR="0023789D" w:rsidRPr="000263B8">
        <w:t>категории</w:t>
      </w:r>
      <w:r w:rsidR="0081618C" w:rsidRPr="000263B8">
        <w:t xml:space="preserve"> </w:t>
      </w:r>
      <w:r w:rsidR="0023789D" w:rsidRPr="000263B8">
        <w:t>сложности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0265ADC5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Кодирование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параметра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указания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параметра;</w:t>
      </w:r>
    </w:p>
    <w:p w14:paraId="11C8077B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Дата</w:t>
      </w:r>
      <w:r w:rsidR="0081618C" w:rsidRPr="000263B8">
        <w:t xml:space="preserve"> </w:t>
      </w:r>
      <w:r w:rsidR="0023789D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ввода</w:t>
      </w:r>
      <w:r w:rsidR="0081618C" w:rsidRPr="000263B8">
        <w:t xml:space="preserve"> </w:t>
      </w:r>
      <w:r w:rsidR="0023789D" w:rsidRPr="000263B8">
        <w:t>даты</w:t>
      </w:r>
      <w:r w:rsidR="0081618C" w:rsidRPr="000263B8">
        <w:t xml:space="preserve"> </w:t>
      </w:r>
      <w:r w:rsidR="0023789D" w:rsidRPr="000263B8">
        <w:t>выполнения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23789D" w:rsidRPr="000263B8">
        <w:t>исследования;</w:t>
      </w:r>
    </w:p>
    <w:p w14:paraId="41D3B3E8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Результат</w:t>
      </w:r>
      <w:r w:rsidR="0081618C" w:rsidRPr="000263B8">
        <w:t xml:space="preserve"> </w:t>
      </w:r>
      <w:r w:rsidR="0023789D" w:rsidRPr="000263B8">
        <w:t>исследования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указания</w:t>
      </w:r>
      <w:r w:rsidR="0081618C" w:rsidRPr="000263B8">
        <w:t xml:space="preserve"> </w:t>
      </w:r>
      <w:r w:rsidR="0023789D" w:rsidRPr="000263B8">
        <w:t>результата</w:t>
      </w:r>
      <w:r w:rsidR="0081618C" w:rsidRPr="000263B8">
        <w:t xml:space="preserve"> </w:t>
      </w:r>
      <w:r w:rsidR="0023789D" w:rsidRPr="000263B8">
        <w:t>цитологического</w:t>
      </w:r>
      <w:r w:rsidR="0081618C" w:rsidRPr="000263B8">
        <w:t xml:space="preserve"> </w:t>
      </w:r>
      <w:r w:rsidR="00A65224">
        <w:t>исследования.</w:t>
      </w:r>
    </w:p>
    <w:p w14:paraId="71A99AED" w14:textId="77777777" w:rsidR="0023789D" w:rsidRPr="000263B8" w:rsidRDefault="0023789D" w:rsidP="00355B18">
      <w:pPr>
        <w:pStyle w:val="phlistitemized1"/>
      </w:pPr>
      <w:r w:rsidRPr="000263B8">
        <w:t>поля,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которых</w:t>
      </w:r>
      <w:r w:rsidR="0081618C" w:rsidRPr="000263B8">
        <w:t xml:space="preserve"> </w:t>
      </w:r>
      <w:r w:rsidRPr="000263B8">
        <w:t>могут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включены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Pr="000263B8">
        <w:t>(в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их</w:t>
      </w:r>
      <w:r w:rsidR="0081618C" w:rsidRPr="000263B8">
        <w:t xml:space="preserve"> </w:t>
      </w:r>
      <w:r w:rsidRPr="000263B8">
        <w:t>наличия):</w:t>
      </w:r>
    </w:p>
    <w:p w14:paraId="12A97986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Заключение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предназначено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ввода</w:t>
      </w:r>
      <w:r w:rsidR="0081618C" w:rsidRPr="000263B8">
        <w:t xml:space="preserve"> </w:t>
      </w:r>
      <w:r w:rsidR="0023789D" w:rsidRPr="000263B8">
        <w:t>произвольного</w:t>
      </w:r>
      <w:r w:rsidR="0081618C" w:rsidRPr="000263B8">
        <w:t xml:space="preserve"> </w:t>
      </w:r>
      <w:r w:rsidR="0023789D" w:rsidRPr="000263B8">
        <w:t>текста</w:t>
      </w:r>
      <w:r w:rsidR="0081618C" w:rsidRPr="000263B8">
        <w:t xml:space="preserve"> </w:t>
      </w:r>
      <w:r w:rsidR="0023789D" w:rsidRPr="000263B8">
        <w:t>медицинского</w:t>
      </w:r>
      <w:r w:rsidR="0081618C" w:rsidRPr="000263B8">
        <w:t xml:space="preserve"> </w:t>
      </w:r>
      <w:r w:rsidR="0023789D" w:rsidRPr="000263B8">
        <w:t>заключения</w:t>
      </w:r>
      <w:r w:rsidR="0081618C" w:rsidRPr="000263B8">
        <w:t xml:space="preserve"> </w:t>
      </w:r>
      <w:r w:rsidR="0023789D" w:rsidRPr="000263B8">
        <w:t>(комментария</w:t>
      </w:r>
      <w:r w:rsidR="0081618C" w:rsidRPr="000263B8">
        <w:t xml:space="preserve"> </w:t>
      </w:r>
      <w:r w:rsidR="0023789D" w:rsidRPr="000263B8">
        <w:t>врача).</w:t>
      </w:r>
    </w:p>
    <w:p w14:paraId="0AA7D43D" w14:textId="77777777" w:rsidR="0023789D" w:rsidRPr="000263B8" w:rsidRDefault="0023789D" w:rsidP="00355B18">
      <w:pPr>
        <w:pStyle w:val="phnormal"/>
      </w:pPr>
      <w:r w:rsidRPr="000263B8">
        <w:t>Шаблон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может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загружен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Систему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приложенного</w:t>
      </w:r>
      <w:r w:rsidR="0081618C" w:rsidRPr="000263B8">
        <w:t xml:space="preserve"> </w:t>
      </w:r>
      <w:r w:rsidRPr="000263B8">
        <w:t>файла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настроен</w:t>
      </w:r>
      <w:r w:rsidR="0081618C" w:rsidRPr="000263B8">
        <w:t xml:space="preserve"> </w:t>
      </w:r>
      <w:r w:rsidRPr="000263B8">
        <w:t>вручную.</w:t>
      </w:r>
    </w:p>
    <w:p w14:paraId="6385D15E" w14:textId="77777777" w:rsidR="0023789D" w:rsidRPr="000263B8" w:rsidRDefault="0023789D" w:rsidP="0023789D">
      <w:pPr>
        <w:pStyle w:val="4"/>
      </w:pPr>
      <w:bookmarkStart w:id="553" w:name="scroll-bookmark-132"/>
      <w:r w:rsidRPr="000263B8">
        <w:t>Загрузка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файла</w:t>
      </w:r>
      <w:bookmarkEnd w:id="553"/>
    </w:p>
    <w:p w14:paraId="1FBDFF9B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загрузить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703ABD5" w14:textId="149B9F69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 w:rsidRPr="00355B18">
        <w:t xml:space="preserve">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_Ref119149189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121</w:t>
      </w:r>
      <w:r w:rsidR="00A65224">
        <w:fldChar w:fldCharType="end"/>
      </w:r>
      <w:r w:rsidR="00A65224">
        <w:t>)</w:t>
      </w:r>
      <w:r w:rsidRPr="000263B8">
        <w:t>;</w:t>
      </w:r>
    </w:p>
    <w:p w14:paraId="42E3F201" w14:textId="77777777" w:rsidR="0023789D" w:rsidRPr="000263B8" w:rsidRDefault="0023789D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3083841" wp14:editId="1D6315BE">
            <wp:extent cx="6295390" cy="2643368"/>
            <wp:effectExtent l="19050" t="19050" r="10160" b="24130"/>
            <wp:docPr id="100107" name="Рисунок 100107" descr="Форма настройки шаблонов оказани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32585" name="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4336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C7F238" w14:textId="711A6AF3" w:rsidR="0023789D" w:rsidRPr="000263B8" w:rsidRDefault="00E15409" w:rsidP="00E24349">
      <w:pPr>
        <w:pStyle w:val="phfiguretitle"/>
      </w:pPr>
      <w:bookmarkStart w:id="554" w:name="_Ref119149189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121</w:t>
      </w:r>
      <w:r w:rsidR="0023789D" w:rsidRPr="000263B8">
        <w:fldChar w:fldCharType="end"/>
      </w:r>
      <w:bookmarkEnd w:id="554"/>
      <w:r w:rsidR="0081618C" w:rsidRPr="000263B8">
        <w:t xml:space="preserve"> </w:t>
      </w:r>
      <w:r w:rsidR="00A65224">
        <w:t xml:space="preserve">–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шаблонов</w:t>
      </w:r>
      <w:r w:rsidR="0081618C" w:rsidRPr="000263B8">
        <w:t xml:space="preserve"> </w:t>
      </w:r>
      <w:r w:rsidR="0023789D" w:rsidRPr="000263B8">
        <w:t>оказания</w:t>
      </w:r>
      <w:r w:rsidR="0081618C" w:rsidRPr="000263B8">
        <w:t xml:space="preserve"> </w:t>
      </w:r>
      <w:r w:rsidR="0023789D" w:rsidRPr="000263B8">
        <w:t>услуг</w:t>
      </w:r>
    </w:p>
    <w:p w14:paraId="3AA430BA" w14:textId="088402CE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Сервис</w:t>
      </w:r>
      <w:r w:rsidR="00355B18">
        <w:t xml:space="preserve">/ 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_Ref119149200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122</w:t>
      </w:r>
      <w:r w:rsidR="00A65224">
        <w:fldChar w:fldCharType="end"/>
      </w:r>
      <w:r w:rsidR="00A65224">
        <w:t>)</w:t>
      </w:r>
      <w:r w:rsidRPr="000263B8">
        <w:t>;</w:t>
      </w:r>
    </w:p>
    <w:p w14:paraId="47EE1601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7D45E4E0" wp14:editId="7D6A50D2">
            <wp:extent cx="4222142" cy="1434351"/>
            <wp:effectExtent l="19050" t="19050" r="26035" b="13970"/>
            <wp:docPr id="100108" name="Рисунок 100108" descr="Окно загрузки шаблона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14090" name="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230402" cy="14371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CEF451" w14:textId="4E520F87" w:rsidR="0023789D" w:rsidRPr="000263B8" w:rsidRDefault="00E15409" w:rsidP="00E24349">
      <w:pPr>
        <w:pStyle w:val="phfiguretitle"/>
      </w:pPr>
      <w:bookmarkStart w:id="555" w:name="_Ref119149200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122</w:t>
      </w:r>
      <w:r w:rsidR="0023789D" w:rsidRPr="000263B8">
        <w:fldChar w:fldCharType="end"/>
      </w:r>
      <w:bookmarkEnd w:id="555"/>
      <w:r w:rsidR="0081618C" w:rsidRPr="000263B8">
        <w:t xml:space="preserve"> </w:t>
      </w:r>
      <w:r w:rsidR="00A65224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загрузки</w:t>
      </w:r>
      <w:r w:rsidR="0081618C" w:rsidRPr="000263B8">
        <w:t xml:space="preserve"> </w:t>
      </w:r>
      <w:r w:rsidR="0023789D" w:rsidRPr="000263B8">
        <w:t>шаблона</w:t>
      </w:r>
      <w:r w:rsidR="0081618C" w:rsidRPr="000263B8">
        <w:t xml:space="preserve"> </w:t>
      </w:r>
      <w:r w:rsidR="0023789D" w:rsidRPr="000263B8">
        <w:t>оказания</w:t>
      </w:r>
      <w:r w:rsidR="0081618C" w:rsidRPr="000263B8">
        <w:t xml:space="preserve"> </w:t>
      </w:r>
      <w:r w:rsidR="0023789D" w:rsidRPr="000263B8">
        <w:t>услуги</w:t>
      </w:r>
    </w:p>
    <w:p w14:paraId="057F73A3" w14:textId="77777777" w:rsidR="0023789D" w:rsidRPr="000263B8" w:rsidRDefault="0023789D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окне:</w:t>
      </w:r>
    </w:p>
    <w:p w14:paraId="0583EE23" w14:textId="77777777" w:rsidR="0023789D" w:rsidRDefault="000263B8" w:rsidP="00355B18">
      <w:pPr>
        <w:pStyle w:val="phlistitemized2"/>
      </w:pPr>
      <w:r>
        <w:t>«</w:t>
      </w:r>
      <w:r w:rsidR="0023789D" w:rsidRPr="000263B8">
        <w:t>Файл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файл</w:t>
      </w:r>
      <w:r w:rsidR="0081618C" w:rsidRPr="000263B8">
        <w:t xml:space="preserve"> </w:t>
      </w:r>
      <w:r w:rsidR="0023789D" w:rsidRPr="000263B8">
        <w:t>загрузки</w:t>
      </w:r>
      <w:r w:rsidR="0081618C" w:rsidRPr="000263B8">
        <w:t xml:space="preserve"> </w:t>
      </w:r>
      <w:r w:rsidR="0023789D" w:rsidRPr="000263B8">
        <w:t>шаблона</w:t>
      </w:r>
      <w:r w:rsidR="0081618C" w:rsidRPr="000263B8">
        <w:t xml:space="preserve"> </w:t>
      </w:r>
      <w:r w:rsidR="0023789D" w:rsidRPr="000263B8">
        <w:t>оказания</w:t>
      </w:r>
      <w:r w:rsidR="0081618C" w:rsidRPr="000263B8">
        <w:t xml:space="preserve"> </w:t>
      </w:r>
      <w:r w:rsidR="0023789D" w:rsidRPr="000263B8">
        <w:t>услуги</w:t>
      </w:r>
      <w:r w:rsidR="0081618C" w:rsidRPr="000263B8">
        <w:t xml:space="preserve"> </w:t>
      </w:r>
      <w:r w:rsidR="0023789D" w:rsidRPr="000263B8">
        <w:t>(</w:t>
      </w:r>
      <w:r w:rsidR="00A65224">
        <w:t>«</w:t>
      </w:r>
      <w:r w:rsidR="0023789D" w:rsidRPr="00A65224">
        <w:t>Выгрузка</w:t>
      </w:r>
      <w:r w:rsidR="0081618C" w:rsidRPr="00A65224">
        <w:t xml:space="preserve"> </w:t>
      </w:r>
      <w:r w:rsidR="0023789D" w:rsidRPr="00A65224">
        <w:t>записи</w:t>
      </w:r>
      <w:r w:rsidR="0081618C" w:rsidRPr="00A65224">
        <w:t xml:space="preserve"> </w:t>
      </w:r>
      <w:r w:rsidR="0023789D" w:rsidRPr="00A65224">
        <w:t>из</w:t>
      </w:r>
      <w:r w:rsidR="0081618C" w:rsidRPr="00A65224">
        <w:t xml:space="preserve"> </w:t>
      </w:r>
      <w:r w:rsidR="0023789D" w:rsidRPr="00A65224">
        <w:t>раздела</w:t>
      </w:r>
      <w:r w:rsidR="0081618C" w:rsidRPr="00A65224">
        <w:t xml:space="preserve"> </w:t>
      </w:r>
      <w:r w:rsidRPr="00A65224">
        <w:t>«</w:t>
      </w:r>
      <w:r w:rsidR="0023789D" w:rsidRPr="00A65224">
        <w:t>Шаблоны</w:t>
      </w:r>
      <w:r w:rsidR="0081618C" w:rsidRPr="00A65224">
        <w:t xml:space="preserve"> </w:t>
      </w:r>
      <w:r w:rsidR="0023789D" w:rsidRPr="00A65224">
        <w:t>приемов</w:t>
      </w:r>
      <w:r w:rsidRPr="00A65224">
        <w:t>»</w:t>
      </w:r>
      <w:r w:rsidR="0081618C" w:rsidRPr="00A65224">
        <w:t xml:space="preserve"> </w:t>
      </w:r>
      <w:r w:rsidR="0023789D" w:rsidRPr="00A65224">
        <w:t>_</w:t>
      </w:r>
      <w:r w:rsidR="0081618C" w:rsidRPr="00A65224">
        <w:t xml:space="preserve"> </w:t>
      </w:r>
      <w:r w:rsidR="0023789D" w:rsidRPr="00A65224">
        <w:t>REZ_CITO_ISSL.sql</w:t>
      </w:r>
      <w:r w:rsidR="00A65224">
        <w:rPr>
          <w:rStyle w:val="a5"/>
          <w:color w:val="auto"/>
        </w:rPr>
        <w:t>»</w:t>
      </w:r>
      <w:r w:rsidR="0023789D" w:rsidRPr="000263B8">
        <w:t>):</w:t>
      </w:r>
    </w:p>
    <w:p w14:paraId="315377DA" w14:textId="77777777" w:rsidR="00A65224" w:rsidRPr="000263B8" w:rsidRDefault="00A65224" w:rsidP="00A65224">
      <w:pPr>
        <w:pStyle w:val="phnormal"/>
      </w:pPr>
      <w:r>
        <w:object w:dxaOrig="1541" w:dyaOrig="998" w14:anchorId="72AB7468">
          <v:shape id="_x0000_i1033" type="#_x0000_t75" style="width:79.5pt;height:50.25pt" o:ole="">
            <v:imagedata r:id="rId128" o:title=""/>
          </v:shape>
          <o:OLEObject Type="Embed" ProgID="Package" ShapeID="_x0000_i1033" DrawAspect="Icon" ObjectID="_1731490127" r:id="rId129"/>
        </w:object>
      </w:r>
    </w:p>
    <w:p w14:paraId="6A29B671" w14:textId="77777777" w:rsidR="0023789D" w:rsidRPr="000263B8" w:rsidRDefault="000263B8" w:rsidP="00355B18">
      <w:pPr>
        <w:pStyle w:val="phlistitemized2"/>
      </w:pPr>
      <w:r>
        <w:t>«</w:t>
      </w:r>
      <w:r w:rsidR="0023789D" w:rsidRPr="000263B8">
        <w:t>Загрузить</w:t>
      </w:r>
      <w:r w:rsidR="0081618C" w:rsidRPr="000263B8">
        <w:t xml:space="preserve"> </w:t>
      </w:r>
      <w:r w:rsidR="0023789D" w:rsidRPr="000263B8">
        <w:t>ЛПУ</w:t>
      </w:r>
      <w:r>
        <w:t>»</w:t>
      </w:r>
      <w:r w:rsidR="0081618C" w:rsidRPr="000263B8">
        <w:t xml:space="preserve"> </w:t>
      </w:r>
      <w:r w:rsidR="0023789D" w:rsidRPr="000263B8">
        <w:t>–</w:t>
      </w:r>
      <w:r w:rsidR="0081618C" w:rsidRPr="000263B8">
        <w:t xml:space="preserve"> </w:t>
      </w:r>
      <w:r w:rsidR="0023789D" w:rsidRPr="000263B8">
        <w:t>МО,</w:t>
      </w:r>
      <w:r w:rsidR="0081618C" w:rsidRPr="000263B8">
        <w:t xml:space="preserve"> </w:t>
      </w:r>
      <w:r w:rsidR="0023789D" w:rsidRPr="000263B8">
        <w:t>в</w:t>
      </w:r>
      <w:r w:rsidR="0081618C" w:rsidRPr="000263B8">
        <w:t xml:space="preserve"> </w:t>
      </w:r>
      <w:r w:rsidR="0023789D" w:rsidRPr="000263B8">
        <w:t>рамках</w:t>
      </w:r>
      <w:r w:rsidR="0081618C" w:rsidRPr="000263B8">
        <w:t xml:space="preserve"> </w:t>
      </w:r>
      <w:r w:rsidR="0023789D" w:rsidRPr="000263B8">
        <w:t>которой</w:t>
      </w:r>
      <w:r w:rsidR="0081618C" w:rsidRPr="000263B8">
        <w:t xml:space="preserve"> </w:t>
      </w:r>
      <w:r w:rsidR="0023789D" w:rsidRPr="000263B8">
        <w:t>загружается</w:t>
      </w:r>
      <w:r w:rsidR="0081618C" w:rsidRPr="000263B8">
        <w:t xml:space="preserve"> </w:t>
      </w:r>
      <w:r w:rsidR="0023789D" w:rsidRPr="000263B8">
        <w:t>шаблон</w:t>
      </w:r>
      <w:r w:rsidR="0081618C" w:rsidRPr="000263B8">
        <w:t xml:space="preserve"> </w:t>
      </w:r>
      <w:r w:rsidR="0023789D" w:rsidRPr="000263B8">
        <w:t>оказания</w:t>
      </w:r>
      <w:r w:rsidR="0081618C" w:rsidRPr="000263B8">
        <w:t xml:space="preserve"> </w:t>
      </w:r>
      <w:r w:rsidR="00A65224">
        <w:t>услуги.</w:t>
      </w:r>
    </w:p>
    <w:p w14:paraId="5D48FB7E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указанного</w:t>
      </w:r>
      <w:r w:rsidR="0081618C" w:rsidRPr="000263B8">
        <w:t xml:space="preserve"> </w:t>
      </w:r>
      <w:r w:rsidRPr="000263B8">
        <w:t>файла.</w:t>
      </w:r>
    </w:p>
    <w:p w14:paraId="53E506EF" w14:textId="77777777" w:rsidR="0023789D" w:rsidRPr="000263B8" w:rsidRDefault="0023789D" w:rsidP="0023789D">
      <w:pPr>
        <w:pStyle w:val="4"/>
      </w:pPr>
      <w:bookmarkStart w:id="556" w:name="scroll-bookmark-133"/>
      <w:r w:rsidRPr="000263B8">
        <w:lastRenderedPageBreak/>
        <w:t>Ручная</w:t>
      </w:r>
      <w:r w:rsidR="0081618C" w:rsidRPr="000263B8">
        <w:t xml:space="preserve"> </w:t>
      </w:r>
      <w:r w:rsidRPr="000263B8">
        <w:t>настройка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</w:t>
      </w:r>
      <w:bookmarkEnd w:id="556"/>
    </w:p>
    <w:p w14:paraId="1447E9D3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5E205D1" w14:textId="4BE7BA5D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="00355B18">
        <w:t xml:space="preserve">Система/ </w:t>
      </w:r>
      <w:r w:rsidRPr="000263B8">
        <w:t>Конструктор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услуг</w:t>
      </w:r>
      <w:r w:rsidR="00355B18">
        <w:t xml:space="preserve">/ </w:t>
      </w:r>
      <w:r w:rsidRPr="000263B8">
        <w:t>Шаблоны</w:t>
      </w:r>
      <w:r w:rsidR="0081618C" w:rsidRPr="000263B8">
        <w:t xml:space="preserve"> </w:t>
      </w:r>
      <w:r w:rsidRPr="000263B8">
        <w:t>услуг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шаблонов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_Ref119149259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123</w:t>
      </w:r>
      <w:r w:rsidR="00A65224">
        <w:fldChar w:fldCharType="end"/>
      </w:r>
      <w:r w:rsidR="00A65224">
        <w:t>)</w:t>
      </w:r>
      <w:r w:rsidRPr="000263B8">
        <w:t>;</w:t>
      </w:r>
    </w:p>
    <w:p w14:paraId="6B05E54F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369DBE2E" wp14:editId="5C95C30D">
            <wp:extent cx="6295390" cy="3220223"/>
            <wp:effectExtent l="19050" t="19050" r="10160" b="18415"/>
            <wp:docPr id="100109" name="Рисунок 100109" descr="Форма настройки шаблонов оказани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20850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2022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3B055A" w14:textId="6FB2DE78" w:rsidR="0023789D" w:rsidRPr="000263B8" w:rsidRDefault="00E15409" w:rsidP="00E24349">
      <w:pPr>
        <w:pStyle w:val="phfiguretitle"/>
      </w:pPr>
      <w:bookmarkStart w:id="557" w:name="_Ref119149259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123</w:t>
      </w:r>
      <w:r w:rsidR="0023789D" w:rsidRPr="000263B8">
        <w:fldChar w:fldCharType="end"/>
      </w:r>
      <w:bookmarkEnd w:id="557"/>
      <w:r w:rsidR="0081618C" w:rsidRPr="000263B8">
        <w:t xml:space="preserve"> </w:t>
      </w:r>
      <w:r w:rsidR="00355B18">
        <w:t xml:space="preserve">–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шаблонов</w:t>
      </w:r>
      <w:r w:rsidR="0081618C" w:rsidRPr="000263B8">
        <w:t xml:space="preserve"> </w:t>
      </w:r>
      <w:r w:rsidR="0023789D" w:rsidRPr="000263B8">
        <w:t>оказания</w:t>
      </w:r>
      <w:r w:rsidR="0081618C" w:rsidRPr="000263B8">
        <w:t xml:space="preserve"> </w:t>
      </w:r>
      <w:r w:rsidR="0023789D" w:rsidRPr="000263B8">
        <w:t>услуг</w:t>
      </w:r>
    </w:p>
    <w:p w14:paraId="5F493F0F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Шаблоны</w:t>
      </w:r>
      <w:r w:rsidR="0081618C" w:rsidRPr="000263B8">
        <w:t xml:space="preserve"> </w:t>
      </w:r>
      <w:r w:rsidRPr="000263B8">
        <w:t>приёмов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настраиваемый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услуги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исследования;</w:t>
      </w:r>
    </w:p>
    <w:p w14:paraId="18051BD6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приёма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Pr="000263B8">
        <w:t>шаблона,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которой</w:t>
      </w:r>
      <w:r w:rsidR="0081618C" w:rsidRPr="000263B8">
        <w:t xml:space="preserve"> </w:t>
      </w:r>
      <w:r w:rsidRPr="000263B8">
        <w:t>требуется</w:t>
      </w:r>
      <w:r w:rsidR="0081618C" w:rsidRPr="000263B8">
        <w:t xml:space="preserve"> </w:t>
      </w:r>
      <w:r w:rsidRPr="000263B8">
        <w:t>разместить</w:t>
      </w:r>
      <w:r w:rsidR="0081618C" w:rsidRPr="000263B8">
        <w:t xml:space="preserve"> </w:t>
      </w:r>
      <w:r w:rsidRPr="000263B8">
        <w:t>поле.</w:t>
      </w:r>
      <w:r w:rsidR="0081618C" w:rsidRPr="000263B8">
        <w:t xml:space="preserve"> </w:t>
      </w:r>
      <w:r w:rsidRPr="000263B8">
        <w:t>Поля,</w:t>
      </w:r>
      <w:r w:rsidR="0081618C" w:rsidRPr="000263B8">
        <w:t xml:space="preserve"> </w:t>
      </w:r>
      <w:r w:rsidRPr="000263B8">
        <w:t>необходимые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СЭМД,</w:t>
      </w:r>
      <w:r w:rsidR="0081618C" w:rsidRPr="000263B8">
        <w:t xml:space="preserve"> </w:t>
      </w:r>
      <w:r w:rsidRPr="000263B8">
        <w:t>могут</w:t>
      </w:r>
      <w:r w:rsidR="0081618C" w:rsidRPr="000263B8">
        <w:t xml:space="preserve"> </w:t>
      </w:r>
      <w:r w:rsidRPr="000263B8">
        <w:t>располагаться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любой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шаблона;</w:t>
      </w:r>
    </w:p>
    <w:p w14:paraId="17099E1C" w14:textId="53441FFF" w:rsidR="0023789D" w:rsidRPr="000263B8" w:rsidRDefault="0023789D" w:rsidP="00355B18">
      <w:pPr>
        <w:pStyle w:val="phlistitemized1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E2BA0">
        <w:t>выберите</w:t>
      </w:r>
      <w:r w:rsidR="000E2BA0" w:rsidRPr="000263B8">
        <w:t xml:space="preserve"> </w:t>
      </w:r>
      <w:r w:rsidR="000E2BA0">
        <w:t>пункт</w:t>
      </w:r>
      <w:r w:rsidR="000E2BA0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редактирования</w:t>
      </w:r>
      <w:r w:rsidR="0081618C" w:rsidRPr="000263B8">
        <w:t xml:space="preserve"> </w:t>
      </w:r>
      <w:r w:rsidRPr="000263B8">
        <w:t>выбранной</w:t>
      </w:r>
      <w:r w:rsidR="0081618C" w:rsidRPr="000263B8">
        <w:t xml:space="preserve"> </w:t>
      </w:r>
      <w:r w:rsidRPr="000263B8">
        <w:t>вкладки</w:t>
      </w:r>
      <w:r w:rsidR="0081618C" w:rsidRPr="000263B8">
        <w:t xml:space="preserve"> </w:t>
      </w:r>
      <w:r w:rsidRPr="000263B8">
        <w:t>шаблона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_Ref119149269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124</w:t>
      </w:r>
      <w:r w:rsidR="00A65224">
        <w:fldChar w:fldCharType="end"/>
      </w:r>
      <w:r w:rsidR="00A65224">
        <w:t>)</w:t>
      </w:r>
      <w:r w:rsidRPr="000263B8">
        <w:t>;</w:t>
      </w:r>
    </w:p>
    <w:p w14:paraId="670368F1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7868A97A" wp14:editId="623AB2C4">
            <wp:extent cx="3291840" cy="1289169"/>
            <wp:effectExtent l="19050" t="19050" r="22860" b="25400"/>
            <wp:docPr id="100110" name="Рисунок 100110" descr="Окно редактирования вкладки шаб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02772" name="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97208" cy="129127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DDDE6A" w14:textId="6618BCD7" w:rsidR="0023789D" w:rsidRPr="000263B8" w:rsidRDefault="00E15409" w:rsidP="00E24349">
      <w:pPr>
        <w:pStyle w:val="phfiguretitle"/>
      </w:pPr>
      <w:bookmarkStart w:id="558" w:name="_Ref119149269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124</w:t>
      </w:r>
      <w:r w:rsidR="0023789D" w:rsidRPr="000263B8">
        <w:fldChar w:fldCharType="end"/>
      </w:r>
      <w:bookmarkEnd w:id="558"/>
      <w:r w:rsidR="00A65224">
        <w:t xml:space="preserve"> –</w:t>
      </w:r>
      <w:r w:rsidR="0081618C" w:rsidRPr="000263B8">
        <w:t xml:space="preserve">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редактирования</w:t>
      </w:r>
      <w:r w:rsidR="0081618C" w:rsidRPr="000263B8">
        <w:t xml:space="preserve"> </w:t>
      </w:r>
      <w:r w:rsidR="0023789D" w:rsidRPr="000263B8">
        <w:t>вкладки</w:t>
      </w:r>
      <w:r w:rsidR="0081618C" w:rsidRPr="000263B8">
        <w:t xml:space="preserve"> </w:t>
      </w:r>
      <w:r w:rsidR="0023789D" w:rsidRPr="000263B8">
        <w:t>шаблона</w:t>
      </w:r>
    </w:p>
    <w:p w14:paraId="42AA3B76" w14:textId="45596E46" w:rsidR="0023789D" w:rsidRPr="000263B8" w:rsidRDefault="0023789D" w:rsidP="00A65224">
      <w:pPr>
        <w:pStyle w:val="phlistitemized1"/>
      </w:pPr>
      <w:r w:rsidRPr="000263B8">
        <w:lastRenderedPageBreak/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00E8F661" wp14:editId="04408D4E">
            <wp:extent cx="266700" cy="266700"/>
            <wp:effectExtent l="19050" t="19050" r="19050" b="19050"/>
            <wp:docPr id="100111" name="Рисунок 100111" descr="_scroll_external/attachments/image2021-12-9_19-5-57-625fddb93eca94aa1ad3254b9a53cdb250b45f17df282a18e08e156bd8e4b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82297" name="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Вкладка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вкладок</w:t>
      </w:r>
      <w:r w:rsidR="0081618C" w:rsidRPr="000263B8">
        <w:t xml:space="preserve"> </w:t>
      </w:r>
      <w:r w:rsidRPr="000263B8">
        <w:t>приёмов,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котором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умолчанию</w:t>
      </w:r>
      <w:r w:rsidR="0081618C" w:rsidRPr="000263B8">
        <w:t xml:space="preserve"> </w:t>
      </w:r>
      <w:r w:rsidRPr="000263B8">
        <w:t>выбрана</w:t>
      </w:r>
      <w:r w:rsidR="0081618C" w:rsidRPr="000263B8">
        <w:t xml:space="preserve"> </w:t>
      </w:r>
      <w:r w:rsidRPr="000263B8">
        <w:t>редактируемая</w:t>
      </w:r>
      <w:r w:rsidR="0081618C" w:rsidRPr="000263B8">
        <w:t xml:space="preserve"> </w:t>
      </w:r>
      <w:r w:rsidRPr="000263B8">
        <w:t>вкладка</w:t>
      </w:r>
      <w:r w:rsidR="00A65224">
        <w:t xml:space="preserve"> (</w:t>
      </w:r>
      <w:r w:rsidR="00A65224">
        <w:fldChar w:fldCharType="begin"/>
      </w:r>
      <w:r w:rsidR="00A65224">
        <w:instrText xml:space="preserve"> REF _Ref119149281 \h </w:instrText>
      </w:r>
      <w:r w:rsidR="00A65224">
        <w:fldChar w:fldCharType="separate"/>
      </w:r>
      <w:r w:rsidR="00865695">
        <w:t>Рисунок </w:t>
      </w:r>
      <w:r w:rsidR="00865695">
        <w:rPr>
          <w:noProof/>
        </w:rPr>
        <w:t>125</w:t>
      </w:r>
      <w:r w:rsidR="00A65224">
        <w:fldChar w:fldCharType="end"/>
      </w:r>
      <w:r w:rsidR="00A65224">
        <w:t>)</w:t>
      </w:r>
      <w:r w:rsidRPr="000263B8">
        <w:t>;</w:t>
      </w:r>
    </w:p>
    <w:p w14:paraId="17B7E520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3B79A74E" wp14:editId="451422A0">
            <wp:extent cx="6295390" cy="3794097"/>
            <wp:effectExtent l="19050" t="19050" r="10160" b="16510"/>
            <wp:docPr id="100112" name="Рисунок 100112" descr="Окно настройки вкладок приё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51918" name="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940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DDCC81" w14:textId="59235477" w:rsidR="0023789D" w:rsidRPr="000263B8" w:rsidRDefault="00E15409" w:rsidP="00E24349">
      <w:pPr>
        <w:pStyle w:val="phfiguretitle"/>
      </w:pPr>
      <w:bookmarkStart w:id="559" w:name="_Ref119149281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125</w:t>
      </w:r>
      <w:r w:rsidR="0023789D" w:rsidRPr="000263B8">
        <w:fldChar w:fldCharType="end"/>
      </w:r>
      <w:bookmarkEnd w:id="559"/>
      <w:r w:rsidR="0081618C" w:rsidRPr="000263B8">
        <w:t xml:space="preserve"> </w:t>
      </w:r>
      <w:r w:rsidR="00A65224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вкладок</w:t>
      </w:r>
      <w:r w:rsidR="0081618C" w:rsidRPr="000263B8">
        <w:t xml:space="preserve"> </w:t>
      </w:r>
      <w:r w:rsidR="0023789D" w:rsidRPr="000263B8">
        <w:t>приёмов</w:t>
      </w:r>
    </w:p>
    <w:p w14:paraId="4BFB161A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услуги.</w:t>
      </w:r>
      <w:r w:rsidR="0081618C" w:rsidRPr="000263B8">
        <w:t xml:space="preserve"> </w:t>
      </w:r>
      <w:r w:rsidRPr="000263B8">
        <w:t>Чтобы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поле,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7A8BC7D9" w14:textId="525308E7" w:rsidR="008000C9" w:rsidRPr="000263B8" w:rsidRDefault="0023789D" w:rsidP="00355B18">
      <w:pPr>
        <w:pStyle w:val="phlistitemized2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E2BA0">
        <w:t>выберите</w:t>
      </w:r>
      <w:r w:rsidR="000E2BA0" w:rsidRPr="000263B8">
        <w:t xml:space="preserve"> </w:t>
      </w:r>
      <w:r w:rsidR="000E2BA0">
        <w:t>пункт</w:t>
      </w:r>
      <w:r w:rsidR="000E2BA0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_Ref119149299 \h </w:instrText>
      </w:r>
      <w:r w:rsidR="006C661E">
        <w:fldChar w:fldCharType="separate"/>
      </w:r>
      <w:r w:rsidR="00865695">
        <w:t>Рисунок </w:t>
      </w:r>
      <w:r w:rsidR="00865695">
        <w:rPr>
          <w:noProof/>
        </w:rPr>
        <w:t>126</w:t>
      </w:r>
      <w:r w:rsidR="006C661E">
        <w:fldChar w:fldCharType="end"/>
      </w:r>
      <w:r w:rsidR="006C661E">
        <w:t>)</w:t>
      </w:r>
      <w:r w:rsidRPr="000263B8">
        <w:t>;</w:t>
      </w:r>
    </w:p>
    <w:p w14:paraId="5F7EB8F4" w14:textId="77777777" w:rsidR="008000C9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3081330F" wp14:editId="6790A59B">
            <wp:extent cx="5154621" cy="2504661"/>
            <wp:effectExtent l="19050" t="19050" r="27305" b="10160"/>
            <wp:docPr id="100113" name="Рисунок 100113" descr="_scroll_external/attachments/image2022-10-3_18-17-11-574e10867fefab12faa75e5d9d25bc39c7f002114c07430490c74a3d2f6ba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51919" name="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161487" cy="25079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8A62DA" w14:textId="7AB8142D" w:rsidR="008000C9" w:rsidRPr="000263B8" w:rsidRDefault="00E15409" w:rsidP="00E24349">
      <w:pPr>
        <w:pStyle w:val="phfiguretitle"/>
      </w:pPr>
      <w:bookmarkStart w:id="560" w:name="_Ref119149299"/>
      <w:r>
        <w:t>Рисунок </w:t>
      </w:r>
      <w:r w:rsidR="008000C9" w:rsidRPr="000263B8">
        <w:fldChar w:fldCharType="begin"/>
      </w:r>
      <w:r w:rsidR="008000C9" w:rsidRPr="000263B8">
        <w:instrText xml:space="preserve"> SEQ Рисунок \* ARABIC </w:instrText>
      </w:r>
      <w:r w:rsidR="008000C9" w:rsidRPr="000263B8">
        <w:fldChar w:fldCharType="separate"/>
      </w:r>
      <w:r w:rsidR="00865695">
        <w:rPr>
          <w:noProof/>
        </w:rPr>
        <w:t>126</w:t>
      </w:r>
      <w:r w:rsidR="008000C9" w:rsidRPr="000263B8">
        <w:fldChar w:fldCharType="end"/>
      </w:r>
      <w:bookmarkEnd w:id="560"/>
      <w:r w:rsidR="0081618C" w:rsidRPr="000263B8">
        <w:t xml:space="preserve"> </w:t>
      </w:r>
      <w:r w:rsidR="006C661E">
        <w:t xml:space="preserve">– </w:t>
      </w:r>
      <w:r w:rsidR="008000C9" w:rsidRPr="000263B8">
        <w:t>Окно</w:t>
      </w:r>
      <w:r w:rsidR="0081618C" w:rsidRPr="000263B8">
        <w:t xml:space="preserve"> </w:t>
      </w:r>
      <w:r w:rsidR="008000C9" w:rsidRPr="000263B8">
        <w:t>добавления</w:t>
      </w:r>
      <w:r w:rsidR="0081618C" w:rsidRPr="000263B8">
        <w:t xml:space="preserve"> </w:t>
      </w:r>
      <w:r w:rsidR="008000C9" w:rsidRPr="000263B8">
        <w:t>поля</w:t>
      </w:r>
      <w:r w:rsidR="0081618C" w:rsidRPr="000263B8">
        <w:t xml:space="preserve"> </w:t>
      </w:r>
      <w:r w:rsidR="008000C9" w:rsidRPr="000263B8">
        <w:t>на</w:t>
      </w:r>
      <w:r w:rsidR="0081618C" w:rsidRPr="000263B8">
        <w:t xml:space="preserve"> </w:t>
      </w:r>
      <w:r w:rsidR="008000C9" w:rsidRPr="000263B8">
        <w:t>вкладку</w:t>
      </w:r>
      <w:r w:rsidR="0081618C" w:rsidRPr="000263B8">
        <w:t xml:space="preserve"> </w:t>
      </w:r>
      <w:r w:rsidR="008000C9" w:rsidRPr="000263B8">
        <w:t>шаблона</w:t>
      </w:r>
      <w:r w:rsidR="0081618C" w:rsidRPr="000263B8">
        <w:t xml:space="preserve"> </w:t>
      </w:r>
      <w:r w:rsidR="008000C9" w:rsidRPr="000263B8">
        <w:t>услуг</w:t>
      </w:r>
    </w:p>
    <w:p w14:paraId="26FF027D" w14:textId="60DEBA33" w:rsidR="0023789D" w:rsidRPr="000263B8" w:rsidRDefault="0023789D" w:rsidP="00355B18">
      <w:pPr>
        <w:pStyle w:val="phlistitemized2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</w:t>
      </w:r>
      <w:r w:rsidR="008000C9" w:rsidRPr="000263B8">
        <w:t>ых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</w:t>
      </w:r>
      <w:r w:rsidR="008000C9" w:rsidRPr="000263B8">
        <w:t>ах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_Ref119149309 \h </w:instrText>
      </w:r>
      <w:r w:rsidR="006C661E">
        <w:fldChar w:fldCharType="separate"/>
      </w:r>
      <w:r w:rsidR="00865695">
        <w:t>Таблица </w:t>
      </w:r>
      <w:r w:rsidR="00865695">
        <w:rPr>
          <w:noProof/>
        </w:rPr>
        <w:t>95</w:t>
      </w:r>
      <w:r w:rsidR="006C661E">
        <w:fldChar w:fldCharType="end"/>
      </w:r>
      <w:r w:rsidR="006C661E">
        <w:t xml:space="preserve">, </w:t>
      </w:r>
      <w:r w:rsidR="006C661E">
        <w:fldChar w:fldCharType="begin"/>
      </w:r>
      <w:r w:rsidR="006C661E">
        <w:instrText xml:space="preserve"> REF _Ref119149379 \h </w:instrText>
      </w:r>
      <w:r w:rsidR="006C661E">
        <w:fldChar w:fldCharType="separate"/>
      </w:r>
      <w:r w:rsidR="00865695">
        <w:t>Таблица </w:t>
      </w:r>
      <w:r w:rsidR="00865695">
        <w:rPr>
          <w:noProof/>
        </w:rPr>
        <w:t>96</w:t>
      </w:r>
      <w:r w:rsidR="006C661E">
        <w:fldChar w:fldCharType="end"/>
      </w:r>
      <w:r w:rsidR="006C661E">
        <w:t>)</w:t>
      </w:r>
      <w:r w:rsidRPr="000263B8">
        <w:t>;</w:t>
      </w:r>
    </w:p>
    <w:p w14:paraId="200F3F38" w14:textId="5521B919" w:rsidR="0023789D" w:rsidRPr="000263B8" w:rsidRDefault="00E15409" w:rsidP="00E24349">
      <w:pPr>
        <w:pStyle w:val="phtabletitle"/>
      </w:pPr>
      <w:bookmarkStart w:id="561" w:name="_Ref119149309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95</w:t>
      </w:r>
      <w:r w:rsidR="0023789D" w:rsidRPr="000263B8">
        <w:fldChar w:fldCharType="end"/>
      </w:r>
      <w:bookmarkEnd w:id="561"/>
      <w:r w:rsidR="0081618C" w:rsidRPr="000263B8">
        <w:t xml:space="preserve"> </w:t>
      </w:r>
      <w:r w:rsidR="006C661E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полей</w:t>
      </w:r>
      <w:r w:rsidR="0081618C" w:rsidRPr="000263B8">
        <w:t xml:space="preserve"> </w:t>
      </w:r>
      <w:r w:rsidR="0023789D" w:rsidRPr="000263B8">
        <w:t>шаблона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12"/>
        <w:gridCol w:w="1451"/>
        <w:gridCol w:w="1926"/>
        <w:gridCol w:w="1595"/>
        <w:gridCol w:w="1952"/>
        <w:gridCol w:w="1952"/>
      </w:tblGrid>
      <w:tr w:rsidR="000263B8" w:rsidRPr="00E24349" w14:paraId="7C58BC74" w14:textId="77777777" w:rsidTr="00846EA2">
        <w:trPr>
          <w:tblHeader/>
        </w:trPr>
        <w:tc>
          <w:tcPr>
            <w:tcW w:w="869" w:type="pct"/>
          </w:tcPr>
          <w:p w14:paraId="03F8F79A" w14:textId="77777777" w:rsidR="0023789D" w:rsidRPr="00E24349" w:rsidRDefault="0023789D" w:rsidP="00355B18">
            <w:pPr>
              <w:pStyle w:val="phtablecolcaption"/>
            </w:pPr>
            <w:bookmarkStart w:id="562" w:name="scroll-bookmark-134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62"/>
          </w:p>
        </w:tc>
        <w:tc>
          <w:tcPr>
            <w:tcW w:w="4131" w:type="pct"/>
            <w:gridSpan w:val="5"/>
          </w:tcPr>
          <w:p w14:paraId="013F8187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0C37EA3" w14:textId="77777777" w:rsidTr="00846EA2">
        <w:tc>
          <w:tcPr>
            <w:tcW w:w="869" w:type="pct"/>
          </w:tcPr>
          <w:p w14:paraId="7342B8FB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797" w:type="pct"/>
          </w:tcPr>
          <w:p w14:paraId="61BF70E3" w14:textId="77777777" w:rsidR="0023789D" w:rsidRPr="00E24349" w:rsidRDefault="0023789D" w:rsidP="00E24349">
            <w:pPr>
              <w:pStyle w:val="phtablecellleft"/>
            </w:pPr>
            <w:r w:rsidRPr="00E24349">
              <w:t>REG_NUM_CITO</w:t>
            </w:r>
            <w:r w:rsidRPr="00E24349">
              <w:br/>
              <w:t>(или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другое)</w:t>
            </w:r>
          </w:p>
        </w:tc>
        <w:tc>
          <w:tcPr>
            <w:tcW w:w="834" w:type="pct"/>
          </w:tcPr>
          <w:p w14:paraId="085AB07A" w14:textId="77777777" w:rsidR="0023789D" w:rsidRPr="00E24349" w:rsidRDefault="0023789D" w:rsidP="00E24349">
            <w:pPr>
              <w:pStyle w:val="phtablecellleft"/>
            </w:pPr>
            <w:r w:rsidRPr="00E24349">
              <w:t>REG_SERVICE</w:t>
            </w:r>
          </w:p>
        </w:tc>
        <w:tc>
          <w:tcPr>
            <w:tcW w:w="833" w:type="pct"/>
          </w:tcPr>
          <w:p w14:paraId="1A30DD0A" w14:textId="77777777" w:rsidR="0023789D" w:rsidRPr="00E24349" w:rsidRDefault="0023789D" w:rsidP="00E24349">
            <w:pPr>
              <w:pStyle w:val="phtablecellleft"/>
            </w:pPr>
            <w:r w:rsidRPr="00E24349">
              <w:t>DATE_MAT_NAPR</w:t>
            </w:r>
          </w:p>
        </w:tc>
        <w:tc>
          <w:tcPr>
            <w:tcW w:w="833" w:type="pct"/>
          </w:tcPr>
          <w:p w14:paraId="5F9C7C42" w14:textId="77777777" w:rsidR="0023789D" w:rsidRPr="00E24349" w:rsidRDefault="0023789D" w:rsidP="00E24349">
            <w:pPr>
              <w:pStyle w:val="phtablecellleft"/>
            </w:pPr>
            <w:r w:rsidRPr="00E24349">
              <w:t>CITOLOGY</w:t>
            </w:r>
          </w:p>
        </w:tc>
        <w:tc>
          <w:tcPr>
            <w:tcW w:w="834" w:type="pct"/>
          </w:tcPr>
          <w:p w14:paraId="1157CF97" w14:textId="77777777" w:rsidR="0023789D" w:rsidRPr="00E24349" w:rsidRDefault="0023789D" w:rsidP="00E24349">
            <w:pPr>
              <w:pStyle w:val="phtablecellleft"/>
            </w:pPr>
            <w:r w:rsidRPr="00E24349">
              <w:t>CITOLOGY_MATERIAL</w:t>
            </w:r>
            <w:r w:rsidRPr="00E24349">
              <w:br/>
              <w:t>(или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другое)</w:t>
            </w:r>
          </w:p>
        </w:tc>
      </w:tr>
      <w:tr w:rsidR="000263B8" w:rsidRPr="00E24349" w14:paraId="45EFAD1D" w14:textId="77777777" w:rsidTr="00846EA2">
        <w:tc>
          <w:tcPr>
            <w:tcW w:w="869" w:type="pct"/>
          </w:tcPr>
          <w:p w14:paraId="16DE288E" w14:textId="77777777" w:rsidR="0023789D" w:rsidRPr="00E24349" w:rsidRDefault="0023789D" w:rsidP="00E24349">
            <w:pPr>
              <w:pStyle w:val="phtablecellleft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797" w:type="pct"/>
          </w:tcPr>
          <w:p w14:paraId="63C69471" w14:textId="77777777" w:rsidR="0023789D" w:rsidRPr="00E24349" w:rsidRDefault="0023789D" w:rsidP="00E24349">
            <w:pPr>
              <w:pStyle w:val="phtablecellleft"/>
            </w:pPr>
            <w:r w:rsidRPr="00E24349">
              <w:t>Регистрационный</w:t>
            </w:r>
            <w:r w:rsidR="0081618C" w:rsidRPr="00E24349">
              <w:t xml:space="preserve"> </w:t>
            </w:r>
            <w:r w:rsidRPr="00E24349">
              <w:t>номер</w:t>
            </w:r>
          </w:p>
        </w:tc>
        <w:tc>
          <w:tcPr>
            <w:tcW w:w="834" w:type="pct"/>
          </w:tcPr>
          <w:p w14:paraId="5439B07B" w14:textId="77777777" w:rsidR="0023789D" w:rsidRPr="00E24349" w:rsidRDefault="0023789D" w:rsidP="00E24349">
            <w:pPr>
              <w:pStyle w:val="phtablecellleft"/>
            </w:pPr>
            <w:r w:rsidRPr="00E24349">
              <w:t>Услуга</w:t>
            </w:r>
            <w:r w:rsidR="0081618C" w:rsidRPr="00E24349">
              <w:t xml:space="preserve"> </w:t>
            </w:r>
            <w:r w:rsidRPr="00E24349">
              <w:t>забора</w:t>
            </w:r>
            <w:r w:rsidR="0081618C" w:rsidRPr="00E24349">
              <w:t xml:space="preserve"> </w:t>
            </w:r>
            <w:r w:rsidRPr="00E24349">
              <w:t>материала</w:t>
            </w:r>
          </w:p>
        </w:tc>
        <w:tc>
          <w:tcPr>
            <w:tcW w:w="833" w:type="pct"/>
          </w:tcPr>
          <w:p w14:paraId="44343B12" w14:textId="77777777" w:rsidR="0023789D" w:rsidRPr="00E24349" w:rsidRDefault="0023789D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взятия</w:t>
            </w:r>
            <w:r w:rsidR="0081618C" w:rsidRPr="00E24349">
              <w:t xml:space="preserve"> </w:t>
            </w:r>
            <w:r w:rsidRPr="00E24349">
              <w:t>материала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направления</w:t>
            </w:r>
          </w:p>
        </w:tc>
        <w:tc>
          <w:tcPr>
            <w:tcW w:w="833" w:type="pct"/>
          </w:tcPr>
          <w:p w14:paraId="22CAF9F5" w14:textId="77777777" w:rsidR="0023789D" w:rsidRPr="00E24349" w:rsidRDefault="0023789D" w:rsidP="00E24349">
            <w:pPr>
              <w:pStyle w:val="phtablecellleft"/>
            </w:pPr>
            <w:r w:rsidRPr="00E24349">
              <w:t>Цитология</w:t>
            </w:r>
          </w:p>
        </w:tc>
        <w:tc>
          <w:tcPr>
            <w:tcW w:w="834" w:type="pct"/>
          </w:tcPr>
          <w:p w14:paraId="5FE3EC5E" w14:textId="77777777" w:rsidR="0023789D" w:rsidRPr="00E24349" w:rsidRDefault="0023789D" w:rsidP="00E24349">
            <w:pPr>
              <w:pStyle w:val="phtablecellleft"/>
            </w:pPr>
            <w:r w:rsidRPr="00E24349">
              <w:t>Объект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76177E01" w14:textId="77777777" w:rsidTr="00846EA2">
        <w:tc>
          <w:tcPr>
            <w:tcW w:w="869" w:type="pct"/>
          </w:tcPr>
          <w:p w14:paraId="16D0F8A5" w14:textId="77777777" w:rsidR="0023789D" w:rsidRPr="00E24349" w:rsidRDefault="0023789D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797" w:type="pct"/>
          </w:tcPr>
          <w:p w14:paraId="69DF93E0" w14:textId="77777777" w:rsidR="0023789D" w:rsidRPr="00E24349" w:rsidRDefault="0023789D" w:rsidP="00E24349">
            <w:pPr>
              <w:pStyle w:val="phtablecellleft"/>
            </w:pPr>
            <w:r w:rsidRPr="00E24349">
              <w:t>NUMBER(17,0)</w:t>
            </w:r>
          </w:p>
        </w:tc>
        <w:tc>
          <w:tcPr>
            <w:tcW w:w="834" w:type="pct"/>
          </w:tcPr>
          <w:p w14:paraId="4138F295" w14:textId="77777777" w:rsidR="0023789D" w:rsidRPr="00E24349" w:rsidRDefault="0023789D" w:rsidP="00E24349">
            <w:pPr>
              <w:pStyle w:val="phtablecellleft"/>
            </w:pPr>
            <w:r w:rsidRPr="00E24349">
              <w:t>NUMBER(17,0)</w:t>
            </w:r>
          </w:p>
        </w:tc>
        <w:tc>
          <w:tcPr>
            <w:tcW w:w="833" w:type="pct"/>
          </w:tcPr>
          <w:p w14:paraId="40BF21C9" w14:textId="77777777" w:rsidR="0023789D" w:rsidRPr="00E24349" w:rsidRDefault="0023789D" w:rsidP="00E24349">
            <w:pPr>
              <w:pStyle w:val="phtablecellleft"/>
            </w:pPr>
            <w:r w:rsidRPr="00E24349">
              <w:t>DATE</w:t>
            </w:r>
          </w:p>
        </w:tc>
        <w:tc>
          <w:tcPr>
            <w:tcW w:w="833" w:type="pct"/>
          </w:tcPr>
          <w:p w14:paraId="7F7FE5D2" w14:textId="77777777" w:rsidR="0023789D" w:rsidRPr="00E24349" w:rsidRDefault="0023789D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834" w:type="pct"/>
          </w:tcPr>
          <w:p w14:paraId="68A0A644" w14:textId="77777777" w:rsidR="0023789D" w:rsidRPr="00E24349" w:rsidRDefault="0023789D" w:rsidP="00E24349">
            <w:pPr>
              <w:pStyle w:val="phtablecellleft"/>
            </w:pPr>
            <w:r w:rsidRPr="00E24349">
              <w:t>VARCHAR2(4000)</w:t>
            </w:r>
          </w:p>
        </w:tc>
      </w:tr>
      <w:tr w:rsidR="000263B8" w:rsidRPr="00E24349" w14:paraId="7C04C0BE" w14:textId="77777777" w:rsidTr="00846EA2">
        <w:tc>
          <w:tcPr>
            <w:tcW w:w="869" w:type="pct"/>
          </w:tcPr>
          <w:p w14:paraId="7E49DD80" w14:textId="77777777" w:rsidR="0023789D" w:rsidRPr="00E24349" w:rsidRDefault="0023789D" w:rsidP="00E24349">
            <w:pPr>
              <w:pStyle w:val="phtablecellleft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редактирования</w:t>
            </w:r>
          </w:p>
        </w:tc>
        <w:tc>
          <w:tcPr>
            <w:tcW w:w="797" w:type="pct"/>
          </w:tcPr>
          <w:p w14:paraId="72C3827D" w14:textId="77777777" w:rsidR="0023789D" w:rsidRPr="00E24349" w:rsidRDefault="0023789D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834" w:type="pct"/>
          </w:tcPr>
          <w:p w14:paraId="5171F384" w14:textId="77777777" w:rsidR="0023789D" w:rsidRPr="00E24349" w:rsidRDefault="0023789D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833" w:type="pct"/>
          </w:tcPr>
          <w:p w14:paraId="1B97DD68" w14:textId="77777777" w:rsidR="0023789D" w:rsidRPr="00E24349" w:rsidRDefault="0023789D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833" w:type="pct"/>
          </w:tcPr>
          <w:p w14:paraId="2C159914" w14:textId="77777777" w:rsidR="0023789D" w:rsidRPr="00E24349" w:rsidRDefault="0023789D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834" w:type="pct"/>
          </w:tcPr>
          <w:p w14:paraId="539E53E1" w14:textId="77777777" w:rsidR="0023789D" w:rsidRPr="00E24349" w:rsidRDefault="0023789D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</w:tr>
      <w:tr w:rsidR="000263B8" w:rsidRPr="00E24349" w14:paraId="25A24AF7" w14:textId="77777777" w:rsidTr="00846EA2">
        <w:tc>
          <w:tcPr>
            <w:tcW w:w="869" w:type="pct"/>
          </w:tcPr>
          <w:p w14:paraId="5D632957" w14:textId="77777777" w:rsidR="0023789D" w:rsidRPr="00E24349" w:rsidRDefault="0023789D" w:rsidP="00E24349">
            <w:pPr>
              <w:pStyle w:val="phtablecellleft"/>
            </w:pPr>
            <w:r w:rsidRPr="00E24349">
              <w:t>Раздел</w:t>
            </w:r>
          </w:p>
        </w:tc>
        <w:tc>
          <w:tcPr>
            <w:tcW w:w="797" w:type="pct"/>
          </w:tcPr>
          <w:p w14:paraId="4035D33C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6BF57C76" w14:textId="77777777" w:rsidR="0023789D" w:rsidRPr="00E24349" w:rsidRDefault="0023789D" w:rsidP="00E24349">
            <w:pPr>
              <w:pStyle w:val="phtablecellleft"/>
            </w:pPr>
            <w:r w:rsidRPr="00E24349">
              <w:t>LPU_SERVICES</w:t>
            </w:r>
          </w:p>
        </w:tc>
        <w:tc>
          <w:tcPr>
            <w:tcW w:w="833" w:type="pct"/>
          </w:tcPr>
          <w:p w14:paraId="43B4A8A3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04B6531B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619ED6C6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18901FEE" w14:textId="77777777" w:rsidTr="00846EA2">
        <w:tc>
          <w:tcPr>
            <w:tcW w:w="869" w:type="pct"/>
          </w:tcPr>
          <w:p w14:paraId="5E22A1D2" w14:textId="77777777" w:rsidR="0023789D" w:rsidRPr="00E24349" w:rsidRDefault="0023789D" w:rsidP="00E24349">
            <w:pPr>
              <w:pStyle w:val="phtablecellleft"/>
            </w:pPr>
            <w:r w:rsidRPr="00E24349">
              <w:t>Композиция</w:t>
            </w:r>
          </w:p>
        </w:tc>
        <w:tc>
          <w:tcPr>
            <w:tcW w:w="797" w:type="pct"/>
          </w:tcPr>
          <w:p w14:paraId="71A6E90D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2B4789EA" w14:textId="77777777" w:rsidR="0023789D" w:rsidRPr="00E24349" w:rsidRDefault="0023789D" w:rsidP="00E24349">
            <w:pPr>
              <w:pStyle w:val="phtablecellleft"/>
            </w:pPr>
            <w:r w:rsidRPr="00E24349">
              <w:t>DEFAULT_RETURN_ID</w:t>
            </w:r>
          </w:p>
        </w:tc>
        <w:tc>
          <w:tcPr>
            <w:tcW w:w="833" w:type="pct"/>
          </w:tcPr>
          <w:p w14:paraId="7282A8F3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19987568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08DCC577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06928514" w14:textId="77777777" w:rsidTr="00846EA2">
        <w:tc>
          <w:tcPr>
            <w:tcW w:w="869" w:type="pct"/>
          </w:tcPr>
          <w:p w14:paraId="6C259BB0" w14:textId="77777777" w:rsidR="0023789D" w:rsidRPr="00E24349" w:rsidRDefault="0023789D" w:rsidP="00E24349">
            <w:pPr>
              <w:pStyle w:val="phtablecellleft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797" w:type="pct"/>
          </w:tcPr>
          <w:p w14:paraId="79D2B1E9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230024F8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5796F22B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54D53EAD" w14:textId="77777777" w:rsidR="0023789D" w:rsidRPr="00E24349" w:rsidRDefault="0023789D" w:rsidP="00E24349">
            <w:pPr>
              <w:pStyle w:val="phtablecellleft"/>
            </w:pPr>
            <w:r w:rsidRPr="00E24349">
              <w:t>CITOLOGY_MATERIAL</w:t>
            </w:r>
          </w:p>
        </w:tc>
        <w:tc>
          <w:tcPr>
            <w:tcW w:w="834" w:type="pct"/>
          </w:tcPr>
          <w:p w14:paraId="13D251A3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1724BDC5" w14:textId="77777777" w:rsidTr="00846EA2">
        <w:tc>
          <w:tcPr>
            <w:tcW w:w="869" w:type="pct"/>
          </w:tcPr>
          <w:p w14:paraId="3E07FFD8" w14:textId="77777777" w:rsidR="0023789D" w:rsidRPr="00E24349" w:rsidRDefault="0023789D" w:rsidP="00E24349">
            <w:pPr>
              <w:pStyle w:val="phtablecellleft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справочник</w:t>
            </w:r>
          </w:p>
        </w:tc>
        <w:tc>
          <w:tcPr>
            <w:tcW w:w="797" w:type="pct"/>
          </w:tcPr>
          <w:p w14:paraId="53EEE86B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0F5740BE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215B73C5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4C750FA0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41E55CC5" w14:textId="77777777" w:rsidR="0023789D" w:rsidRPr="00E24349" w:rsidRDefault="0023789D" w:rsidP="00E24349">
            <w:pPr>
              <w:pStyle w:val="phtablecellleft"/>
            </w:pPr>
            <w:r w:rsidRPr="00E24349">
              <w:t>любой</w:t>
            </w:r>
          </w:p>
        </w:tc>
      </w:tr>
      <w:tr w:rsidR="000263B8" w:rsidRPr="00E24349" w14:paraId="2038BC40" w14:textId="77777777" w:rsidTr="00846EA2">
        <w:tc>
          <w:tcPr>
            <w:tcW w:w="869" w:type="pct"/>
          </w:tcPr>
          <w:p w14:paraId="7790FDFD" w14:textId="77777777" w:rsidR="0023789D" w:rsidRPr="00E24349" w:rsidRDefault="0023789D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797" w:type="pct"/>
          </w:tcPr>
          <w:p w14:paraId="106CC16F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34" w:type="pct"/>
          </w:tcPr>
          <w:p w14:paraId="37456FCE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33" w:type="pct"/>
          </w:tcPr>
          <w:p w14:paraId="7DDEF950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33" w:type="pct"/>
          </w:tcPr>
          <w:p w14:paraId="6E0F7D34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34" w:type="pct"/>
          </w:tcPr>
          <w:p w14:paraId="63431991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2E34B003" w14:textId="77777777" w:rsidTr="00846EA2">
        <w:tc>
          <w:tcPr>
            <w:tcW w:w="869" w:type="pct"/>
          </w:tcPr>
          <w:p w14:paraId="3B9A9E4B" w14:textId="77777777" w:rsidR="0023789D" w:rsidRPr="00E24349" w:rsidRDefault="0023789D" w:rsidP="00E24349">
            <w:pPr>
              <w:pStyle w:val="phtablecellleft"/>
            </w:pPr>
            <w:r w:rsidRPr="00E24349">
              <w:t>Обязательное</w:t>
            </w:r>
          </w:p>
        </w:tc>
        <w:tc>
          <w:tcPr>
            <w:tcW w:w="797" w:type="pct"/>
          </w:tcPr>
          <w:p w14:paraId="35B7822E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4" w:type="pct"/>
          </w:tcPr>
          <w:p w14:paraId="5C09FDDE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3" w:type="pct"/>
          </w:tcPr>
          <w:p w14:paraId="065D21B7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3" w:type="pct"/>
          </w:tcPr>
          <w:p w14:paraId="3DE32AD2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4" w:type="pct"/>
          </w:tcPr>
          <w:p w14:paraId="4EEE7CC0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2C559434" w14:textId="77777777" w:rsidTr="00846EA2">
        <w:tc>
          <w:tcPr>
            <w:tcW w:w="869" w:type="pct"/>
          </w:tcPr>
          <w:p w14:paraId="365129E6" w14:textId="77777777" w:rsidR="0023789D" w:rsidRPr="00E24349" w:rsidRDefault="0023789D" w:rsidP="00E24349">
            <w:pPr>
              <w:pStyle w:val="phtablecellleft"/>
            </w:pPr>
            <w:r w:rsidRPr="00E24349">
              <w:t>Видимое</w:t>
            </w:r>
          </w:p>
        </w:tc>
        <w:tc>
          <w:tcPr>
            <w:tcW w:w="797" w:type="pct"/>
          </w:tcPr>
          <w:p w14:paraId="62C128FB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4" w:type="pct"/>
          </w:tcPr>
          <w:p w14:paraId="274E0984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3" w:type="pct"/>
          </w:tcPr>
          <w:p w14:paraId="77CFC8BE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3" w:type="pct"/>
          </w:tcPr>
          <w:p w14:paraId="79551F46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4" w:type="pct"/>
          </w:tcPr>
          <w:p w14:paraId="519DC32E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7A81CC5A" w14:textId="77777777" w:rsidTr="00846EA2">
        <w:tc>
          <w:tcPr>
            <w:tcW w:w="869" w:type="pct"/>
          </w:tcPr>
          <w:p w14:paraId="6A235638" w14:textId="77777777" w:rsidR="0023789D" w:rsidRPr="00E24349" w:rsidRDefault="0023789D" w:rsidP="00E24349">
            <w:pPr>
              <w:pStyle w:val="phtablecellleft"/>
            </w:pPr>
            <w:r w:rsidRPr="00E24349">
              <w:t>Активное</w:t>
            </w:r>
          </w:p>
        </w:tc>
        <w:tc>
          <w:tcPr>
            <w:tcW w:w="797" w:type="pct"/>
          </w:tcPr>
          <w:p w14:paraId="68AF9F8C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4" w:type="pct"/>
          </w:tcPr>
          <w:p w14:paraId="3488ABB5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3" w:type="pct"/>
          </w:tcPr>
          <w:p w14:paraId="7A2FFD2A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3" w:type="pct"/>
          </w:tcPr>
          <w:p w14:paraId="1E10403A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34" w:type="pct"/>
          </w:tcPr>
          <w:p w14:paraId="707CB03B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056575EA" w14:textId="77777777" w:rsidTr="00846EA2">
        <w:tc>
          <w:tcPr>
            <w:tcW w:w="869" w:type="pct"/>
          </w:tcPr>
          <w:p w14:paraId="6089A1E3" w14:textId="77777777" w:rsidR="0023789D" w:rsidRPr="00E24349" w:rsidRDefault="0023789D" w:rsidP="00E24349">
            <w:pPr>
              <w:pStyle w:val="phtablecellleft"/>
            </w:pPr>
            <w:r w:rsidRPr="00E24349">
              <w:t>Значение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умолчанию</w:t>
            </w:r>
          </w:p>
        </w:tc>
        <w:tc>
          <w:tcPr>
            <w:tcW w:w="797" w:type="pct"/>
          </w:tcPr>
          <w:p w14:paraId="1B1471C9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7A5DEA35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3" w:type="pct"/>
          </w:tcPr>
          <w:p w14:paraId="7FEEEA50" w14:textId="77777777" w:rsidR="0023789D" w:rsidRPr="00E24349" w:rsidRDefault="0023789D" w:rsidP="00E24349">
            <w:pPr>
              <w:pStyle w:val="phtablecellleft"/>
            </w:pPr>
            <w:r w:rsidRPr="00E24349">
              <w:t>sysdate()</w:t>
            </w:r>
          </w:p>
        </w:tc>
        <w:tc>
          <w:tcPr>
            <w:tcW w:w="833" w:type="pct"/>
          </w:tcPr>
          <w:p w14:paraId="0B9FF108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34" w:type="pct"/>
          </w:tcPr>
          <w:p w14:paraId="11EE7E06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</w:tbl>
    <w:p w14:paraId="20693B4C" w14:textId="77777777" w:rsidR="0023789D" w:rsidRPr="000263B8" w:rsidRDefault="0023789D" w:rsidP="006C661E">
      <w:pPr>
        <w:pStyle w:val="phnormal"/>
      </w:pPr>
    </w:p>
    <w:p w14:paraId="00148950" w14:textId="5BDD2AE2" w:rsidR="0023789D" w:rsidRPr="000263B8" w:rsidRDefault="00E15409" w:rsidP="00E24349">
      <w:pPr>
        <w:pStyle w:val="phtabletitle"/>
      </w:pPr>
      <w:bookmarkStart w:id="563" w:name="_Ref119149379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96</w:t>
      </w:r>
      <w:r w:rsidR="0023789D" w:rsidRPr="000263B8">
        <w:fldChar w:fldCharType="end"/>
      </w:r>
      <w:bookmarkEnd w:id="563"/>
      <w:r w:rsidR="0081618C" w:rsidRPr="000263B8">
        <w:t xml:space="preserve"> </w:t>
      </w:r>
      <w:r w:rsidR="006C661E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полей</w:t>
      </w:r>
      <w:r w:rsidR="0081618C" w:rsidRPr="000263B8">
        <w:t xml:space="preserve"> </w:t>
      </w:r>
      <w:r w:rsidR="0023789D" w:rsidRPr="000263B8">
        <w:t>шаблона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63"/>
        <w:gridCol w:w="1412"/>
        <w:gridCol w:w="2387"/>
        <w:gridCol w:w="1647"/>
        <w:gridCol w:w="1806"/>
        <w:gridCol w:w="1573"/>
      </w:tblGrid>
      <w:tr w:rsidR="000263B8" w:rsidRPr="00E24349" w14:paraId="79489062" w14:textId="77777777" w:rsidTr="00846EA2">
        <w:trPr>
          <w:tblHeader/>
        </w:trPr>
        <w:tc>
          <w:tcPr>
            <w:tcW w:w="870" w:type="pct"/>
          </w:tcPr>
          <w:p w14:paraId="2EE4661B" w14:textId="77777777" w:rsidR="0023789D" w:rsidRPr="00E24349" w:rsidRDefault="0023789D" w:rsidP="00355B18">
            <w:pPr>
              <w:pStyle w:val="phtablecolcaption"/>
            </w:pPr>
            <w:bookmarkStart w:id="564" w:name="scroll-bookmark-135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64"/>
          </w:p>
        </w:tc>
        <w:tc>
          <w:tcPr>
            <w:tcW w:w="4130" w:type="pct"/>
            <w:gridSpan w:val="5"/>
          </w:tcPr>
          <w:p w14:paraId="0B2DDB73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30CAE680" w14:textId="77777777" w:rsidTr="00846EA2">
        <w:tc>
          <w:tcPr>
            <w:tcW w:w="870" w:type="pct"/>
          </w:tcPr>
          <w:p w14:paraId="6FD7F5FC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826" w:type="pct"/>
          </w:tcPr>
          <w:p w14:paraId="4B04C473" w14:textId="77777777" w:rsidR="0023789D" w:rsidRPr="00E24349" w:rsidRDefault="0023789D" w:rsidP="00E24349">
            <w:pPr>
              <w:pStyle w:val="phtablecellleft"/>
            </w:pPr>
            <w:r w:rsidRPr="00E24349">
              <w:t>CIT_CAT</w:t>
            </w:r>
          </w:p>
        </w:tc>
        <w:tc>
          <w:tcPr>
            <w:tcW w:w="826" w:type="pct"/>
          </w:tcPr>
          <w:p w14:paraId="10F14C04" w14:textId="77777777" w:rsidR="0023789D" w:rsidRPr="00E24349" w:rsidRDefault="0023789D" w:rsidP="00E24349">
            <w:pPr>
              <w:pStyle w:val="phtablecellleft"/>
            </w:pPr>
            <w:r w:rsidRPr="00E24349">
              <w:t>CITO_LAB_RESEARCH_RES</w:t>
            </w:r>
          </w:p>
        </w:tc>
        <w:tc>
          <w:tcPr>
            <w:tcW w:w="826" w:type="pct"/>
          </w:tcPr>
          <w:p w14:paraId="13FDFFEF" w14:textId="77777777" w:rsidR="0023789D" w:rsidRPr="00E24349" w:rsidRDefault="0023789D" w:rsidP="00E24349">
            <w:pPr>
              <w:pStyle w:val="phtablecellleft"/>
            </w:pPr>
            <w:r w:rsidRPr="00E24349">
              <w:t>DATE_CITOGRAM</w:t>
            </w:r>
          </w:p>
        </w:tc>
        <w:tc>
          <w:tcPr>
            <w:tcW w:w="826" w:type="pct"/>
          </w:tcPr>
          <w:p w14:paraId="12503C6F" w14:textId="77777777" w:rsidR="0023789D" w:rsidRPr="00E24349" w:rsidRDefault="0023789D" w:rsidP="006C661E">
            <w:pPr>
              <w:pStyle w:val="phtablecellleft"/>
            </w:pPr>
            <w:r w:rsidRPr="00E24349">
              <w:t>CITOLOGY_REZULT</w:t>
            </w:r>
            <w:r w:rsidRPr="00E24349">
              <w:br/>
              <w:t>(или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другое)</w:t>
            </w:r>
          </w:p>
        </w:tc>
        <w:tc>
          <w:tcPr>
            <w:tcW w:w="827" w:type="pct"/>
          </w:tcPr>
          <w:p w14:paraId="2B2B222D" w14:textId="77777777" w:rsidR="0023789D" w:rsidRPr="00E24349" w:rsidRDefault="0023789D" w:rsidP="00E24349">
            <w:pPr>
              <w:pStyle w:val="phtablecellleft"/>
            </w:pPr>
            <w:r w:rsidRPr="00E24349">
              <w:t>ZAKLYUCHENIE</w:t>
            </w:r>
            <w:r w:rsidRPr="00E24349">
              <w:br/>
              <w:t>(или</w:t>
            </w:r>
            <w:r w:rsidR="0081618C" w:rsidRPr="00E24349">
              <w:t xml:space="preserve"> </w:t>
            </w: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другое)</w:t>
            </w:r>
          </w:p>
        </w:tc>
      </w:tr>
      <w:tr w:rsidR="000263B8" w:rsidRPr="00E24349" w14:paraId="0C693295" w14:textId="77777777" w:rsidTr="00846EA2">
        <w:tc>
          <w:tcPr>
            <w:tcW w:w="870" w:type="pct"/>
          </w:tcPr>
          <w:p w14:paraId="72F98148" w14:textId="77777777" w:rsidR="0023789D" w:rsidRPr="00E24349" w:rsidRDefault="0023789D" w:rsidP="00E24349">
            <w:pPr>
              <w:pStyle w:val="phtablecellleft"/>
            </w:pPr>
            <w:r w:rsidRPr="00E24349">
              <w:lastRenderedPageBreak/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826" w:type="pct"/>
          </w:tcPr>
          <w:p w14:paraId="68E19D9E" w14:textId="77777777" w:rsidR="0023789D" w:rsidRPr="00E24349" w:rsidRDefault="0023789D" w:rsidP="00E24349">
            <w:pPr>
              <w:pStyle w:val="phtablecellleft"/>
            </w:pPr>
            <w:r w:rsidRPr="00E24349">
              <w:t>Категория</w:t>
            </w:r>
            <w:r w:rsidR="0081618C" w:rsidRPr="00E24349">
              <w:t xml:space="preserve"> </w:t>
            </w:r>
            <w:r w:rsidRPr="00E24349">
              <w:t>сложности</w:t>
            </w:r>
          </w:p>
        </w:tc>
        <w:tc>
          <w:tcPr>
            <w:tcW w:w="826" w:type="pct"/>
          </w:tcPr>
          <w:p w14:paraId="326896FB" w14:textId="77777777" w:rsidR="0023789D" w:rsidRPr="00E24349" w:rsidRDefault="0023789D" w:rsidP="00E24349">
            <w:pPr>
              <w:pStyle w:val="phtablecellleft"/>
            </w:pPr>
            <w:r w:rsidRPr="00E24349">
              <w:t>Кодирование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параметра</w:t>
            </w:r>
          </w:p>
        </w:tc>
        <w:tc>
          <w:tcPr>
            <w:tcW w:w="826" w:type="pct"/>
          </w:tcPr>
          <w:p w14:paraId="7174FA31" w14:textId="77777777" w:rsidR="0023789D" w:rsidRPr="00E24349" w:rsidRDefault="0023789D" w:rsidP="00E24349">
            <w:pPr>
              <w:pStyle w:val="phtablecellleft"/>
            </w:pPr>
            <w:r w:rsidRPr="00E24349">
              <w:t>Дата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  <w:tc>
          <w:tcPr>
            <w:tcW w:w="826" w:type="pct"/>
          </w:tcPr>
          <w:p w14:paraId="2FAF0FEE" w14:textId="77777777" w:rsidR="0023789D" w:rsidRPr="00E24349" w:rsidRDefault="0023789D" w:rsidP="00E24349">
            <w:pPr>
              <w:pStyle w:val="phtablecellleft"/>
            </w:pPr>
            <w:r w:rsidRPr="00E24349">
              <w:t>Результат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  <w:tc>
          <w:tcPr>
            <w:tcW w:w="827" w:type="pct"/>
          </w:tcPr>
          <w:p w14:paraId="6A02E71D" w14:textId="77777777" w:rsidR="0023789D" w:rsidRPr="00E24349" w:rsidRDefault="0023789D" w:rsidP="00E24349">
            <w:pPr>
              <w:pStyle w:val="phtablecellleft"/>
            </w:pPr>
            <w:r w:rsidRPr="00E24349">
              <w:t>Заключение</w:t>
            </w:r>
          </w:p>
        </w:tc>
      </w:tr>
      <w:tr w:rsidR="000263B8" w:rsidRPr="00E24349" w14:paraId="58F45F85" w14:textId="77777777" w:rsidTr="00846EA2">
        <w:tc>
          <w:tcPr>
            <w:tcW w:w="870" w:type="pct"/>
          </w:tcPr>
          <w:p w14:paraId="3AC638F3" w14:textId="77777777" w:rsidR="0023789D" w:rsidRPr="00E24349" w:rsidRDefault="0023789D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данных</w:t>
            </w:r>
          </w:p>
        </w:tc>
        <w:tc>
          <w:tcPr>
            <w:tcW w:w="826" w:type="pct"/>
          </w:tcPr>
          <w:p w14:paraId="61838C4E" w14:textId="77777777" w:rsidR="0023789D" w:rsidRPr="00E24349" w:rsidRDefault="0023789D" w:rsidP="00E24349">
            <w:pPr>
              <w:pStyle w:val="phtablecellleft"/>
            </w:pPr>
            <w:r w:rsidRPr="00E24349">
              <w:t>NUMBER(17,0)</w:t>
            </w:r>
          </w:p>
        </w:tc>
        <w:tc>
          <w:tcPr>
            <w:tcW w:w="826" w:type="pct"/>
          </w:tcPr>
          <w:p w14:paraId="0EAA77DD" w14:textId="77777777" w:rsidR="0023789D" w:rsidRPr="00E24349" w:rsidRDefault="0023789D" w:rsidP="00E24349">
            <w:pPr>
              <w:pStyle w:val="phtablecellleft"/>
            </w:pPr>
            <w:r w:rsidRPr="00E24349">
              <w:t>NUMBER(17,0)</w:t>
            </w:r>
          </w:p>
        </w:tc>
        <w:tc>
          <w:tcPr>
            <w:tcW w:w="826" w:type="pct"/>
          </w:tcPr>
          <w:p w14:paraId="3CC4FF80" w14:textId="77777777" w:rsidR="0023789D" w:rsidRPr="00E24349" w:rsidRDefault="0023789D" w:rsidP="00E24349">
            <w:pPr>
              <w:pStyle w:val="phtablecellleft"/>
            </w:pPr>
            <w:r w:rsidRPr="00E24349">
              <w:t>DATE</w:t>
            </w:r>
          </w:p>
        </w:tc>
        <w:tc>
          <w:tcPr>
            <w:tcW w:w="826" w:type="pct"/>
          </w:tcPr>
          <w:p w14:paraId="6C8A9D66" w14:textId="77777777" w:rsidR="0023789D" w:rsidRPr="00E24349" w:rsidRDefault="0023789D" w:rsidP="00E24349">
            <w:pPr>
              <w:pStyle w:val="phtablecellleft"/>
            </w:pPr>
            <w:r w:rsidRPr="00E24349">
              <w:t>VARCHAR2(4000)</w:t>
            </w:r>
          </w:p>
        </w:tc>
        <w:tc>
          <w:tcPr>
            <w:tcW w:w="827" w:type="pct"/>
          </w:tcPr>
          <w:p w14:paraId="1CC55256" w14:textId="77777777" w:rsidR="0023789D" w:rsidRPr="00E24349" w:rsidRDefault="0023789D" w:rsidP="00E24349">
            <w:pPr>
              <w:pStyle w:val="phtablecellleft"/>
            </w:pPr>
            <w:r w:rsidRPr="00E24349">
              <w:t>VARCHAR2(4000)</w:t>
            </w:r>
          </w:p>
        </w:tc>
      </w:tr>
      <w:tr w:rsidR="000263B8" w:rsidRPr="00E24349" w14:paraId="32DA15BB" w14:textId="77777777" w:rsidTr="00846EA2">
        <w:tc>
          <w:tcPr>
            <w:tcW w:w="870" w:type="pct"/>
          </w:tcPr>
          <w:p w14:paraId="32014696" w14:textId="77777777" w:rsidR="0023789D" w:rsidRPr="00E24349" w:rsidRDefault="0023789D" w:rsidP="00E24349">
            <w:pPr>
              <w:pStyle w:val="phtablecellleft"/>
            </w:pPr>
            <w:r w:rsidRPr="00E24349">
              <w:t>Способ</w:t>
            </w:r>
            <w:r w:rsidR="0081618C" w:rsidRPr="00E24349">
              <w:t xml:space="preserve"> </w:t>
            </w:r>
            <w:r w:rsidRPr="00E24349">
              <w:t>редактирования</w:t>
            </w:r>
          </w:p>
        </w:tc>
        <w:tc>
          <w:tcPr>
            <w:tcW w:w="826" w:type="pct"/>
          </w:tcPr>
          <w:p w14:paraId="75FDB717" w14:textId="77777777" w:rsidR="0023789D" w:rsidRPr="00E24349" w:rsidRDefault="0023789D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</w:p>
        </w:tc>
        <w:tc>
          <w:tcPr>
            <w:tcW w:w="826" w:type="pct"/>
          </w:tcPr>
          <w:p w14:paraId="2165DBF4" w14:textId="77777777" w:rsidR="0023789D" w:rsidRPr="00E24349" w:rsidRDefault="0023789D" w:rsidP="00E24349">
            <w:pPr>
              <w:pStyle w:val="phtablecellleft"/>
            </w:pPr>
            <w:r w:rsidRPr="00E24349">
              <w:t>Выбор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списка</w:t>
            </w:r>
            <w:r w:rsidR="0081618C" w:rsidRPr="00E24349">
              <w:t xml:space="preserve"> </w:t>
            </w:r>
            <w:r w:rsidRPr="00E24349">
              <w:t>(в</w:t>
            </w:r>
            <w:r w:rsidR="0081618C" w:rsidRPr="00E24349">
              <w:t xml:space="preserve"> </w:t>
            </w:r>
            <w:r w:rsidRPr="00E24349">
              <w:t>БД</w:t>
            </w:r>
            <w:r w:rsidR="0081618C" w:rsidRPr="00E24349">
              <w:t xml:space="preserve"> </w:t>
            </w:r>
            <w:r w:rsidRPr="00E24349">
              <w:t>хранит</w:t>
            </w:r>
            <w:r w:rsidR="0081618C" w:rsidRPr="00E24349">
              <w:t xml:space="preserve"> </w:t>
            </w:r>
            <w:r w:rsidRPr="00E24349">
              <w:t>keyvalue)</w:t>
            </w:r>
          </w:p>
        </w:tc>
        <w:tc>
          <w:tcPr>
            <w:tcW w:w="826" w:type="pct"/>
          </w:tcPr>
          <w:p w14:paraId="5BB3D703" w14:textId="77777777" w:rsidR="0023789D" w:rsidRPr="00E24349" w:rsidRDefault="0023789D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  <w:tc>
          <w:tcPr>
            <w:tcW w:w="826" w:type="pct"/>
          </w:tcPr>
          <w:p w14:paraId="1D4C70D9" w14:textId="77777777" w:rsidR="0023789D" w:rsidRPr="00E24349" w:rsidRDefault="0023789D" w:rsidP="00E24349">
            <w:pPr>
              <w:pStyle w:val="phtablecellleft"/>
            </w:pPr>
            <w:r w:rsidRPr="00E24349">
              <w:t>Наполнение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словаря</w:t>
            </w:r>
          </w:p>
        </w:tc>
        <w:tc>
          <w:tcPr>
            <w:tcW w:w="827" w:type="pct"/>
          </w:tcPr>
          <w:p w14:paraId="1891F7BF" w14:textId="77777777" w:rsidR="0023789D" w:rsidRPr="00E24349" w:rsidRDefault="0023789D" w:rsidP="00E24349">
            <w:pPr>
              <w:pStyle w:val="phtablecellleft"/>
            </w:pPr>
            <w:r w:rsidRPr="00E24349">
              <w:t>Ручной</w:t>
            </w:r>
            <w:r w:rsidR="0081618C" w:rsidRPr="00E24349">
              <w:t xml:space="preserve"> </w:t>
            </w:r>
            <w:r w:rsidRPr="00E24349">
              <w:t>ввод</w:t>
            </w:r>
          </w:p>
        </w:tc>
      </w:tr>
      <w:tr w:rsidR="000263B8" w:rsidRPr="00E24349" w14:paraId="7A4CFF11" w14:textId="77777777" w:rsidTr="00846EA2">
        <w:tc>
          <w:tcPr>
            <w:tcW w:w="870" w:type="pct"/>
          </w:tcPr>
          <w:p w14:paraId="73807B60" w14:textId="77777777" w:rsidR="0023789D" w:rsidRPr="00E24349" w:rsidRDefault="0023789D" w:rsidP="00E24349">
            <w:pPr>
              <w:pStyle w:val="phtablecellleft"/>
            </w:pPr>
            <w:r w:rsidRPr="00E24349">
              <w:t>Раздел</w:t>
            </w:r>
          </w:p>
        </w:tc>
        <w:tc>
          <w:tcPr>
            <w:tcW w:w="826" w:type="pct"/>
          </w:tcPr>
          <w:p w14:paraId="230A06EA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52B80E5B" w14:textId="77777777" w:rsidR="0023789D" w:rsidRPr="00E24349" w:rsidRDefault="0023789D" w:rsidP="00E24349">
            <w:pPr>
              <w:pStyle w:val="phtablecellleft"/>
            </w:pPr>
            <w:r w:rsidRPr="00E24349">
              <w:t>LABMED_RESEARCH_RES</w:t>
            </w:r>
          </w:p>
        </w:tc>
        <w:tc>
          <w:tcPr>
            <w:tcW w:w="826" w:type="pct"/>
          </w:tcPr>
          <w:p w14:paraId="7A0BA09B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2B1D5B90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7" w:type="pct"/>
          </w:tcPr>
          <w:p w14:paraId="204E6387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777B7D5E" w14:textId="77777777" w:rsidTr="00846EA2">
        <w:tc>
          <w:tcPr>
            <w:tcW w:w="870" w:type="pct"/>
          </w:tcPr>
          <w:p w14:paraId="76E224E3" w14:textId="77777777" w:rsidR="0023789D" w:rsidRPr="00E24349" w:rsidRDefault="0023789D" w:rsidP="00E24349">
            <w:pPr>
              <w:pStyle w:val="phtablecellleft"/>
            </w:pPr>
            <w:r w:rsidRPr="00E24349">
              <w:t>Метод</w:t>
            </w:r>
            <w:r w:rsidR="0081618C" w:rsidRPr="00E24349">
              <w:t xml:space="preserve"> </w:t>
            </w:r>
            <w:r w:rsidRPr="00E24349">
              <w:t>показа</w:t>
            </w:r>
            <w:r w:rsidR="0081618C" w:rsidRPr="00E24349">
              <w:t xml:space="preserve"> </w:t>
            </w:r>
            <w:r w:rsidRPr="00E24349">
              <w:t>раздела</w:t>
            </w:r>
          </w:p>
        </w:tc>
        <w:tc>
          <w:tcPr>
            <w:tcW w:w="826" w:type="pct"/>
          </w:tcPr>
          <w:p w14:paraId="5CAE0017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1A46544A" w14:textId="77777777" w:rsidR="0023789D" w:rsidRPr="00E24349" w:rsidRDefault="0023789D" w:rsidP="00E24349">
            <w:pPr>
              <w:pStyle w:val="phtablecellleft"/>
            </w:pPr>
            <w:r w:rsidRPr="00E24349">
              <w:t>DEFAULT_NAME</w:t>
            </w:r>
          </w:p>
        </w:tc>
        <w:tc>
          <w:tcPr>
            <w:tcW w:w="826" w:type="pct"/>
          </w:tcPr>
          <w:p w14:paraId="171C5DDF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3649F653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7" w:type="pct"/>
          </w:tcPr>
          <w:p w14:paraId="4E7B9E7A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31DB8A7E" w14:textId="77777777" w:rsidTr="00846EA2">
        <w:tc>
          <w:tcPr>
            <w:tcW w:w="870" w:type="pct"/>
          </w:tcPr>
          <w:p w14:paraId="57857130" w14:textId="77777777" w:rsidR="0023789D" w:rsidRPr="00E24349" w:rsidRDefault="0023789D" w:rsidP="00E24349">
            <w:pPr>
              <w:pStyle w:val="phtablecellleft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словарь</w:t>
            </w:r>
          </w:p>
        </w:tc>
        <w:tc>
          <w:tcPr>
            <w:tcW w:w="826" w:type="pct"/>
          </w:tcPr>
          <w:p w14:paraId="355429F6" w14:textId="77777777" w:rsidR="0023789D" w:rsidRPr="00E24349" w:rsidRDefault="0023789D" w:rsidP="00E24349">
            <w:pPr>
              <w:pStyle w:val="phtablecellleft"/>
            </w:pPr>
            <w:r w:rsidRPr="00E24349">
              <w:t>CIT_CAT</w:t>
            </w:r>
          </w:p>
        </w:tc>
        <w:tc>
          <w:tcPr>
            <w:tcW w:w="826" w:type="pct"/>
          </w:tcPr>
          <w:p w14:paraId="78DA8EF1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73AAA5D0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74A81CE9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7" w:type="pct"/>
          </w:tcPr>
          <w:p w14:paraId="706A1CB0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0EEDAC35" w14:textId="77777777" w:rsidTr="00846EA2">
        <w:tc>
          <w:tcPr>
            <w:tcW w:w="870" w:type="pct"/>
          </w:tcPr>
          <w:p w14:paraId="4E5CD5AB" w14:textId="77777777" w:rsidR="0023789D" w:rsidRPr="00E24349" w:rsidRDefault="0023789D" w:rsidP="00E24349">
            <w:pPr>
              <w:pStyle w:val="phtablecellleft"/>
            </w:pPr>
            <w:r w:rsidRPr="00E24349">
              <w:t>Доп.</w:t>
            </w:r>
            <w:r w:rsidR="0081618C" w:rsidRPr="00E24349">
              <w:t xml:space="preserve"> </w:t>
            </w:r>
            <w:r w:rsidRPr="00E24349">
              <w:t>справочник</w:t>
            </w:r>
          </w:p>
        </w:tc>
        <w:tc>
          <w:tcPr>
            <w:tcW w:w="826" w:type="pct"/>
          </w:tcPr>
          <w:p w14:paraId="5A7DEF6A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2C569DBC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11EE022D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72D639C2" w14:textId="77777777" w:rsidR="0023789D" w:rsidRPr="00E24349" w:rsidRDefault="0023789D" w:rsidP="00E24349">
            <w:pPr>
              <w:pStyle w:val="phtablecellleft"/>
            </w:pPr>
            <w:r w:rsidRPr="00E24349">
              <w:t>любой</w:t>
            </w:r>
          </w:p>
        </w:tc>
        <w:tc>
          <w:tcPr>
            <w:tcW w:w="827" w:type="pct"/>
          </w:tcPr>
          <w:p w14:paraId="1F72B746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  <w:tr w:rsidR="000263B8" w:rsidRPr="00E24349" w14:paraId="2200FD06" w14:textId="77777777" w:rsidTr="00846EA2">
        <w:tc>
          <w:tcPr>
            <w:tcW w:w="870" w:type="pct"/>
          </w:tcPr>
          <w:p w14:paraId="4EF4346F" w14:textId="77777777" w:rsidR="0023789D" w:rsidRPr="00E24349" w:rsidRDefault="0023789D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поля</w:t>
            </w:r>
          </w:p>
        </w:tc>
        <w:tc>
          <w:tcPr>
            <w:tcW w:w="826" w:type="pct"/>
          </w:tcPr>
          <w:p w14:paraId="098C7599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26" w:type="pct"/>
          </w:tcPr>
          <w:p w14:paraId="6C8817F1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26" w:type="pct"/>
          </w:tcPr>
          <w:p w14:paraId="3C0B5C95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26" w:type="pct"/>
          </w:tcPr>
          <w:p w14:paraId="1AEB867D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  <w:tc>
          <w:tcPr>
            <w:tcW w:w="827" w:type="pct"/>
          </w:tcPr>
          <w:p w14:paraId="58933264" w14:textId="77777777" w:rsidR="0023789D" w:rsidRPr="00E24349" w:rsidRDefault="0023789D" w:rsidP="00E24349">
            <w:pPr>
              <w:pStyle w:val="phtablecellleft"/>
            </w:pPr>
            <w:r w:rsidRPr="00E24349">
              <w:t>Дополнительное</w:t>
            </w:r>
          </w:p>
        </w:tc>
      </w:tr>
      <w:tr w:rsidR="000263B8" w:rsidRPr="00E24349" w14:paraId="1B00172A" w14:textId="77777777" w:rsidTr="00846EA2">
        <w:tc>
          <w:tcPr>
            <w:tcW w:w="870" w:type="pct"/>
          </w:tcPr>
          <w:p w14:paraId="1AF788BA" w14:textId="77777777" w:rsidR="0023789D" w:rsidRPr="00E24349" w:rsidRDefault="0023789D" w:rsidP="00E24349">
            <w:pPr>
              <w:pStyle w:val="phtablecellleft"/>
            </w:pPr>
            <w:r w:rsidRPr="00E24349">
              <w:t>Обязательное</w:t>
            </w:r>
          </w:p>
        </w:tc>
        <w:tc>
          <w:tcPr>
            <w:tcW w:w="826" w:type="pct"/>
          </w:tcPr>
          <w:p w14:paraId="25450E3B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653FABEC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56B3694E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3BDBB6BE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7" w:type="pct"/>
          </w:tcPr>
          <w:p w14:paraId="76FE75F4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не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6F3A5094" w14:textId="77777777" w:rsidTr="00846EA2">
        <w:tc>
          <w:tcPr>
            <w:tcW w:w="870" w:type="pct"/>
          </w:tcPr>
          <w:p w14:paraId="6D85741B" w14:textId="77777777" w:rsidR="0023789D" w:rsidRPr="00E24349" w:rsidRDefault="0023789D" w:rsidP="00E24349">
            <w:pPr>
              <w:pStyle w:val="phtablecellleft"/>
            </w:pPr>
            <w:r w:rsidRPr="00E24349">
              <w:t>Видимое</w:t>
            </w:r>
          </w:p>
        </w:tc>
        <w:tc>
          <w:tcPr>
            <w:tcW w:w="826" w:type="pct"/>
          </w:tcPr>
          <w:p w14:paraId="33C42572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06DD6726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76CAE362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60822AD9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7" w:type="pct"/>
          </w:tcPr>
          <w:p w14:paraId="7CB2B799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292FE1A4" w14:textId="77777777" w:rsidTr="00846EA2">
        <w:tc>
          <w:tcPr>
            <w:tcW w:w="870" w:type="pct"/>
          </w:tcPr>
          <w:p w14:paraId="2B324277" w14:textId="77777777" w:rsidR="0023789D" w:rsidRPr="00E24349" w:rsidRDefault="0023789D" w:rsidP="00E24349">
            <w:pPr>
              <w:pStyle w:val="phtablecellleft"/>
            </w:pPr>
            <w:r w:rsidRPr="00E24349">
              <w:t>Активное</w:t>
            </w:r>
          </w:p>
        </w:tc>
        <w:tc>
          <w:tcPr>
            <w:tcW w:w="826" w:type="pct"/>
          </w:tcPr>
          <w:p w14:paraId="422C9D15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4492FDE7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56236780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6" w:type="pct"/>
          </w:tcPr>
          <w:p w14:paraId="27467883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  <w:tc>
          <w:tcPr>
            <w:tcW w:w="827" w:type="pct"/>
          </w:tcPr>
          <w:p w14:paraId="5589F95A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0BC83EBF" w14:textId="77777777" w:rsidTr="00846EA2">
        <w:tc>
          <w:tcPr>
            <w:tcW w:w="870" w:type="pct"/>
          </w:tcPr>
          <w:p w14:paraId="2CF0124B" w14:textId="77777777" w:rsidR="0023789D" w:rsidRPr="00E24349" w:rsidRDefault="0023789D" w:rsidP="00E24349">
            <w:pPr>
              <w:pStyle w:val="phtablecellleft"/>
            </w:pPr>
            <w:r w:rsidRPr="00E24349">
              <w:t>Значение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умолчанию</w:t>
            </w:r>
          </w:p>
        </w:tc>
        <w:tc>
          <w:tcPr>
            <w:tcW w:w="826" w:type="pct"/>
          </w:tcPr>
          <w:p w14:paraId="10FA8630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75FAA917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6" w:type="pct"/>
          </w:tcPr>
          <w:p w14:paraId="2C35C667" w14:textId="77777777" w:rsidR="0023789D" w:rsidRPr="00E24349" w:rsidRDefault="0023789D" w:rsidP="00E24349">
            <w:pPr>
              <w:pStyle w:val="phtablecellleft"/>
            </w:pPr>
            <w:r w:rsidRPr="00E24349">
              <w:t>sysdate()</w:t>
            </w:r>
          </w:p>
        </w:tc>
        <w:tc>
          <w:tcPr>
            <w:tcW w:w="826" w:type="pct"/>
          </w:tcPr>
          <w:p w14:paraId="26091863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  <w:tc>
          <w:tcPr>
            <w:tcW w:w="827" w:type="pct"/>
          </w:tcPr>
          <w:p w14:paraId="45F965EE" w14:textId="77777777" w:rsidR="0023789D" w:rsidRPr="00E24349" w:rsidRDefault="0023789D" w:rsidP="00E24349">
            <w:pPr>
              <w:pStyle w:val="phtablecellleft"/>
            </w:pPr>
            <w:r w:rsidRPr="00E24349">
              <w:t>–</w:t>
            </w:r>
          </w:p>
        </w:tc>
      </w:tr>
    </w:tbl>
    <w:p w14:paraId="1C1BCC5A" w14:textId="77777777" w:rsidR="00E24349" w:rsidRDefault="00E24349" w:rsidP="00E24349">
      <w:pPr>
        <w:pStyle w:val="phnormal"/>
      </w:pPr>
    </w:p>
    <w:p w14:paraId="717B5D8D" w14:textId="448628E0" w:rsidR="00E24349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Для корректного формирования СЭМД </w:t>
      </w:r>
      <w:r>
        <w:t>«</w:t>
      </w:r>
      <w:r w:rsidRPr="000263B8">
        <w:t>Протокол цитологического исследования</w:t>
      </w:r>
      <w:r>
        <w:t>»</w:t>
      </w:r>
      <w:r w:rsidRPr="000263B8">
        <w:t xml:space="preserve"> в шаблоне оказания услуги должны в обязательном порядке присутствовать поля </w:t>
      </w:r>
      <w:r>
        <w:t>«</w:t>
      </w:r>
      <w:r w:rsidRPr="000263B8">
        <w:t>Регистрационный номер</w:t>
      </w:r>
      <w:r>
        <w:t>»</w:t>
      </w:r>
      <w:r w:rsidRPr="000263B8">
        <w:t xml:space="preserve">, </w:t>
      </w:r>
      <w:r>
        <w:t>«</w:t>
      </w:r>
      <w:r w:rsidRPr="000263B8">
        <w:t>Объект исследования</w:t>
      </w:r>
      <w:r>
        <w:t>»</w:t>
      </w:r>
      <w:r w:rsidRPr="000263B8">
        <w:t xml:space="preserve"> и </w:t>
      </w:r>
      <w:r>
        <w:t>«</w:t>
      </w:r>
      <w:r w:rsidRPr="000263B8">
        <w:t>Результат исследования</w:t>
      </w:r>
      <w:r>
        <w:t>»</w:t>
      </w:r>
      <w:r w:rsidRPr="000263B8">
        <w:t xml:space="preserve">. При этом перечисленные поля должны иметь либо рекомендованные коды </w:t>
      </w:r>
      <w:r>
        <w:t>«</w:t>
      </w:r>
      <w:r w:rsidRPr="000263B8">
        <w:t>REG_NUM_CITO</w:t>
      </w:r>
      <w:r>
        <w:t>»</w:t>
      </w:r>
      <w:r w:rsidRPr="000263B8">
        <w:t xml:space="preserve"> (</w:t>
      </w:r>
      <w:r>
        <w:t>«</w:t>
      </w:r>
      <w:r w:rsidRPr="000263B8">
        <w:t>Регистрационный номер</w:t>
      </w:r>
      <w:r>
        <w:t>»</w:t>
      </w:r>
      <w:r w:rsidRPr="000263B8">
        <w:t xml:space="preserve">), </w:t>
      </w:r>
      <w:r>
        <w:t>«</w:t>
      </w:r>
      <w:r w:rsidRPr="000263B8">
        <w:t>CITOLOGY_MATERIAL</w:t>
      </w:r>
      <w:r>
        <w:t>»</w:t>
      </w:r>
      <w:r w:rsidRPr="000263B8">
        <w:t xml:space="preserve"> (</w:t>
      </w:r>
      <w:r>
        <w:t>«</w:t>
      </w:r>
      <w:r w:rsidRPr="000263B8">
        <w:t>Объект исследования</w:t>
      </w:r>
      <w:r>
        <w:t>»</w:t>
      </w:r>
      <w:r w:rsidRPr="000263B8">
        <w:t xml:space="preserve">), </w:t>
      </w:r>
      <w:r>
        <w:t>«</w:t>
      </w:r>
      <w:r w:rsidRPr="000263B8">
        <w:t>CITOLOGY_REZULT</w:t>
      </w:r>
      <w:r>
        <w:t>»</w:t>
      </w:r>
      <w:r w:rsidRPr="000263B8">
        <w:t xml:space="preserve"> (</w:t>
      </w:r>
      <w:r>
        <w:t>«</w:t>
      </w:r>
      <w:r w:rsidRPr="000263B8">
        <w:t>Результат исследования</w:t>
      </w:r>
      <w:r>
        <w:t>»</w:t>
      </w:r>
      <w:r w:rsidRPr="000263B8">
        <w:t xml:space="preserve">), либо произвольные коды, но в этом случае должно быть выполнено сопоставление этих полей с полями для выгрузки во внешние системы (см. п. </w:t>
      </w:r>
      <w:r w:rsidRPr="000263B8">
        <w:fldChar w:fldCharType="begin"/>
      </w:r>
      <w:r w:rsidRPr="000263B8">
        <w:instrText xml:space="preserve"> REF _Ref118564555 \r \h </w:instrText>
      </w:r>
      <w:r w:rsidRPr="000263B8">
        <w:fldChar w:fldCharType="separate"/>
      </w:r>
      <w:r w:rsidR="00865695">
        <w:t>16.4.4</w:t>
      </w:r>
      <w:r w:rsidRPr="000263B8">
        <w:fldChar w:fldCharType="end"/>
      </w:r>
      <w:r w:rsidRPr="000263B8">
        <w:t>).</w:t>
      </w:r>
    </w:p>
    <w:p w14:paraId="24C0E7A8" w14:textId="77777777" w:rsidR="0023789D" w:rsidRPr="000263B8" w:rsidRDefault="0023789D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Вкладки</w:t>
      </w:r>
      <w:r w:rsidR="0081618C" w:rsidRPr="000263B8">
        <w:t xml:space="preserve"> </w:t>
      </w:r>
      <w:r w:rsidRPr="000263B8">
        <w:t>шаблонов:</w:t>
      </w:r>
      <w:r w:rsidR="0081618C" w:rsidRPr="000263B8">
        <w:t xml:space="preserve"> </w:t>
      </w:r>
      <w:r w:rsidRPr="000263B8">
        <w:t>поля</w:t>
      </w:r>
      <w:r w:rsidR="000263B8">
        <w:t>»</w:t>
      </w:r>
      <w:r w:rsidRPr="000263B8">
        <w:t>.</w:t>
      </w:r>
    </w:p>
    <w:p w14:paraId="1783CE35" w14:textId="77777777" w:rsidR="0023789D" w:rsidRPr="000263B8" w:rsidRDefault="0023789D" w:rsidP="0023789D">
      <w:pPr>
        <w:pStyle w:val="3"/>
      </w:pPr>
      <w:bookmarkStart w:id="565" w:name="scroll-bookmark-136"/>
      <w:bookmarkStart w:id="566" w:name="_Ref118564555"/>
      <w:bookmarkStart w:id="567" w:name="_Toc118569112"/>
      <w:bookmarkStart w:id="568" w:name="_Toc120524884"/>
      <w:r w:rsidRPr="000263B8">
        <w:lastRenderedPageBreak/>
        <w:t>Настройка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bookmarkEnd w:id="565"/>
      <w:bookmarkEnd w:id="566"/>
      <w:bookmarkEnd w:id="567"/>
      <w:bookmarkEnd w:id="568"/>
    </w:p>
    <w:p w14:paraId="368A873E" w14:textId="77777777" w:rsidR="0023789D" w:rsidRDefault="0023789D" w:rsidP="00355B18">
      <w:pPr>
        <w:pStyle w:val="phnormal"/>
      </w:pPr>
      <w:r w:rsidRPr="000263B8">
        <w:t>Если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настройке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шаблон</w:t>
      </w:r>
      <w:r w:rsidR="0081618C" w:rsidRPr="000263B8">
        <w:t xml:space="preserve"> </w:t>
      </w:r>
      <w:r w:rsidRPr="000263B8">
        <w:t>услуги,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результатам</w:t>
      </w:r>
      <w:r w:rsidR="0081618C" w:rsidRPr="000263B8">
        <w:t xml:space="preserve"> </w:t>
      </w:r>
      <w:r w:rsidRPr="000263B8">
        <w:t>оказания</w:t>
      </w:r>
      <w:r w:rsidR="0081618C" w:rsidRPr="000263B8">
        <w:t xml:space="preserve"> </w:t>
      </w:r>
      <w:r w:rsidRPr="000263B8">
        <w:t>которой</w:t>
      </w:r>
      <w:r w:rsidR="0081618C" w:rsidRPr="000263B8">
        <w:t xml:space="preserve"> </w:t>
      </w:r>
      <w:r w:rsidRPr="000263B8">
        <w:t>формируется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добавлены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="000263B8">
        <w:t>«</w:t>
      </w:r>
      <w:r w:rsidRPr="000263B8">
        <w:t>Регистрационный</w:t>
      </w:r>
      <w:r w:rsidR="0081618C" w:rsidRPr="000263B8">
        <w:t xml:space="preserve"> </w:t>
      </w:r>
      <w:r w:rsidRPr="000263B8">
        <w:t>номер</w:t>
      </w:r>
      <w:r w:rsidR="000263B8">
        <w:t>»</w:t>
      </w:r>
      <w:r w:rsidRPr="000263B8">
        <w:t>,</w:t>
      </w:r>
      <w:r w:rsidR="0081618C" w:rsidRPr="000263B8">
        <w:t xml:space="preserve"> </w:t>
      </w:r>
      <w:r w:rsidR="000263B8">
        <w:t>«</w:t>
      </w:r>
      <w:r w:rsidRPr="000263B8">
        <w:t>Объект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="000263B8">
        <w:t>«</w:t>
      </w:r>
      <w:r w:rsidRPr="000263B8">
        <w:t>Результат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="000263B8">
        <w:t>«</w:t>
      </w:r>
      <w:r w:rsidRPr="000263B8">
        <w:t>Заключение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произвольными</w:t>
      </w:r>
      <w:r w:rsidR="0081618C" w:rsidRPr="000263B8">
        <w:t xml:space="preserve"> </w:t>
      </w:r>
      <w:r w:rsidRPr="000263B8">
        <w:t>кодами,</w:t>
      </w:r>
      <w:r w:rsidR="0081618C" w:rsidRPr="000263B8">
        <w:t xml:space="preserve"> </w:t>
      </w:r>
      <w:r w:rsidRPr="000263B8">
        <w:t>отличными</w:t>
      </w:r>
      <w:r w:rsidR="0081618C" w:rsidRPr="000263B8">
        <w:t xml:space="preserve"> </w:t>
      </w:r>
      <w:r w:rsidRPr="000263B8">
        <w:t>от</w:t>
      </w:r>
      <w:r w:rsidR="0081618C" w:rsidRPr="000263B8">
        <w:t xml:space="preserve"> </w:t>
      </w:r>
      <w:r w:rsidRPr="000263B8">
        <w:t>рекомендованных,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выполнить</w:t>
      </w:r>
      <w:r w:rsidR="0081618C" w:rsidRPr="000263B8">
        <w:t xml:space="preserve"> </w:t>
      </w:r>
      <w:r w:rsidRPr="000263B8">
        <w:t>сопоставление</w:t>
      </w:r>
      <w:r w:rsidR="0081618C" w:rsidRPr="000263B8">
        <w:t xml:space="preserve"> </w:t>
      </w:r>
      <w:r w:rsidRPr="000263B8">
        <w:t>этих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полями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противном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информация,</w:t>
      </w:r>
      <w:r w:rsidR="0081618C" w:rsidRPr="000263B8">
        <w:t xml:space="preserve"> </w:t>
      </w:r>
      <w:r w:rsidRPr="000263B8">
        <w:t>введенная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данные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оказании</w:t>
      </w:r>
      <w:r w:rsidR="0081618C" w:rsidRPr="000263B8">
        <w:t xml:space="preserve"> </w:t>
      </w:r>
      <w:r w:rsidRPr="000263B8">
        <w:t>услуги,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будет</w:t>
      </w:r>
      <w:r w:rsidR="0081618C" w:rsidRPr="000263B8">
        <w:t xml:space="preserve"> </w:t>
      </w:r>
      <w:r w:rsidRPr="000263B8">
        <w:t>включена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СЭМД.</w:t>
      </w:r>
    </w:p>
    <w:p w14:paraId="7B733401" w14:textId="77777777" w:rsidR="00E24349" w:rsidRPr="000263B8" w:rsidRDefault="00E24349" w:rsidP="00E24349">
      <w:pPr>
        <w:pStyle w:val="phnormal"/>
      </w:pPr>
      <w:r w:rsidRPr="000263B8">
        <w:rPr>
          <w:b/>
        </w:rPr>
        <w:t>Примечание</w:t>
      </w:r>
      <w:r w:rsidRPr="000263B8">
        <w:t xml:space="preserve"> – Сопоставление с полями для выгрузки во внешние системы не требуется, если поля в шаблоне услуги имеют рекомендованные коды: </w:t>
      </w:r>
      <w:r>
        <w:t>«</w:t>
      </w:r>
      <w:r w:rsidRPr="000263B8">
        <w:t>REG_NUM_CITO</w:t>
      </w:r>
      <w:r>
        <w:t>»</w:t>
      </w:r>
      <w:r w:rsidRPr="000263B8">
        <w:t xml:space="preserve"> (</w:t>
      </w:r>
      <w:r>
        <w:t>«</w:t>
      </w:r>
      <w:r w:rsidRPr="000263B8">
        <w:t>Регистрационный номер</w:t>
      </w:r>
      <w:r>
        <w:t>»</w:t>
      </w:r>
      <w:r w:rsidRPr="000263B8">
        <w:t xml:space="preserve">), </w:t>
      </w:r>
      <w:r>
        <w:t>«</w:t>
      </w:r>
      <w:r w:rsidRPr="000263B8">
        <w:t>CITOLOGY_MATERIAL</w:t>
      </w:r>
      <w:r>
        <w:t>»</w:t>
      </w:r>
      <w:r w:rsidRPr="000263B8">
        <w:t xml:space="preserve"> (</w:t>
      </w:r>
      <w:r>
        <w:t>«</w:t>
      </w:r>
      <w:r w:rsidRPr="000263B8">
        <w:t>Объект исследования</w:t>
      </w:r>
      <w:r>
        <w:t>»</w:t>
      </w:r>
      <w:r w:rsidRPr="000263B8">
        <w:t xml:space="preserve">), </w:t>
      </w:r>
      <w:r>
        <w:t>«</w:t>
      </w:r>
      <w:r w:rsidRPr="000263B8">
        <w:t>CITOLOGY_REZULT</w:t>
      </w:r>
      <w:r>
        <w:t>»</w:t>
      </w:r>
      <w:r w:rsidRPr="000263B8">
        <w:t xml:space="preserve"> (</w:t>
      </w:r>
      <w:r>
        <w:t>«</w:t>
      </w:r>
      <w:r w:rsidRPr="000263B8">
        <w:t>Результат исследования</w:t>
      </w:r>
      <w:r>
        <w:t>»</w:t>
      </w:r>
      <w:r w:rsidRPr="000263B8">
        <w:t xml:space="preserve">) и </w:t>
      </w:r>
      <w:r>
        <w:t>«</w:t>
      </w:r>
      <w:r w:rsidRPr="000263B8">
        <w:t>ZAKLYUCHENIE</w:t>
      </w:r>
      <w:r>
        <w:t>»</w:t>
      </w:r>
      <w:r w:rsidRPr="000263B8">
        <w:t xml:space="preserve"> (</w:t>
      </w:r>
      <w:r>
        <w:t>«</w:t>
      </w:r>
      <w:r w:rsidRPr="000263B8">
        <w:t>Заключение</w:t>
      </w:r>
      <w:r>
        <w:t>»</w:t>
      </w:r>
      <w:r w:rsidRPr="000263B8">
        <w:t>).</w:t>
      </w:r>
    </w:p>
    <w:p w14:paraId="0D9F0C71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9AD0B1E" w14:textId="0E79591C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Интеграция</w:t>
      </w:r>
      <w:r w:rsidR="00355B18">
        <w:t xml:space="preserve">/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выгрузки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_Ref119149413 \h </w:instrText>
      </w:r>
      <w:r w:rsidR="006C661E">
        <w:fldChar w:fldCharType="separate"/>
      </w:r>
      <w:r w:rsidR="00865695">
        <w:t>Рисунок </w:t>
      </w:r>
      <w:r w:rsidR="00865695">
        <w:rPr>
          <w:noProof/>
        </w:rPr>
        <w:t>127</w:t>
      </w:r>
      <w:r w:rsidR="006C661E">
        <w:fldChar w:fldCharType="end"/>
      </w:r>
      <w:r w:rsidR="006C661E">
        <w:t>)</w:t>
      </w:r>
      <w:r w:rsidRPr="000263B8">
        <w:t>;</w:t>
      </w:r>
    </w:p>
    <w:p w14:paraId="6E903CFC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332E1F60" wp14:editId="0B766737">
            <wp:extent cx="6295390" cy="2199402"/>
            <wp:effectExtent l="19050" t="19050" r="10160" b="10795"/>
            <wp:docPr id="100114" name="Рисунок 100114" descr="Форма настройки полей для выгрузки во внешние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00551" name="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9940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808D81" w14:textId="75E70310" w:rsidR="0023789D" w:rsidRPr="000263B8" w:rsidRDefault="00E15409" w:rsidP="00E24349">
      <w:pPr>
        <w:pStyle w:val="phfiguretitle"/>
      </w:pPr>
      <w:bookmarkStart w:id="569" w:name="_Ref119149413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127</w:t>
      </w:r>
      <w:r w:rsidR="0023789D" w:rsidRPr="000263B8">
        <w:fldChar w:fldCharType="end"/>
      </w:r>
      <w:bookmarkEnd w:id="569"/>
      <w:r w:rsidR="006C661E">
        <w:t xml:space="preserve"> –</w:t>
      </w:r>
      <w:r w:rsidR="0081618C" w:rsidRPr="000263B8">
        <w:t xml:space="preserve">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полей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выгрузки</w:t>
      </w:r>
      <w:r w:rsidR="0081618C" w:rsidRPr="000263B8">
        <w:t xml:space="preserve"> </w:t>
      </w:r>
      <w:r w:rsidR="0023789D" w:rsidRPr="000263B8">
        <w:t>во</w:t>
      </w:r>
      <w:r w:rsidR="0081618C" w:rsidRPr="000263B8">
        <w:t xml:space="preserve"> </w:t>
      </w:r>
      <w:r w:rsidR="0023789D" w:rsidRPr="000263B8">
        <w:t>внешние</w:t>
      </w:r>
      <w:r w:rsidR="0081618C" w:rsidRPr="000263B8">
        <w:t xml:space="preserve"> </w:t>
      </w:r>
      <w:r w:rsidR="0023789D" w:rsidRPr="000263B8">
        <w:t>системы</w:t>
      </w:r>
    </w:p>
    <w:p w14:paraId="14C14E61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настройте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во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56E8A1C6" w14:textId="79AB00A1" w:rsidR="00355B18" w:rsidRDefault="005B49CA" w:rsidP="006C661E">
      <w:pPr>
        <w:pStyle w:val="phlistitemized2"/>
      </w:pPr>
      <w:r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="0023789D" w:rsidRPr="000263B8">
        <w:t>Добавить</w:t>
      </w:r>
      <w:r w:rsidR="000263B8">
        <w:t>»</w:t>
      </w:r>
      <w:r w:rsidR="0023789D" w:rsidRPr="000263B8">
        <w:t>.</w:t>
      </w:r>
      <w:r w:rsidR="0081618C" w:rsidRPr="000263B8">
        <w:t xml:space="preserve"> </w:t>
      </w:r>
      <w:r w:rsidR="0023789D" w:rsidRPr="000263B8">
        <w:t>Откроется</w:t>
      </w:r>
      <w:r w:rsidR="0081618C" w:rsidRPr="000263B8">
        <w:t xml:space="preserve">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добавления</w:t>
      </w:r>
      <w:r w:rsidR="0081618C" w:rsidRPr="000263B8">
        <w:t xml:space="preserve"> </w:t>
      </w:r>
      <w:r w:rsidR="0023789D" w:rsidRPr="000263B8">
        <w:t>поля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выгрузки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_Ref119149539 \h </w:instrText>
      </w:r>
      <w:r w:rsidR="006C661E">
        <w:fldChar w:fldCharType="separate"/>
      </w:r>
      <w:r w:rsidR="00865695">
        <w:t xml:space="preserve">Рисунок </w:t>
      </w:r>
      <w:r w:rsidR="00865695">
        <w:rPr>
          <w:noProof/>
        </w:rPr>
        <w:t>128</w:t>
      </w:r>
      <w:r w:rsidR="006C661E">
        <w:fldChar w:fldCharType="end"/>
      </w:r>
      <w:r w:rsidR="006C661E">
        <w:t>)</w:t>
      </w:r>
      <w:r w:rsidR="0023789D" w:rsidRPr="000263B8">
        <w:t>;</w:t>
      </w:r>
    </w:p>
    <w:p w14:paraId="35930E29" w14:textId="77777777" w:rsidR="006C661E" w:rsidRDefault="0023789D" w:rsidP="006C661E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8626B71" wp14:editId="52C0AC4F">
            <wp:extent cx="5165090" cy="1821712"/>
            <wp:effectExtent l="19050" t="19050" r="16510" b="26670"/>
            <wp:docPr id="100115" name="Рисунок 100115" descr="_scroll_external/attachments/image2022-10-4_9-46-55-3f4e21f02c2455c0b429498ac6848d8669632d540166c5e4b561b8480c460d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51588" name="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82171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92FD94" w14:textId="28A03549" w:rsidR="0023789D" w:rsidRPr="000263B8" w:rsidRDefault="006C661E" w:rsidP="006C661E">
      <w:pPr>
        <w:pStyle w:val="phfiguretitle"/>
      </w:pPr>
      <w:bookmarkStart w:id="570" w:name="_Ref1191495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65695">
        <w:rPr>
          <w:noProof/>
        </w:rPr>
        <w:t>128</w:t>
      </w:r>
      <w:r>
        <w:fldChar w:fldCharType="end"/>
      </w:r>
      <w:bookmarkEnd w:id="570"/>
      <w:r w:rsidRPr="006C661E">
        <w:t xml:space="preserve"> </w:t>
      </w:r>
      <w:r>
        <w:t>– О</w:t>
      </w:r>
      <w:r w:rsidRPr="000263B8">
        <w:t>кно добавления поля для выгрузки</w:t>
      </w:r>
    </w:p>
    <w:p w14:paraId="531709EE" w14:textId="406CC147" w:rsidR="0023789D" w:rsidRPr="000263B8" w:rsidRDefault="0023789D" w:rsidP="006C661E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_Ref119149557 \h </w:instrText>
      </w:r>
      <w:r w:rsidR="006C661E">
        <w:fldChar w:fldCharType="separate"/>
      </w:r>
      <w:r w:rsidR="00865695">
        <w:t>Таблица </w:t>
      </w:r>
      <w:r w:rsidR="00865695">
        <w:rPr>
          <w:noProof/>
        </w:rPr>
        <w:t>97</w:t>
      </w:r>
      <w:r w:rsidR="006C661E">
        <w:fldChar w:fldCharType="end"/>
      </w:r>
      <w:r w:rsidR="006C661E">
        <w:t>)</w:t>
      </w:r>
      <w:r w:rsidRPr="000263B8">
        <w:t>;</w:t>
      </w:r>
    </w:p>
    <w:p w14:paraId="35E4D045" w14:textId="059D63CC" w:rsidR="0023789D" w:rsidRPr="000263B8" w:rsidRDefault="00E15409" w:rsidP="00E24349">
      <w:pPr>
        <w:pStyle w:val="phtabletitle"/>
      </w:pPr>
      <w:bookmarkStart w:id="571" w:name="_Ref119149557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97</w:t>
      </w:r>
      <w:r w:rsidR="0023789D" w:rsidRPr="000263B8">
        <w:fldChar w:fldCharType="end"/>
      </w:r>
      <w:bookmarkEnd w:id="571"/>
      <w:r w:rsidR="006C661E">
        <w:t xml:space="preserve"> –</w:t>
      </w:r>
      <w:r w:rsidR="0081618C" w:rsidRPr="000263B8">
        <w:t xml:space="preserve">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полей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выгрузки</w:t>
      </w:r>
      <w:r w:rsidR="0081618C" w:rsidRPr="000263B8">
        <w:t xml:space="preserve"> </w:t>
      </w:r>
      <w:r w:rsidR="0023789D" w:rsidRPr="000263B8">
        <w:t>во</w:t>
      </w:r>
      <w:r w:rsidR="0081618C" w:rsidRPr="000263B8">
        <w:t xml:space="preserve"> </w:t>
      </w:r>
      <w:r w:rsidR="0023789D" w:rsidRPr="000263B8">
        <w:t>внешние</w:t>
      </w:r>
      <w:r w:rsidR="0081618C" w:rsidRPr="000263B8">
        <w:t xml:space="preserve"> </w:t>
      </w:r>
      <w:r w:rsidR="0023789D" w:rsidRPr="000263B8">
        <w:t>системы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985"/>
        <w:gridCol w:w="2777"/>
        <w:gridCol w:w="4426"/>
      </w:tblGrid>
      <w:tr w:rsidR="000263B8" w:rsidRPr="00E24349" w14:paraId="1DA8DEE1" w14:textId="77777777" w:rsidTr="00846EA2">
        <w:trPr>
          <w:tblHeader/>
        </w:trPr>
        <w:tc>
          <w:tcPr>
            <w:tcW w:w="1465" w:type="pct"/>
          </w:tcPr>
          <w:p w14:paraId="2616B49E" w14:textId="77777777" w:rsidR="0023789D" w:rsidRPr="00E24349" w:rsidRDefault="0023789D" w:rsidP="00355B18">
            <w:pPr>
              <w:pStyle w:val="phtablecolcaption"/>
            </w:pPr>
            <w:bookmarkStart w:id="572" w:name="scroll-bookmark-137"/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выгрузки</w:t>
            </w:r>
            <w:bookmarkEnd w:id="572"/>
          </w:p>
        </w:tc>
        <w:tc>
          <w:tcPr>
            <w:tcW w:w="1363" w:type="pct"/>
          </w:tcPr>
          <w:p w14:paraId="501BEB29" w14:textId="77777777" w:rsidR="0023789D" w:rsidRPr="00E24349" w:rsidRDefault="0023789D" w:rsidP="00355B18">
            <w:pPr>
              <w:pStyle w:val="phtablecolcaption"/>
            </w:pPr>
            <w:r w:rsidRPr="00E24349">
              <w:t>Внешняя</w:t>
            </w:r>
            <w:r w:rsidR="0081618C" w:rsidRPr="00E24349">
              <w:t xml:space="preserve"> </w:t>
            </w:r>
            <w:r w:rsidRPr="00E24349">
              <w:t>система</w:t>
            </w:r>
          </w:p>
        </w:tc>
        <w:tc>
          <w:tcPr>
            <w:tcW w:w="2172" w:type="pct"/>
          </w:tcPr>
          <w:p w14:paraId="5A1974F6" w14:textId="77777777" w:rsidR="0023789D" w:rsidRPr="00E24349" w:rsidRDefault="0023789D" w:rsidP="00355B18">
            <w:pPr>
              <w:pStyle w:val="phtablecolcaption"/>
            </w:pPr>
            <w:r w:rsidRPr="00E24349">
              <w:t>Примечание</w:t>
            </w:r>
          </w:p>
        </w:tc>
      </w:tr>
      <w:tr w:rsidR="000263B8" w:rsidRPr="00E24349" w14:paraId="055090DE" w14:textId="77777777" w:rsidTr="00846EA2">
        <w:tc>
          <w:tcPr>
            <w:tcW w:w="1465" w:type="pct"/>
          </w:tcPr>
          <w:p w14:paraId="727B2B96" w14:textId="77777777" w:rsidR="0023789D" w:rsidRPr="00E24349" w:rsidRDefault="0023789D" w:rsidP="00E24349">
            <w:pPr>
              <w:pStyle w:val="phtablecellleft"/>
            </w:pPr>
            <w:r w:rsidRPr="00E24349">
              <w:t>REG_NUM_CITO</w:t>
            </w:r>
          </w:p>
        </w:tc>
        <w:tc>
          <w:tcPr>
            <w:tcW w:w="1363" w:type="pct"/>
          </w:tcPr>
          <w:p w14:paraId="7A440F20" w14:textId="77777777" w:rsidR="0023789D" w:rsidRPr="00E24349" w:rsidRDefault="0023789D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72" w:type="pct"/>
          </w:tcPr>
          <w:p w14:paraId="200545B9" w14:textId="77777777" w:rsidR="0023789D" w:rsidRPr="00E24349" w:rsidRDefault="0023789D" w:rsidP="00E24349">
            <w:pPr>
              <w:pStyle w:val="phtablecellleft"/>
            </w:pPr>
            <w:r w:rsidRPr="00E24349">
              <w:t>Номер</w:t>
            </w:r>
            <w:r w:rsidR="0081618C" w:rsidRPr="00E24349">
              <w:t xml:space="preserve"> </w:t>
            </w:r>
            <w:r w:rsidRPr="00E24349">
              <w:t>протокола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6FD691E6" w14:textId="77777777" w:rsidTr="00846EA2">
        <w:tc>
          <w:tcPr>
            <w:tcW w:w="1465" w:type="pct"/>
          </w:tcPr>
          <w:p w14:paraId="7ED25323" w14:textId="77777777" w:rsidR="0023789D" w:rsidRPr="00E24349" w:rsidRDefault="0023789D" w:rsidP="00E24349">
            <w:pPr>
              <w:pStyle w:val="phtablecellleft"/>
            </w:pPr>
            <w:r w:rsidRPr="00E24349">
              <w:t>CITOLOGY_MATERIAL</w:t>
            </w:r>
          </w:p>
        </w:tc>
        <w:tc>
          <w:tcPr>
            <w:tcW w:w="1363" w:type="pct"/>
          </w:tcPr>
          <w:p w14:paraId="65CC5249" w14:textId="77777777" w:rsidR="0023789D" w:rsidRPr="00E24349" w:rsidRDefault="0023789D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72" w:type="pct"/>
          </w:tcPr>
          <w:p w14:paraId="6A7D9C00" w14:textId="77777777" w:rsidR="0023789D" w:rsidRPr="00E24349" w:rsidRDefault="0023789D" w:rsidP="00E24349">
            <w:pPr>
              <w:pStyle w:val="phtablecellleft"/>
            </w:pPr>
            <w:r w:rsidRPr="00E24349">
              <w:t>Текстовая</w:t>
            </w:r>
            <w:r w:rsidR="0081618C" w:rsidRPr="00E24349">
              <w:t xml:space="preserve"> </w:t>
            </w:r>
            <w:r w:rsidRPr="00E24349">
              <w:t>информация</w:t>
            </w:r>
            <w:r w:rsidR="0081618C" w:rsidRPr="00E24349">
              <w:t xml:space="preserve"> </w:t>
            </w:r>
            <w:r w:rsidRPr="00E24349">
              <w:t>об</w:t>
            </w:r>
            <w:r w:rsidR="0081618C" w:rsidRPr="00E24349">
              <w:t xml:space="preserve"> </w:t>
            </w:r>
            <w:r w:rsidRPr="00E24349">
              <w:t>исследованных</w:t>
            </w:r>
            <w:r w:rsidR="0081618C" w:rsidRPr="00E24349">
              <w:t xml:space="preserve"> </w:t>
            </w:r>
            <w:r w:rsidRPr="00E24349">
              <w:t>материалах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261EF0AD" w14:textId="77777777" w:rsidTr="00846EA2">
        <w:tc>
          <w:tcPr>
            <w:tcW w:w="1465" w:type="pct"/>
          </w:tcPr>
          <w:p w14:paraId="15A825F5" w14:textId="77777777" w:rsidR="0023789D" w:rsidRPr="00E24349" w:rsidRDefault="0023789D" w:rsidP="00E24349">
            <w:pPr>
              <w:pStyle w:val="phtablecellleft"/>
            </w:pPr>
            <w:r w:rsidRPr="00E24349">
              <w:t>CITOLOGY_REZULT</w:t>
            </w:r>
          </w:p>
        </w:tc>
        <w:tc>
          <w:tcPr>
            <w:tcW w:w="1363" w:type="pct"/>
          </w:tcPr>
          <w:p w14:paraId="6EC4F627" w14:textId="77777777" w:rsidR="0023789D" w:rsidRPr="00E24349" w:rsidRDefault="0023789D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72" w:type="pct"/>
          </w:tcPr>
          <w:p w14:paraId="15242152" w14:textId="77777777" w:rsidR="0023789D" w:rsidRPr="00E24349" w:rsidRDefault="0023789D" w:rsidP="00E24349">
            <w:pPr>
              <w:pStyle w:val="phtablecellleft"/>
            </w:pPr>
            <w:r w:rsidRPr="00E24349">
              <w:t>Описание</w:t>
            </w:r>
            <w:r w:rsidR="0081618C" w:rsidRPr="00E24349">
              <w:t xml:space="preserve"> </w:t>
            </w:r>
            <w:r w:rsidRPr="00E24349">
              <w:t>результата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30644CFC" w14:textId="77777777" w:rsidTr="00846EA2">
        <w:tc>
          <w:tcPr>
            <w:tcW w:w="1465" w:type="pct"/>
          </w:tcPr>
          <w:p w14:paraId="0C03E4EF" w14:textId="77777777" w:rsidR="0023789D" w:rsidRPr="00E24349" w:rsidRDefault="0023789D" w:rsidP="00E24349">
            <w:pPr>
              <w:pStyle w:val="phtablecellleft"/>
            </w:pPr>
            <w:r w:rsidRPr="00E24349">
              <w:t>ZAKLYUCHENIE</w:t>
            </w:r>
          </w:p>
        </w:tc>
        <w:tc>
          <w:tcPr>
            <w:tcW w:w="1363" w:type="pct"/>
          </w:tcPr>
          <w:p w14:paraId="0C724E43" w14:textId="77777777" w:rsidR="0023789D" w:rsidRPr="00E24349" w:rsidRDefault="0023789D" w:rsidP="00E24349">
            <w:pPr>
              <w:pStyle w:val="phtablecellleft"/>
            </w:pPr>
            <w:r w:rsidRPr="00E24349">
              <w:t>fed_iemk</w:t>
            </w:r>
          </w:p>
        </w:tc>
        <w:tc>
          <w:tcPr>
            <w:tcW w:w="2172" w:type="pct"/>
          </w:tcPr>
          <w:p w14:paraId="183124FA" w14:textId="77777777" w:rsidR="0023789D" w:rsidRPr="00E24349" w:rsidRDefault="0023789D" w:rsidP="00E24349">
            <w:pPr>
              <w:pStyle w:val="phtablecellleft"/>
            </w:pPr>
            <w:r w:rsidRPr="00E24349">
              <w:t>Заключение</w:t>
            </w:r>
            <w:r w:rsidR="0081618C" w:rsidRPr="00E24349">
              <w:t xml:space="preserve"> </w:t>
            </w:r>
            <w:r w:rsidRPr="00E24349">
              <w:t>(комментарий</w:t>
            </w:r>
            <w:r w:rsidR="0081618C" w:rsidRPr="00E24349">
              <w:t xml:space="preserve"> </w:t>
            </w:r>
            <w:r w:rsidRPr="00E24349">
              <w:t>врача)</w:t>
            </w:r>
          </w:p>
        </w:tc>
      </w:tr>
    </w:tbl>
    <w:p w14:paraId="12EA21F0" w14:textId="77777777" w:rsidR="006C661E" w:rsidRDefault="006C661E" w:rsidP="006C661E">
      <w:pPr>
        <w:pStyle w:val="phnormal"/>
      </w:pPr>
    </w:p>
    <w:p w14:paraId="3B24A51E" w14:textId="77777777" w:rsidR="0023789D" w:rsidRPr="000263B8" w:rsidRDefault="0023789D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</w:t>
      </w:r>
      <w:r w:rsidR="000263B8">
        <w:t>»</w:t>
      </w:r>
      <w:r w:rsidR="006C661E">
        <w:t>.</w:t>
      </w:r>
    </w:p>
    <w:p w14:paraId="07DF3AD5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соответствия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сопоставьте</w:t>
      </w:r>
      <w:r w:rsidR="0081618C" w:rsidRPr="000263B8">
        <w:t xml:space="preserve"> </w:t>
      </w:r>
      <w:r w:rsidRPr="000263B8">
        <w:t>добавленное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полем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услуги.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полей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19E0A312" w14:textId="36CC4A9F" w:rsidR="00355B18" w:rsidRDefault="005B49CA" w:rsidP="006C661E">
      <w:pPr>
        <w:pStyle w:val="phlistitemized2"/>
      </w:pPr>
      <w:r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="0023789D" w:rsidRPr="000263B8">
        <w:t>Добавить</w:t>
      </w:r>
      <w:r w:rsidR="000263B8">
        <w:t>»</w:t>
      </w:r>
      <w:r w:rsidR="0023789D" w:rsidRPr="000263B8">
        <w:t>.</w:t>
      </w:r>
      <w:r w:rsidR="0081618C" w:rsidRPr="000263B8">
        <w:t xml:space="preserve"> </w:t>
      </w:r>
      <w:r w:rsidR="0023789D" w:rsidRPr="000263B8">
        <w:t>Откроется</w:t>
      </w:r>
      <w:r w:rsidR="0081618C" w:rsidRPr="000263B8">
        <w:t xml:space="preserve">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сопоставления</w:t>
      </w:r>
      <w:r w:rsidR="0081618C" w:rsidRPr="000263B8">
        <w:t xml:space="preserve"> </w:t>
      </w:r>
      <w:r w:rsidR="0023789D" w:rsidRPr="000263B8">
        <w:t>полей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_Ref119149642 \h </w:instrText>
      </w:r>
      <w:r w:rsidR="006C661E">
        <w:fldChar w:fldCharType="separate"/>
      </w:r>
      <w:r w:rsidR="00865695">
        <w:t xml:space="preserve">Рисунок </w:t>
      </w:r>
      <w:r w:rsidR="00865695">
        <w:rPr>
          <w:noProof/>
        </w:rPr>
        <w:t>129</w:t>
      </w:r>
      <w:r w:rsidR="006C661E">
        <w:fldChar w:fldCharType="end"/>
      </w:r>
      <w:r w:rsidR="006C661E">
        <w:t>)</w:t>
      </w:r>
      <w:r w:rsidR="0023789D" w:rsidRPr="000263B8">
        <w:t>;</w:t>
      </w:r>
    </w:p>
    <w:p w14:paraId="59DCAB06" w14:textId="77777777" w:rsidR="006C661E" w:rsidRDefault="0023789D" w:rsidP="006C661E">
      <w:pPr>
        <w:pStyle w:val="phfigure"/>
      </w:pPr>
      <w:r w:rsidRPr="000263B8">
        <w:rPr>
          <w:noProof/>
        </w:rPr>
        <w:drawing>
          <wp:inline distT="0" distB="0" distL="0" distR="0" wp14:anchorId="449F3FDF" wp14:editId="2C621A71">
            <wp:extent cx="4317558" cy="1592143"/>
            <wp:effectExtent l="19050" t="19050" r="26035" b="27305"/>
            <wp:docPr id="100116" name="Рисунок 100116" descr="_scroll_external/attachments/image2022-10-4_9-52-3-97684122ab46f6a3f122d61d8c5b39c6182f68a48e050319416e023f2ea40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4905" name="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332667" cy="159771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99FBF2" w14:textId="4A2EC7DC" w:rsidR="0023789D" w:rsidRPr="000263B8" w:rsidRDefault="006C661E" w:rsidP="006C661E">
      <w:pPr>
        <w:pStyle w:val="phfiguretitle"/>
      </w:pPr>
      <w:bookmarkStart w:id="573" w:name="_Ref11914964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65695">
        <w:rPr>
          <w:noProof/>
        </w:rPr>
        <w:t>129</w:t>
      </w:r>
      <w:r>
        <w:fldChar w:fldCharType="end"/>
      </w:r>
      <w:bookmarkEnd w:id="573"/>
      <w:r w:rsidRPr="006C661E">
        <w:t xml:space="preserve"> </w:t>
      </w:r>
      <w:r>
        <w:t>– О</w:t>
      </w:r>
      <w:r w:rsidRPr="000263B8">
        <w:t>кно сопоставления полей</w:t>
      </w:r>
    </w:p>
    <w:p w14:paraId="0B632292" w14:textId="55BF8024" w:rsidR="0023789D" w:rsidRPr="000263B8" w:rsidRDefault="0023789D" w:rsidP="00355B18">
      <w:pPr>
        <w:pStyle w:val="phlistitemized2"/>
      </w:pPr>
      <w:r w:rsidRPr="000263B8">
        <w:lastRenderedPageBreak/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6C661E">
        <w:t xml:space="preserve"> (</w:t>
      </w:r>
      <w:r w:rsidR="006C661E">
        <w:fldChar w:fldCharType="begin"/>
      </w:r>
      <w:r w:rsidR="006C661E">
        <w:instrText xml:space="preserve"> REF _Ref119148157 \h </w:instrText>
      </w:r>
      <w:r w:rsidR="006C661E">
        <w:fldChar w:fldCharType="separate"/>
      </w:r>
      <w:r w:rsidR="00865695">
        <w:t>Таблица </w:t>
      </w:r>
      <w:r w:rsidR="00865695">
        <w:rPr>
          <w:noProof/>
        </w:rPr>
        <w:t>98</w:t>
      </w:r>
      <w:r w:rsidR="006C661E">
        <w:fldChar w:fldCharType="end"/>
      </w:r>
      <w:r w:rsidR="006C661E">
        <w:t>)</w:t>
      </w:r>
      <w:r w:rsidRPr="000263B8">
        <w:t>;</w:t>
      </w:r>
    </w:p>
    <w:p w14:paraId="75320298" w14:textId="54002F82" w:rsidR="0023789D" w:rsidRPr="000263B8" w:rsidRDefault="00E15409" w:rsidP="00E24349">
      <w:pPr>
        <w:pStyle w:val="phtabletitle"/>
      </w:pPr>
      <w:bookmarkStart w:id="574" w:name="_Ref119148157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98</w:t>
      </w:r>
      <w:r w:rsidR="0023789D" w:rsidRPr="000263B8">
        <w:fldChar w:fldCharType="end"/>
      </w:r>
      <w:bookmarkEnd w:id="574"/>
      <w:r w:rsidR="0081618C" w:rsidRPr="000263B8">
        <w:t xml:space="preserve"> </w:t>
      </w:r>
      <w:r w:rsidR="006C661E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сопоставления</w:t>
      </w:r>
      <w:r w:rsidR="0081618C" w:rsidRPr="000263B8">
        <w:t xml:space="preserve"> </w:t>
      </w:r>
      <w:r w:rsidR="0023789D" w:rsidRPr="000263B8">
        <w:t>полей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выгрузки</w:t>
      </w:r>
      <w:r w:rsidR="0081618C" w:rsidRPr="000263B8">
        <w:t xml:space="preserve"> </w:t>
      </w:r>
      <w:r w:rsidR="0023789D" w:rsidRPr="000263B8">
        <w:t>во</w:t>
      </w:r>
      <w:r w:rsidR="0081618C" w:rsidRPr="000263B8">
        <w:t xml:space="preserve"> </w:t>
      </w:r>
      <w:r w:rsidR="0023789D" w:rsidRPr="000263B8">
        <w:t>внешние</w:t>
      </w:r>
      <w:r w:rsidR="0081618C" w:rsidRPr="000263B8">
        <w:t xml:space="preserve"> </w:t>
      </w:r>
      <w:r w:rsidR="0023789D" w:rsidRPr="000263B8">
        <w:t>системы</w:t>
      </w:r>
      <w:r w:rsidR="0081618C" w:rsidRPr="000263B8">
        <w:t xml:space="preserve"> </w:t>
      </w:r>
      <w:r w:rsidR="0023789D" w:rsidRPr="000263B8">
        <w:t>с</w:t>
      </w:r>
      <w:r w:rsidR="0081618C" w:rsidRPr="000263B8">
        <w:t xml:space="preserve"> </w:t>
      </w:r>
      <w:r w:rsidR="0023789D" w:rsidRPr="000263B8">
        <w:t>полями</w:t>
      </w:r>
      <w:r w:rsidR="0081618C" w:rsidRPr="000263B8">
        <w:t xml:space="preserve"> </w:t>
      </w:r>
      <w:r w:rsidR="0023789D" w:rsidRPr="000263B8">
        <w:t>шаблона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63"/>
        <w:gridCol w:w="7725"/>
      </w:tblGrid>
      <w:tr w:rsidR="000263B8" w:rsidRPr="00E24349" w14:paraId="7C67E8AB" w14:textId="77777777" w:rsidTr="00846EA2">
        <w:trPr>
          <w:tblHeader/>
        </w:trPr>
        <w:tc>
          <w:tcPr>
            <w:tcW w:w="1209" w:type="pct"/>
          </w:tcPr>
          <w:p w14:paraId="1A9A7878" w14:textId="77777777" w:rsidR="0023789D" w:rsidRPr="00E24349" w:rsidRDefault="0023789D" w:rsidP="00355B18">
            <w:pPr>
              <w:pStyle w:val="phtablecolcaption"/>
            </w:pPr>
            <w:bookmarkStart w:id="575" w:name="scroll-bookmark-138"/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выгрузки</w:t>
            </w:r>
            <w:bookmarkEnd w:id="575"/>
          </w:p>
        </w:tc>
        <w:tc>
          <w:tcPr>
            <w:tcW w:w="3791" w:type="pct"/>
          </w:tcPr>
          <w:p w14:paraId="330C5D66" w14:textId="77777777" w:rsidR="0023789D" w:rsidRPr="00E24349" w:rsidRDefault="0023789D" w:rsidP="00355B18">
            <w:pPr>
              <w:pStyle w:val="phtablecolcaption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</w:t>
            </w:r>
          </w:p>
        </w:tc>
      </w:tr>
      <w:tr w:rsidR="000263B8" w:rsidRPr="00E24349" w14:paraId="1070263A" w14:textId="77777777" w:rsidTr="00846EA2">
        <w:tc>
          <w:tcPr>
            <w:tcW w:w="1209" w:type="pct"/>
          </w:tcPr>
          <w:p w14:paraId="3955E76D" w14:textId="77777777" w:rsidR="0023789D" w:rsidRPr="00E24349" w:rsidRDefault="0023789D" w:rsidP="00E24349">
            <w:pPr>
              <w:pStyle w:val="phtablecellleft"/>
            </w:pPr>
            <w:r w:rsidRPr="00E24349">
              <w:t>REG_NUM_CITO</w:t>
            </w:r>
          </w:p>
        </w:tc>
        <w:tc>
          <w:tcPr>
            <w:tcW w:w="3791" w:type="pct"/>
          </w:tcPr>
          <w:p w14:paraId="2F9C0B74" w14:textId="77777777" w:rsidR="0023789D" w:rsidRPr="00E24349" w:rsidRDefault="0023789D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услуги,</w:t>
            </w:r>
            <w:r w:rsidR="0081618C" w:rsidRPr="00E24349">
              <w:t xml:space="preserve"> </w:t>
            </w:r>
            <w:r w:rsidRPr="00E24349">
              <w:t>предназначенного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ввода</w:t>
            </w:r>
            <w:r w:rsidR="0081618C" w:rsidRPr="00E24349">
              <w:t xml:space="preserve"> </w:t>
            </w:r>
            <w:r w:rsidRPr="00E24349">
              <w:t>регистрационного</w:t>
            </w:r>
            <w:r w:rsidR="0081618C" w:rsidRPr="00E24349">
              <w:t xml:space="preserve"> </w:t>
            </w:r>
            <w:r w:rsidRPr="00E24349">
              <w:t>номера</w:t>
            </w:r>
            <w:r w:rsidR="0081618C" w:rsidRPr="00E24349">
              <w:t xml:space="preserve"> </w:t>
            </w:r>
            <w:r w:rsidRPr="00E24349">
              <w:t>протокола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81618C" w:rsidRPr="00E24349">
              <w:t xml:space="preserve"> </w:t>
            </w:r>
          </w:p>
        </w:tc>
      </w:tr>
      <w:tr w:rsidR="000263B8" w:rsidRPr="00E24349" w14:paraId="25C0B257" w14:textId="77777777" w:rsidTr="00846EA2">
        <w:tc>
          <w:tcPr>
            <w:tcW w:w="1209" w:type="pct"/>
          </w:tcPr>
          <w:p w14:paraId="397744AE" w14:textId="77777777" w:rsidR="0023789D" w:rsidRPr="00E24349" w:rsidRDefault="0023789D" w:rsidP="00E24349">
            <w:pPr>
              <w:pStyle w:val="phtablecellleft"/>
            </w:pPr>
            <w:r w:rsidRPr="00E24349">
              <w:t>CITOLOGY_MATERIAL</w:t>
            </w:r>
          </w:p>
        </w:tc>
        <w:tc>
          <w:tcPr>
            <w:tcW w:w="3791" w:type="pct"/>
          </w:tcPr>
          <w:p w14:paraId="2F92973C" w14:textId="77777777" w:rsidR="0023789D" w:rsidRPr="00E24349" w:rsidRDefault="0023789D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услуги,</w:t>
            </w:r>
            <w:r w:rsidR="0081618C" w:rsidRPr="00E24349">
              <w:t xml:space="preserve"> </w:t>
            </w:r>
            <w:r w:rsidRPr="00E24349">
              <w:t>предназначенного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ввода</w:t>
            </w:r>
            <w:r w:rsidR="0081618C" w:rsidRPr="00E24349">
              <w:t xml:space="preserve"> </w:t>
            </w:r>
            <w:r w:rsidRPr="00E24349">
              <w:t>текстового</w:t>
            </w:r>
            <w:r w:rsidR="0081618C" w:rsidRPr="00E24349">
              <w:t xml:space="preserve"> </w:t>
            </w:r>
            <w:r w:rsidRPr="00E24349">
              <w:t>описания</w:t>
            </w:r>
            <w:r w:rsidR="0081618C" w:rsidRPr="00E24349">
              <w:t xml:space="preserve"> </w:t>
            </w:r>
            <w:r w:rsidRPr="00E24349">
              <w:t>исследованных</w:t>
            </w:r>
            <w:r w:rsidR="0081618C" w:rsidRPr="00E24349">
              <w:t xml:space="preserve"> </w:t>
            </w:r>
            <w:r w:rsidRPr="00E24349">
              <w:t>материалов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71A7D00B" w14:textId="77777777" w:rsidTr="00846EA2">
        <w:tc>
          <w:tcPr>
            <w:tcW w:w="1209" w:type="pct"/>
          </w:tcPr>
          <w:p w14:paraId="6C866967" w14:textId="77777777" w:rsidR="0023789D" w:rsidRPr="00E24349" w:rsidRDefault="0023789D" w:rsidP="00E24349">
            <w:pPr>
              <w:pStyle w:val="phtablecellleft"/>
            </w:pPr>
            <w:r w:rsidRPr="00E24349">
              <w:t>CITOLOGY_REZULT</w:t>
            </w:r>
          </w:p>
        </w:tc>
        <w:tc>
          <w:tcPr>
            <w:tcW w:w="3791" w:type="pct"/>
          </w:tcPr>
          <w:p w14:paraId="7B867E4A" w14:textId="77777777" w:rsidR="0023789D" w:rsidRPr="00E24349" w:rsidRDefault="0023789D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услуги,</w:t>
            </w:r>
            <w:r w:rsidR="0081618C" w:rsidRPr="00E24349">
              <w:t xml:space="preserve"> </w:t>
            </w:r>
            <w:r w:rsidRPr="00E24349">
              <w:t>предназначенного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ввода</w:t>
            </w:r>
            <w:r w:rsidR="0081618C" w:rsidRPr="00E24349">
              <w:t xml:space="preserve"> </w:t>
            </w:r>
            <w:r w:rsidRPr="00E24349">
              <w:t>текстового</w:t>
            </w:r>
            <w:r w:rsidR="0081618C" w:rsidRPr="00E24349">
              <w:t xml:space="preserve"> </w:t>
            </w:r>
            <w:r w:rsidRPr="00E24349">
              <w:t>описания</w:t>
            </w:r>
            <w:r w:rsidR="0081618C" w:rsidRPr="00E24349">
              <w:t xml:space="preserve"> </w:t>
            </w:r>
            <w:r w:rsidRPr="00E24349">
              <w:t>результатов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24BA8383" w14:textId="77777777" w:rsidTr="00846EA2">
        <w:tc>
          <w:tcPr>
            <w:tcW w:w="1209" w:type="pct"/>
          </w:tcPr>
          <w:p w14:paraId="4DE53D3E" w14:textId="77777777" w:rsidR="0023789D" w:rsidRPr="00E24349" w:rsidRDefault="0023789D" w:rsidP="00E24349">
            <w:pPr>
              <w:pStyle w:val="phtablecellleft"/>
            </w:pPr>
            <w:r w:rsidRPr="00E24349">
              <w:t>ZAKLYUCHENIE</w:t>
            </w:r>
          </w:p>
        </w:tc>
        <w:tc>
          <w:tcPr>
            <w:tcW w:w="3791" w:type="pct"/>
          </w:tcPr>
          <w:p w14:paraId="6E6B481D" w14:textId="77777777" w:rsidR="0023789D" w:rsidRPr="00E24349" w:rsidRDefault="0023789D" w:rsidP="00E24349">
            <w:pPr>
              <w:pStyle w:val="phtablecellleft"/>
            </w:pPr>
            <w:r w:rsidRPr="00E24349">
              <w:t>Указывается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поля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шаблона</w:t>
            </w:r>
            <w:r w:rsidR="0081618C" w:rsidRPr="00E24349">
              <w:t xml:space="preserve"> </w:t>
            </w:r>
            <w:r w:rsidRPr="00E24349">
              <w:t>услуги,</w:t>
            </w:r>
            <w:r w:rsidR="0081618C" w:rsidRPr="00E24349">
              <w:t xml:space="preserve"> </w:t>
            </w:r>
            <w:r w:rsidRPr="00E24349">
              <w:t>предназначенного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ввода</w:t>
            </w:r>
            <w:r w:rsidR="0081618C" w:rsidRPr="00E24349">
              <w:t xml:space="preserve"> </w:t>
            </w:r>
            <w:r w:rsidRPr="00E24349">
              <w:t>произвольного</w:t>
            </w:r>
            <w:r w:rsidR="0081618C" w:rsidRPr="00E24349">
              <w:t xml:space="preserve"> </w:t>
            </w:r>
            <w:r w:rsidRPr="00E24349">
              <w:t>текста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заключения</w:t>
            </w:r>
            <w:r w:rsidR="0081618C" w:rsidRPr="00E24349">
              <w:t xml:space="preserve"> </w:t>
            </w:r>
            <w:r w:rsidRPr="00E24349">
              <w:t>(комментария</w:t>
            </w:r>
            <w:r w:rsidR="0081618C" w:rsidRPr="00E24349">
              <w:t xml:space="preserve"> </w:t>
            </w:r>
            <w:r w:rsidRPr="00E24349">
              <w:t>врача)</w:t>
            </w:r>
            <w:r w:rsidR="0081618C" w:rsidRPr="00E24349">
              <w:t xml:space="preserve"> </w:t>
            </w:r>
            <w:r w:rsidRPr="00E24349">
              <w:t>по</w:t>
            </w:r>
            <w:r w:rsidR="0081618C" w:rsidRPr="00E24349">
              <w:t xml:space="preserve"> </w:t>
            </w:r>
            <w:r w:rsidRPr="00E24349">
              <w:t>итогам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</w:tbl>
    <w:p w14:paraId="2253FF8D" w14:textId="77777777" w:rsidR="006C661E" w:rsidRDefault="006C661E" w:rsidP="006C661E">
      <w:pPr>
        <w:pStyle w:val="phnormal"/>
      </w:pPr>
    </w:p>
    <w:p w14:paraId="0B7F783A" w14:textId="77777777" w:rsidR="0023789D" w:rsidRPr="000263B8" w:rsidRDefault="0023789D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Сопоставленное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Pr="000263B8">
        <w:t>шаблона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Поля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выгрузки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внешние</w:t>
      </w:r>
      <w:r w:rsidR="0081618C" w:rsidRPr="000263B8">
        <w:t xml:space="preserve"> </w:t>
      </w:r>
      <w:r w:rsidRPr="000263B8">
        <w:t>системы:</w:t>
      </w:r>
      <w:r w:rsidR="0081618C" w:rsidRPr="000263B8">
        <w:t xml:space="preserve"> </w:t>
      </w:r>
      <w:r w:rsidRPr="000263B8">
        <w:t>соответствия</w:t>
      </w:r>
      <w:r w:rsidR="000263B8">
        <w:t>»</w:t>
      </w:r>
      <w:r w:rsidRPr="000263B8">
        <w:t>.</w:t>
      </w:r>
    </w:p>
    <w:p w14:paraId="3433FECC" w14:textId="77777777" w:rsidR="0023789D" w:rsidRPr="000263B8" w:rsidRDefault="0023789D" w:rsidP="0023789D">
      <w:pPr>
        <w:pStyle w:val="3"/>
      </w:pPr>
      <w:bookmarkStart w:id="576" w:name="scroll-bookmark-139"/>
      <w:bookmarkStart w:id="577" w:name="_Toc118569113"/>
      <w:bookmarkStart w:id="578" w:name="_Toc120524885"/>
      <w:r w:rsidRPr="000263B8">
        <w:t>Настройка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bookmarkEnd w:id="576"/>
      <w:bookmarkEnd w:id="577"/>
      <w:bookmarkEnd w:id="578"/>
    </w:p>
    <w:p w14:paraId="49C294A7" w14:textId="77777777" w:rsidR="0023789D" w:rsidRPr="000263B8" w:rsidRDefault="0023789D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(код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).</w:t>
      </w:r>
    </w:p>
    <w:p w14:paraId="48CD9B84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настроить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12D3F06C" w14:textId="6C22DE86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_Ref119153614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130</w:t>
      </w:r>
      <w:r w:rsidR="00846EA2">
        <w:fldChar w:fldCharType="end"/>
      </w:r>
      <w:r w:rsidR="00846EA2">
        <w:t>)</w:t>
      </w:r>
      <w:r w:rsidRPr="000263B8">
        <w:t>;</w:t>
      </w:r>
    </w:p>
    <w:p w14:paraId="67BB0E10" w14:textId="77777777" w:rsidR="0023789D" w:rsidRPr="000263B8" w:rsidRDefault="0023789D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A9D1F04" wp14:editId="08BBBE9D">
            <wp:extent cx="6295390" cy="3440280"/>
            <wp:effectExtent l="19050" t="19050" r="10160" b="27305"/>
            <wp:docPr id="100117" name="Рисунок 100117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57784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402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1769D0" w14:textId="503AB2A2" w:rsidR="0023789D" w:rsidRPr="000263B8" w:rsidRDefault="00E15409" w:rsidP="00E24349">
      <w:pPr>
        <w:pStyle w:val="phfiguretitle"/>
      </w:pPr>
      <w:bookmarkStart w:id="579" w:name="_Ref119153614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130</w:t>
      </w:r>
      <w:r w:rsidR="0023789D" w:rsidRPr="000263B8">
        <w:fldChar w:fldCharType="end"/>
      </w:r>
      <w:bookmarkEnd w:id="579"/>
      <w:r w:rsidR="00846EA2">
        <w:t xml:space="preserve"> –</w:t>
      </w:r>
      <w:r w:rsidR="0081618C" w:rsidRPr="000263B8">
        <w:t xml:space="preserve">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дополнительных</w:t>
      </w:r>
      <w:r w:rsidR="0081618C" w:rsidRPr="000263B8">
        <w:t xml:space="preserve"> </w:t>
      </w:r>
      <w:r w:rsidR="0023789D" w:rsidRPr="000263B8">
        <w:t>словарей</w:t>
      </w:r>
    </w:p>
    <w:p w14:paraId="3342F68D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нём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;</w:t>
      </w:r>
    </w:p>
    <w:p w14:paraId="2AF95C96" w14:textId="6A5A3F51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_Ref119153623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131</w:t>
      </w:r>
      <w:r w:rsidR="00846EA2">
        <w:fldChar w:fldCharType="end"/>
      </w:r>
      <w:r w:rsidR="00846EA2">
        <w:t>)</w:t>
      </w:r>
      <w:r w:rsidRPr="000263B8">
        <w:t>;</w:t>
      </w:r>
    </w:p>
    <w:p w14:paraId="3B61A668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258C3E91" wp14:editId="1048F6A1">
            <wp:extent cx="3792772" cy="1584921"/>
            <wp:effectExtent l="19050" t="19050" r="17780" b="15875"/>
            <wp:docPr id="100118" name="Рисунок 100118" descr="Окно добавления вида документа для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62848" name="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807926" cy="15912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39BB4D" w14:textId="2E245F1D" w:rsidR="0023789D" w:rsidRPr="000263B8" w:rsidRDefault="00E15409" w:rsidP="00E24349">
      <w:pPr>
        <w:pStyle w:val="phfiguretitle"/>
      </w:pPr>
      <w:bookmarkStart w:id="580" w:name="_Ref119153623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131</w:t>
      </w:r>
      <w:r w:rsidR="0023789D" w:rsidRPr="000263B8">
        <w:fldChar w:fldCharType="end"/>
      </w:r>
      <w:bookmarkEnd w:id="580"/>
      <w:r w:rsidR="0081618C" w:rsidRPr="000263B8">
        <w:t xml:space="preserve"> </w:t>
      </w:r>
      <w:r w:rsidR="00846EA2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добавления</w:t>
      </w:r>
      <w:r w:rsidR="0081618C" w:rsidRPr="000263B8">
        <w:t xml:space="preserve"> </w:t>
      </w:r>
      <w:r w:rsidR="0023789D" w:rsidRPr="000263B8">
        <w:t>вида</w:t>
      </w:r>
      <w:r w:rsidR="0081618C" w:rsidRPr="000263B8">
        <w:t xml:space="preserve"> </w:t>
      </w:r>
      <w:r w:rsidR="0023789D" w:rsidRPr="000263B8">
        <w:t>документа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РЭМД</w:t>
      </w:r>
    </w:p>
    <w:p w14:paraId="3DD33271" w14:textId="043E20C9" w:rsidR="0023789D" w:rsidRPr="000263B8" w:rsidRDefault="0023789D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открывшемся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_Ref119153636 \h </w:instrText>
      </w:r>
      <w:r w:rsidR="00846EA2">
        <w:fldChar w:fldCharType="separate"/>
      </w:r>
      <w:r w:rsidR="00865695">
        <w:t>Таблица </w:t>
      </w:r>
      <w:r w:rsidR="00865695">
        <w:rPr>
          <w:noProof/>
        </w:rPr>
        <w:t>99</w:t>
      </w:r>
      <w:r w:rsidR="00846EA2">
        <w:fldChar w:fldCharType="end"/>
      </w:r>
      <w:r w:rsidR="00846EA2">
        <w:t>)</w:t>
      </w:r>
      <w:r w:rsidRPr="000263B8">
        <w:t>;</w:t>
      </w:r>
    </w:p>
    <w:p w14:paraId="6A42FF1A" w14:textId="2BFA1A1C" w:rsidR="0023789D" w:rsidRPr="000263B8" w:rsidRDefault="00E15409" w:rsidP="00E24349">
      <w:pPr>
        <w:pStyle w:val="phtabletitle"/>
      </w:pPr>
      <w:bookmarkStart w:id="581" w:name="_Ref119153636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99</w:t>
      </w:r>
      <w:r w:rsidR="0023789D" w:rsidRPr="000263B8">
        <w:fldChar w:fldCharType="end"/>
      </w:r>
      <w:bookmarkEnd w:id="581"/>
      <w:r w:rsidR="0081618C" w:rsidRPr="000263B8">
        <w:t xml:space="preserve"> </w:t>
      </w:r>
      <w:r w:rsidR="00846EA2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вида</w:t>
      </w:r>
      <w:r w:rsidR="0081618C" w:rsidRPr="000263B8">
        <w:t xml:space="preserve"> </w:t>
      </w:r>
      <w:r w:rsidR="0023789D" w:rsidRPr="000263B8">
        <w:t>документа</w:t>
      </w:r>
      <w:r w:rsidR="0081618C" w:rsidRPr="000263B8">
        <w:t xml:space="preserve"> </w:t>
      </w:r>
      <w:r w:rsidR="0023789D" w:rsidRPr="000263B8">
        <w:t>для</w:t>
      </w:r>
      <w:r w:rsidR="0081618C" w:rsidRPr="000263B8">
        <w:t xml:space="preserve"> </w:t>
      </w:r>
      <w:r w:rsidR="0023789D" w:rsidRPr="000263B8">
        <w:t>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32C12B1B" w14:textId="77777777" w:rsidTr="00846EA2">
        <w:trPr>
          <w:tblHeader/>
        </w:trPr>
        <w:tc>
          <w:tcPr>
            <w:tcW w:w="2071" w:type="pct"/>
          </w:tcPr>
          <w:p w14:paraId="2741716C" w14:textId="77777777" w:rsidR="0023789D" w:rsidRPr="00E24349" w:rsidRDefault="0023789D" w:rsidP="00355B18">
            <w:pPr>
              <w:pStyle w:val="phtablecolcaption"/>
            </w:pPr>
            <w:bookmarkStart w:id="582" w:name="scroll-bookmark-140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82"/>
          </w:p>
        </w:tc>
        <w:tc>
          <w:tcPr>
            <w:tcW w:w="2929" w:type="pct"/>
          </w:tcPr>
          <w:p w14:paraId="14A90212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306059B0" w14:textId="77777777" w:rsidTr="00846EA2">
        <w:tc>
          <w:tcPr>
            <w:tcW w:w="2071" w:type="pct"/>
          </w:tcPr>
          <w:p w14:paraId="379F77FC" w14:textId="77777777" w:rsidR="0023789D" w:rsidRPr="00E24349" w:rsidRDefault="0023789D" w:rsidP="00E24349">
            <w:pPr>
              <w:pStyle w:val="phtablecellleft"/>
            </w:pPr>
            <w:r w:rsidRPr="00E24349">
              <w:t>Значение</w:t>
            </w:r>
          </w:p>
        </w:tc>
        <w:tc>
          <w:tcPr>
            <w:tcW w:w="2929" w:type="pct"/>
          </w:tcPr>
          <w:p w14:paraId="7BCADBD4" w14:textId="77777777" w:rsidR="0023789D" w:rsidRPr="00E24349" w:rsidRDefault="0023789D" w:rsidP="00E24349">
            <w:pPr>
              <w:pStyle w:val="phtablecellleft"/>
            </w:pPr>
            <w:r w:rsidRPr="00E24349">
              <w:t>93</w:t>
            </w:r>
          </w:p>
        </w:tc>
      </w:tr>
      <w:tr w:rsidR="000263B8" w:rsidRPr="00E24349" w14:paraId="04C57FA6" w14:textId="77777777" w:rsidTr="00846EA2">
        <w:tc>
          <w:tcPr>
            <w:tcW w:w="2071" w:type="pct"/>
          </w:tcPr>
          <w:p w14:paraId="7B5D9092" w14:textId="77777777" w:rsidR="0023789D" w:rsidRPr="00E24349" w:rsidRDefault="0023789D" w:rsidP="00E24349">
            <w:pPr>
              <w:pStyle w:val="phtablecellleft"/>
            </w:pPr>
            <w:r w:rsidRPr="00E24349">
              <w:t>Примечание</w:t>
            </w:r>
          </w:p>
        </w:tc>
        <w:tc>
          <w:tcPr>
            <w:tcW w:w="2929" w:type="pct"/>
          </w:tcPr>
          <w:p w14:paraId="4F8036DC" w14:textId="77777777" w:rsidR="0023789D" w:rsidRPr="00E24349" w:rsidRDefault="0023789D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81618C" w:rsidRPr="00E24349">
              <w:t xml:space="preserve"> </w:t>
            </w:r>
            <w:r w:rsidRPr="00E24349">
              <w:t>(CDA)</w:t>
            </w:r>
            <w:r w:rsidR="0081618C" w:rsidRPr="00E24349">
              <w:t xml:space="preserve"> </w:t>
            </w:r>
            <w:r w:rsidRPr="00E24349">
              <w:t>Редакция</w:t>
            </w:r>
            <w:r w:rsidR="0081618C" w:rsidRPr="00E24349">
              <w:t xml:space="preserve"> </w:t>
            </w:r>
            <w:r w:rsidRPr="00E24349">
              <w:t>1</w:t>
            </w:r>
          </w:p>
        </w:tc>
      </w:tr>
    </w:tbl>
    <w:p w14:paraId="27BEC219" w14:textId="77777777" w:rsidR="00846EA2" w:rsidRDefault="00846EA2" w:rsidP="00846EA2">
      <w:pPr>
        <w:pStyle w:val="phnormal"/>
      </w:pPr>
    </w:p>
    <w:p w14:paraId="5C28F4CC" w14:textId="77777777" w:rsidR="00E24349" w:rsidRDefault="00E24349" w:rsidP="00E24349">
      <w:pPr>
        <w:pStyle w:val="phnormal"/>
      </w:pPr>
      <w:r w:rsidRPr="000263B8">
        <w:rPr>
          <w:b/>
        </w:rPr>
        <w:lastRenderedPageBreak/>
        <w:t>Примечание –</w:t>
      </w:r>
      <w:r w:rsidRPr="000263B8">
        <w:t xml:space="preserve"> Код и наименование вида документа заполняются согласно справочнику ФРНСИ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2A442D66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внесенных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.</w:t>
      </w:r>
    </w:p>
    <w:p w14:paraId="148E5C21" w14:textId="77777777" w:rsidR="0023789D" w:rsidRPr="000263B8" w:rsidRDefault="0023789D" w:rsidP="0023789D">
      <w:pPr>
        <w:pStyle w:val="3"/>
      </w:pPr>
      <w:bookmarkStart w:id="583" w:name="scroll-bookmark-141"/>
      <w:bookmarkStart w:id="584" w:name="_Toc118569114"/>
      <w:bookmarkStart w:id="585" w:name="_Toc120524886"/>
      <w:r w:rsidRPr="000263B8">
        <w:t>Настройка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хранения</w:t>
      </w:r>
      <w:r w:rsidR="0081618C" w:rsidRPr="000263B8">
        <w:t xml:space="preserve"> </w:t>
      </w:r>
      <w:r w:rsidRPr="000263B8">
        <w:t>настроек</w:t>
      </w:r>
      <w:r w:rsidR="0081618C" w:rsidRPr="000263B8">
        <w:t xml:space="preserve"> </w:t>
      </w:r>
      <w:r w:rsidRPr="000263B8">
        <w:t>подписания</w:t>
      </w:r>
      <w:bookmarkEnd w:id="583"/>
      <w:bookmarkEnd w:id="584"/>
      <w:bookmarkEnd w:id="585"/>
    </w:p>
    <w:p w14:paraId="347108B3" w14:textId="77777777" w:rsidR="0023789D" w:rsidRDefault="0023789D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возможности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ЭП</w:t>
      </w:r>
      <w:r w:rsidR="0081618C" w:rsidRPr="000263B8">
        <w:t xml:space="preserve"> </w:t>
      </w:r>
      <w:r w:rsidRPr="000263B8">
        <w:t>ответственных</w:t>
      </w:r>
      <w:r w:rsidR="0081618C" w:rsidRPr="000263B8">
        <w:t xml:space="preserve"> </w:t>
      </w:r>
      <w:r w:rsidRPr="000263B8">
        <w:t>сотрудников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пользовательский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указав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него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сотрудников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связав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видом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РЭМД.</w:t>
      </w:r>
    </w:p>
    <w:p w14:paraId="6F678308" w14:textId="77777777" w:rsidR="00E24349" w:rsidRPr="000263B8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Отчет, хранящий настройки подписания СЭМД </w:t>
      </w:r>
      <w:r>
        <w:t>«</w:t>
      </w:r>
      <w:r w:rsidRPr="000263B8">
        <w:t>Протокол цитологического исследования</w:t>
      </w:r>
      <w:r>
        <w:t>»</w:t>
      </w:r>
      <w:r w:rsidRPr="000263B8">
        <w:t>, настраивается только в одной МО.</w:t>
      </w:r>
    </w:p>
    <w:p w14:paraId="711AB919" w14:textId="77777777" w:rsidR="00355B18" w:rsidRDefault="0023789D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содержащий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293BE334" w14:textId="02738CD5" w:rsidR="0023789D" w:rsidRPr="000263B8" w:rsidRDefault="0023789D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_Ref119153656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132</w:t>
      </w:r>
      <w:r w:rsidR="00846EA2">
        <w:fldChar w:fldCharType="end"/>
      </w:r>
      <w:r w:rsidR="00846EA2">
        <w:t>)</w:t>
      </w:r>
      <w:r w:rsidRPr="000263B8">
        <w:t>;</w:t>
      </w:r>
    </w:p>
    <w:p w14:paraId="798803C0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5A2A2992" wp14:editId="1E89B0E4">
            <wp:extent cx="6295390" cy="2357274"/>
            <wp:effectExtent l="19050" t="19050" r="10160" b="24130"/>
            <wp:docPr id="100119" name="Рисунок 10011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28315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72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04CFFD" w14:textId="25B15F0D" w:rsidR="0023789D" w:rsidRPr="000263B8" w:rsidRDefault="00E15409" w:rsidP="00E24349">
      <w:pPr>
        <w:pStyle w:val="phfiguretitle"/>
      </w:pPr>
      <w:bookmarkStart w:id="586" w:name="_Ref119153656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132</w:t>
      </w:r>
      <w:r w:rsidR="0023789D" w:rsidRPr="000263B8">
        <w:fldChar w:fldCharType="end"/>
      </w:r>
      <w:bookmarkEnd w:id="586"/>
      <w:r w:rsidR="00846EA2">
        <w:t xml:space="preserve"> –</w:t>
      </w:r>
      <w:r w:rsidR="0081618C" w:rsidRPr="000263B8">
        <w:t xml:space="preserve"> </w:t>
      </w:r>
      <w:r w:rsidR="0023789D" w:rsidRPr="000263B8">
        <w:t>Форма</w:t>
      </w:r>
      <w:r w:rsidR="0081618C" w:rsidRPr="000263B8">
        <w:t xml:space="preserve">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пользовательских</w:t>
      </w:r>
      <w:r w:rsidR="0081618C" w:rsidRPr="000263B8">
        <w:t xml:space="preserve"> </w:t>
      </w:r>
      <w:r w:rsidR="0023789D" w:rsidRPr="000263B8">
        <w:t>отчетов</w:t>
      </w:r>
    </w:p>
    <w:p w14:paraId="3DAC04D6" w14:textId="0DEFF306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_Ref119153667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133</w:t>
      </w:r>
      <w:r w:rsidR="00846EA2">
        <w:fldChar w:fldCharType="end"/>
      </w:r>
      <w:r w:rsidR="00846EA2">
        <w:t>)</w:t>
      </w:r>
      <w:r w:rsidRPr="000263B8">
        <w:t>;</w:t>
      </w:r>
    </w:p>
    <w:p w14:paraId="0B425D30" w14:textId="77777777" w:rsidR="0023789D" w:rsidRPr="000263B8" w:rsidRDefault="0023789D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353CF0E" wp14:editId="613B16B6">
            <wp:extent cx="4532243" cy="3670424"/>
            <wp:effectExtent l="19050" t="19050" r="20955" b="25400"/>
            <wp:docPr id="100120" name="Рисунок 100120" descr="Окно добавления пользовательского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87279" name="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539890" cy="36766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FDACF1" w14:textId="28819DEB" w:rsidR="0023789D" w:rsidRPr="000263B8" w:rsidRDefault="00E15409" w:rsidP="00E24349">
      <w:pPr>
        <w:pStyle w:val="phfiguretitle"/>
      </w:pPr>
      <w:bookmarkStart w:id="587" w:name="_Ref119153667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133</w:t>
      </w:r>
      <w:r w:rsidR="0023789D" w:rsidRPr="000263B8">
        <w:fldChar w:fldCharType="end"/>
      </w:r>
      <w:bookmarkEnd w:id="587"/>
      <w:r w:rsidR="0081618C" w:rsidRPr="000263B8">
        <w:t xml:space="preserve"> </w:t>
      </w:r>
      <w:r w:rsidR="00846EA2">
        <w:t xml:space="preserve">– </w:t>
      </w:r>
      <w:r w:rsidR="0023789D" w:rsidRPr="000263B8">
        <w:t>Окно</w:t>
      </w:r>
      <w:r w:rsidR="0081618C" w:rsidRPr="000263B8">
        <w:t xml:space="preserve"> </w:t>
      </w:r>
      <w:r w:rsidR="0023789D" w:rsidRPr="000263B8">
        <w:t>добавления</w:t>
      </w:r>
      <w:r w:rsidR="0081618C" w:rsidRPr="000263B8">
        <w:t xml:space="preserve"> </w:t>
      </w:r>
      <w:r w:rsidR="0023789D" w:rsidRPr="000263B8">
        <w:t>пользовательского</w:t>
      </w:r>
      <w:r w:rsidR="0081618C" w:rsidRPr="000263B8">
        <w:t xml:space="preserve"> </w:t>
      </w:r>
      <w:r w:rsidR="0023789D" w:rsidRPr="000263B8">
        <w:t>отчета</w:t>
      </w:r>
    </w:p>
    <w:p w14:paraId="1DE05D5D" w14:textId="6D85260C" w:rsidR="0023789D" w:rsidRPr="000263B8" w:rsidRDefault="0023789D" w:rsidP="00355B18">
      <w:pPr>
        <w:pStyle w:val="phlistitemized1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Основное</w:t>
      </w:r>
      <w:r w:rsidR="000263B8">
        <w:t>»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_Ref119153677 \h </w:instrText>
      </w:r>
      <w:r w:rsidR="00846EA2">
        <w:fldChar w:fldCharType="separate"/>
      </w:r>
      <w:r w:rsidR="00865695">
        <w:t>Таблица </w:t>
      </w:r>
      <w:r w:rsidR="00865695">
        <w:rPr>
          <w:noProof/>
        </w:rPr>
        <w:t>100</w:t>
      </w:r>
      <w:r w:rsidR="00846EA2">
        <w:fldChar w:fldCharType="end"/>
      </w:r>
      <w:r w:rsidR="00846EA2">
        <w:t>)</w:t>
      </w:r>
      <w:r w:rsidRPr="000263B8">
        <w:t>;</w:t>
      </w:r>
    </w:p>
    <w:p w14:paraId="436A7B06" w14:textId="0E14434F" w:rsidR="0023789D" w:rsidRPr="000263B8" w:rsidRDefault="00E15409" w:rsidP="00E24349">
      <w:pPr>
        <w:pStyle w:val="phtabletitle"/>
      </w:pPr>
      <w:bookmarkStart w:id="588" w:name="_Ref119153677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100</w:t>
      </w:r>
      <w:r w:rsidR="0023789D" w:rsidRPr="000263B8">
        <w:fldChar w:fldCharType="end"/>
      </w:r>
      <w:bookmarkEnd w:id="588"/>
      <w:r w:rsidR="0081618C" w:rsidRPr="000263B8">
        <w:t xml:space="preserve"> </w:t>
      </w:r>
      <w:r w:rsidR="00846EA2">
        <w:t xml:space="preserve">– </w:t>
      </w:r>
      <w:r w:rsidR="0023789D" w:rsidRPr="000263B8">
        <w:t>Основные</w:t>
      </w:r>
      <w:r w:rsidR="0081618C" w:rsidRPr="000263B8">
        <w:t xml:space="preserve">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220"/>
        <w:gridCol w:w="5968"/>
      </w:tblGrid>
      <w:tr w:rsidR="000263B8" w:rsidRPr="00E24349" w14:paraId="34C868DB" w14:textId="77777777" w:rsidTr="00846EA2">
        <w:trPr>
          <w:tblHeader/>
        </w:trPr>
        <w:tc>
          <w:tcPr>
            <w:tcW w:w="2071" w:type="pct"/>
          </w:tcPr>
          <w:p w14:paraId="66FE5E88" w14:textId="77777777" w:rsidR="0023789D" w:rsidRPr="00E24349" w:rsidRDefault="0023789D" w:rsidP="00355B18">
            <w:pPr>
              <w:pStyle w:val="phtablecolcaption"/>
            </w:pPr>
            <w:bookmarkStart w:id="589" w:name="scroll-bookmark-142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89"/>
          </w:p>
        </w:tc>
        <w:tc>
          <w:tcPr>
            <w:tcW w:w="2929" w:type="pct"/>
          </w:tcPr>
          <w:p w14:paraId="477D80F1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12F4E938" w14:textId="77777777" w:rsidTr="00846EA2">
        <w:tc>
          <w:tcPr>
            <w:tcW w:w="2071" w:type="pct"/>
          </w:tcPr>
          <w:p w14:paraId="076B6218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2929" w:type="pct"/>
          </w:tcPr>
          <w:p w14:paraId="3D9EDF9A" w14:textId="77777777" w:rsidR="0023789D" w:rsidRPr="00E24349" w:rsidRDefault="0023789D" w:rsidP="00E24349">
            <w:pPr>
              <w:pStyle w:val="phtablecellleft"/>
            </w:pP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CDA_CITOLOGY_PROTOCOL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25A2530C" w14:textId="77777777" w:rsidTr="00846EA2">
        <w:tc>
          <w:tcPr>
            <w:tcW w:w="2071" w:type="pct"/>
          </w:tcPr>
          <w:p w14:paraId="58A3CDC1" w14:textId="77777777" w:rsidR="0023789D" w:rsidRPr="00E24349" w:rsidRDefault="0023789D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2929" w:type="pct"/>
          </w:tcPr>
          <w:p w14:paraId="1F1938BC" w14:textId="77777777" w:rsidR="0023789D" w:rsidRPr="00E24349" w:rsidRDefault="0023789D" w:rsidP="00E24349">
            <w:pPr>
              <w:pStyle w:val="phtablecellleft"/>
            </w:pPr>
            <w:r w:rsidRPr="00E24349">
              <w:t>любое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3E9F0C46" w14:textId="77777777" w:rsidTr="00846EA2">
        <w:tc>
          <w:tcPr>
            <w:tcW w:w="2071" w:type="pct"/>
          </w:tcPr>
          <w:p w14:paraId="5F58C986" w14:textId="77777777" w:rsidR="0023789D" w:rsidRPr="00E24349" w:rsidRDefault="0023789D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2929" w:type="pct"/>
          </w:tcPr>
          <w:p w14:paraId="6C381589" w14:textId="77777777" w:rsidR="0023789D" w:rsidRPr="00E24349" w:rsidRDefault="0023789D" w:rsidP="00E24349">
            <w:pPr>
              <w:pStyle w:val="phtablecellleft"/>
            </w:pPr>
            <w:r w:rsidRPr="00E24349">
              <w:t>WEB-конструктор</w:t>
            </w:r>
          </w:p>
        </w:tc>
      </w:tr>
      <w:tr w:rsidR="000263B8" w:rsidRPr="00E24349" w14:paraId="695A92F4" w14:textId="77777777" w:rsidTr="00846EA2">
        <w:tc>
          <w:tcPr>
            <w:tcW w:w="2071" w:type="pct"/>
          </w:tcPr>
          <w:p w14:paraId="76A6BBA8" w14:textId="77777777" w:rsidR="0023789D" w:rsidRPr="00E24349" w:rsidRDefault="0023789D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2929" w:type="pct"/>
          </w:tcPr>
          <w:p w14:paraId="757A2140" w14:textId="77777777" w:rsidR="0023789D" w:rsidRPr="00E24349" w:rsidRDefault="0023789D" w:rsidP="00E24349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20D8E7B4" w14:textId="77777777" w:rsidTr="00846EA2">
        <w:tc>
          <w:tcPr>
            <w:tcW w:w="2071" w:type="pct"/>
          </w:tcPr>
          <w:p w14:paraId="52C47A79" w14:textId="77777777" w:rsidR="0023789D" w:rsidRPr="00E24349" w:rsidRDefault="0023789D" w:rsidP="00E24349">
            <w:pPr>
              <w:pStyle w:val="phtablecellleft"/>
            </w:pPr>
            <w:r w:rsidRPr="00E24349"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2929" w:type="pct"/>
          </w:tcPr>
          <w:p w14:paraId="569B5A02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49550764" w14:textId="77777777" w:rsidTr="00846EA2">
        <w:tc>
          <w:tcPr>
            <w:tcW w:w="2071" w:type="pct"/>
          </w:tcPr>
          <w:p w14:paraId="3C3DAA39" w14:textId="77777777" w:rsidR="0023789D" w:rsidRPr="00E24349" w:rsidRDefault="0023789D" w:rsidP="00E24349">
            <w:pPr>
              <w:pStyle w:val="phtablecellleft"/>
            </w:pPr>
            <w:r w:rsidRPr="00E24349">
              <w:t>Примечание</w:t>
            </w:r>
          </w:p>
        </w:tc>
        <w:tc>
          <w:tcPr>
            <w:tcW w:w="2929" w:type="pct"/>
          </w:tcPr>
          <w:p w14:paraId="24B831A3" w14:textId="77777777" w:rsidR="0023789D" w:rsidRPr="00E24349" w:rsidRDefault="0023789D" w:rsidP="00E24349">
            <w:pPr>
              <w:pStyle w:val="phtablecellleft"/>
            </w:pPr>
            <w:r w:rsidRPr="00E24349">
              <w:t>Хранение</w:t>
            </w:r>
            <w:r w:rsidR="0081618C" w:rsidRPr="00E24349">
              <w:t xml:space="preserve"> </w:t>
            </w:r>
            <w:r w:rsidRPr="00E24349">
              <w:t>настроек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</w:tbl>
    <w:p w14:paraId="5E09649D" w14:textId="77777777" w:rsidR="00846EA2" w:rsidRDefault="00846EA2" w:rsidP="00846EA2">
      <w:pPr>
        <w:pStyle w:val="phnormal"/>
      </w:pPr>
    </w:p>
    <w:p w14:paraId="2965BA58" w14:textId="77777777" w:rsidR="0023789D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св-ва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передачи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93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1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;</w:t>
      </w:r>
    </w:p>
    <w:p w14:paraId="3EAA9D9B" w14:textId="77777777" w:rsidR="00E24349" w:rsidRPr="000263B8" w:rsidRDefault="00E24349" w:rsidP="00E24349">
      <w:pPr>
        <w:pStyle w:val="phnormal"/>
      </w:pPr>
      <w:r w:rsidRPr="000263B8">
        <w:rPr>
          <w:b/>
        </w:rPr>
        <w:lastRenderedPageBreak/>
        <w:t>Примечание –</w:t>
      </w:r>
      <w:r w:rsidRPr="000263B8">
        <w:t xml:space="preserve"> Значение дополнительного свойства </w:t>
      </w:r>
      <w:r>
        <w:t>«</w:t>
      </w:r>
      <w:r w:rsidRPr="000263B8">
        <w:t>Вид документа для передачи в РЭМД</w:t>
      </w:r>
      <w:r>
        <w:t>»</w:t>
      </w:r>
      <w:r w:rsidRPr="000263B8">
        <w:t xml:space="preserve"> указывается согласно справочнику ФРНСИ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326D22C5" w14:textId="0AD5865D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Применить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станет</w:t>
      </w:r>
      <w:r w:rsidR="0081618C" w:rsidRPr="000263B8">
        <w:t xml:space="preserve"> </w:t>
      </w:r>
      <w:r w:rsidRPr="000263B8">
        <w:t>доступной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заполнения</w:t>
      </w:r>
      <w:r w:rsidR="0081618C" w:rsidRPr="000263B8">
        <w:t xml:space="preserve"> </w:t>
      </w:r>
      <w:r w:rsidRPr="000263B8">
        <w:t>вкладка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0263B8">
        <w:t>»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_Ref119153694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134</w:t>
      </w:r>
      <w:r w:rsidR="00846EA2">
        <w:fldChar w:fldCharType="end"/>
      </w:r>
      <w:r w:rsidR="00846EA2">
        <w:t>)</w:t>
      </w:r>
      <w:r w:rsidRPr="000263B8">
        <w:t>;</w:t>
      </w:r>
    </w:p>
    <w:p w14:paraId="1FDBA2C8" w14:textId="77777777" w:rsidR="0023789D" w:rsidRPr="000263B8" w:rsidRDefault="0023789D" w:rsidP="000263B8">
      <w:pPr>
        <w:pStyle w:val="phfigure"/>
      </w:pPr>
      <w:r w:rsidRPr="000263B8">
        <w:rPr>
          <w:noProof/>
        </w:rPr>
        <w:drawing>
          <wp:inline distT="0" distB="0" distL="0" distR="0" wp14:anchorId="32E34106" wp14:editId="53425526">
            <wp:extent cx="4945711" cy="2021084"/>
            <wp:effectExtent l="19050" t="19050" r="26670" b="17780"/>
            <wp:docPr id="100121" name="Рисунок 100121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69343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58309" cy="20262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008382" w14:textId="31865611" w:rsidR="0023789D" w:rsidRPr="000263B8" w:rsidRDefault="00E15409" w:rsidP="00E24349">
      <w:pPr>
        <w:pStyle w:val="phfiguretitle"/>
      </w:pPr>
      <w:bookmarkStart w:id="590" w:name="_Ref119153694"/>
      <w:r>
        <w:t>Рисунок </w:t>
      </w:r>
      <w:r w:rsidR="0023789D" w:rsidRPr="000263B8">
        <w:fldChar w:fldCharType="begin"/>
      </w:r>
      <w:r w:rsidR="0023789D" w:rsidRPr="000263B8">
        <w:instrText>SEQ Рисунок \* ARABIC</w:instrText>
      </w:r>
      <w:r w:rsidR="0023789D" w:rsidRPr="000263B8">
        <w:fldChar w:fldCharType="separate"/>
      </w:r>
      <w:r w:rsidR="00865695">
        <w:rPr>
          <w:noProof/>
        </w:rPr>
        <w:t>134</w:t>
      </w:r>
      <w:r w:rsidR="0023789D" w:rsidRPr="000263B8">
        <w:fldChar w:fldCharType="end"/>
      </w:r>
      <w:bookmarkEnd w:id="590"/>
      <w:r w:rsidR="0081618C" w:rsidRPr="000263B8">
        <w:t xml:space="preserve"> </w:t>
      </w:r>
      <w:r w:rsidR="00846EA2">
        <w:t xml:space="preserve">– </w:t>
      </w:r>
      <w:r w:rsidR="0023789D" w:rsidRPr="000263B8">
        <w:t>Настройки</w:t>
      </w:r>
      <w:r w:rsidR="0081618C" w:rsidRPr="000263B8">
        <w:t xml:space="preserve"> </w:t>
      </w:r>
      <w:r w:rsidR="0023789D" w:rsidRPr="000263B8">
        <w:t>подписания</w:t>
      </w:r>
      <w:r w:rsidR="0081618C" w:rsidRPr="000263B8">
        <w:t xml:space="preserve"> </w:t>
      </w:r>
      <w:r w:rsidR="0023789D" w:rsidRPr="000263B8">
        <w:t>отчета</w:t>
      </w:r>
    </w:p>
    <w:p w14:paraId="56C1FC8C" w14:textId="77777777" w:rsidR="0023789D" w:rsidRPr="000263B8" w:rsidRDefault="0023789D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355B18">
        <w:t xml:space="preserve">/ 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сформируйте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сотрудников,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подписывающего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6B027D65" w14:textId="297FE593" w:rsidR="00E24349" w:rsidRDefault="0023789D" w:rsidP="00846EA2">
      <w:pPr>
        <w:pStyle w:val="phlistitemized2"/>
      </w:pPr>
      <w:r w:rsidRPr="000263B8">
        <w:t>вызовите</w:t>
      </w:r>
      <w:r w:rsidR="0081618C" w:rsidRPr="000263B8">
        <w:t xml:space="preserve"> </w:t>
      </w:r>
      <w:r w:rsidRPr="000263B8">
        <w:t>контекстное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0E2BA0">
        <w:t>выберите</w:t>
      </w:r>
      <w:r w:rsidR="000E2BA0" w:rsidRPr="000263B8">
        <w:t xml:space="preserve"> </w:t>
      </w:r>
      <w:r w:rsidR="000E2BA0">
        <w:t>пункт</w:t>
      </w:r>
      <w:r w:rsidR="000E2BA0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сотрудников:</w:t>
      </w:r>
      <w:r w:rsidR="0081618C" w:rsidRPr="000263B8">
        <w:t xml:space="preserve"> </w:t>
      </w:r>
      <w:r w:rsidRPr="000263B8">
        <w:t>добавление</w:t>
      </w:r>
      <w:r w:rsidR="000263B8">
        <w:t>»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_Ref119153773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135</w:t>
      </w:r>
      <w:r w:rsidR="00846EA2">
        <w:fldChar w:fldCharType="end"/>
      </w:r>
      <w:r w:rsidR="00846EA2">
        <w:t>)</w:t>
      </w:r>
      <w:r w:rsidRPr="000263B8">
        <w:t>;</w:t>
      </w:r>
    </w:p>
    <w:p w14:paraId="5991732B" w14:textId="77777777" w:rsidR="00355B18" w:rsidRDefault="0023789D" w:rsidP="00355B18">
      <w:pPr>
        <w:pStyle w:val="phfigure"/>
      </w:pPr>
      <w:r w:rsidRPr="000263B8">
        <w:rPr>
          <w:noProof/>
        </w:rPr>
        <w:drawing>
          <wp:inline distT="0" distB="0" distL="0" distR="0" wp14:anchorId="32C98812" wp14:editId="7875D847">
            <wp:extent cx="3196424" cy="2029476"/>
            <wp:effectExtent l="19050" t="19050" r="23495" b="27940"/>
            <wp:docPr id="100122" name="Рисунок 100122" descr="_scroll_external/attachments/image2022-10-21_18-58-52-e73645598e6de4e6abc2d7e650197f615999906e0d0066ff28ae37cc9a4a7a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3498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200851" cy="20322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FC0C9E" w14:textId="56C358EA" w:rsidR="0023789D" w:rsidRPr="000263B8" w:rsidRDefault="00E15409" w:rsidP="00355B18">
      <w:pPr>
        <w:pStyle w:val="phfiguretitle"/>
      </w:pPr>
      <w:bookmarkStart w:id="591" w:name="_Ref119153773"/>
      <w:r>
        <w:t>Рисунок </w:t>
      </w:r>
      <w:r w:rsidR="00355B18">
        <w:fldChar w:fldCharType="begin"/>
      </w:r>
      <w:r w:rsidR="00355B18">
        <w:instrText xml:space="preserve"> SEQ Рисунок \* ARABIC </w:instrText>
      </w:r>
      <w:r w:rsidR="00355B18">
        <w:fldChar w:fldCharType="separate"/>
      </w:r>
      <w:r w:rsidR="00865695">
        <w:rPr>
          <w:noProof/>
        </w:rPr>
        <w:t>135</w:t>
      </w:r>
      <w:r w:rsidR="00355B18">
        <w:fldChar w:fldCharType="end"/>
      </w:r>
      <w:bookmarkEnd w:id="591"/>
      <w:r w:rsidR="00846EA2">
        <w:t xml:space="preserve"> – О</w:t>
      </w:r>
      <w:r w:rsidR="00846EA2" w:rsidRPr="000263B8">
        <w:t xml:space="preserve">кно </w:t>
      </w:r>
      <w:r w:rsidR="00846EA2">
        <w:t>«</w:t>
      </w:r>
      <w:r w:rsidR="00846EA2" w:rsidRPr="000263B8">
        <w:t>Роли сотрудников: добавление</w:t>
      </w:r>
      <w:r w:rsidR="00846EA2">
        <w:t>»</w:t>
      </w:r>
    </w:p>
    <w:p w14:paraId="4F7CD4A0" w14:textId="185A556F" w:rsidR="0023789D" w:rsidRPr="000263B8" w:rsidRDefault="0023789D" w:rsidP="00355B18">
      <w:pPr>
        <w:pStyle w:val="phlistitemized2"/>
      </w:pP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подписывающего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_Ref119153789 \h </w:instrText>
      </w:r>
      <w:r w:rsidR="00846EA2">
        <w:fldChar w:fldCharType="separate"/>
      </w:r>
      <w:r w:rsidR="00865695">
        <w:t>Таблица </w:t>
      </w:r>
      <w:r w:rsidR="00865695">
        <w:rPr>
          <w:noProof/>
        </w:rPr>
        <w:t>101</w:t>
      </w:r>
      <w:r w:rsidR="00846EA2">
        <w:fldChar w:fldCharType="end"/>
      </w:r>
      <w:r w:rsidR="00846EA2">
        <w:t>)</w:t>
      </w:r>
      <w:r w:rsidRPr="000263B8">
        <w:t>;</w:t>
      </w:r>
    </w:p>
    <w:p w14:paraId="02F5E60E" w14:textId="394771BA" w:rsidR="0023789D" w:rsidRPr="000263B8" w:rsidRDefault="00E15409" w:rsidP="00E24349">
      <w:pPr>
        <w:pStyle w:val="phtabletitle"/>
      </w:pPr>
      <w:bookmarkStart w:id="592" w:name="_Ref119153789"/>
      <w:r>
        <w:lastRenderedPageBreak/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101</w:t>
      </w:r>
      <w:r w:rsidR="0023789D" w:rsidRPr="000263B8">
        <w:fldChar w:fldCharType="end"/>
      </w:r>
      <w:bookmarkEnd w:id="592"/>
      <w:r w:rsidR="0081618C" w:rsidRPr="000263B8">
        <w:t xml:space="preserve"> </w:t>
      </w:r>
      <w:r w:rsidR="00846EA2">
        <w:t xml:space="preserve">– </w:t>
      </w:r>
      <w:r w:rsidR="0023789D" w:rsidRPr="000263B8">
        <w:t>Роли</w:t>
      </w:r>
      <w:r w:rsidR="0081618C" w:rsidRPr="000263B8">
        <w:t xml:space="preserve"> </w:t>
      </w:r>
      <w:r w:rsidR="0023789D" w:rsidRPr="000263B8">
        <w:t>подписывающих</w:t>
      </w:r>
      <w:r w:rsidR="0081618C" w:rsidRPr="000263B8">
        <w:t xml:space="preserve"> </w:t>
      </w:r>
      <w:r w:rsidR="0023789D" w:rsidRPr="000263B8">
        <w:t>сотрудников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64"/>
        <w:gridCol w:w="3806"/>
        <w:gridCol w:w="4118"/>
      </w:tblGrid>
      <w:tr w:rsidR="000263B8" w:rsidRPr="00E24349" w14:paraId="78DEA204" w14:textId="77777777" w:rsidTr="00846EA2">
        <w:trPr>
          <w:tblHeader/>
        </w:trPr>
        <w:tc>
          <w:tcPr>
            <w:tcW w:w="1111" w:type="pct"/>
          </w:tcPr>
          <w:p w14:paraId="2E875817" w14:textId="77777777" w:rsidR="0023789D" w:rsidRPr="00E24349" w:rsidRDefault="0023789D" w:rsidP="00355B18">
            <w:pPr>
              <w:pStyle w:val="phtablecolcaption"/>
            </w:pPr>
            <w:bookmarkStart w:id="593" w:name="scroll-bookmark-143"/>
            <w:r w:rsidRPr="00E24349">
              <w:t>Роль</w:t>
            </w:r>
            <w:bookmarkEnd w:id="593"/>
          </w:p>
        </w:tc>
        <w:tc>
          <w:tcPr>
            <w:tcW w:w="1868" w:type="pct"/>
          </w:tcPr>
          <w:p w14:paraId="194B3C42" w14:textId="77777777" w:rsidR="0023789D" w:rsidRPr="00E24349" w:rsidRDefault="0023789D" w:rsidP="00355B18">
            <w:pPr>
              <w:pStyle w:val="phtablecolcaption"/>
            </w:pPr>
            <w:r w:rsidRPr="00E24349">
              <w:t>Необязательная</w:t>
            </w:r>
          </w:p>
        </w:tc>
        <w:tc>
          <w:tcPr>
            <w:tcW w:w="2021" w:type="pct"/>
          </w:tcPr>
          <w:p w14:paraId="7653688B" w14:textId="77777777" w:rsidR="0023789D" w:rsidRPr="00E24349" w:rsidRDefault="0023789D" w:rsidP="00355B18">
            <w:pPr>
              <w:pStyle w:val="phtablecolcaption"/>
            </w:pPr>
            <w:r w:rsidRPr="00E24349">
              <w:t>Автор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  <w:tr w:rsidR="000263B8" w:rsidRPr="00E24349" w14:paraId="62790754" w14:textId="77777777" w:rsidTr="00846EA2">
        <w:tc>
          <w:tcPr>
            <w:tcW w:w="1111" w:type="pct"/>
          </w:tcPr>
          <w:p w14:paraId="0FFA67AC" w14:textId="77777777" w:rsidR="0023789D" w:rsidRPr="00E24349" w:rsidRDefault="0023789D" w:rsidP="00E24349">
            <w:pPr>
              <w:pStyle w:val="phtablecellleft"/>
            </w:pPr>
            <w:r w:rsidRPr="00E24349">
              <w:t>Врач</w:t>
            </w:r>
          </w:p>
        </w:tc>
        <w:tc>
          <w:tcPr>
            <w:tcW w:w="1868" w:type="pct"/>
          </w:tcPr>
          <w:p w14:paraId="1467DA79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снят</w:t>
            </w:r>
          </w:p>
        </w:tc>
        <w:tc>
          <w:tcPr>
            <w:tcW w:w="2021" w:type="pct"/>
          </w:tcPr>
          <w:p w14:paraId="6F351524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  <w:tr w:rsidR="000263B8" w:rsidRPr="00E24349" w14:paraId="43C17ED9" w14:textId="77777777" w:rsidTr="00846EA2">
        <w:tc>
          <w:tcPr>
            <w:tcW w:w="1111" w:type="pct"/>
          </w:tcPr>
          <w:p w14:paraId="581B0817" w14:textId="77777777" w:rsidR="0023789D" w:rsidRPr="00E24349" w:rsidRDefault="0023789D" w:rsidP="00E24349">
            <w:pPr>
              <w:pStyle w:val="phtablecellleft"/>
            </w:pPr>
            <w:r w:rsidRPr="00E24349">
              <w:t>ЭП</w:t>
            </w:r>
            <w:r w:rsidR="0081618C" w:rsidRPr="00E24349">
              <w:t xml:space="preserve"> </w:t>
            </w:r>
            <w:r w:rsidRPr="00E24349">
              <w:t>МО</w:t>
            </w:r>
          </w:p>
        </w:tc>
        <w:tc>
          <w:tcPr>
            <w:tcW w:w="1868" w:type="pct"/>
          </w:tcPr>
          <w:p w14:paraId="20124DBF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снят</w:t>
            </w:r>
          </w:p>
        </w:tc>
        <w:tc>
          <w:tcPr>
            <w:tcW w:w="2021" w:type="pct"/>
          </w:tcPr>
          <w:p w14:paraId="793D67BC" w14:textId="77777777" w:rsidR="0023789D" w:rsidRPr="00E24349" w:rsidRDefault="0023789D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снят</w:t>
            </w:r>
          </w:p>
        </w:tc>
      </w:tr>
    </w:tbl>
    <w:p w14:paraId="712C25DE" w14:textId="77777777" w:rsidR="00E24349" w:rsidRDefault="00E24349" w:rsidP="00E24349">
      <w:pPr>
        <w:pStyle w:val="phnormal"/>
      </w:pPr>
    </w:p>
    <w:p w14:paraId="45B5AA16" w14:textId="77777777" w:rsidR="00E24349" w:rsidRDefault="00E24349" w:rsidP="00E24349">
      <w:pPr>
        <w:pStyle w:val="phnormal"/>
      </w:pPr>
      <w:r w:rsidRPr="000263B8">
        <w:rPr>
          <w:b/>
        </w:rPr>
        <w:t xml:space="preserve">Примечание – </w:t>
      </w:r>
      <w:r w:rsidRPr="000263B8">
        <w:t xml:space="preserve">Роли сотрудников подписания указываются согласно справочнику ФРНСИ 1.2.643.5.1.13.13.99.2.42 </w:t>
      </w:r>
      <w:r w:rsidRPr="00E24349">
        <w:t>«РЭМД. Правила подписи электронных медицинских документов»</w:t>
      </w:r>
      <w:r w:rsidRPr="000263B8">
        <w:t>.</w:t>
      </w:r>
    </w:p>
    <w:p w14:paraId="654AF252" w14:textId="77777777" w:rsidR="0023789D" w:rsidRPr="000263B8" w:rsidRDefault="0023789D" w:rsidP="00355B18">
      <w:pPr>
        <w:pStyle w:val="phlistitemized2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Сохранить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="00846EA2">
        <w:t>отчета.</w:t>
      </w:r>
    </w:p>
    <w:p w14:paraId="073F15F3" w14:textId="77777777" w:rsidR="0023789D" w:rsidRPr="000263B8" w:rsidRDefault="0023789D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отчета.</w:t>
      </w:r>
      <w:r w:rsidR="0081618C" w:rsidRPr="000263B8">
        <w:t xml:space="preserve"> </w:t>
      </w:r>
      <w:r w:rsidRPr="000263B8">
        <w:t>Созданный</w:t>
      </w:r>
      <w:r w:rsidR="0081618C" w:rsidRPr="000263B8">
        <w:t xml:space="preserve"> </w:t>
      </w:r>
      <w:r w:rsidRPr="000263B8">
        <w:t>отчет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</w:p>
    <w:p w14:paraId="1A39BCCF" w14:textId="77777777" w:rsidR="0023789D" w:rsidRPr="000263B8" w:rsidRDefault="0023789D" w:rsidP="0023789D">
      <w:pPr>
        <w:pStyle w:val="3"/>
      </w:pPr>
      <w:bookmarkStart w:id="594" w:name="scroll-bookmark-144"/>
      <w:bookmarkStart w:id="595" w:name="_Toc118569115"/>
      <w:bookmarkStart w:id="596" w:name="_Toc120524887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594"/>
      <w:bookmarkEnd w:id="595"/>
      <w:bookmarkEnd w:id="596"/>
    </w:p>
    <w:p w14:paraId="340D0726" w14:textId="77777777" w:rsidR="0023789D" w:rsidRPr="000263B8" w:rsidRDefault="0023789D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Протокол</w:t>
      </w:r>
      <w:r w:rsidR="0081618C" w:rsidRPr="000263B8">
        <w:t xml:space="preserve"> </w:t>
      </w:r>
      <w:r w:rsidRPr="000263B8">
        <w:t>цитологического</w:t>
      </w:r>
      <w:r w:rsidR="0081618C" w:rsidRPr="000263B8">
        <w:t xml:space="preserve"> </w:t>
      </w:r>
      <w:r w:rsidRPr="000263B8">
        <w:t>исследования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EHR_TYPES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72D80E40" w14:textId="0C7DACDC" w:rsidR="0023789D" w:rsidRDefault="0023789D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8000C9" w:rsidRPr="000263B8">
        <w:t>п.</w:t>
      </w:r>
      <w:r w:rsidR="0081618C" w:rsidRPr="000263B8">
        <w:t xml:space="preserve"> </w:t>
      </w:r>
      <w:r w:rsidR="008000C9" w:rsidRPr="000263B8">
        <w:fldChar w:fldCharType="begin"/>
      </w:r>
      <w:r w:rsidR="008000C9" w:rsidRPr="000263B8">
        <w:instrText xml:space="preserve"> REF _Ref118564651 \r \h </w:instrText>
      </w:r>
      <w:r w:rsidR="008000C9" w:rsidRPr="000263B8">
        <w:fldChar w:fldCharType="separate"/>
      </w:r>
      <w:r w:rsidR="00865695">
        <w:t>11</w:t>
      </w:r>
      <w:r w:rsidR="008000C9" w:rsidRPr="000263B8">
        <w:fldChar w:fldCharType="end"/>
      </w:r>
      <w:r w:rsidRPr="000263B8">
        <w:t>.</w:t>
      </w:r>
    </w:p>
    <w:p w14:paraId="65A79819" w14:textId="578BEBEC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_Ref119079224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102</w:t>
      </w:r>
      <w:r>
        <w:fldChar w:fldCharType="end"/>
      </w:r>
      <w:r>
        <w:t>).</w:t>
      </w:r>
    </w:p>
    <w:p w14:paraId="6982D1D1" w14:textId="7C08620C" w:rsidR="0023789D" w:rsidRPr="000263B8" w:rsidRDefault="00E15409" w:rsidP="00E24349">
      <w:pPr>
        <w:pStyle w:val="phtabletitle"/>
      </w:pPr>
      <w:bookmarkStart w:id="597" w:name="_Ref119079224"/>
      <w:r>
        <w:t>Таблица </w:t>
      </w:r>
      <w:r w:rsidR="0023789D" w:rsidRPr="000263B8">
        <w:fldChar w:fldCharType="begin"/>
      </w:r>
      <w:r w:rsidR="0023789D" w:rsidRPr="000263B8">
        <w:instrText>SEQ Таблица \* ARABIC</w:instrText>
      </w:r>
      <w:r w:rsidR="0023789D" w:rsidRPr="000263B8">
        <w:fldChar w:fldCharType="separate"/>
      </w:r>
      <w:r w:rsidR="00865695">
        <w:rPr>
          <w:noProof/>
        </w:rPr>
        <w:t>102</w:t>
      </w:r>
      <w:r w:rsidR="0023789D" w:rsidRPr="000263B8">
        <w:fldChar w:fldCharType="end"/>
      </w:r>
      <w:bookmarkEnd w:id="597"/>
      <w:r w:rsidR="0081618C" w:rsidRPr="000263B8">
        <w:t xml:space="preserve"> </w:t>
      </w:r>
      <w:r w:rsidR="00A76A2A">
        <w:t xml:space="preserve">– </w:t>
      </w:r>
      <w:r w:rsidR="0023789D" w:rsidRPr="000263B8">
        <w:t>Параметры</w:t>
      </w:r>
      <w:r w:rsidR="0081618C" w:rsidRPr="000263B8">
        <w:t xml:space="preserve"> </w:t>
      </w:r>
      <w:r w:rsidR="0023789D" w:rsidRPr="000263B8">
        <w:t>типа</w:t>
      </w:r>
      <w:r w:rsidR="0081618C" w:rsidRPr="000263B8">
        <w:t xml:space="preserve"> </w:t>
      </w:r>
      <w:r w:rsidR="0023789D" w:rsidRPr="000263B8">
        <w:t>подписываемого</w:t>
      </w:r>
      <w:r w:rsidR="0081618C" w:rsidRPr="000263B8">
        <w:t xml:space="preserve"> </w:t>
      </w:r>
      <w:r w:rsidR="0023789D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18"/>
        <w:gridCol w:w="8370"/>
      </w:tblGrid>
      <w:tr w:rsidR="000263B8" w:rsidRPr="00E24349" w14:paraId="030B72A6" w14:textId="77777777" w:rsidTr="00846EA2">
        <w:trPr>
          <w:tblHeader/>
        </w:trPr>
        <w:tc>
          <w:tcPr>
            <w:tcW w:w="892" w:type="pct"/>
          </w:tcPr>
          <w:p w14:paraId="5AB83DDA" w14:textId="77777777" w:rsidR="0023789D" w:rsidRPr="00E24349" w:rsidRDefault="0023789D" w:rsidP="00355B18">
            <w:pPr>
              <w:pStyle w:val="phtablecolcaption"/>
            </w:pPr>
            <w:bookmarkStart w:id="598" w:name="scroll-bookmark-145"/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поля</w:t>
            </w:r>
            <w:bookmarkEnd w:id="598"/>
          </w:p>
        </w:tc>
        <w:tc>
          <w:tcPr>
            <w:tcW w:w="4108" w:type="pct"/>
          </w:tcPr>
          <w:p w14:paraId="6929C8DB" w14:textId="77777777" w:rsidR="0023789D" w:rsidRPr="00E24349" w:rsidRDefault="0023789D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22EE4827" w14:textId="77777777" w:rsidTr="00846EA2">
        <w:tc>
          <w:tcPr>
            <w:tcW w:w="892" w:type="pct"/>
          </w:tcPr>
          <w:p w14:paraId="6939EBCC" w14:textId="77777777" w:rsidR="0023789D" w:rsidRPr="00E24349" w:rsidRDefault="0023789D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4108" w:type="pct"/>
          </w:tcPr>
          <w:p w14:paraId="6E17D25E" w14:textId="77777777" w:rsidR="0023789D" w:rsidRPr="00E24349" w:rsidRDefault="0023789D" w:rsidP="00E24349">
            <w:pPr>
              <w:pStyle w:val="phtablecellleft"/>
            </w:pPr>
            <w:r w:rsidRPr="00E24349">
              <w:t>SMSV9</w:t>
            </w:r>
          </w:p>
        </w:tc>
      </w:tr>
      <w:tr w:rsidR="000263B8" w:rsidRPr="00E24349" w14:paraId="39003BDD" w14:textId="77777777" w:rsidTr="00846EA2">
        <w:tc>
          <w:tcPr>
            <w:tcW w:w="892" w:type="pct"/>
          </w:tcPr>
          <w:p w14:paraId="2A52B824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4108" w:type="pct"/>
          </w:tcPr>
          <w:p w14:paraId="426F0ADB" w14:textId="77777777" w:rsidR="0023789D" w:rsidRPr="00E24349" w:rsidRDefault="0023789D" w:rsidP="00E24349">
            <w:pPr>
              <w:pStyle w:val="phtablecellleft"/>
            </w:pPr>
            <w:r w:rsidRPr="00E24349">
              <w:t>106</w:t>
            </w:r>
          </w:p>
        </w:tc>
      </w:tr>
      <w:tr w:rsidR="000263B8" w:rsidRPr="00E24349" w14:paraId="3EF71F25" w14:textId="77777777" w:rsidTr="00846EA2">
        <w:tc>
          <w:tcPr>
            <w:tcW w:w="892" w:type="pct"/>
          </w:tcPr>
          <w:p w14:paraId="590571FD" w14:textId="77777777" w:rsidR="0023789D" w:rsidRPr="00E24349" w:rsidRDefault="0023789D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4108" w:type="pct"/>
          </w:tcPr>
          <w:p w14:paraId="40F2D58B" w14:textId="77777777" w:rsidR="0023789D" w:rsidRPr="00E24349" w:rsidRDefault="0023789D" w:rsidP="00E24349">
            <w:pPr>
              <w:pStyle w:val="phtablecellleft"/>
            </w:pP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78C3D30F" w14:textId="77777777" w:rsidTr="00846EA2">
        <w:tc>
          <w:tcPr>
            <w:tcW w:w="892" w:type="pct"/>
          </w:tcPr>
          <w:p w14:paraId="2972ACA1" w14:textId="77777777" w:rsidR="0023789D" w:rsidRPr="00E24349" w:rsidRDefault="0023789D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4108" w:type="pct"/>
          </w:tcPr>
          <w:p w14:paraId="2F555C54" w14:textId="77777777" w:rsidR="0023789D" w:rsidRPr="00E24349" w:rsidRDefault="0023789D" w:rsidP="00E24349">
            <w:pPr>
              <w:pStyle w:val="phtablecellleft"/>
            </w:pPr>
            <w:r w:rsidRPr="00E24349">
              <w:t>СМС:</w:t>
            </w:r>
            <w:r w:rsidR="0081618C" w:rsidRPr="00E24349">
              <w:t xml:space="preserve"> 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</w:p>
        </w:tc>
      </w:tr>
      <w:tr w:rsidR="000263B8" w:rsidRPr="00E24349" w14:paraId="003787FB" w14:textId="77777777" w:rsidTr="00846EA2">
        <w:tc>
          <w:tcPr>
            <w:tcW w:w="892" w:type="pct"/>
          </w:tcPr>
          <w:p w14:paraId="0B84F0C5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</w:t>
            </w:r>
          </w:p>
        </w:tc>
        <w:tc>
          <w:tcPr>
            <w:tcW w:w="4108" w:type="pct"/>
          </w:tcPr>
          <w:p w14:paraId="06157509" w14:textId="77777777" w:rsidR="0023789D" w:rsidRPr="00E24349" w:rsidRDefault="0023789D" w:rsidP="00E24349">
            <w:pPr>
              <w:pStyle w:val="phtablecellleft"/>
            </w:pPr>
            <w:r w:rsidRPr="00E24349">
              <w:t>Укажите</w:t>
            </w:r>
            <w:r w:rsidR="0081618C" w:rsidRPr="00E24349">
              <w:t xml:space="preserve"> </w:t>
            </w: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отчета,</w:t>
            </w:r>
            <w:r w:rsidR="0081618C" w:rsidRPr="00E24349">
              <w:t xml:space="preserve"> </w:t>
            </w:r>
            <w:r w:rsidRPr="00E24349">
              <w:t>предназначенного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хранения</w:t>
            </w:r>
            <w:r w:rsidR="0081618C" w:rsidRPr="00E24349">
              <w:t xml:space="preserve"> </w:t>
            </w:r>
            <w:r w:rsidRPr="00E24349">
              <w:t>настроек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Протокол</w:t>
            </w:r>
            <w:r w:rsidR="0081618C" w:rsidRPr="00E24349">
              <w:t xml:space="preserve"> </w:t>
            </w:r>
            <w:r w:rsidRPr="00E24349">
              <w:t>цитологического</w:t>
            </w:r>
            <w:r w:rsidR="0081618C" w:rsidRPr="00E24349">
              <w:t xml:space="preserve"> </w:t>
            </w:r>
            <w:r w:rsidRPr="00E24349">
              <w:t>исследования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CDA_CITOLOGY_PROTOCOL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0879271C" w14:textId="77777777" w:rsidTr="00846EA2">
        <w:tc>
          <w:tcPr>
            <w:tcW w:w="892" w:type="pct"/>
          </w:tcPr>
          <w:p w14:paraId="6D685404" w14:textId="77777777" w:rsidR="0023789D" w:rsidRPr="00E24349" w:rsidRDefault="0023789D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4108" w:type="pct"/>
          </w:tcPr>
          <w:p w14:paraId="566C0142" w14:textId="77777777" w:rsidR="0023789D" w:rsidRPr="00E24349" w:rsidRDefault="0023789D" w:rsidP="00E24349">
            <w:pPr>
              <w:pStyle w:val="phtablecellleft"/>
            </w:pPr>
            <w:r w:rsidRPr="00E24349">
              <w:t>SMSV9</w:t>
            </w:r>
          </w:p>
        </w:tc>
      </w:tr>
    </w:tbl>
    <w:p w14:paraId="2ADE0064" w14:textId="77777777" w:rsidR="0023789D" w:rsidRDefault="0023789D" w:rsidP="00E24349">
      <w:pPr>
        <w:pStyle w:val="phnormal"/>
      </w:pPr>
    </w:p>
    <w:p w14:paraId="21C1BE0B" w14:textId="77777777" w:rsidR="00E24349" w:rsidRPr="000263B8" w:rsidRDefault="00E24349" w:rsidP="00E24349">
      <w:pPr>
        <w:pStyle w:val="phnormal"/>
      </w:pPr>
      <w:r w:rsidRPr="000263B8">
        <w:rPr>
          <w:b/>
        </w:rPr>
        <w:t xml:space="preserve">Примечание – </w:t>
      </w:r>
      <w:r w:rsidRPr="000263B8">
        <w:t xml:space="preserve">Код и наименование типа документа заполняются согласно справочнику ФРНСИ 1.2.643.5.1.13.13.11.1522 </w:t>
      </w:r>
      <w:r w:rsidRPr="00E24349">
        <w:t>«Виды медицинской документации»</w:t>
      </w:r>
      <w:r w:rsidRPr="000263B8">
        <w:t>.</w:t>
      </w:r>
    </w:p>
    <w:p w14:paraId="20A46AF0" w14:textId="77777777" w:rsidR="00E85BD7" w:rsidRPr="000263B8" w:rsidRDefault="00872ED0">
      <w:pPr>
        <w:pStyle w:val="2"/>
      </w:pPr>
      <w:bookmarkStart w:id="599" w:name="_Toc118569116"/>
      <w:bookmarkStart w:id="600" w:name="_Toc120524888"/>
      <w:r w:rsidRPr="000263B8">
        <w:lastRenderedPageBreak/>
        <w:t>Настройки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(CDA)</w:t>
      </w:r>
      <w:r w:rsidR="000263B8">
        <w:t>»</w:t>
      </w:r>
      <w:bookmarkEnd w:id="527"/>
      <w:bookmarkEnd w:id="528"/>
      <w:bookmarkEnd w:id="599"/>
      <w:bookmarkEnd w:id="600"/>
    </w:p>
    <w:p w14:paraId="5EA742D7" w14:textId="77777777" w:rsidR="00E85BD7" w:rsidRPr="000263B8" w:rsidRDefault="00872ED0">
      <w:pPr>
        <w:pStyle w:val="3"/>
      </w:pPr>
      <w:bookmarkStart w:id="601" w:name="scroll-bookmark-103"/>
      <w:bookmarkStart w:id="602" w:name="_Toc118569117"/>
      <w:bookmarkStart w:id="603" w:name="_Toc120524889"/>
      <w:r w:rsidRPr="000263B8">
        <w:t>Настройки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bookmarkEnd w:id="601"/>
      <w:bookmarkEnd w:id="602"/>
      <w:bookmarkEnd w:id="603"/>
    </w:p>
    <w:p w14:paraId="51BC2126" w14:textId="77777777" w:rsidR="00E85BD7" w:rsidRPr="000263B8" w:rsidRDefault="00872ED0" w:rsidP="00355B18">
      <w:pPr>
        <w:pStyle w:val="phnormal"/>
      </w:pPr>
      <w:r w:rsidRPr="000263B8">
        <w:t>CDA</w:t>
      </w:r>
      <w:r w:rsidR="0081618C" w:rsidRPr="000263B8">
        <w:t xml:space="preserve"> </w:t>
      </w:r>
      <w:r w:rsidRPr="000263B8">
        <w:t>документ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r w:rsidR="0081618C" w:rsidRPr="000263B8">
        <w:t xml:space="preserve"> </w:t>
      </w:r>
      <w:r w:rsidRPr="000263B8">
        <w:t>предназначен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обмена</w:t>
      </w:r>
      <w:r w:rsidR="0081618C" w:rsidRPr="000263B8">
        <w:t xml:space="preserve"> </w:t>
      </w:r>
      <w:r w:rsidRPr="000263B8">
        <w:t>данными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взрослого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ребёнка</w:t>
      </w:r>
      <w:r w:rsidR="0081618C" w:rsidRPr="000263B8">
        <w:t xml:space="preserve"> </w:t>
      </w:r>
      <w:r w:rsidRPr="000263B8">
        <w:t>между</w:t>
      </w:r>
      <w:r w:rsidR="0081618C" w:rsidRPr="000263B8">
        <w:t xml:space="preserve"> </w:t>
      </w:r>
      <w:r w:rsidRPr="000263B8">
        <w:t>медицинскими</w:t>
      </w:r>
      <w:r w:rsidR="0081618C" w:rsidRPr="000263B8">
        <w:t xml:space="preserve"> </w:t>
      </w:r>
      <w:r w:rsidRPr="000263B8">
        <w:t>учреждениями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7476A7" w:rsidRPr="000263B8">
        <w:t>«Профилактическая медицина»</w:t>
      </w:r>
      <w:r w:rsidRPr="000263B8">
        <w:t>.</w:t>
      </w:r>
      <w:r w:rsidR="0081618C" w:rsidRPr="000263B8">
        <w:t xml:space="preserve"> </w:t>
      </w:r>
      <w:r w:rsidRPr="000263B8">
        <w:t>Документ</w:t>
      </w:r>
      <w:r w:rsidR="0081618C" w:rsidRPr="000263B8">
        <w:t xml:space="preserve"> </w:t>
      </w:r>
      <w:r w:rsidRPr="000263B8">
        <w:t>формируется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оформления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электронном</w:t>
      </w:r>
      <w:r w:rsidR="0081618C" w:rsidRPr="000263B8">
        <w:t xml:space="preserve"> </w:t>
      </w:r>
      <w:r w:rsidRPr="000263B8">
        <w:t>формате.</w:t>
      </w:r>
    </w:p>
    <w:p w14:paraId="39508FFD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выполнить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настроек.</w:t>
      </w:r>
    </w:p>
    <w:p w14:paraId="62B0A6F0" w14:textId="77777777" w:rsidR="00E85BD7" w:rsidRPr="000263B8" w:rsidRDefault="00872ED0">
      <w:pPr>
        <w:pStyle w:val="4"/>
      </w:pPr>
      <w:bookmarkStart w:id="604" w:name="scroll-bookmark-104"/>
      <w:r w:rsidRPr="000263B8">
        <w:t>Настройка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bookmarkEnd w:id="604"/>
    </w:p>
    <w:p w14:paraId="2E0130B6" w14:textId="77605D30" w:rsidR="00E85BD7" w:rsidRPr="000263B8" w:rsidRDefault="00872ED0" w:rsidP="00355B18">
      <w:pPr>
        <w:pStyle w:val="phnormal"/>
      </w:pPr>
      <w:r w:rsidRPr="000263B8">
        <w:t>Загрузите</w:t>
      </w:r>
      <w:r w:rsidR="0081618C" w:rsidRPr="000263B8">
        <w:t xml:space="preserve"> </w:t>
      </w:r>
      <w:r w:rsidRPr="000263B8">
        <w:t>справочники</w:t>
      </w:r>
      <w:r w:rsidR="0081618C" w:rsidRPr="000263B8">
        <w:t xml:space="preserve"> </w:t>
      </w:r>
      <w:r w:rsidRPr="000263B8">
        <w:t>Ф</w:t>
      </w:r>
      <w:r w:rsidR="00846EA2">
        <w:t>Р</w:t>
      </w:r>
      <w:r w:rsidRPr="000263B8">
        <w:t>НСИ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сопоставьте</w:t>
      </w:r>
      <w:r w:rsidR="0081618C" w:rsidRPr="000263B8">
        <w:t xml:space="preserve"> </w:t>
      </w:r>
      <w:r w:rsidRPr="000263B8">
        <w:t>их</w:t>
      </w:r>
      <w:r w:rsidR="0081618C" w:rsidRPr="000263B8">
        <w:t xml:space="preserve"> </w:t>
      </w:r>
      <w:r w:rsidRPr="000263B8">
        <w:t>справочникам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таблицей</w:t>
      </w:r>
      <w:r w:rsidR="0081618C" w:rsidRPr="000263B8">
        <w:t xml:space="preserve"> </w:t>
      </w:r>
      <w:r w:rsidRPr="000263B8">
        <w:t>ниже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_Ref119153818 \h </w:instrText>
      </w:r>
      <w:r w:rsidR="00846EA2">
        <w:fldChar w:fldCharType="separate"/>
      </w:r>
      <w:r w:rsidR="00865695">
        <w:t>Таблица </w:t>
      </w:r>
      <w:r w:rsidR="00865695">
        <w:rPr>
          <w:noProof/>
        </w:rPr>
        <w:t>103</w:t>
      </w:r>
      <w:r w:rsidR="00846EA2">
        <w:fldChar w:fldCharType="end"/>
      </w:r>
      <w:r w:rsidR="00846EA2">
        <w:t>)</w:t>
      </w:r>
      <w:r w:rsidRPr="000263B8">
        <w:t>.</w:t>
      </w:r>
    </w:p>
    <w:p w14:paraId="7EB682B1" w14:textId="6E73FB81" w:rsidR="00E85BD7" w:rsidRPr="000263B8" w:rsidRDefault="00E15409" w:rsidP="00E24349">
      <w:pPr>
        <w:pStyle w:val="phtabletitle"/>
      </w:pPr>
      <w:bookmarkStart w:id="605" w:name="_Ref119153818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103</w:t>
      </w:r>
      <w:r w:rsidR="00872ED0" w:rsidRPr="000263B8">
        <w:fldChar w:fldCharType="end"/>
      </w:r>
      <w:bookmarkEnd w:id="605"/>
      <w:r w:rsidR="00846EA2">
        <w:t xml:space="preserve"> –</w:t>
      </w:r>
      <w:r w:rsidR="0081618C" w:rsidRPr="000263B8">
        <w:t xml:space="preserve"> </w:t>
      </w:r>
      <w:r w:rsidR="00872ED0" w:rsidRPr="000263B8">
        <w:t>Сопоставление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872ED0" w:rsidRPr="000263B8">
        <w:t>НСИ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497B7A">
        <w:t>МИС</w:t>
      </w:r>
    </w:p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2316"/>
        <w:gridCol w:w="2624"/>
        <w:gridCol w:w="2624"/>
        <w:gridCol w:w="2624"/>
      </w:tblGrid>
      <w:tr w:rsidR="000263B8" w:rsidRPr="00E24349" w14:paraId="40353496" w14:textId="77777777" w:rsidTr="00846EA2">
        <w:trPr>
          <w:tblHeader/>
        </w:trPr>
        <w:tc>
          <w:tcPr>
            <w:tcW w:w="1136" w:type="pct"/>
          </w:tcPr>
          <w:p w14:paraId="3AC0B291" w14:textId="77777777" w:rsidR="00E85BD7" w:rsidRPr="00E24349" w:rsidRDefault="00872ED0" w:rsidP="00355B18">
            <w:pPr>
              <w:pStyle w:val="phtablecolcaption"/>
            </w:pPr>
            <w:bookmarkStart w:id="606" w:name="scroll-bookmark-105"/>
            <w:r w:rsidRPr="00E24349">
              <w:t>OID</w:t>
            </w:r>
            <w:bookmarkEnd w:id="606"/>
          </w:p>
        </w:tc>
        <w:tc>
          <w:tcPr>
            <w:tcW w:w="1288" w:type="pct"/>
          </w:tcPr>
          <w:p w14:paraId="0D8F3EAB" w14:textId="77777777" w:rsidR="00E85BD7" w:rsidRPr="00E24349" w:rsidRDefault="00872ED0" w:rsidP="00355B18">
            <w:pPr>
              <w:pStyle w:val="phtablecolcaption"/>
            </w:pPr>
            <w:r w:rsidRPr="00E24349">
              <w:t>Наименование</w:t>
            </w:r>
            <w:r w:rsidR="0081618C" w:rsidRPr="00E24349">
              <w:t xml:space="preserve"> </w:t>
            </w:r>
            <w:r w:rsidRPr="00E24349">
              <w:t>справочника</w:t>
            </w:r>
          </w:p>
        </w:tc>
        <w:tc>
          <w:tcPr>
            <w:tcW w:w="1288" w:type="pct"/>
          </w:tcPr>
          <w:p w14:paraId="4B63DF5E" w14:textId="2AD15D4C" w:rsidR="00E85BD7" w:rsidRPr="00E24349" w:rsidRDefault="00872ED0" w:rsidP="00355B18">
            <w:pPr>
              <w:pStyle w:val="phtablecolcaption"/>
            </w:pP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НСИ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  <w:tc>
          <w:tcPr>
            <w:tcW w:w="1288" w:type="pct"/>
          </w:tcPr>
          <w:p w14:paraId="517CEA4C" w14:textId="1D89CC86" w:rsidR="00E85BD7" w:rsidRPr="00E24349" w:rsidRDefault="00872ED0" w:rsidP="00355B18">
            <w:pPr>
              <w:pStyle w:val="phtablecolcaption"/>
            </w:pPr>
            <w:r w:rsidRPr="00E24349">
              <w:t>Связываемый</w:t>
            </w:r>
            <w:r w:rsidR="0081618C" w:rsidRPr="00E24349">
              <w:t xml:space="preserve"> </w:t>
            </w:r>
            <w:r w:rsidRPr="00E24349">
              <w:t>раздел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="00497B7A">
              <w:t>МИС</w:t>
            </w:r>
          </w:p>
        </w:tc>
      </w:tr>
      <w:tr w:rsidR="000263B8" w:rsidRPr="00E24349" w14:paraId="3A7E410A" w14:textId="77777777" w:rsidTr="00846EA2">
        <w:tc>
          <w:tcPr>
            <w:tcW w:w="1136" w:type="pct"/>
          </w:tcPr>
          <w:p w14:paraId="542F2333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1.2.643.5.1.13.13.99.2.15</w:t>
            </w:r>
          </w:p>
        </w:tc>
        <w:tc>
          <w:tcPr>
            <w:tcW w:w="1288" w:type="pct"/>
          </w:tcPr>
          <w:p w14:paraId="2F664B06" w14:textId="77777777" w:rsidR="00E85BD7" w:rsidRPr="00E24349" w:rsidRDefault="00872ED0" w:rsidP="00E24349">
            <w:pPr>
              <w:pStyle w:val="phtablecellleft"/>
            </w:pPr>
            <w:r w:rsidRPr="00E24349">
              <w:t>Семейное</w:t>
            </w:r>
            <w:r w:rsidR="0081618C" w:rsidRPr="00E24349">
              <w:t xml:space="preserve"> </w:t>
            </w:r>
            <w:r w:rsidRPr="00E24349">
              <w:t>положение</w:t>
            </w:r>
          </w:p>
        </w:tc>
        <w:tc>
          <w:tcPr>
            <w:tcW w:w="1288" w:type="pct"/>
          </w:tcPr>
          <w:p w14:paraId="0258E373" w14:textId="77777777" w:rsidR="00E85BD7" w:rsidRPr="00E24349" w:rsidRDefault="00872ED0" w:rsidP="00E24349">
            <w:pPr>
              <w:pStyle w:val="phtablecellleft"/>
            </w:pPr>
            <w:r w:rsidRPr="00E24349">
              <w:t>FN_MARITAL_STATUS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кодами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3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4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5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1288" w:type="pct"/>
          </w:tcPr>
          <w:p w14:paraId="271A6415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244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5DC95665" w14:textId="77777777" w:rsidTr="00846EA2">
        <w:tc>
          <w:tcPr>
            <w:tcW w:w="1136" w:type="pct"/>
          </w:tcPr>
          <w:p w14:paraId="1891EB16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1.2.643.5.1.13.13.99.2.16</w:t>
            </w:r>
          </w:p>
        </w:tc>
        <w:tc>
          <w:tcPr>
            <w:tcW w:w="1288" w:type="pct"/>
          </w:tcPr>
          <w:p w14:paraId="30F4654A" w14:textId="77777777" w:rsidR="00E85BD7" w:rsidRPr="00E24349" w:rsidRDefault="00872ED0" w:rsidP="00E24349">
            <w:pPr>
              <w:pStyle w:val="phtablecellleft"/>
            </w:pPr>
            <w:r w:rsidRPr="00E24349">
              <w:t>Классификатор</w:t>
            </w:r>
            <w:r w:rsidR="0081618C" w:rsidRPr="00E24349">
              <w:t xml:space="preserve"> </w:t>
            </w:r>
            <w:r w:rsidRPr="00E24349">
              <w:t>образования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медицинских</w:t>
            </w:r>
            <w:r w:rsidR="0081618C" w:rsidRPr="00E24349">
              <w:t xml:space="preserve"> </w:t>
            </w:r>
            <w:r w:rsidRPr="00E24349">
              <w:t>свидетельств</w:t>
            </w:r>
          </w:p>
        </w:tc>
        <w:tc>
          <w:tcPr>
            <w:tcW w:w="1288" w:type="pct"/>
          </w:tcPr>
          <w:p w14:paraId="2ADE8780" w14:textId="77777777" w:rsidR="00E85BD7" w:rsidRPr="00E24349" w:rsidRDefault="00872ED0" w:rsidP="00E24349">
            <w:pPr>
              <w:pStyle w:val="phtablecellleft"/>
            </w:pPr>
            <w:r w:rsidRPr="00E24349">
              <w:t>FN_EDUCATION_CLASSIFIER</w:t>
            </w:r>
            <w:r w:rsidRPr="00E24349">
              <w:br/>
              <w:t>(разрешенные</w:t>
            </w:r>
            <w:r w:rsidR="0081618C" w:rsidRPr="00E24349">
              <w:t xml:space="preserve"> </w:t>
            </w:r>
            <w:r w:rsidRPr="00E24349">
              <w:t>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кодами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3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5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7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9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11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1288" w:type="pct"/>
          </w:tcPr>
          <w:p w14:paraId="3600F525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236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702D1D91" w14:textId="77777777" w:rsidTr="00846EA2">
        <w:tc>
          <w:tcPr>
            <w:tcW w:w="1136" w:type="pct"/>
          </w:tcPr>
          <w:p w14:paraId="10044540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1.2.643.5.1.13.13.99.2.17</w:t>
            </w:r>
          </w:p>
        </w:tc>
        <w:tc>
          <w:tcPr>
            <w:tcW w:w="1288" w:type="pct"/>
          </w:tcPr>
          <w:p w14:paraId="0EE15296" w14:textId="77777777" w:rsidR="00E85BD7" w:rsidRPr="00E24349" w:rsidRDefault="00872ED0" w:rsidP="00E24349">
            <w:pPr>
              <w:pStyle w:val="phtablecellleft"/>
            </w:pPr>
            <w:r w:rsidRPr="00E24349">
              <w:t>Занятость</w:t>
            </w:r>
          </w:p>
        </w:tc>
        <w:tc>
          <w:tcPr>
            <w:tcW w:w="1288" w:type="pct"/>
          </w:tcPr>
          <w:p w14:paraId="752A1004" w14:textId="77777777" w:rsidR="00E85BD7" w:rsidRPr="00E24349" w:rsidRDefault="00872ED0" w:rsidP="00E24349">
            <w:pPr>
              <w:pStyle w:val="phtablecellleft"/>
            </w:pPr>
            <w:r w:rsidRPr="00E24349">
              <w:t>FN_EMPLOYMENT</w:t>
            </w:r>
          </w:p>
        </w:tc>
        <w:tc>
          <w:tcPr>
            <w:tcW w:w="1288" w:type="pct"/>
          </w:tcPr>
          <w:p w14:paraId="69B56D40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7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0B8DC475" w14:textId="77777777" w:rsidTr="00846EA2">
        <w:tc>
          <w:tcPr>
            <w:tcW w:w="1136" w:type="pct"/>
          </w:tcPr>
          <w:p w14:paraId="0DD44468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1.2.643.5.1.13.13.99.2.19</w:t>
            </w:r>
          </w:p>
        </w:tc>
        <w:tc>
          <w:tcPr>
            <w:tcW w:w="1288" w:type="pct"/>
          </w:tcPr>
          <w:p w14:paraId="2350FFA8" w14:textId="77777777" w:rsidR="00E85BD7" w:rsidRPr="00E24349" w:rsidRDefault="00872ED0" w:rsidP="00E24349">
            <w:pPr>
              <w:pStyle w:val="phtablecellleft"/>
            </w:pPr>
            <w:r w:rsidRPr="00E24349">
              <w:t>Вид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  <w:tc>
          <w:tcPr>
            <w:tcW w:w="1288" w:type="pct"/>
          </w:tcPr>
          <w:p w14:paraId="756C9A82" w14:textId="77777777" w:rsidR="00E85BD7" w:rsidRPr="00E24349" w:rsidRDefault="00872ED0" w:rsidP="00E24349">
            <w:pPr>
              <w:pStyle w:val="phtablecellleft"/>
              <w:rPr>
                <w:lang w:val="en-US"/>
              </w:rPr>
            </w:pPr>
            <w:r w:rsidRPr="00E24349">
              <w:rPr>
                <w:lang w:val="en-US"/>
              </w:rPr>
              <w:t>FN_TYPE_MED_DEATH_CERT</w:t>
            </w:r>
          </w:p>
        </w:tc>
        <w:tc>
          <w:tcPr>
            <w:tcW w:w="1288" w:type="pct"/>
          </w:tcPr>
          <w:p w14:paraId="62705C32" w14:textId="77777777" w:rsidR="00E85BD7" w:rsidRPr="00E24349" w:rsidRDefault="00872ED0" w:rsidP="00E24349">
            <w:pPr>
              <w:pStyle w:val="phtablecellleft"/>
            </w:pPr>
            <w:r w:rsidRPr="00E24349">
              <w:t>CERT_CONDEATH_STATUSES</w:t>
            </w:r>
          </w:p>
        </w:tc>
      </w:tr>
      <w:tr w:rsidR="000263B8" w:rsidRPr="00E24349" w14:paraId="579EB771" w14:textId="77777777" w:rsidTr="00846EA2">
        <w:tc>
          <w:tcPr>
            <w:tcW w:w="1136" w:type="pct"/>
          </w:tcPr>
          <w:p w14:paraId="58B66B42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1.2.643.5.1.13.13.99.2.20</w:t>
            </w:r>
          </w:p>
        </w:tc>
        <w:tc>
          <w:tcPr>
            <w:tcW w:w="1288" w:type="pct"/>
          </w:tcPr>
          <w:p w14:paraId="693DAA00" w14:textId="77777777" w:rsidR="00E85BD7" w:rsidRPr="00E24349" w:rsidRDefault="00872ED0" w:rsidP="00E24349">
            <w:pPr>
              <w:pStyle w:val="phtablecellleft"/>
            </w:pPr>
            <w:r w:rsidRPr="00E24349">
              <w:t>Типы</w:t>
            </w:r>
            <w:r w:rsidR="0081618C" w:rsidRPr="00E24349">
              <w:t xml:space="preserve"> </w:t>
            </w:r>
            <w:r w:rsidRPr="00E24349">
              <w:t>мест</w:t>
            </w:r>
            <w:r w:rsidR="0081618C" w:rsidRPr="00E24349">
              <w:t xml:space="preserve"> </w:t>
            </w:r>
            <w:r w:rsidRPr="00E24349">
              <w:t>наступления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  <w:tc>
          <w:tcPr>
            <w:tcW w:w="1288" w:type="pct"/>
          </w:tcPr>
          <w:p w14:paraId="7DAFB8D5" w14:textId="77777777" w:rsidR="00E85BD7" w:rsidRPr="00E24349" w:rsidRDefault="00872ED0" w:rsidP="00E24349">
            <w:pPr>
              <w:pStyle w:val="phtablecellleft"/>
            </w:pPr>
            <w:r w:rsidRPr="00E24349">
              <w:t>FN_DEATH_PLACE</w:t>
            </w:r>
          </w:p>
        </w:tc>
        <w:tc>
          <w:tcPr>
            <w:tcW w:w="1288" w:type="pct"/>
          </w:tcPr>
          <w:p w14:paraId="5952C6BA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235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644E6514" w14:textId="77777777" w:rsidTr="00846EA2">
        <w:tc>
          <w:tcPr>
            <w:tcW w:w="1136" w:type="pct"/>
          </w:tcPr>
          <w:p w14:paraId="7EF05D23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1.2.643.5.1.13.13.99.2.21</w:t>
            </w:r>
          </w:p>
        </w:tc>
        <w:tc>
          <w:tcPr>
            <w:tcW w:w="1288" w:type="pct"/>
          </w:tcPr>
          <w:p w14:paraId="663207EA" w14:textId="77777777" w:rsidR="00E85BD7" w:rsidRPr="00E24349" w:rsidRDefault="00872ED0" w:rsidP="00E24349">
            <w:pPr>
              <w:pStyle w:val="phtablecellleft"/>
            </w:pPr>
            <w:r w:rsidRPr="00E24349">
              <w:t>Род</w:t>
            </w:r>
            <w:r w:rsidR="0081618C" w:rsidRPr="00E24349">
              <w:t xml:space="preserve"> </w:t>
            </w:r>
            <w:r w:rsidRPr="00E24349">
              <w:t>причины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  <w:tc>
          <w:tcPr>
            <w:tcW w:w="1288" w:type="pct"/>
          </w:tcPr>
          <w:p w14:paraId="2866941F" w14:textId="77777777" w:rsidR="00E85BD7" w:rsidRPr="00E24349" w:rsidRDefault="00872ED0" w:rsidP="00E24349">
            <w:pPr>
              <w:pStyle w:val="phtablecellleft"/>
            </w:pPr>
            <w:r w:rsidRPr="00E24349">
              <w:t>FN_TYPE_CAUSE_DEATH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кодами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8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1288" w:type="pct"/>
          </w:tcPr>
          <w:p w14:paraId="024D2343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247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5F76E263" w14:textId="77777777" w:rsidTr="00846EA2">
        <w:tc>
          <w:tcPr>
            <w:tcW w:w="1136" w:type="pct"/>
          </w:tcPr>
          <w:p w14:paraId="2E88A2C3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1.2.643.5.1.13.13.99.2.22</w:t>
            </w:r>
          </w:p>
        </w:tc>
        <w:tc>
          <w:tcPr>
            <w:tcW w:w="1288" w:type="pct"/>
          </w:tcPr>
          <w:p w14:paraId="4AD8CBEF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работника,</w:t>
            </w:r>
            <w:r w:rsidR="0081618C" w:rsidRPr="00E24349">
              <w:t xml:space="preserve"> </w:t>
            </w:r>
            <w:r w:rsidRPr="00E24349">
              <w:t>установившего</w:t>
            </w:r>
            <w:r w:rsidR="0081618C" w:rsidRPr="00E24349">
              <w:t xml:space="preserve"> </w:t>
            </w:r>
            <w:r w:rsidRPr="00E24349">
              <w:t>причины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  <w:tc>
          <w:tcPr>
            <w:tcW w:w="1288" w:type="pct"/>
          </w:tcPr>
          <w:p w14:paraId="7A147965" w14:textId="77777777" w:rsidR="00E85BD7" w:rsidRPr="00E24349" w:rsidRDefault="00872ED0" w:rsidP="00E24349">
            <w:pPr>
              <w:pStyle w:val="phtablecellleft"/>
            </w:pPr>
            <w:r w:rsidRPr="00E24349">
              <w:t>FN_POS_REG_CAUSE_DEATH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кодами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5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1288" w:type="pct"/>
          </w:tcPr>
          <w:p w14:paraId="7E821545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248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2F44B33A" w14:textId="77777777" w:rsidTr="00846EA2">
        <w:tc>
          <w:tcPr>
            <w:tcW w:w="1136" w:type="pct"/>
          </w:tcPr>
          <w:p w14:paraId="6ED7E693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1.2.643.5.1.13.13.99.2.23</w:t>
            </w:r>
          </w:p>
        </w:tc>
        <w:tc>
          <w:tcPr>
            <w:tcW w:w="1288" w:type="pct"/>
          </w:tcPr>
          <w:p w14:paraId="6BB583D8" w14:textId="77777777" w:rsidR="00E85BD7" w:rsidRPr="00E24349" w:rsidRDefault="00872ED0" w:rsidP="00E24349">
            <w:pPr>
              <w:pStyle w:val="phtablecellleft"/>
            </w:pPr>
            <w:r w:rsidRPr="00E24349">
              <w:t>Основания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установления</w:t>
            </w:r>
            <w:r w:rsidR="0081618C" w:rsidRPr="00E24349">
              <w:t xml:space="preserve"> </w:t>
            </w:r>
            <w:r w:rsidRPr="00E24349">
              <w:t>причины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  <w:tc>
          <w:tcPr>
            <w:tcW w:w="1288" w:type="pct"/>
          </w:tcPr>
          <w:p w14:paraId="2D8FEBC8" w14:textId="77777777" w:rsidR="00E85BD7" w:rsidRPr="00E24349" w:rsidRDefault="00872ED0" w:rsidP="00E24349">
            <w:pPr>
              <w:pStyle w:val="phtablecellleft"/>
            </w:pPr>
            <w:r w:rsidRPr="00E24349">
              <w:t>FN_GROUNDS_CAUSE_DEATH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кодами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4</w:t>
            </w:r>
            <w:r w:rsidR="000263B8" w:rsidRPr="00E24349">
              <w:t>»</w:t>
            </w:r>
            <w:r w:rsidRPr="00E24349">
              <w:t>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5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1288" w:type="pct"/>
          </w:tcPr>
          <w:p w14:paraId="05552A4E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243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2C8F15D3" w14:textId="77777777" w:rsidTr="00846EA2">
        <w:tc>
          <w:tcPr>
            <w:tcW w:w="1136" w:type="pct"/>
          </w:tcPr>
          <w:p w14:paraId="799C7715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1.2.643.5.1.13.13.99.2.24</w:t>
            </w:r>
          </w:p>
        </w:tc>
        <w:tc>
          <w:tcPr>
            <w:tcW w:w="1288" w:type="pct"/>
          </w:tcPr>
          <w:p w14:paraId="0291579E" w14:textId="77777777" w:rsidR="00E85BD7" w:rsidRPr="00E24349" w:rsidRDefault="00872ED0" w:rsidP="00E24349">
            <w:pPr>
              <w:pStyle w:val="phtablecellleft"/>
            </w:pPr>
            <w:r w:rsidRPr="00E24349">
              <w:t>Связь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ДТП</w:t>
            </w:r>
          </w:p>
        </w:tc>
        <w:tc>
          <w:tcPr>
            <w:tcW w:w="1288" w:type="pct"/>
          </w:tcPr>
          <w:p w14:paraId="1CDB0CF6" w14:textId="77777777" w:rsidR="00E85BD7" w:rsidRPr="00E24349" w:rsidRDefault="00872ED0" w:rsidP="00E24349">
            <w:pPr>
              <w:pStyle w:val="phtablecellleft"/>
            </w:pPr>
            <w:r w:rsidRPr="00E24349">
              <w:t>FN_DTP_DEATH</w:t>
            </w:r>
          </w:p>
        </w:tc>
        <w:tc>
          <w:tcPr>
            <w:tcW w:w="1288" w:type="pct"/>
          </w:tcPr>
          <w:p w14:paraId="1A8CF491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11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48393587" w14:textId="77777777" w:rsidTr="00846EA2">
        <w:tc>
          <w:tcPr>
            <w:tcW w:w="1136" w:type="pct"/>
          </w:tcPr>
          <w:p w14:paraId="08450D82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1.2.643.5.1.13.13.11.1038</w:t>
            </w:r>
          </w:p>
        </w:tc>
        <w:tc>
          <w:tcPr>
            <w:tcW w:w="1288" w:type="pct"/>
          </w:tcPr>
          <w:p w14:paraId="5C23DD23" w14:textId="77777777" w:rsidR="00E85BD7" w:rsidRPr="00E24349" w:rsidRDefault="00872ED0" w:rsidP="00E24349">
            <w:pPr>
              <w:pStyle w:val="phtablecellleft"/>
            </w:pPr>
            <w:r w:rsidRPr="00E24349">
              <w:t>Социальные</w:t>
            </w:r>
            <w:r w:rsidR="0081618C" w:rsidRPr="00E24349">
              <w:t xml:space="preserve"> </w:t>
            </w:r>
            <w:r w:rsidRPr="00E24349">
              <w:t>группы</w:t>
            </w:r>
            <w:r w:rsidR="0081618C" w:rsidRPr="00E24349">
              <w:t xml:space="preserve"> </w:t>
            </w:r>
            <w:r w:rsidRPr="00E24349">
              <w:t>населения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учетной</w:t>
            </w:r>
            <w:r w:rsidR="0081618C" w:rsidRPr="00E24349">
              <w:t xml:space="preserve"> </w:t>
            </w:r>
            <w:r w:rsidRPr="00E24349">
              <w:t>медицинской</w:t>
            </w:r>
            <w:r w:rsidR="0081618C" w:rsidRPr="00E24349">
              <w:t xml:space="preserve"> </w:t>
            </w:r>
            <w:r w:rsidRPr="00E24349">
              <w:t>документации</w:t>
            </w:r>
          </w:p>
        </w:tc>
        <w:tc>
          <w:tcPr>
            <w:tcW w:w="1288" w:type="pct"/>
          </w:tcPr>
          <w:p w14:paraId="66E7684C" w14:textId="77777777" w:rsidR="00E85BD7" w:rsidRPr="00E24349" w:rsidRDefault="00872ED0" w:rsidP="00E24349">
            <w:pPr>
              <w:pStyle w:val="phtablecellleft"/>
            </w:pPr>
            <w:r w:rsidRPr="00E24349">
              <w:t>FN_SOCIAL_GROUPS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кодами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1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-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7</w:t>
            </w:r>
            <w:r w:rsidR="000263B8" w:rsidRPr="00E24349">
              <w:t>»</w:t>
            </w:r>
            <w:r w:rsidRPr="00E24349">
              <w:t>)</w:t>
            </w:r>
          </w:p>
        </w:tc>
        <w:tc>
          <w:tcPr>
            <w:tcW w:w="1288" w:type="pct"/>
          </w:tcPr>
          <w:p w14:paraId="56990A9E" w14:textId="77777777" w:rsidR="00E85BD7" w:rsidRPr="00E24349" w:rsidRDefault="00872ED0" w:rsidP="00E24349">
            <w:pPr>
              <w:pStyle w:val="phtablecellleft"/>
            </w:pPr>
            <w:r w:rsidRPr="00E24349">
              <w:t>DIRECTORIES_DATA_VER</w:t>
            </w:r>
            <w:r w:rsidRPr="00E24349">
              <w:br/>
              <w:t>(значения</w:t>
            </w:r>
            <w:r w:rsidR="0081618C" w:rsidRPr="00E24349">
              <w:t xml:space="preserve"> </w:t>
            </w:r>
            <w:r w:rsidRPr="00E24349">
              <w:t>из</w:t>
            </w:r>
            <w:r w:rsidR="0081618C" w:rsidRPr="00E24349">
              <w:t xml:space="preserve"> </w:t>
            </w:r>
            <w:r w:rsidRPr="00E24349">
              <w:t>справочника</w:t>
            </w:r>
            <w:r w:rsidR="0081618C" w:rsidRPr="00E24349">
              <w:t xml:space="preserve"> </w:t>
            </w:r>
            <w:r w:rsidRPr="00E24349">
              <w:t>с</w:t>
            </w:r>
            <w:r w:rsidR="0081618C" w:rsidRPr="00E24349">
              <w:t xml:space="preserve"> </w:t>
            </w:r>
            <w:r w:rsidRPr="00E24349">
              <w:t>кодом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238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1A88CB23" w14:textId="77777777" w:rsidTr="00846EA2">
        <w:tc>
          <w:tcPr>
            <w:tcW w:w="1136" w:type="pct"/>
          </w:tcPr>
          <w:p w14:paraId="55C7459F" w14:textId="77777777" w:rsidR="00E85BD7" w:rsidRPr="00E24349" w:rsidRDefault="00872ED0" w:rsidP="00E24349">
            <w:pPr>
              <w:pStyle w:val="phtablecellleft"/>
            </w:pPr>
            <w:r w:rsidRPr="00E24349">
              <w:t>1.2.643.5.1.13.13.11.1489</w:t>
            </w:r>
          </w:p>
        </w:tc>
        <w:tc>
          <w:tcPr>
            <w:tcW w:w="1288" w:type="pct"/>
          </w:tcPr>
          <w:p w14:paraId="58C6CCD6" w14:textId="77777777" w:rsidR="00E85BD7" w:rsidRPr="00E24349" w:rsidRDefault="00872ED0" w:rsidP="00E24349">
            <w:pPr>
              <w:pStyle w:val="phtablecellleft"/>
            </w:pPr>
            <w:r w:rsidRPr="00E24349">
              <w:t>Алфавитный</w:t>
            </w:r>
            <w:r w:rsidR="0081618C" w:rsidRPr="00E24349">
              <w:t xml:space="preserve"> </w:t>
            </w:r>
            <w:r w:rsidRPr="00E24349">
              <w:t>указатель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Международной</w:t>
            </w:r>
            <w:r w:rsidR="0081618C" w:rsidRPr="00E24349">
              <w:t xml:space="preserve"> </w:t>
            </w:r>
            <w:r w:rsidRPr="00E24349">
              <w:t>статистической</w:t>
            </w:r>
            <w:r w:rsidR="0081618C" w:rsidRPr="00E24349">
              <w:t xml:space="preserve"> </w:t>
            </w:r>
            <w:r w:rsidRPr="00E24349">
              <w:t>классификации</w:t>
            </w:r>
            <w:r w:rsidR="0081618C" w:rsidRPr="00E24349">
              <w:t xml:space="preserve"> </w:t>
            </w:r>
            <w:r w:rsidRPr="00E24349">
              <w:t>болезней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проблем,</w:t>
            </w:r>
            <w:r w:rsidR="0081618C" w:rsidRPr="00E24349">
              <w:t xml:space="preserve"> </w:t>
            </w:r>
            <w:r w:rsidRPr="00E24349">
              <w:t>связанных</w:t>
            </w:r>
            <w:r w:rsidR="0081618C" w:rsidRPr="00E24349">
              <w:t xml:space="preserve"> </w:t>
            </w:r>
            <w:r w:rsidRPr="00E24349">
              <w:t>со</w:t>
            </w:r>
            <w:r w:rsidR="0081618C" w:rsidRPr="00E24349">
              <w:t xml:space="preserve"> </w:t>
            </w:r>
            <w:r w:rsidRPr="00E24349">
              <w:t>здоровьем</w:t>
            </w:r>
            <w:r w:rsidR="0081618C" w:rsidRPr="00E24349">
              <w:t xml:space="preserve"> </w:t>
            </w:r>
            <w:r w:rsidRPr="00E24349">
              <w:t>(10-й</w:t>
            </w:r>
            <w:r w:rsidR="0081618C" w:rsidRPr="00E24349">
              <w:t xml:space="preserve"> </w:t>
            </w:r>
            <w:r w:rsidRPr="00E24349">
              <w:t>пересмотр,</w:t>
            </w:r>
            <w:r w:rsidR="0081618C" w:rsidRPr="00E24349">
              <w:t xml:space="preserve"> </w:t>
            </w:r>
            <w:r w:rsidRPr="00E24349">
              <w:t>том</w:t>
            </w:r>
            <w:r w:rsidR="0081618C" w:rsidRPr="00E24349">
              <w:t xml:space="preserve"> </w:t>
            </w:r>
            <w:r w:rsidRPr="00E24349">
              <w:t>3)</w:t>
            </w:r>
          </w:p>
        </w:tc>
        <w:tc>
          <w:tcPr>
            <w:tcW w:w="1288" w:type="pct"/>
          </w:tcPr>
          <w:p w14:paraId="5DAD130B" w14:textId="77777777" w:rsidR="00E85BD7" w:rsidRPr="00E24349" w:rsidRDefault="00872ED0" w:rsidP="00E24349">
            <w:pPr>
              <w:pStyle w:val="phtablecellleft"/>
            </w:pPr>
            <w:r w:rsidRPr="00E24349">
              <w:t>FN_ABC_INDEX_MKB10</w:t>
            </w:r>
          </w:p>
        </w:tc>
        <w:tc>
          <w:tcPr>
            <w:tcW w:w="1288" w:type="pct"/>
          </w:tcPr>
          <w:p w14:paraId="53C07D03" w14:textId="77777777" w:rsidR="00E85BD7" w:rsidRPr="00E24349" w:rsidRDefault="00872ED0" w:rsidP="00E24349">
            <w:pPr>
              <w:pStyle w:val="phtablecellleft"/>
            </w:pPr>
            <w:r w:rsidRPr="00E24349">
              <w:t>MKB10_AI</w:t>
            </w:r>
          </w:p>
        </w:tc>
      </w:tr>
      <w:tr w:rsidR="000263B8" w:rsidRPr="00E24349" w14:paraId="725720DC" w14:textId="77777777" w:rsidTr="00846EA2">
        <w:tc>
          <w:tcPr>
            <w:tcW w:w="1136" w:type="pct"/>
          </w:tcPr>
          <w:p w14:paraId="0CE5B889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1.2.643.5.1.13.13.99.2.692</w:t>
            </w:r>
          </w:p>
        </w:tc>
        <w:tc>
          <w:tcPr>
            <w:tcW w:w="1288" w:type="pct"/>
          </w:tcPr>
          <w:p w14:paraId="63E529CC" w14:textId="77777777" w:rsidR="00E85BD7" w:rsidRPr="00E24349" w:rsidRDefault="00872ED0" w:rsidP="00E24349">
            <w:pPr>
              <w:pStyle w:val="phtablecellleft"/>
            </w:pPr>
            <w:r w:rsidRPr="00E24349">
              <w:t>Алфавитный</w:t>
            </w:r>
            <w:r w:rsidR="0081618C" w:rsidRPr="00E24349">
              <w:t xml:space="preserve"> </w:t>
            </w:r>
            <w:r w:rsidRPr="00E24349">
              <w:t>указатель</w:t>
            </w:r>
            <w:r w:rsidR="0081618C" w:rsidRPr="00E24349">
              <w:t xml:space="preserve"> </w:t>
            </w:r>
            <w:r w:rsidRPr="00E24349">
              <w:t>к</w:t>
            </w:r>
            <w:r w:rsidR="0081618C" w:rsidRPr="00E24349">
              <w:t xml:space="preserve"> </w:t>
            </w:r>
            <w:r w:rsidRPr="00E24349">
              <w:t>Международной</w:t>
            </w:r>
            <w:r w:rsidR="0081618C" w:rsidRPr="00E24349">
              <w:t xml:space="preserve"> </w:t>
            </w:r>
            <w:r w:rsidRPr="00E24349">
              <w:t>статистической</w:t>
            </w:r>
            <w:r w:rsidR="0081618C" w:rsidRPr="00E24349">
              <w:t xml:space="preserve"> </w:t>
            </w:r>
            <w:r w:rsidRPr="00E24349">
              <w:t>классификации</w:t>
            </w:r>
            <w:r w:rsidR="0081618C" w:rsidRPr="00E24349">
              <w:t xml:space="preserve"> </w:t>
            </w:r>
            <w:r w:rsidRPr="00E24349">
              <w:t>болезней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проблем,</w:t>
            </w:r>
            <w:r w:rsidR="0081618C" w:rsidRPr="00E24349">
              <w:t xml:space="preserve"> </w:t>
            </w:r>
            <w:r w:rsidRPr="00E24349">
              <w:t>связанных</w:t>
            </w:r>
            <w:r w:rsidR="0081618C" w:rsidRPr="00E24349">
              <w:t xml:space="preserve"> </w:t>
            </w:r>
            <w:r w:rsidRPr="00E24349">
              <w:t>со</w:t>
            </w:r>
            <w:r w:rsidR="0081618C" w:rsidRPr="00E24349">
              <w:t xml:space="preserve"> </w:t>
            </w:r>
            <w:r w:rsidRPr="00E24349">
              <w:t>здоровьем</w:t>
            </w:r>
            <w:r w:rsidR="0081618C" w:rsidRPr="00E24349">
              <w:t xml:space="preserve"> </w:t>
            </w:r>
            <w:r w:rsidRPr="00E24349">
              <w:t>(10-й</w:t>
            </w:r>
            <w:r w:rsidR="0081618C" w:rsidRPr="00E24349">
              <w:t xml:space="preserve"> </w:t>
            </w:r>
            <w:r w:rsidRPr="00E24349">
              <w:t>пересмотр,</w:t>
            </w:r>
            <w:r w:rsidR="0081618C" w:rsidRPr="00E24349">
              <w:t xml:space="preserve"> </w:t>
            </w:r>
            <w:r w:rsidRPr="00E24349">
              <w:t>том</w:t>
            </w:r>
            <w:r w:rsidR="0081618C" w:rsidRPr="00E24349">
              <w:t xml:space="preserve"> </w:t>
            </w:r>
            <w:r w:rsidRPr="00E24349">
              <w:t>3,</w:t>
            </w:r>
            <w:r w:rsidR="0081618C" w:rsidRPr="00E24349">
              <w:t xml:space="preserve"> </w:t>
            </w:r>
            <w:r w:rsidRPr="00E24349">
              <w:t>внешние</w:t>
            </w:r>
            <w:r w:rsidR="0081618C" w:rsidRPr="00E24349">
              <w:t xml:space="preserve"> </w:t>
            </w:r>
            <w:r w:rsidRPr="00E24349">
              <w:t>причины</w:t>
            </w:r>
            <w:r w:rsidR="0081618C" w:rsidRPr="00E24349">
              <w:t xml:space="preserve"> </w:t>
            </w:r>
            <w:r w:rsidRPr="00E24349">
              <w:t>заболеваемости</w:t>
            </w:r>
            <w:r w:rsidR="0081618C" w:rsidRPr="00E24349">
              <w:t xml:space="preserve"> </w:t>
            </w:r>
            <w:r w:rsidRPr="00E24349">
              <w:t>и</w:t>
            </w:r>
            <w:r w:rsidR="0081618C" w:rsidRPr="00E24349">
              <w:t xml:space="preserve"> </w:t>
            </w:r>
            <w:r w:rsidRPr="00E24349">
              <w:t>смертности)</w:t>
            </w:r>
          </w:p>
        </w:tc>
        <w:tc>
          <w:tcPr>
            <w:tcW w:w="1288" w:type="pct"/>
          </w:tcPr>
          <w:p w14:paraId="698162A1" w14:textId="77777777" w:rsidR="00E85BD7" w:rsidRPr="00E24349" w:rsidRDefault="00872ED0" w:rsidP="00E24349">
            <w:pPr>
              <w:pStyle w:val="phtablecellleft"/>
              <w:rPr>
                <w:lang w:val="en-US"/>
              </w:rPr>
            </w:pPr>
            <w:r w:rsidRPr="00E24349">
              <w:rPr>
                <w:lang w:val="en-US"/>
              </w:rPr>
              <w:t>FN_ABC_INDEX_MKB10_EXT</w:t>
            </w:r>
            <w:r w:rsidR="0081618C" w:rsidRPr="00E24349">
              <w:rPr>
                <w:lang w:val="en-US"/>
              </w:rPr>
              <w:t xml:space="preserve"> </w:t>
            </w:r>
          </w:p>
        </w:tc>
        <w:tc>
          <w:tcPr>
            <w:tcW w:w="1288" w:type="pct"/>
          </w:tcPr>
          <w:p w14:paraId="23B1AD6E" w14:textId="77777777" w:rsidR="00E85BD7" w:rsidRPr="00E24349" w:rsidRDefault="00872ED0" w:rsidP="00E24349">
            <w:pPr>
              <w:pStyle w:val="phtablecellleft"/>
            </w:pPr>
            <w:r w:rsidRPr="00E24349">
              <w:t>MKB10_AI_EXT</w:t>
            </w:r>
          </w:p>
        </w:tc>
      </w:tr>
      <w:tr w:rsidR="000263B8" w:rsidRPr="00E24349" w14:paraId="007A3845" w14:textId="77777777" w:rsidTr="00846EA2">
        <w:tc>
          <w:tcPr>
            <w:tcW w:w="1136" w:type="pct"/>
          </w:tcPr>
          <w:p w14:paraId="13949834" w14:textId="77777777" w:rsidR="00E85BD7" w:rsidRPr="00E24349" w:rsidRDefault="00872ED0" w:rsidP="00E24349">
            <w:pPr>
              <w:pStyle w:val="phtablecellleft"/>
            </w:pPr>
            <w:r w:rsidRPr="00E24349">
              <w:t>1.2.643.5.1.13.13.99.2.700</w:t>
            </w:r>
          </w:p>
        </w:tc>
        <w:tc>
          <w:tcPr>
            <w:tcW w:w="1288" w:type="pct"/>
          </w:tcPr>
          <w:p w14:paraId="469FB52B" w14:textId="77777777" w:rsidR="00E85BD7" w:rsidRPr="00E24349" w:rsidRDefault="00872ED0" w:rsidP="00E24349">
            <w:pPr>
              <w:pStyle w:val="phtablecellleft"/>
            </w:pPr>
            <w:r w:rsidRPr="00E24349">
              <w:t>Должности</w:t>
            </w:r>
            <w:r w:rsidR="0081618C" w:rsidRPr="00E24349">
              <w:t xml:space="preserve"> </w:t>
            </w:r>
            <w:r w:rsidRPr="00E24349">
              <w:t>медицинских</w:t>
            </w:r>
            <w:r w:rsidR="0081618C" w:rsidRPr="00E24349">
              <w:t xml:space="preserve"> </w:t>
            </w:r>
            <w:r w:rsidRPr="00E24349">
              <w:t>работников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ФРМСС</w:t>
            </w:r>
          </w:p>
        </w:tc>
        <w:tc>
          <w:tcPr>
            <w:tcW w:w="1288" w:type="pct"/>
          </w:tcPr>
          <w:p w14:paraId="77F607E3" w14:textId="77777777" w:rsidR="00E85BD7" w:rsidRPr="00E24349" w:rsidRDefault="00872ED0" w:rsidP="00E24349">
            <w:pPr>
              <w:pStyle w:val="phtablecellleft"/>
              <w:rPr>
                <w:lang w:val="en-US"/>
              </w:rPr>
            </w:pPr>
            <w:r w:rsidRPr="00E24349">
              <w:rPr>
                <w:lang w:val="en-US"/>
              </w:rPr>
              <w:t>FN_POST_MED_EMP_FRMSS</w:t>
            </w:r>
          </w:p>
        </w:tc>
        <w:tc>
          <w:tcPr>
            <w:tcW w:w="1288" w:type="pct"/>
          </w:tcPr>
          <w:p w14:paraId="3499846E" w14:textId="77777777" w:rsidR="00E85BD7" w:rsidRPr="00E24349" w:rsidRDefault="00872ED0" w:rsidP="00E24349">
            <w:pPr>
              <w:pStyle w:val="phtablecellleft"/>
            </w:pPr>
            <w:r w:rsidRPr="00E24349">
              <w:t>JOBTITLES</w:t>
            </w:r>
          </w:p>
        </w:tc>
      </w:tr>
    </w:tbl>
    <w:p w14:paraId="6BCD6D68" w14:textId="77777777" w:rsidR="00E24349" w:rsidRDefault="00E24349" w:rsidP="00E24349">
      <w:pPr>
        <w:pStyle w:val="phnormal"/>
      </w:pPr>
      <w:bookmarkStart w:id="607" w:name="scroll-bookmark-106"/>
    </w:p>
    <w:p w14:paraId="42EB0D6B" w14:textId="756FD914" w:rsidR="00E24349" w:rsidRPr="00E24349" w:rsidRDefault="00E24349" w:rsidP="00E24349">
      <w:pPr>
        <w:pStyle w:val="phnormal"/>
        <w:rPr>
          <w:i/>
        </w:rPr>
      </w:pPr>
      <w:r w:rsidRPr="000263B8">
        <w:rPr>
          <w:b/>
        </w:rPr>
        <w:t>Пример</w:t>
      </w:r>
      <w:r w:rsidRPr="00E24349">
        <w:rPr>
          <w:i/>
        </w:rPr>
        <w:t xml:space="preserve"> – Значение «Состоял(а) в зарегистрированном браке» из раздела НСИ «FN_MARITAL_STATUS» связывается со значением «244 5 1 Состоял(а) в зарегистрированном браке» из раздела </w:t>
      </w:r>
      <w:r w:rsidR="00497B7A">
        <w:t>МИС</w:t>
      </w:r>
      <w:r w:rsidRPr="00E24349">
        <w:rPr>
          <w:i/>
        </w:rPr>
        <w:t xml:space="preserve"> «DIRECTORIES_DATA_VER».</w:t>
      </w:r>
    </w:p>
    <w:p w14:paraId="4E6E90C5" w14:textId="7D5EE1E4" w:rsidR="00E24349" w:rsidRPr="00E24349" w:rsidRDefault="00E24349" w:rsidP="00E24349">
      <w:pPr>
        <w:pStyle w:val="phnormal"/>
      </w:pPr>
      <w:r w:rsidRPr="000263B8">
        <w:rPr>
          <w:b/>
        </w:rPr>
        <w:t>Примечание</w:t>
      </w:r>
      <w:r w:rsidRPr="00E24349">
        <w:t xml:space="preserve"> – Если в разделе </w:t>
      </w:r>
      <w:r w:rsidR="00497B7A">
        <w:t>МИС</w:t>
      </w:r>
      <w:r w:rsidRPr="00E24349">
        <w:t xml:space="preserve"> «DIRECTORIES_DATA_VER» не настроено отображение значений или значения отображаются без кода, то необходимо установить отображаемое поле в виде: </w:t>
      </w:r>
      <w:r w:rsidR="009233F0">
        <w:rPr>
          <w:color w:val="172B4D"/>
        </w:rPr>
        <w:t>DIR||' '||DD_CODE||' '||DD_NAME</w:t>
      </w:r>
      <w:r w:rsidRPr="00E24349">
        <w:t>.</w:t>
      </w:r>
    </w:p>
    <w:p w14:paraId="02B4B9AD" w14:textId="77777777" w:rsidR="00E85BD7" w:rsidRPr="000263B8" w:rsidRDefault="00872ED0" w:rsidP="009D0356">
      <w:pPr>
        <w:pStyle w:val="5"/>
      </w:pPr>
      <w:r w:rsidRPr="000263B8">
        <w:lastRenderedPageBreak/>
        <w:t>Загрузка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="00846EA2">
        <w:t>ФР</w:t>
      </w:r>
      <w:r w:rsidRPr="000263B8">
        <w:t>НСИ</w:t>
      </w:r>
      <w:bookmarkEnd w:id="607"/>
    </w:p>
    <w:p w14:paraId="6A43C8BC" w14:textId="77777777" w:rsidR="00355B18" w:rsidRDefault="0052114B" w:rsidP="00355B18">
      <w:pPr>
        <w:pStyle w:val="phlistitemizedtitle"/>
      </w:pPr>
      <w:r>
        <w:t>Чтобы загрузить справочники из ФРНСИ</w:t>
      </w:r>
      <w:r w:rsidR="00872ED0" w:rsidRPr="000263B8">
        <w:t>,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4578B88E" w14:textId="77777777" w:rsidR="00E85BD7" w:rsidRPr="000263B8" w:rsidRDefault="00872ED0" w:rsidP="00846EA2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справочников;</w:t>
      </w:r>
    </w:p>
    <w:p w14:paraId="434CEB6A" w14:textId="18B6FEE7" w:rsidR="00E85BD7" w:rsidRPr="00846EA2" w:rsidRDefault="00872ED0" w:rsidP="00846EA2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846EA2">
        <w:t>значение</w:t>
      </w:r>
      <w:r w:rsidR="0081618C" w:rsidRPr="00846EA2">
        <w:t xml:space="preserve"> </w:t>
      </w:r>
      <w:r w:rsidR="000263B8" w:rsidRPr="00846EA2">
        <w:t>«</w:t>
      </w:r>
      <w:hyperlink r:id="rId142" w:history="1">
        <w:r w:rsidRPr="00846EA2">
          <w:t>nsi.rosminzdrav.ru</w:t>
        </w:r>
      </w:hyperlink>
      <w:r w:rsidR="000263B8" w:rsidRPr="00846EA2">
        <w:t>»</w:t>
      </w:r>
      <w:r w:rsidR="0081618C" w:rsidRPr="00846EA2">
        <w:t xml:space="preserve"> </w:t>
      </w:r>
      <w:r w:rsidRPr="00846EA2">
        <w:t>из</w:t>
      </w:r>
      <w:r w:rsidR="0081618C" w:rsidRPr="00846EA2">
        <w:t xml:space="preserve"> </w:t>
      </w:r>
      <w:r w:rsidRPr="00846EA2">
        <w:t>выпадающего</w:t>
      </w:r>
      <w:r w:rsidR="0081618C" w:rsidRPr="00846EA2">
        <w:t xml:space="preserve"> </w:t>
      </w:r>
      <w:r w:rsidRPr="00846EA2">
        <w:t>списка</w:t>
      </w:r>
      <w:r w:rsidR="0081618C" w:rsidRPr="00846EA2">
        <w:t xml:space="preserve"> </w:t>
      </w:r>
      <w:r w:rsidRPr="00846EA2">
        <w:t>в</w:t>
      </w:r>
      <w:r w:rsidR="0081618C" w:rsidRPr="00846EA2">
        <w:t xml:space="preserve"> </w:t>
      </w:r>
      <w:r w:rsidRPr="00846EA2">
        <w:t>поле</w:t>
      </w:r>
      <w:r w:rsidR="0081618C" w:rsidRPr="00846EA2">
        <w:t xml:space="preserve"> </w:t>
      </w:r>
      <w:r w:rsidR="000263B8" w:rsidRPr="00846EA2">
        <w:t>«</w:t>
      </w:r>
      <w:r w:rsidRPr="00846EA2">
        <w:t>Источник</w:t>
      </w:r>
      <w:r w:rsidR="0081618C" w:rsidRPr="00846EA2">
        <w:t xml:space="preserve"> </w:t>
      </w:r>
      <w:r w:rsidRPr="00846EA2">
        <w:t>загрузки</w:t>
      </w:r>
      <w:r w:rsidR="000263B8" w:rsidRPr="00846EA2">
        <w:t>»</w:t>
      </w:r>
      <w:r w:rsidRPr="00846EA2">
        <w:t>;</w:t>
      </w:r>
    </w:p>
    <w:p w14:paraId="78F01473" w14:textId="77777777" w:rsidR="00E85BD7" w:rsidRDefault="00872ED0" w:rsidP="00846EA2">
      <w:pPr>
        <w:pStyle w:val="phlistitemized1"/>
      </w:pPr>
      <w:r w:rsidRPr="000263B8">
        <w:t>при</w:t>
      </w:r>
      <w:r w:rsidR="0081618C" w:rsidRPr="000263B8">
        <w:t xml:space="preserve"> </w:t>
      </w:r>
      <w:r w:rsidRPr="000263B8">
        <w:t>необходимости</w:t>
      </w:r>
      <w:r w:rsidR="0081618C" w:rsidRPr="000263B8">
        <w:t xml:space="preserve"> </w:t>
      </w:r>
      <w:r w:rsidRPr="000263B8">
        <w:t>введите</w:t>
      </w:r>
      <w:r w:rsidR="0081618C" w:rsidRPr="000263B8">
        <w:t xml:space="preserve"> </w:t>
      </w:r>
      <w:r w:rsidRPr="000263B8">
        <w:t>токен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Идентификатор</w:t>
      </w:r>
      <w:r w:rsidR="0081618C" w:rsidRPr="000263B8">
        <w:t xml:space="preserve"> </w:t>
      </w:r>
      <w:r w:rsidRPr="000263B8">
        <w:t>пользователя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;</w:t>
      </w:r>
    </w:p>
    <w:p w14:paraId="2D4D82E7" w14:textId="77777777" w:rsidR="00E24349" w:rsidRPr="000263B8" w:rsidRDefault="00E24349" w:rsidP="00E24349">
      <w:pPr>
        <w:pStyle w:val="phnormal"/>
      </w:pPr>
      <w:r w:rsidRPr="000263B8">
        <w:rPr>
          <w:b/>
        </w:rPr>
        <w:t xml:space="preserve">Примечание – </w:t>
      </w:r>
      <w:r w:rsidRPr="000263B8">
        <w:t>Идентификатор пользователя НСИ является его токеном и автоматически проставляется в поле. При удалении или изменении идентификатора происходит ошибка загрузки.</w:t>
      </w:r>
    </w:p>
    <w:p w14:paraId="11A3ACF7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результате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перечень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реестра</w:t>
      </w:r>
      <w:r w:rsidR="0081618C" w:rsidRPr="000263B8">
        <w:t xml:space="preserve"> </w:t>
      </w:r>
      <w:r w:rsidR="00846EA2">
        <w:t>НСИ;</w:t>
      </w:r>
    </w:p>
    <w:p w14:paraId="4F2F396D" w14:textId="77777777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OID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Добавление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контекстного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Установить</w:t>
      </w:r>
      <w:r w:rsidR="0081618C" w:rsidRPr="000263B8">
        <w:t xml:space="preserve"> </w:t>
      </w:r>
      <w:r w:rsidRPr="000263B8">
        <w:t>раздел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установки</w:t>
      </w:r>
      <w:r w:rsidR="0081618C" w:rsidRPr="000263B8">
        <w:t xml:space="preserve"> </w:t>
      </w:r>
      <w:r w:rsidRPr="000263B8">
        <w:t>раздела;</w:t>
      </w:r>
    </w:p>
    <w:p w14:paraId="61BADF31" w14:textId="77777777" w:rsidR="00E85BD7" w:rsidRPr="000263B8" w:rsidRDefault="00872ED0" w:rsidP="00846EA2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0263B8">
        <w:t>»</w:t>
      </w:r>
      <w:r w:rsidR="0081618C" w:rsidRPr="000263B8">
        <w:t xml:space="preserve"> </w:t>
      </w:r>
      <w:r w:rsidRPr="000263B8">
        <w:t>код</w:t>
      </w:r>
      <w:r w:rsidR="0081618C" w:rsidRPr="000263B8">
        <w:t xml:space="preserve"> </w:t>
      </w:r>
      <w:r w:rsidRPr="000263B8">
        <w:t>раздела,</w:t>
      </w:r>
      <w:r w:rsidR="0081618C" w:rsidRPr="000263B8">
        <w:t xml:space="preserve"> </w:t>
      </w:r>
      <w:r w:rsidRPr="000263B8">
        <w:t>соответствующий</w:t>
      </w:r>
      <w:r w:rsidR="0081618C" w:rsidRPr="000263B8">
        <w:t xml:space="preserve"> </w:t>
      </w:r>
      <w:r w:rsidRPr="000263B8">
        <w:t>справочнику</w:t>
      </w:r>
      <w:r w:rsidR="0081618C" w:rsidRPr="000263B8">
        <w:t xml:space="preserve"> </w:t>
      </w:r>
      <w:r w:rsidRPr="000263B8">
        <w:t>Ф</w:t>
      </w:r>
      <w:r w:rsidR="00846EA2">
        <w:t>Р</w:t>
      </w:r>
      <w:r w:rsidRPr="000263B8">
        <w:t>НСИ.</w:t>
      </w:r>
      <w:r w:rsidR="0081618C" w:rsidRPr="000263B8">
        <w:t xml:space="preserve"> </w:t>
      </w:r>
      <w:r w:rsidRPr="000263B8">
        <w:t>Нужное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0263B8">
        <w:t>«</w:t>
      </w:r>
      <w:r w:rsidRPr="000263B8">
        <w:t>Системы:</w:t>
      </w:r>
      <w:r w:rsidR="0081618C" w:rsidRPr="000263B8">
        <w:t xml:space="preserve"> </w:t>
      </w:r>
      <w:r w:rsidRPr="000263B8">
        <w:t>разделы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помощью</w:t>
      </w:r>
      <w:r w:rsidR="0081618C" w:rsidRPr="000263B8">
        <w:t xml:space="preserve"> </w:t>
      </w:r>
      <w:r w:rsidRPr="000263B8">
        <w:t>кнопки</w:t>
      </w:r>
      <w:r w:rsidR="0081618C" w:rsidRPr="000263B8">
        <w:t xml:space="preserve"> </w:t>
      </w:r>
      <w:r w:rsidRPr="000263B8">
        <w:rPr>
          <w:noProof/>
          <w:lang w:eastAsia="ru-RU"/>
        </w:rPr>
        <w:drawing>
          <wp:inline distT="0" distB="0" distL="0" distR="0" wp14:anchorId="5BF70F68" wp14:editId="3016ED1D">
            <wp:extent cx="209550" cy="195580"/>
            <wp:effectExtent l="19050" t="19050" r="19050" b="13970"/>
            <wp:docPr id="100087" name="Рисунок 100087" descr="_scroll_external/attachments/image2020-10-21_12-10-12-074979dd3af6e313fee97461ea5285967f5cd312af258f91b914435d686c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72638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55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846EA2">
        <w:t>;</w:t>
      </w:r>
    </w:p>
    <w:p w14:paraId="59113769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;</w:t>
      </w:r>
    </w:p>
    <w:p w14:paraId="0487A478" w14:textId="77777777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846EA2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версии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Начнется</w:t>
      </w:r>
      <w:r w:rsidR="0081618C" w:rsidRPr="000263B8">
        <w:t xml:space="preserve"> </w:t>
      </w:r>
      <w:r w:rsidRPr="000263B8">
        <w:t>процесс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справочника.</w:t>
      </w:r>
      <w:r w:rsidR="0081618C" w:rsidRPr="000263B8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версий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его;</w:t>
      </w:r>
    </w:p>
    <w:p w14:paraId="62BD4398" w14:textId="77777777" w:rsidR="00E85BD7" w:rsidRPr="000263B8" w:rsidRDefault="00872ED0" w:rsidP="00355B18">
      <w:pPr>
        <w:pStyle w:val="phlistitemized1"/>
      </w:pPr>
      <w:r w:rsidRPr="000263B8">
        <w:t>снова</w:t>
      </w:r>
      <w:r w:rsidR="0081618C" w:rsidRPr="000263B8">
        <w:t xml:space="preserve"> </w:t>
      </w: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Ф</w:t>
      </w:r>
      <w:r w:rsidR="00846EA2">
        <w:t>Р</w:t>
      </w:r>
      <w:r w:rsidRPr="000263B8">
        <w:t>НСИ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установленным</w:t>
      </w:r>
      <w:r w:rsidR="0081618C" w:rsidRPr="000263B8">
        <w:t xml:space="preserve"> </w:t>
      </w:r>
      <w:r w:rsidRPr="000263B8">
        <w:t>разделом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загруженными</w:t>
      </w:r>
      <w:r w:rsidR="0081618C" w:rsidRPr="000263B8">
        <w:t xml:space="preserve"> </w:t>
      </w:r>
      <w:r w:rsidRPr="000263B8">
        <w:t>версиями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Загрузить</w:t>
      </w:r>
      <w:r w:rsidR="0081618C" w:rsidRPr="000263B8">
        <w:t xml:space="preserve"> </w:t>
      </w:r>
      <w:r w:rsidRPr="000263B8">
        <w:t>содержимое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у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более</w:t>
      </w:r>
      <w:r w:rsidR="0081618C" w:rsidRPr="000263B8">
        <w:t xml:space="preserve"> </w:t>
      </w:r>
      <w:r w:rsidRPr="000263B8">
        <w:t>одной</w:t>
      </w:r>
      <w:r w:rsidR="0081618C" w:rsidRPr="000263B8">
        <w:t xml:space="preserve"> </w:t>
      </w:r>
      <w:r w:rsidRPr="000263B8">
        <w:t>версии,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выбора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справочника;</w:t>
      </w:r>
    </w:p>
    <w:p w14:paraId="11D6FA4F" w14:textId="4C3DF082" w:rsidR="00E85BD7" w:rsidRPr="000263B8" w:rsidRDefault="00872ED0" w:rsidP="00355B18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Pr="000263B8">
        <w:t>напротив</w:t>
      </w:r>
      <w:r w:rsidR="0081618C" w:rsidRPr="000263B8">
        <w:t xml:space="preserve"> </w:t>
      </w:r>
      <w:r w:rsidRPr="000263B8">
        <w:t>необходимой</w:t>
      </w:r>
      <w:r w:rsidR="0081618C" w:rsidRPr="000263B8">
        <w:t xml:space="preserve"> </w:t>
      </w:r>
      <w:r w:rsidRPr="000263B8">
        <w:t>версии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НСИ</w:t>
      </w:r>
      <w:r w:rsidR="0081618C" w:rsidRPr="000263B8">
        <w:t xml:space="preserve"> </w:t>
      </w:r>
      <w:r w:rsidRPr="000263B8">
        <w:t>загрузится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выбранный</w:t>
      </w:r>
      <w:r w:rsidR="0081618C" w:rsidRPr="000263B8">
        <w:t xml:space="preserve"> </w:t>
      </w:r>
      <w:r w:rsidRPr="000263B8">
        <w:t>раздел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E24349">
        <w:t xml:space="preserve"> </w:t>
      </w:r>
      <w:r w:rsidRPr="000263B8">
        <w:t>По</w:t>
      </w:r>
      <w:r w:rsidR="0081618C" w:rsidRPr="000263B8">
        <w:t xml:space="preserve"> </w:t>
      </w:r>
      <w:r w:rsidRPr="000263B8">
        <w:t>окончанию</w:t>
      </w:r>
      <w:r w:rsidR="0081618C" w:rsidRPr="000263B8">
        <w:t xml:space="preserve"> </w:t>
      </w:r>
      <w:r w:rsidRPr="000263B8">
        <w:t>загрузки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Pr="000263B8">
        <w:t>Система</w:t>
      </w:r>
      <w:r w:rsidR="0081618C" w:rsidRPr="000263B8">
        <w:t xml:space="preserve"> </w:t>
      </w:r>
      <w:r w:rsidRPr="000263B8">
        <w:t>отобразит</w:t>
      </w:r>
      <w:r w:rsidR="0081618C" w:rsidRPr="000263B8">
        <w:t xml:space="preserve"> </w:t>
      </w:r>
      <w:r w:rsidRPr="000263B8">
        <w:t>информационное</w:t>
      </w:r>
      <w:r w:rsidR="0081618C" w:rsidRPr="000263B8">
        <w:t xml:space="preserve"> </w:t>
      </w:r>
      <w:r w:rsidRPr="000263B8">
        <w:t>сообщение</w:t>
      </w:r>
      <w:r w:rsidR="0081618C" w:rsidRPr="000263B8">
        <w:t xml:space="preserve"> </w:t>
      </w:r>
      <w:r w:rsidRPr="000263B8">
        <w:t>–</w:t>
      </w:r>
      <w:r w:rsidR="0081618C" w:rsidRPr="000263B8">
        <w:t xml:space="preserve"> </w:t>
      </w:r>
      <w:r w:rsidRPr="000263B8">
        <w:t>закройте</w:t>
      </w:r>
      <w:r w:rsidR="0081618C" w:rsidRPr="000263B8">
        <w:t xml:space="preserve"> </w:t>
      </w:r>
      <w:r w:rsidRPr="000263B8">
        <w:t>его.</w:t>
      </w:r>
    </w:p>
    <w:p w14:paraId="7F4D653D" w14:textId="67F5FD97" w:rsidR="00E85BD7" w:rsidRPr="000263B8" w:rsidRDefault="00872ED0" w:rsidP="009D0356">
      <w:pPr>
        <w:pStyle w:val="5"/>
      </w:pPr>
      <w:bookmarkStart w:id="608" w:name="scroll-bookmark-107"/>
      <w:r w:rsidRPr="000263B8">
        <w:lastRenderedPageBreak/>
        <w:t>Сопоставление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НСИ</w:t>
      </w:r>
      <w:bookmarkEnd w:id="608"/>
    </w:p>
    <w:p w14:paraId="5731CC5F" w14:textId="5E6F7729" w:rsidR="00355B18" w:rsidRDefault="000E2BA0" w:rsidP="00355B18">
      <w:pPr>
        <w:pStyle w:val="phlistitemizedtitle"/>
      </w:pPr>
      <w:r>
        <w:t>Ч</w:t>
      </w:r>
      <w:r w:rsidR="00872ED0" w:rsidRPr="000263B8">
        <w:t>тобы</w:t>
      </w:r>
      <w:r w:rsidR="0081618C" w:rsidRPr="000263B8">
        <w:t xml:space="preserve"> </w:t>
      </w:r>
      <w:r w:rsidR="00872ED0" w:rsidRPr="000263B8">
        <w:t>сопоставить</w:t>
      </w:r>
      <w:r w:rsidR="0081618C" w:rsidRPr="000263B8">
        <w:t xml:space="preserve">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справочников</w:t>
      </w:r>
      <w:r w:rsidR="0081618C" w:rsidRPr="000263B8">
        <w:t xml:space="preserve"> </w:t>
      </w:r>
      <w:r w:rsidR="00872ED0" w:rsidRPr="000263B8">
        <w:t>Ф</w:t>
      </w:r>
      <w:r w:rsidR="00846EA2">
        <w:t>Р</w:t>
      </w:r>
      <w:r w:rsidR="00872ED0" w:rsidRPr="000263B8">
        <w:t>НСИ</w:t>
      </w:r>
      <w:r w:rsidR="0081618C" w:rsidRPr="000263B8">
        <w:t xml:space="preserve"> </w:t>
      </w:r>
      <w:r w:rsidR="00872ED0" w:rsidRPr="000263B8">
        <w:t>и</w:t>
      </w:r>
      <w:r w:rsidR="0081618C" w:rsidRPr="000263B8">
        <w:t xml:space="preserve"> </w:t>
      </w:r>
      <w:r w:rsidR="00497B7A">
        <w:t>МИС</w:t>
      </w:r>
      <w:r w:rsidR="00872ED0" w:rsidRPr="000263B8">
        <w:t>,</w:t>
      </w:r>
      <w:r w:rsidR="0081618C" w:rsidRPr="000263B8">
        <w:t xml:space="preserve"> </w:t>
      </w:r>
      <w:r w:rsidR="00872ED0" w:rsidRPr="000263B8">
        <w:t>выполните</w:t>
      </w:r>
      <w:r w:rsidR="0081618C" w:rsidRPr="000263B8">
        <w:t xml:space="preserve"> </w:t>
      </w:r>
      <w:r w:rsidR="00872ED0" w:rsidRPr="000263B8">
        <w:t>следующие</w:t>
      </w:r>
      <w:r w:rsidR="0081618C" w:rsidRPr="000263B8">
        <w:t xml:space="preserve"> </w:t>
      </w:r>
      <w:r w:rsidR="00872ED0" w:rsidRPr="000263B8">
        <w:t>действия</w:t>
      </w:r>
      <w:r w:rsidR="00355B18">
        <w:t>:</w:t>
      </w:r>
    </w:p>
    <w:p w14:paraId="2C7A320D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Импорт</w:t>
      </w:r>
      <w:r w:rsidR="00355B18">
        <w:t xml:space="preserve">/ </w:t>
      </w:r>
      <w:r w:rsidRPr="000263B8">
        <w:t>Федеральная</w:t>
      </w:r>
      <w:r w:rsidR="0081618C" w:rsidRPr="000263B8">
        <w:t xml:space="preserve"> </w:t>
      </w:r>
      <w:r w:rsidRPr="000263B8">
        <w:t>НСИ</w:t>
      </w:r>
      <w:r w:rsidR="00355B18">
        <w:t xml:space="preserve">/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справочниками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сопоставления</w:t>
      </w:r>
      <w:r w:rsidR="0081618C" w:rsidRPr="000263B8">
        <w:t xml:space="preserve"> </w:t>
      </w:r>
      <w:r w:rsidRPr="000263B8">
        <w:t>значений</w:t>
      </w:r>
      <w:r w:rsidR="0081618C" w:rsidRPr="000263B8">
        <w:t xml:space="preserve"> </w:t>
      </w:r>
      <w:r w:rsidRPr="000263B8">
        <w:t>справочников;</w:t>
      </w:r>
    </w:p>
    <w:p w14:paraId="66DEF8E2" w14:textId="77777777" w:rsidR="00E85BD7" w:rsidRPr="000263B8" w:rsidRDefault="00872ED0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требуемый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Pr="000263B8">
        <w:t>НСИ.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Справочник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12FEDFFA" w14:textId="00A35F1D" w:rsidR="00E85BD7" w:rsidRPr="000263B8" w:rsidRDefault="00872ED0" w:rsidP="00355B18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Раздел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сопоставляемый</w:t>
      </w:r>
      <w:r w:rsidR="0081618C" w:rsidRPr="000263B8">
        <w:t xml:space="preserve"> </w:t>
      </w:r>
      <w:r w:rsidRPr="000263B8">
        <w:t>справочник</w:t>
      </w:r>
      <w:r w:rsidR="0081618C" w:rsidRPr="000263B8">
        <w:t xml:space="preserve"> </w:t>
      </w:r>
      <w:r w:rsidR="00497B7A">
        <w:t>МИС</w:t>
      </w:r>
      <w:r w:rsidRPr="000263B8">
        <w:t>.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блоке</w:t>
      </w:r>
      <w:r w:rsidR="0081618C" w:rsidRPr="000263B8">
        <w:t xml:space="preserve"> </w:t>
      </w:r>
      <w:r w:rsidR="000263B8">
        <w:t>«</w:t>
      </w:r>
      <w:r w:rsidRPr="000263B8">
        <w:t>Значения</w:t>
      </w:r>
      <w:r w:rsidR="0081618C" w:rsidRPr="000263B8">
        <w:t xml:space="preserve"> </w:t>
      </w:r>
      <w:r w:rsidRPr="000263B8">
        <w:t>раздела</w:t>
      </w:r>
      <w:r w:rsidR="0081618C" w:rsidRPr="000263B8">
        <w:t xml:space="preserve"> </w:t>
      </w:r>
      <w:r w:rsidRPr="000263B8">
        <w:t>МИС</w:t>
      </w:r>
      <w:r w:rsidR="000263B8">
        <w:t>»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содержимое</w:t>
      </w:r>
      <w:r w:rsidR="0081618C" w:rsidRPr="000263B8">
        <w:t xml:space="preserve"> </w:t>
      </w:r>
      <w:r w:rsidRPr="000263B8">
        <w:t>выбранного</w:t>
      </w:r>
      <w:r w:rsidR="0081618C" w:rsidRPr="000263B8">
        <w:t xml:space="preserve"> </w:t>
      </w:r>
      <w:r w:rsidRPr="000263B8">
        <w:t>справочника;</w:t>
      </w:r>
    </w:p>
    <w:p w14:paraId="56E3468C" w14:textId="77777777" w:rsidR="00E85BD7" w:rsidRPr="000263B8" w:rsidRDefault="00872ED0" w:rsidP="00355B18">
      <w:pPr>
        <w:pStyle w:val="phlistitemized1"/>
      </w:pPr>
      <w:r w:rsidRPr="000263B8">
        <w:t>сопоставьте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выбранных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следующим</w:t>
      </w:r>
      <w:r w:rsidR="0081618C" w:rsidRPr="000263B8">
        <w:t xml:space="preserve"> </w:t>
      </w:r>
      <w:r w:rsidRPr="000263B8">
        <w:t>образом:</w:t>
      </w:r>
    </w:p>
    <w:p w14:paraId="681642B2" w14:textId="77777777" w:rsidR="00E85BD7" w:rsidRPr="000263B8" w:rsidRDefault="00872ED0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федерального</w:t>
      </w:r>
      <w:r w:rsidR="0081618C" w:rsidRPr="000263B8">
        <w:t xml:space="preserve"> </w:t>
      </w:r>
      <w:r w:rsidRPr="000263B8">
        <w:t>справочника;</w:t>
      </w:r>
    </w:p>
    <w:p w14:paraId="39099EB3" w14:textId="75F0BD73" w:rsidR="00E85BD7" w:rsidRPr="000263B8" w:rsidRDefault="00872ED0" w:rsidP="00355B18">
      <w:pPr>
        <w:pStyle w:val="phlistitemized2"/>
      </w:pPr>
      <w:r w:rsidRPr="000263B8">
        <w:t>выберите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справочника</w:t>
      </w:r>
      <w:r w:rsidR="0081618C" w:rsidRPr="000263B8">
        <w:t xml:space="preserve"> </w:t>
      </w:r>
      <w:r w:rsidR="00497B7A">
        <w:t>МИС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81618C" w:rsidRPr="000263B8">
        <w:t xml:space="preserve"> </w:t>
      </w:r>
      <w:r w:rsidRPr="000263B8">
        <w:t>связь</w:t>
      </w:r>
      <w:r w:rsidR="0081618C" w:rsidRPr="000263B8">
        <w:t xml:space="preserve"> </w:t>
      </w:r>
      <w:r w:rsidRPr="000263B8">
        <w:t>со</w:t>
      </w:r>
      <w:r w:rsidR="0081618C" w:rsidRPr="000263B8">
        <w:t xml:space="preserve"> </w:t>
      </w:r>
      <w:r w:rsidRPr="000263B8">
        <w:t>справочником</w:t>
      </w:r>
      <w:r w:rsidR="0081618C" w:rsidRPr="000263B8">
        <w:t xml:space="preserve"> </w:t>
      </w:r>
      <w:r w:rsidRPr="000263B8">
        <w:t>НСИ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Выбранные</w:t>
      </w:r>
      <w:r w:rsidR="0081618C" w:rsidRPr="000263B8">
        <w:t xml:space="preserve"> </w:t>
      </w:r>
      <w:r w:rsidRPr="000263B8">
        <w:t>значения</w:t>
      </w:r>
      <w:r w:rsidR="0081618C" w:rsidRPr="000263B8">
        <w:t xml:space="preserve"> </w:t>
      </w:r>
      <w:r w:rsidRPr="000263B8">
        <w:t>справочников</w:t>
      </w:r>
      <w:r w:rsidR="0081618C" w:rsidRPr="000263B8">
        <w:t xml:space="preserve"> </w:t>
      </w:r>
      <w:r w:rsidRPr="000263B8">
        <w:t>будут</w:t>
      </w:r>
      <w:r w:rsidR="0081618C" w:rsidRPr="000263B8">
        <w:t xml:space="preserve"> </w:t>
      </w:r>
      <w:r w:rsidRPr="000263B8">
        <w:t>сопоставлены.</w:t>
      </w:r>
    </w:p>
    <w:p w14:paraId="411A126B" w14:textId="77777777" w:rsidR="00E85BD7" w:rsidRPr="000263B8" w:rsidRDefault="00872ED0">
      <w:pPr>
        <w:pStyle w:val="4"/>
      </w:pPr>
      <w:bookmarkStart w:id="609" w:name="scroll-bookmark-108"/>
      <w:r w:rsidRPr="000263B8">
        <w:t>Настройка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bookmarkEnd w:id="609"/>
    </w:p>
    <w:p w14:paraId="20416119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5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(код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0736C7D7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B9D28B8" w14:textId="2F3FD32D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Словари/</w:t>
      </w:r>
      <w:r w:rsidR="0081618C" w:rsidRPr="000263B8">
        <w:t xml:space="preserve">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_Ref119153943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136</w:t>
      </w:r>
      <w:r w:rsidR="00846EA2">
        <w:fldChar w:fldCharType="end"/>
      </w:r>
      <w:r w:rsidR="00846EA2">
        <w:t>)</w:t>
      </w:r>
      <w:r w:rsidRPr="000263B8">
        <w:t>;</w:t>
      </w:r>
    </w:p>
    <w:p w14:paraId="372FFBBA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7A932D53" wp14:editId="7B3EC767">
            <wp:extent cx="6295390" cy="3440280"/>
            <wp:effectExtent l="19050" t="19050" r="10160" b="27305"/>
            <wp:docPr id="100088" name="Рисунок 100088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18416" name="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4028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6D8E317" w14:textId="1BD8C494" w:rsidR="00E85BD7" w:rsidRPr="000263B8" w:rsidRDefault="00E15409" w:rsidP="00E24349">
      <w:pPr>
        <w:pStyle w:val="phfiguretitle"/>
      </w:pPr>
      <w:bookmarkStart w:id="610" w:name="_Ref119153943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136</w:t>
      </w:r>
      <w:r w:rsidR="00872ED0" w:rsidRPr="000263B8">
        <w:fldChar w:fldCharType="end"/>
      </w:r>
      <w:bookmarkEnd w:id="610"/>
      <w:r w:rsidR="0081618C" w:rsidRPr="000263B8">
        <w:t xml:space="preserve"> </w:t>
      </w:r>
      <w:r w:rsidR="00846EA2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словарей</w:t>
      </w:r>
    </w:p>
    <w:p w14:paraId="098CBF01" w14:textId="77777777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;</w:t>
      </w:r>
    </w:p>
    <w:p w14:paraId="77882E13" w14:textId="77777777" w:rsidR="00E85BD7" w:rsidRPr="000263B8" w:rsidRDefault="00872ED0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5</w:t>
      </w:r>
      <w:r w:rsidR="000263B8">
        <w:t>»</w:t>
      </w:r>
      <w:r w:rsidRPr="000263B8">
        <w:t>:</w:t>
      </w:r>
    </w:p>
    <w:p w14:paraId="3E5C8F41" w14:textId="77777777" w:rsidR="00E85BD7" w:rsidRPr="000263B8" w:rsidRDefault="00872ED0" w:rsidP="00355B18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котором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таблице;</w:t>
      </w:r>
    </w:p>
    <w:p w14:paraId="7FF0904B" w14:textId="77777777" w:rsidR="00E85BD7" w:rsidRPr="000263B8" w:rsidRDefault="00872ED0" w:rsidP="00355B18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же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создан,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параметров.</w:t>
      </w:r>
    </w:p>
    <w:p w14:paraId="4ADC8BBA" w14:textId="77777777" w:rsidR="00E85BD7" w:rsidRPr="000263B8" w:rsidRDefault="00872ED0">
      <w:pPr>
        <w:pStyle w:val="4"/>
      </w:pPr>
      <w:bookmarkStart w:id="611" w:name="scroll-bookmark-109"/>
      <w:r w:rsidRPr="000263B8">
        <w:t>Настройка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хранения</w:t>
      </w:r>
      <w:r w:rsidR="0081618C" w:rsidRPr="000263B8">
        <w:t xml:space="preserve"> </w:t>
      </w:r>
      <w:r w:rsidRPr="000263B8">
        <w:t>настроек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bookmarkEnd w:id="611"/>
    </w:p>
    <w:p w14:paraId="09E9296D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содержащий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0E6FFAE" w14:textId="3507F736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Система/</w:t>
      </w:r>
      <w:r w:rsidR="0081618C" w:rsidRPr="000263B8">
        <w:t xml:space="preserve"> </w:t>
      </w:r>
      <w:r w:rsidRPr="000263B8">
        <w:t>Настройка</w:t>
      </w:r>
      <w:r w:rsidR="0081618C" w:rsidRPr="000263B8">
        <w:t xml:space="preserve"> </w:t>
      </w:r>
      <w:r w:rsidRPr="000263B8">
        <w:t>отчетов/</w:t>
      </w:r>
      <w:r w:rsidR="0081618C" w:rsidRPr="000263B8">
        <w:t xml:space="preserve">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_Ref119153952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137</w:t>
      </w:r>
      <w:r w:rsidR="00846EA2">
        <w:fldChar w:fldCharType="end"/>
      </w:r>
      <w:r w:rsidR="00846EA2">
        <w:t>)</w:t>
      </w:r>
      <w:r w:rsidRPr="000263B8">
        <w:t>;</w:t>
      </w:r>
    </w:p>
    <w:p w14:paraId="48EBA22F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274BD2B" wp14:editId="4389F31D">
            <wp:extent cx="6295390" cy="2357274"/>
            <wp:effectExtent l="19050" t="19050" r="10160" b="24130"/>
            <wp:docPr id="100089" name="Рисунок 100089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42367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72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B9B51A" w14:textId="7737C7B3" w:rsidR="00E85BD7" w:rsidRPr="000263B8" w:rsidRDefault="00E15409" w:rsidP="00E24349">
      <w:pPr>
        <w:pStyle w:val="phfiguretitle"/>
      </w:pPr>
      <w:bookmarkStart w:id="612" w:name="_Ref11915395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137</w:t>
      </w:r>
      <w:r w:rsidR="00872ED0" w:rsidRPr="000263B8">
        <w:fldChar w:fldCharType="end"/>
      </w:r>
      <w:bookmarkEnd w:id="612"/>
      <w:r w:rsidR="0081618C" w:rsidRPr="000263B8">
        <w:t xml:space="preserve"> </w:t>
      </w:r>
      <w:r w:rsidR="00846EA2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отчетов</w:t>
      </w:r>
    </w:p>
    <w:p w14:paraId="7965599E" w14:textId="01AE5E96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_Ref119153962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138</w:t>
      </w:r>
      <w:r w:rsidR="00846EA2">
        <w:fldChar w:fldCharType="end"/>
      </w:r>
      <w:r w:rsidR="00846EA2">
        <w:t>)</w:t>
      </w:r>
      <w:r w:rsidRPr="000263B8">
        <w:t>;</w:t>
      </w:r>
    </w:p>
    <w:p w14:paraId="402C04ED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1E4066DF" wp14:editId="27B7297E">
            <wp:extent cx="4691270" cy="3479435"/>
            <wp:effectExtent l="19050" t="19050" r="14605" b="26035"/>
            <wp:docPr id="100090" name="Рисунок 100090" descr="Окно добавле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02823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695202" cy="34823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3C5BBC1" w14:textId="22034A04" w:rsidR="00E85BD7" w:rsidRPr="000263B8" w:rsidRDefault="00E15409" w:rsidP="00E24349">
      <w:pPr>
        <w:pStyle w:val="phfiguretitle"/>
      </w:pPr>
      <w:bookmarkStart w:id="613" w:name="_Ref11915396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138</w:t>
      </w:r>
      <w:r w:rsidR="00872ED0" w:rsidRPr="000263B8">
        <w:fldChar w:fldCharType="end"/>
      </w:r>
      <w:bookmarkEnd w:id="613"/>
      <w:r w:rsidR="0081618C" w:rsidRPr="000263B8">
        <w:t xml:space="preserve"> </w:t>
      </w:r>
      <w:r w:rsidR="00846EA2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отчета</w:t>
      </w:r>
    </w:p>
    <w:p w14:paraId="03C0DC25" w14:textId="2F0E272A" w:rsidR="00E85BD7" w:rsidRPr="000263B8" w:rsidRDefault="00872ED0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Основное</w:t>
      </w:r>
      <w:r w:rsidR="000263B8">
        <w:t>»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_Ref119153974 \h </w:instrText>
      </w:r>
      <w:r w:rsidR="00846EA2">
        <w:fldChar w:fldCharType="separate"/>
      </w:r>
      <w:r w:rsidR="00865695">
        <w:t>Таблица </w:t>
      </w:r>
      <w:r w:rsidR="00865695">
        <w:rPr>
          <w:noProof/>
        </w:rPr>
        <w:t>104</w:t>
      </w:r>
      <w:r w:rsidR="00846EA2">
        <w:fldChar w:fldCharType="end"/>
      </w:r>
      <w:r w:rsidR="00846EA2">
        <w:t>)</w:t>
      </w:r>
      <w:r w:rsidRPr="000263B8">
        <w:t>;</w:t>
      </w:r>
    </w:p>
    <w:p w14:paraId="18CA22D4" w14:textId="78614515" w:rsidR="00E85BD7" w:rsidRPr="000263B8" w:rsidRDefault="00E15409" w:rsidP="00E24349">
      <w:pPr>
        <w:pStyle w:val="phtabletitle"/>
      </w:pPr>
      <w:bookmarkStart w:id="614" w:name="_Ref119153974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104</w:t>
      </w:r>
      <w:r w:rsidR="00872ED0" w:rsidRPr="000263B8">
        <w:fldChar w:fldCharType="end"/>
      </w:r>
      <w:bookmarkEnd w:id="614"/>
      <w:r w:rsidR="0081618C" w:rsidRPr="000263B8">
        <w:t xml:space="preserve"> </w:t>
      </w:r>
      <w:r w:rsidR="00846EA2">
        <w:t xml:space="preserve">–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основных</w:t>
      </w:r>
      <w:r w:rsidR="0081618C" w:rsidRPr="000263B8">
        <w:t xml:space="preserve"> </w:t>
      </w:r>
      <w:r w:rsidR="00872ED0" w:rsidRPr="000263B8">
        <w:t>параметров</w:t>
      </w:r>
      <w:r w:rsidR="0081618C" w:rsidRPr="000263B8">
        <w:t xml:space="preserve"> </w:t>
      </w:r>
      <w:r w:rsidR="00872ED0" w:rsidRPr="000263B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0263B8" w:rsidRPr="00E24349" w14:paraId="4326D44B" w14:textId="77777777" w:rsidTr="00846EA2">
        <w:trPr>
          <w:tblHeader/>
        </w:trPr>
        <w:tc>
          <w:tcPr>
            <w:tcW w:w="1345" w:type="pct"/>
          </w:tcPr>
          <w:p w14:paraId="1DA6D903" w14:textId="77777777" w:rsidR="00E85BD7" w:rsidRPr="00E24349" w:rsidRDefault="00872ED0" w:rsidP="00355B18">
            <w:pPr>
              <w:pStyle w:val="phtablecolcaption"/>
            </w:pPr>
            <w:bookmarkStart w:id="615" w:name="scroll-bookmark-110"/>
            <w:r w:rsidRPr="00E24349">
              <w:t>Поле</w:t>
            </w:r>
            <w:bookmarkEnd w:id="615"/>
          </w:p>
        </w:tc>
        <w:tc>
          <w:tcPr>
            <w:tcW w:w="3655" w:type="pct"/>
          </w:tcPr>
          <w:p w14:paraId="24E01232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7DC61883" w14:textId="77777777" w:rsidTr="00846EA2">
        <w:tc>
          <w:tcPr>
            <w:tcW w:w="1345" w:type="pct"/>
          </w:tcPr>
          <w:p w14:paraId="43AB09B4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655" w:type="pct"/>
          </w:tcPr>
          <w:p w14:paraId="13A00AAC" w14:textId="77777777" w:rsidR="00E85BD7" w:rsidRPr="00E24349" w:rsidRDefault="00872ED0" w:rsidP="00E24349">
            <w:pPr>
              <w:pStyle w:val="phtablecellleft"/>
            </w:pPr>
            <w:r w:rsidRPr="00E24349">
              <w:t>Любой</w:t>
            </w:r>
            <w:r w:rsidR="0081618C" w:rsidRPr="00E24349">
              <w:t xml:space="preserve"> </w:t>
            </w:r>
            <w:r w:rsidRPr="00E24349">
              <w:t>код,</w:t>
            </w:r>
            <w:r w:rsidR="0081618C" w:rsidRPr="00E24349">
              <w:t xml:space="preserve"> </w:t>
            </w:r>
            <w:r w:rsidRPr="00E24349">
              <w:t>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CDA_DEATH_REP</w:t>
            </w:r>
            <w:r w:rsidR="000263B8" w:rsidRPr="00E24349">
              <w:t>»</w:t>
            </w:r>
          </w:p>
        </w:tc>
      </w:tr>
      <w:tr w:rsidR="000263B8" w:rsidRPr="00E24349" w14:paraId="0CEF8E15" w14:textId="77777777" w:rsidTr="00846EA2">
        <w:tc>
          <w:tcPr>
            <w:tcW w:w="1345" w:type="pct"/>
          </w:tcPr>
          <w:p w14:paraId="33A743FD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655" w:type="pct"/>
          </w:tcPr>
          <w:p w14:paraId="32E8180E" w14:textId="77777777" w:rsidR="00E85BD7" w:rsidRPr="00E24349" w:rsidRDefault="00872ED0" w:rsidP="00E24349">
            <w:pPr>
              <w:pStyle w:val="phtablecellleft"/>
            </w:pPr>
            <w:r w:rsidRPr="00E24349">
              <w:t>Хранение</w:t>
            </w:r>
            <w:r w:rsidR="0081618C" w:rsidRPr="00E24349">
              <w:t xml:space="preserve"> </w:t>
            </w:r>
            <w:r w:rsidRPr="00E24349">
              <w:t>настроек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Медицинское</w:t>
            </w:r>
            <w:r w:rsidR="0081618C" w:rsidRPr="00E24349">
              <w:t xml:space="preserve"> </w:t>
            </w:r>
            <w:r w:rsidRPr="00E24349">
              <w:t>свидетельство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0263B8" w:rsidRPr="00E24349">
              <w:t>»</w:t>
            </w:r>
          </w:p>
        </w:tc>
      </w:tr>
      <w:tr w:rsidR="000263B8" w:rsidRPr="00E24349" w14:paraId="5BF71C2A" w14:textId="77777777" w:rsidTr="00846EA2">
        <w:tc>
          <w:tcPr>
            <w:tcW w:w="1345" w:type="pct"/>
          </w:tcPr>
          <w:p w14:paraId="5D2A698F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3655" w:type="pct"/>
          </w:tcPr>
          <w:p w14:paraId="3F207A0D" w14:textId="77777777" w:rsidR="00E85BD7" w:rsidRPr="00E24349" w:rsidRDefault="00872ED0" w:rsidP="00E24349">
            <w:pPr>
              <w:pStyle w:val="phtablecellleft"/>
            </w:pPr>
            <w:r w:rsidRPr="00E24349">
              <w:t>WEB-конструктор</w:t>
            </w:r>
          </w:p>
        </w:tc>
      </w:tr>
      <w:tr w:rsidR="000263B8" w:rsidRPr="00E24349" w14:paraId="39074DED" w14:textId="77777777" w:rsidTr="00846EA2">
        <w:tc>
          <w:tcPr>
            <w:tcW w:w="1345" w:type="pct"/>
          </w:tcPr>
          <w:p w14:paraId="32005020" w14:textId="77777777" w:rsidR="00E85BD7" w:rsidRPr="00E24349" w:rsidRDefault="00872ED0" w:rsidP="00E24349">
            <w:pPr>
              <w:pStyle w:val="phtablecellleft"/>
            </w:pPr>
            <w:r w:rsidRPr="00E24349">
              <w:lastRenderedPageBreak/>
              <w:t>Тип</w:t>
            </w:r>
          </w:p>
        </w:tc>
        <w:tc>
          <w:tcPr>
            <w:tcW w:w="3655" w:type="pct"/>
          </w:tcPr>
          <w:p w14:paraId="510E9F6F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2E01FF5E" w14:textId="77777777" w:rsidTr="00846EA2">
        <w:tc>
          <w:tcPr>
            <w:tcW w:w="1345" w:type="pct"/>
          </w:tcPr>
          <w:p w14:paraId="68454673" w14:textId="77777777" w:rsidR="00E85BD7" w:rsidRPr="00E24349" w:rsidRDefault="00872ED0" w:rsidP="00E24349">
            <w:pPr>
              <w:pStyle w:val="phtablecellleft"/>
            </w:pPr>
            <w:r w:rsidRPr="00E24349"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3655" w:type="pct"/>
          </w:tcPr>
          <w:p w14:paraId="44ACA350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</w:tbl>
    <w:p w14:paraId="1DAE81AE" w14:textId="77777777" w:rsidR="00E85BD7" w:rsidRPr="000263B8" w:rsidRDefault="00E85BD7" w:rsidP="000E2BA0">
      <w:pPr>
        <w:pStyle w:val="phnormal"/>
      </w:pPr>
    </w:p>
    <w:p w14:paraId="4AB1C375" w14:textId="179E2F45" w:rsidR="00E85BD7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св-ва</w:t>
      </w:r>
      <w:r w:rsidR="000263B8">
        <w:t>»</w:t>
      </w:r>
      <w:r w:rsidR="00846EA2">
        <w:t xml:space="preserve"> (</w:t>
      </w:r>
      <w:r w:rsidR="00846EA2">
        <w:fldChar w:fldCharType="begin"/>
      </w:r>
      <w:r w:rsidR="00846EA2">
        <w:instrText xml:space="preserve"> REF _Ref119153992 \h </w:instrText>
      </w:r>
      <w:r w:rsidR="00846EA2">
        <w:fldChar w:fldCharType="separate"/>
      </w:r>
      <w:r w:rsidR="00865695">
        <w:t>Рисунок </w:t>
      </w:r>
      <w:r w:rsidR="00865695">
        <w:rPr>
          <w:noProof/>
        </w:rPr>
        <w:t>139</w:t>
      </w:r>
      <w:r w:rsidR="00846EA2">
        <w:fldChar w:fldCharType="end"/>
      </w:r>
      <w:r w:rsidR="00846EA2">
        <w:t>)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передачи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58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(CDA)</w:t>
      </w:r>
      <w:r w:rsidR="0081618C" w:rsidRPr="000263B8">
        <w:t xml:space="preserve"> </w:t>
      </w:r>
      <w:r w:rsidRPr="000263B8">
        <w:t>Редакция</w:t>
      </w:r>
      <w:r w:rsidR="0081618C" w:rsidRPr="000263B8">
        <w:t xml:space="preserve"> </w:t>
      </w:r>
      <w:r w:rsidRPr="000263B8">
        <w:t>5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;</w:t>
      </w:r>
    </w:p>
    <w:p w14:paraId="20A431C7" w14:textId="77777777" w:rsidR="00E24349" w:rsidRPr="000263B8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Значение в поле </w:t>
      </w:r>
      <w:r>
        <w:t>«</w:t>
      </w:r>
      <w:r w:rsidRPr="000263B8">
        <w:t>Вид документа для передачи в РЭМД</w:t>
      </w:r>
      <w:r>
        <w:t>»</w:t>
      </w:r>
      <w:r w:rsidRPr="000263B8">
        <w:t xml:space="preserve"> указывается согласно справочнику 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561663B4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8BF8E41" wp14:editId="27C13865">
            <wp:extent cx="3601941" cy="800431"/>
            <wp:effectExtent l="19050" t="19050" r="17780" b="19050"/>
            <wp:docPr id="100091" name="Рисунок 100091" descr="Настройка дополнительных свойст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95166" name="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629416" cy="80653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FBC403" w14:textId="6D926AB9" w:rsidR="00E85BD7" w:rsidRPr="000263B8" w:rsidRDefault="00E15409" w:rsidP="00E24349">
      <w:pPr>
        <w:pStyle w:val="phfiguretitle"/>
      </w:pPr>
      <w:bookmarkStart w:id="616" w:name="_Ref119153992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139</w:t>
      </w:r>
      <w:r w:rsidR="00872ED0" w:rsidRPr="000263B8">
        <w:fldChar w:fldCharType="end"/>
      </w:r>
      <w:bookmarkEnd w:id="616"/>
      <w:r w:rsidR="0081618C" w:rsidRPr="000263B8">
        <w:t xml:space="preserve"> </w:t>
      </w:r>
      <w:r w:rsidR="000E2BA0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  <w:r w:rsidR="0081618C" w:rsidRPr="000263B8">
        <w:t xml:space="preserve"> </w:t>
      </w:r>
      <w:r w:rsidR="00872ED0" w:rsidRPr="000263B8">
        <w:t>отчета</w:t>
      </w:r>
    </w:p>
    <w:p w14:paraId="5C9B75D7" w14:textId="0D1FB3FD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Применить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вкладка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0263B8">
        <w:t>»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_Ref119146211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140</w:t>
      </w:r>
      <w:r w:rsidR="000E2BA0">
        <w:fldChar w:fldCharType="end"/>
      </w:r>
      <w:r w:rsidR="000E2BA0">
        <w:t>)</w:t>
      </w:r>
      <w:r w:rsidRPr="000263B8">
        <w:t>;</w:t>
      </w:r>
    </w:p>
    <w:p w14:paraId="53048F46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3A9D39EE" wp14:editId="3CC444FD">
            <wp:extent cx="5383033" cy="2199797"/>
            <wp:effectExtent l="19050" t="19050" r="27305" b="10160"/>
            <wp:docPr id="100092" name="Рисунок 100092" descr="Настройки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55626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00910" cy="220710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F945EC" w14:textId="0C10E904" w:rsidR="00E85BD7" w:rsidRPr="000263B8" w:rsidRDefault="00E15409" w:rsidP="00E24349">
      <w:pPr>
        <w:pStyle w:val="phfiguretitle"/>
      </w:pPr>
      <w:bookmarkStart w:id="617" w:name="_Ref11914621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140</w:t>
      </w:r>
      <w:r w:rsidR="00872ED0" w:rsidRPr="000263B8">
        <w:fldChar w:fldCharType="end"/>
      </w:r>
      <w:bookmarkEnd w:id="617"/>
      <w:r w:rsidR="000E2BA0">
        <w:t xml:space="preserve"> –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подписания</w:t>
      </w:r>
      <w:r w:rsidR="0081618C" w:rsidRPr="000263B8">
        <w:t xml:space="preserve"> </w:t>
      </w:r>
      <w:r w:rsidR="00872ED0" w:rsidRPr="000263B8">
        <w:t>отчета</w:t>
      </w:r>
    </w:p>
    <w:p w14:paraId="25FC523E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0263B8">
        <w:t>»</w:t>
      </w:r>
      <w:r w:rsidRPr="000263B8">
        <w:t>/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сформируйте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сотрудников,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5BEBD064" w14:textId="300FA214" w:rsidR="000E2BA0" w:rsidRDefault="005B49CA" w:rsidP="000E2BA0">
      <w:pPr>
        <w:pStyle w:val="phlistitemized1"/>
      </w:pPr>
      <w:r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="00872ED0" w:rsidRPr="000263B8">
        <w:t>Добавить</w:t>
      </w:r>
      <w:r w:rsidR="000263B8">
        <w:t>»</w:t>
      </w:r>
      <w:r w:rsidR="00872ED0" w:rsidRPr="000263B8">
        <w:t>.</w:t>
      </w:r>
      <w:r w:rsidR="0081618C" w:rsidRPr="000263B8">
        <w:t xml:space="preserve"> </w:t>
      </w:r>
      <w:r w:rsidR="00872ED0" w:rsidRPr="000263B8">
        <w:t>Откроется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0263B8">
        <w:t>«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сотрудников:</w:t>
      </w:r>
      <w:r w:rsidR="0081618C" w:rsidRPr="000263B8">
        <w:t xml:space="preserve"> </w:t>
      </w:r>
      <w:r w:rsidR="00872ED0" w:rsidRPr="000263B8">
        <w:t>добавление</w:t>
      </w:r>
      <w:r w:rsidR="000263B8">
        <w:t>»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_Ref119146191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141</w:t>
      </w:r>
      <w:r w:rsidR="000E2BA0">
        <w:fldChar w:fldCharType="end"/>
      </w:r>
      <w:r w:rsidR="000E2BA0">
        <w:t>)</w:t>
      </w:r>
      <w:r w:rsidR="00872ED0" w:rsidRPr="000263B8">
        <w:t>;</w:t>
      </w:r>
    </w:p>
    <w:p w14:paraId="00A66B31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0977C78" wp14:editId="5E8EEA46">
            <wp:extent cx="3395207" cy="2155687"/>
            <wp:effectExtent l="19050" t="19050" r="15240" b="16510"/>
            <wp:docPr id="100093" name="Рисунок 100093" descr="_scroll_external/attachments/image2022-10-21_18-58-52-cfe0676550fd446a751234029a266b4e7f69592610f408771e0ead9821a28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0246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405384" cy="21621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6AE8A2" w14:textId="5E29651C" w:rsidR="006B2933" w:rsidRPr="000263B8" w:rsidRDefault="00E15409" w:rsidP="00E24349">
      <w:pPr>
        <w:pStyle w:val="phfiguretitle"/>
      </w:pPr>
      <w:bookmarkStart w:id="618" w:name="_Ref119146191"/>
      <w:r>
        <w:t>Рисунок </w:t>
      </w:r>
      <w:r w:rsidR="006B2933" w:rsidRPr="000263B8">
        <w:fldChar w:fldCharType="begin"/>
      </w:r>
      <w:r w:rsidR="006B2933" w:rsidRPr="000263B8">
        <w:instrText xml:space="preserve"> SEQ Рисунок \* ARABIC </w:instrText>
      </w:r>
      <w:r w:rsidR="006B2933" w:rsidRPr="000263B8">
        <w:fldChar w:fldCharType="separate"/>
      </w:r>
      <w:r w:rsidR="00865695">
        <w:rPr>
          <w:noProof/>
        </w:rPr>
        <w:t>141</w:t>
      </w:r>
      <w:r w:rsidR="006B2933" w:rsidRPr="000263B8">
        <w:fldChar w:fldCharType="end"/>
      </w:r>
      <w:bookmarkEnd w:id="618"/>
      <w:r w:rsidR="006B2933" w:rsidRPr="000263B8">
        <w:t xml:space="preserve"> </w:t>
      </w:r>
      <w:r w:rsidR="000E2BA0">
        <w:t xml:space="preserve">– </w:t>
      </w:r>
      <w:r w:rsidR="006B2933" w:rsidRPr="000263B8">
        <w:t xml:space="preserve">Окно </w:t>
      </w:r>
      <w:r w:rsidR="000263B8">
        <w:t>«</w:t>
      </w:r>
      <w:r w:rsidR="006B2933" w:rsidRPr="000263B8">
        <w:t>Роли сотрудников: добавление</w:t>
      </w:r>
      <w:r w:rsidR="000263B8">
        <w:t>»</w:t>
      </w:r>
    </w:p>
    <w:p w14:paraId="1F6B3A50" w14:textId="77777777" w:rsidR="00E85BD7" w:rsidRPr="000263B8" w:rsidRDefault="00872ED0" w:rsidP="000E2BA0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r w:rsidRPr="000263B8">
        <w:t>;</w:t>
      </w:r>
    </w:p>
    <w:p w14:paraId="6FA8DB86" w14:textId="77777777" w:rsidR="00E85BD7" w:rsidRPr="000263B8" w:rsidRDefault="00872ED0" w:rsidP="000E2BA0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="000263B8">
        <w:t>«</w:t>
      </w:r>
      <w:r w:rsidRPr="000263B8">
        <w:t>Необязательная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подпись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сотрудником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данной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является</w:t>
      </w:r>
      <w:r w:rsidR="0081618C" w:rsidRPr="000263B8">
        <w:t xml:space="preserve"> </w:t>
      </w:r>
      <w:r w:rsidRPr="000263B8">
        <w:t>обязательной;</w:t>
      </w:r>
    </w:p>
    <w:p w14:paraId="3BFA9EAD" w14:textId="77777777" w:rsidR="00E85BD7" w:rsidRPr="000263B8" w:rsidRDefault="00872ED0" w:rsidP="000E2BA0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="000263B8">
        <w:t>«</w:t>
      </w:r>
      <w:r w:rsidRPr="000263B8">
        <w:t>Автор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автором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может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сотрудник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данной</w:t>
      </w:r>
      <w:r w:rsidR="0081618C" w:rsidRPr="000263B8">
        <w:t xml:space="preserve"> </w:t>
      </w:r>
      <w:r w:rsidRPr="000263B8">
        <w:t>ролью;</w:t>
      </w:r>
    </w:p>
    <w:p w14:paraId="18A61FCD" w14:textId="77777777" w:rsidR="00E85BD7" w:rsidRDefault="00872ED0" w:rsidP="000E2BA0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Сохранить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отчета;</w:t>
      </w:r>
    </w:p>
    <w:p w14:paraId="381EC3DB" w14:textId="77777777" w:rsidR="00E24349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Роли сотрудников подписания указываются согласно справочнику НСИ 1.2.643.5.1.13.13.99.2.42 </w:t>
      </w:r>
      <w:r w:rsidRPr="00E24349">
        <w:t>«РЭМД. Правила подписи электронных медицинских документов»</w:t>
      </w:r>
      <w:r w:rsidRPr="000263B8">
        <w:t>.</w:t>
      </w:r>
    </w:p>
    <w:p w14:paraId="0F4C6DDF" w14:textId="765E5AA6" w:rsidR="000E2BA0" w:rsidRPr="000263B8" w:rsidRDefault="000E2BA0" w:rsidP="00E24349">
      <w:pPr>
        <w:pStyle w:val="phnormal"/>
      </w:pPr>
      <w:r w:rsidRPr="000263B8">
        <w:t xml:space="preserve">Роли, подписывающие СЭМД </w:t>
      </w:r>
      <w:r>
        <w:t>«</w:t>
      </w:r>
      <w:r w:rsidRPr="000263B8">
        <w:t>Медицинское свидетельство о смерти</w:t>
      </w:r>
      <w:r>
        <w:t>» представлены в таблице ниже (</w:t>
      </w:r>
      <w:r>
        <w:fldChar w:fldCharType="begin"/>
      </w:r>
      <w:r>
        <w:instrText xml:space="preserve"> REF _Ref119146149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105</w:t>
      </w:r>
      <w:r>
        <w:fldChar w:fldCharType="end"/>
      </w:r>
      <w:r>
        <w:t>).</w:t>
      </w:r>
    </w:p>
    <w:p w14:paraId="021FB82A" w14:textId="532D7531" w:rsidR="00E85BD7" w:rsidRPr="000263B8" w:rsidRDefault="00E15409" w:rsidP="00E24349">
      <w:pPr>
        <w:pStyle w:val="phtabletitle"/>
      </w:pPr>
      <w:bookmarkStart w:id="619" w:name="_Ref119146149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105</w:t>
      </w:r>
      <w:r w:rsidR="00872ED0" w:rsidRPr="000263B8">
        <w:fldChar w:fldCharType="end"/>
      </w:r>
      <w:bookmarkEnd w:id="619"/>
      <w:r w:rsidR="0081618C" w:rsidRPr="000263B8">
        <w:t xml:space="preserve"> </w:t>
      </w:r>
      <w:r w:rsidR="000E2BA0">
        <w:t xml:space="preserve">– </w:t>
      </w:r>
      <w:r w:rsidR="00872ED0" w:rsidRPr="000263B8">
        <w:t>Роли,</w:t>
      </w:r>
      <w:r w:rsidR="0081618C" w:rsidRPr="000263B8">
        <w:t xml:space="preserve"> </w:t>
      </w:r>
      <w:r w:rsidR="00872ED0" w:rsidRPr="000263B8">
        <w:t>подписывающие</w:t>
      </w:r>
      <w:r w:rsidR="0081618C" w:rsidRPr="000263B8">
        <w:t xml:space="preserve"> </w:t>
      </w:r>
      <w:r w:rsidR="00872ED0" w:rsidRPr="000263B8">
        <w:t>СЭМД</w:t>
      </w:r>
      <w:r w:rsidR="0081618C" w:rsidRPr="000263B8">
        <w:t xml:space="preserve"> </w:t>
      </w:r>
      <w:r w:rsidR="000263B8">
        <w:t>«</w:t>
      </w:r>
      <w:r w:rsidR="00872ED0" w:rsidRPr="000263B8">
        <w:t>Медицинское</w:t>
      </w:r>
      <w:r w:rsidR="0081618C" w:rsidRPr="000263B8">
        <w:t xml:space="preserve"> </w:t>
      </w:r>
      <w:r w:rsidR="00872ED0" w:rsidRPr="000263B8">
        <w:t>свидетельство</w:t>
      </w:r>
      <w:r w:rsidR="0081618C" w:rsidRPr="000263B8">
        <w:t xml:space="preserve"> </w:t>
      </w:r>
      <w:r w:rsidR="00872ED0" w:rsidRPr="000263B8">
        <w:t>о</w:t>
      </w:r>
      <w:r w:rsidR="0081618C" w:rsidRPr="000263B8">
        <w:t xml:space="preserve"> </w:t>
      </w:r>
      <w:r w:rsidR="00872ED0" w:rsidRPr="000263B8">
        <w:t>смерти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28"/>
        <w:gridCol w:w="3327"/>
        <w:gridCol w:w="3533"/>
      </w:tblGrid>
      <w:tr w:rsidR="000263B8" w:rsidRPr="00E24349" w14:paraId="4446715E" w14:textId="77777777" w:rsidTr="00846EA2">
        <w:trPr>
          <w:tblHeader/>
        </w:trPr>
        <w:tc>
          <w:tcPr>
            <w:tcW w:w="1633" w:type="pct"/>
          </w:tcPr>
          <w:p w14:paraId="15E8E6EC" w14:textId="77777777" w:rsidR="00E85BD7" w:rsidRPr="00E24349" w:rsidRDefault="00872ED0" w:rsidP="00355B18">
            <w:pPr>
              <w:pStyle w:val="phtablecolcaption"/>
            </w:pPr>
            <w:bookmarkStart w:id="620" w:name="scroll-bookmark-111"/>
            <w:r w:rsidRPr="00E24349">
              <w:t>Роль</w:t>
            </w:r>
            <w:bookmarkEnd w:id="620"/>
          </w:p>
        </w:tc>
        <w:tc>
          <w:tcPr>
            <w:tcW w:w="1633" w:type="pct"/>
          </w:tcPr>
          <w:p w14:paraId="22EFA00A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Обязательная</w:t>
            </w:r>
          </w:p>
        </w:tc>
        <w:tc>
          <w:tcPr>
            <w:tcW w:w="1734" w:type="pct"/>
          </w:tcPr>
          <w:p w14:paraId="5DDB61DE" w14:textId="77777777" w:rsidR="00E85BD7" w:rsidRPr="00E24349" w:rsidRDefault="00872ED0" w:rsidP="00355B18">
            <w:pPr>
              <w:pStyle w:val="phtablecolcaption"/>
            </w:pPr>
            <w:r w:rsidRPr="00E24349">
              <w:t>Автор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  <w:tr w:rsidR="000263B8" w:rsidRPr="00E24349" w14:paraId="2229F27F" w14:textId="77777777" w:rsidTr="00846EA2">
        <w:tc>
          <w:tcPr>
            <w:tcW w:w="1633" w:type="pct"/>
          </w:tcPr>
          <w:p w14:paraId="5D77F651" w14:textId="77777777" w:rsidR="00E85BD7" w:rsidRPr="00E24349" w:rsidRDefault="00872ED0" w:rsidP="00E24349">
            <w:pPr>
              <w:pStyle w:val="phtablecellleft"/>
            </w:pPr>
            <w:r w:rsidRPr="00E24349">
              <w:t>Врач</w:t>
            </w:r>
          </w:p>
        </w:tc>
        <w:tc>
          <w:tcPr>
            <w:tcW w:w="1633" w:type="pct"/>
          </w:tcPr>
          <w:p w14:paraId="5E317317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1734" w:type="pct"/>
          </w:tcPr>
          <w:p w14:paraId="2A192840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</w:tr>
      <w:tr w:rsidR="000263B8" w:rsidRPr="00E24349" w14:paraId="76E6E300" w14:textId="77777777" w:rsidTr="00846EA2">
        <w:tc>
          <w:tcPr>
            <w:tcW w:w="1633" w:type="pct"/>
          </w:tcPr>
          <w:p w14:paraId="3E48C469" w14:textId="77777777" w:rsidR="00E85BD7" w:rsidRPr="00E24349" w:rsidRDefault="00872ED0" w:rsidP="00E24349">
            <w:pPr>
              <w:pStyle w:val="phtablecellleft"/>
            </w:pPr>
            <w:r w:rsidRPr="00E24349">
              <w:t>Главный</w:t>
            </w:r>
            <w:r w:rsidR="0081618C" w:rsidRPr="00E24349">
              <w:t xml:space="preserve"> </w:t>
            </w:r>
            <w:r w:rsidRPr="00E24349">
              <w:t>врач</w:t>
            </w:r>
          </w:p>
        </w:tc>
        <w:tc>
          <w:tcPr>
            <w:tcW w:w="1633" w:type="pct"/>
          </w:tcPr>
          <w:p w14:paraId="08A3B48F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1734" w:type="pct"/>
          </w:tcPr>
          <w:p w14:paraId="0B527F36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  <w:tr w:rsidR="000263B8" w:rsidRPr="00E24349" w14:paraId="3338A976" w14:textId="77777777" w:rsidTr="00846EA2">
        <w:tc>
          <w:tcPr>
            <w:tcW w:w="1633" w:type="pct"/>
          </w:tcPr>
          <w:p w14:paraId="129F7389" w14:textId="77777777" w:rsidR="00E85BD7" w:rsidRPr="00E24349" w:rsidRDefault="00872ED0" w:rsidP="00E24349">
            <w:pPr>
              <w:pStyle w:val="phtablecellleft"/>
            </w:pPr>
            <w:r w:rsidRPr="00E24349">
              <w:t>Акушер</w:t>
            </w:r>
          </w:p>
        </w:tc>
        <w:tc>
          <w:tcPr>
            <w:tcW w:w="1633" w:type="pct"/>
          </w:tcPr>
          <w:p w14:paraId="0A1FFE0E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1734" w:type="pct"/>
          </w:tcPr>
          <w:p w14:paraId="086203CE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  <w:tr w:rsidR="000263B8" w:rsidRPr="00E24349" w14:paraId="1CF767C0" w14:textId="77777777" w:rsidTr="00846EA2">
        <w:tc>
          <w:tcPr>
            <w:tcW w:w="1633" w:type="pct"/>
          </w:tcPr>
          <w:p w14:paraId="1FC9F37A" w14:textId="77777777" w:rsidR="00E85BD7" w:rsidRPr="00E24349" w:rsidRDefault="00872ED0" w:rsidP="00E24349">
            <w:pPr>
              <w:pStyle w:val="phtablecellleft"/>
            </w:pPr>
            <w:r w:rsidRPr="00E24349">
              <w:t>Фельдшер</w:t>
            </w:r>
          </w:p>
        </w:tc>
        <w:tc>
          <w:tcPr>
            <w:tcW w:w="1633" w:type="pct"/>
          </w:tcPr>
          <w:p w14:paraId="218E6078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  <w:tc>
          <w:tcPr>
            <w:tcW w:w="1734" w:type="pct"/>
          </w:tcPr>
          <w:p w14:paraId="6E17AA91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</w:tbl>
    <w:p w14:paraId="5A53F9F4" w14:textId="77777777" w:rsidR="000E2BA0" w:rsidRDefault="000E2BA0" w:rsidP="000E2BA0">
      <w:pPr>
        <w:pStyle w:val="phnormal"/>
      </w:pPr>
    </w:p>
    <w:p w14:paraId="62A8F13C" w14:textId="77777777" w:rsidR="00E85BD7" w:rsidRPr="000263B8" w:rsidRDefault="00872ED0" w:rsidP="000E2BA0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отчета.</w:t>
      </w:r>
    </w:p>
    <w:p w14:paraId="063B84B6" w14:textId="77777777" w:rsidR="00E85BD7" w:rsidRPr="000263B8" w:rsidRDefault="00872ED0">
      <w:pPr>
        <w:pStyle w:val="4"/>
      </w:pPr>
      <w:bookmarkStart w:id="621" w:name="scroll-bookmark-112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621"/>
    </w:p>
    <w:p w14:paraId="345EDB89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Медицинское</w:t>
      </w:r>
      <w:r w:rsidR="0081618C" w:rsidRPr="000263B8">
        <w:t xml:space="preserve"> </w:t>
      </w:r>
      <w:r w:rsidRPr="000263B8">
        <w:t>свидетельство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(EHR_TYPES)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3618F10F" w14:textId="56C8CA0A" w:rsidR="00E85BD7" w:rsidRDefault="00872ED0" w:rsidP="00355B18">
      <w:pPr>
        <w:pStyle w:val="phnormal"/>
      </w:pPr>
      <w:r w:rsidRPr="000263B8">
        <w:lastRenderedPageBreak/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6B2933" w:rsidRPr="000263B8">
        <w:t xml:space="preserve">п. </w:t>
      </w:r>
      <w:r w:rsidR="006B2933" w:rsidRPr="000263B8">
        <w:fldChar w:fldCharType="begin"/>
      </w:r>
      <w:r w:rsidR="006B2933" w:rsidRPr="000263B8">
        <w:instrText xml:space="preserve"> REF scroll-bookmark-49 \r \h </w:instrText>
      </w:r>
      <w:r w:rsidR="006B2933" w:rsidRPr="000263B8">
        <w:fldChar w:fldCharType="separate"/>
      </w:r>
      <w:r w:rsidR="00865695">
        <w:t>11</w:t>
      </w:r>
      <w:r w:rsidR="006B2933" w:rsidRPr="000263B8">
        <w:fldChar w:fldCharType="end"/>
      </w:r>
      <w:r w:rsidRPr="000263B8">
        <w:t>.</w:t>
      </w:r>
    </w:p>
    <w:p w14:paraId="75E4A191" w14:textId="5A425A17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_Ref119079242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106</w:t>
      </w:r>
      <w:r>
        <w:fldChar w:fldCharType="end"/>
      </w:r>
      <w:r>
        <w:t>).</w:t>
      </w:r>
    </w:p>
    <w:p w14:paraId="5F171EB3" w14:textId="3394E93E" w:rsidR="00E85BD7" w:rsidRPr="000263B8" w:rsidRDefault="00E15409" w:rsidP="00E24349">
      <w:pPr>
        <w:pStyle w:val="phtabletitle"/>
      </w:pPr>
      <w:bookmarkStart w:id="622" w:name="_Ref119079242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106</w:t>
      </w:r>
      <w:r w:rsidR="00872ED0" w:rsidRPr="000263B8">
        <w:fldChar w:fldCharType="end"/>
      </w:r>
      <w:bookmarkEnd w:id="622"/>
      <w:r w:rsidR="0081618C" w:rsidRPr="000263B8">
        <w:t xml:space="preserve"> </w:t>
      </w:r>
      <w:r w:rsidR="00A76A2A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подписываемого</w:t>
      </w:r>
      <w:r w:rsidR="0081618C" w:rsidRPr="000263B8">
        <w:t xml:space="preserve"> </w:t>
      </w:r>
      <w:r w:rsidR="00872ED0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325"/>
        <w:gridCol w:w="7863"/>
      </w:tblGrid>
      <w:tr w:rsidR="000263B8" w:rsidRPr="00E24349" w14:paraId="09D940C2" w14:textId="77777777" w:rsidTr="00846EA2">
        <w:trPr>
          <w:tblHeader/>
        </w:trPr>
        <w:tc>
          <w:tcPr>
            <w:tcW w:w="1141" w:type="pct"/>
          </w:tcPr>
          <w:p w14:paraId="1501AFF1" w14:textId="77777777" w:rsidR="00E85BD7" w:rsidRPr="00E24349" w:rsidRDefault="00872ED0" w:rsidP="00355B18">
            <w:pPr>
              <w:pStyle w:val="phtablecolcaption"/>
            </w:pPr>
            <w:bookmarkStart w:id="623" w:name="scroll-bookmark-113"/>
            <w:r w:rsidRPr="00E24349">
              <w:t>Поле</w:t>
            </w:r>
            <w:bookmarkEnd w:id="623"/>
          </w:p>
        </w:tc>
        <w:tc>
          <w:tcPr>
            <w:tcW w:w="3859" w:type="pct"/>
          </w:tcPr>
          <w:p w14:paraId="7CC76E23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1D3C61E" w14:textId="77777777" w:rsidTr="00846EA2">
        <w:tc>
          <w:tcPr>
            <w:tcW w:w="1141" w:type="pct"/>
          </w:tcPr>
          <w:p w14:paraId="6E9618AF" w14:textId="77777777" w:rsidR="00E85BD7" w:rsidRPr="00E24349" w:rsidRDefault="00872ED0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3859" w:type="pct"/>
          </w:tcPr>
          <w:p w14:paraId="0F3DD2FC" w14:textId="77777777" w:rsidR="00E85BD7" w:rsidRPr="00E24349" w:rsidRDefault="00872ED0" w:rsidP="00E24349">
            <w:pPr>
              <w:pStyle w:val="phtablecellleft"/>
            </w:pPr>
            <w:r w:rsidRPr="00E24349">
              <w:t>13</w:t>
            </w:r>
          </w:p>
        </w:tc>
      </w:tr>
      <w:tr w:rsidR="000263B8" w:rsidRPr="00E24349" w14:paraId="1E53FE82" w14:textId="77777777" w:rsidTr="00846EA2">
        <w:tc>
          <w:tcPr>
            <w:tcW w:w="1141" w:type="pct"/>
          </w:tcPr>
          <w:p w14:paraId="44644C0F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859" w:type="pct"/>
          </w:tcPr>
          <w:p w14:paraId="56C6A926" w14:textId="77777777" w:rsidR="00E85BD7" w:rsidRPr="00E24349" w:rsidRDefault="00872ED0" w:rsidP="00E24349">
            <w:pPr>
              <w:pStyle w:val="phtablecellleft"/>
            </w:pPr>
            <w:r w:rsidRPr="00E24349">
              <w:t>13</w:t>
            </w:r>
          </w:p>
        </w:tc>
      </w:tr>
      <w:tr w:rsidR="000263B8" w:rsidRPr="00E24349" w14:paraId="77F6CC55" w14:textId="77777777" w:rsidTr="00846EA2">
        <w:tc>
          <w:tcPr>
            <w:tcW w:w="1141" w:type="pct"/>
          </w:tcPr>
          <w:p w14:paraId="175783B1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859" w:type="pct"/>
          </w:tcPr>
          <w:p w14:paraId="1363D533" w14:textId="77777777" w:rsidR="00E85BD7" w:rsidRPr="00E24349" w:rsidRDefault="00872ED0" w:rsidP="00E24349">
            <w:pPr>
              <w:pStyle w:val="phtablecellleft"/>
            </w:pPr>
            <w:r w:rsidRPr="00E24349">
              <w:t>Медицинское</w:t>
            </w:r>
            <w:r w:rsidR="0081618C" w:rsidRPr="00E24349">
              <w:t xml:space="preserve"> </w:t>
            </w:r>
            <w:r w:rsidRPr="00E24349">
              <w:t>свидетельство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</w:tr>
      <w:tr w:rsidR="000263B8" w:rsidRPr="00E24349" w14:paraId="494374EF" w14:textId="77777777" w:rsidTr="00846EA2">
        <w:tc>
          <w:tcPr>
            <w:tcW w:w="1141" w:type="pct"/>
          </w:tcPr>
          <w:p w14:paraId="5209CBAB" w14:textId="77777777" w:rsidR="00E85BD7" w:rsidRPr="00E24349" w:rsidRDefault="00872ED0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3859" w:type="pct"/>
          </w:tcPr>
          <w:p w14:paraId="5CD74373" w14:textId="77777777" w:rsidR="00E85BD7" w:rsidRPr="00E24349" w:rsidRDefault="00872ED0" w:rsidP="00E24349">
            <w:pPr>
              <w:pStyle w:val="phtablecellleft"/>
            </w:pPr>
            <w:r w:rsidRPr="00E24349">
              <w:t>СЭМД</w:t>
            </w:r>
            <w:r w:rsidR="0081618C" w:rsidRPr="00E24349">
              <w:t xml:space="preserve"> </w:t>
            </w:r>
            <w:r w:rsidRPr="00E24349">
              <w:t>Медицинское</w:t>
            </w:r>
            <w:r w:rsidR="0081618C" w:rsidRPr="00E24349">
              <w:t xml:space="preserve"> </w:t>
            </w:r>
            <w:r w:rsidRPr="00E24349">
              <w:t>свидетельство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</w:p>
        </w:tc>
      </w:tr>
      <w:tr w:rsidR="000263B8" w:rsidRPr="00E24349" w14:paraId="4DAA9131" w14:textId="77777777" w:rsidTr="00846EA2">
        <w:tc>
          <w:tcPr>
            <w:tcW w:w="1141" w:type="pct"/>
          </w:tcPr>
          <w:p w14:paraId="3BE9CCB7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</w:t>
            </w:r>
          </w:p>
        </w:tc>
        <w:tc>
          <w:tcPr>
            <w:tcW w:w="3859" w:type="pct"/>
          </w:tcPr>
          <w:p w14:paraId="135F64CC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созданного</w:t>
            </w:r>
            <w:r w:rsidR="0081618C" w:rsidRPr="00E24349">
              <w:t xml:space="preserve"> </w:t>
            </w:r>
            <w:r w:rsidRPr="00E24349">
              <w:t>ранее</w:t>
            </w:r>
            <w:r w:rsidR="0081618C" w:rsidRPr="00E24349">
              <w:t xml:space="preserve"> </w:t>
            </w:r>
            <w:r w:rsidRPr="00E24349">
              <w:t>отчета,</w:t>
            </w:r>
            <w:r w:rsidR="0081618C" w:rsidRPr="00E24349">
              <w:t xml:space="preserve"> </w:t>
            </w:r>
            <w:r w:rsidRPr="00E24349">
              <w:t>содержащего</w:t>
            </w:r>
            <w:r w:rsidR="0081618C" w:rsidRPr="00E24349">
              <w:t xml:space="preserve"> </w:t>
            </w:r>
            <w:r w:rsidRPr="00E24349">
              <w:t>настройки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Медицинское</w:t>
            </w:r>
            <w:r w:rsidR="0081618C" w:rsidRPr="00E24349">
              <w:t xml:space="preserve"> </w:t>
            </w:r>
            <w:r w:rsidRPr="00E24349">
              <w:t>свидетельство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0263B8" w:rsidRPr="00E24349">
              <w:t>»</w:t>
            </w:r>
            <w:r w:rsidR="0081618C" w:rsidRPr="00E24349">
              <w:t xml:space="preserve"> </w:t>
            </w:r>
            <w:r w:rsidRPr="00E24349">
              <w:t>(например,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CDA_DEATH_REP</w:t>
            </w:r>
            <w:r w:rsidR="000263B8" w:rsidRPr="00E24349">
              <w:t>»</w:t>
            </w:r>
            <w:r w:rsidRPr="00E24349">
              <w:t>)</w:t>
            </w:r>
          </w:p>
        </w:tc>
      </w:tr>
      <w:tr w:rsidR="000263B8" w:rsidRPr="00E24349" w14:paraId="4FBE54D2" w14:textId="77777777" w:rsidTr="00846EA2">
        <w:tc>
          <w:tcPr>
            <w:tcW w:w="1141" w:type="pct"/>
          </w:tcPr>
          <w:p w14:paraId="2390EFA7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3859" w:type="pct"/>
          </w:tcPr>
          <w:p w14:paraId="0A468DE6" w14:textId="77777777" w:rsidR="00E85BD7" w:rsidRPr="00E24349" w:rsidRDefault="00872ED0" w:rsidP="00E24349">
            <w:pPr>
              <w:pStyle w:val="phtablecellleft"/>
            </w:pPr>
            <w:r w:rsidRPr="00E24349">
              <w:t>SMSV13</w:t>
            </w:r>
          </w:p>
        </w:tc>
      </w:tr>
    </w:tbl>
    <w:p w14:paraId="53C8D2D5" w14:textId="77777777" w:rsidR="00E24349" w:rsidRDefault="00E24349" w:rsidP="00E24349">
      <w:pPr>
        <w:pStyle w:val="phnormal"/>
      </w:pPr>
      <w:bookmarkStart w:id="624" w:name="scroll-bookmark-114"/>
      <w:bookmarkStart w:id="625" w:name="_Toc118569118"/>
    </w:p>
    <w:p w14:paraId="5A4D0759" w14:textId="77777777" w:rsidR="00E24349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Код и наименование типа документа заполняются согласно справочнику НСИ 1.2.643.5.1.13.13.11.1522 </w:t>
      </w:r>
      <w:r w:rsidRPr="00E24349">
        <w:t>«Виды медицинской документации»</w:t>
      </w:r>
      <w:r w:rsidRPr="000263B8">
        <w:t>.</w:t>
      </w:r>
    </w:p>
    <w:p w14:paraId="581FD698" w14:textId="77777777" w:rsidR="00E85BD7" w:rsidRPr="000263B8" w:rsidRDefault="00872ED0">
      <w:pPr>
        <w:pStyle w:val="3"/>
      </w:pPr>
      <w:bookmarkStart w:id="626" w:name="_Toc120524890"/>
      <w:r w:rsidRPr="000263B8">
        <w:t>Настройки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bookmarkEnd w:id="624"/>
      <w:bookmarkEnd w:id="625"/>
      <w:bookmarkEnd w:id="626"/>
    </w:p>
    <w:p w14:paraId="58786952" w14:textId="77777777" w:rsidR="00E85BD7" w:rsidRPr="000263B8" w:rsidRDefault="00872ED0" w:rsidP="00355B18">
      <w:pPr>
        <w:pStyle w:val="phnormal"/>
      </w:pPr>
      <w:r w:rsidRPr="000263B8">
        <w:t>CDA</w:t>
      </w:r>
      <w:r w:rsidR="0081618C" w:rsidRPr="000263B8">
        <w:t xml:space="preserve"> </w:t>
      </w:r>
      <w:r w:rsidRPr="000263B8">
        <w:t>документ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предназначен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обмена</w:t>
      </w:r>
      <w:r w:rsidR="0081618C" w:rsidRPr="000263B8">
        <w:t xml:space="preserve"> </w:t>
      </w:r>
      <w:r w:rsidRPr="000263B8">
        <w:t>данными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взрослого</w:t>
      </w:r>
      <w:r w:rsidR="0081618C" w:rsidRPr="000263B8">
        <w:t xml:space="preserve"> </w:t>
      </w:r>
      <w:r w:rsidRPr="000263B8">
        <w:t>или</w:t>
      </w:r>
      <w:r w:rsidR="0081618C" w:rsidRPr="000263B8">
        <w:t xml:space="preserve"> </w:t>
      </w:r>
      <w:r w:rsidRPr="000263B8">
        <w:t>ребёнка</w:t>
      </w:r>
      <w:r w:rsidR="0081618C" w:rsidRPr="000263B8">
        <w:t xml:space="preserve"> </w:t>
      </w:r>
      <w:r w:rsidRPr="000263B8">
        <w:t>между</w:t>
      </w:r>
      <w:r w:rsidR="0081618C" w:rsidRPr="000263B8">
        <w:t xml:space="preserve"> </w:t>
      </w:r>
      <w:r w:rsidRPr="000263B8">
        <w:t>медицинскими</w:t>
      </w:r>
      <w:r w:rsidR="0081618C" w:rsidRPr="000263B8">
        <w:t xml:space="preserve"> </w:t>
      </w:r>
      <w:r w:rsidRPr="000263B8">
        <w:t>учреждениями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ВИМИС</w:t>
      </w:r>
      <w:r w:rsidR="0081618C" w:rsidRPr="000263B8">
        <w:t xml:space="preserve"> </w:t>
      </w:r>
      <w:r w:rsidR="007476A7" w:rsidRPr="000263B8">
        <w:t>«Профилактическая медицина»</w:t>
      </w:r>
      <w:r w:rsidRPr="000263B8">
        <w:t>.</w:t>
      </w:r>
      <w:r w:rsidR="0081618C" w:rsidRPr="000263B8">
        <w:t xml:space="preserve"> </w:t>
      </w:r>
      <w:r w:rsidRPr="000263B8">
        <w:t>Документ</w:t>
      </w:r>
      <w:r w:rsidR="0081618C" w:rsidRPr="000263B8">
        <w:t xml:space="preserve"> </w:t>
      </w:r>
      <w:r w:rsidRPr="000263B8">
        <w:t>формируется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оформления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бумажном</w:t>
      </w:r>
      <w:r w:rsidR="0081618C" w:rsidRPr="000263B8">
        <w:t xml:space="preserve"> </w:t>
      </w:r>
      <w:r w:rsidRPr="000263B8">
        <w:t>формате.</w:t>
      </w:r>
    </w:p>
    <w:p w14:paraId="1E6D6268" w14:textId="77777777" w:rsidR="00E85BD7" w:rsidRPr="000263B8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корректного</w:t>
      </w:r>
      <w:r w:rsidR="0081618C" w:rsidRPr="000263B8">
        <w:t xml:space="preserve"> </w:t>
      </w:r>
      <w:r w:rsidRPr="000263B8">
        <w:t>формирования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необходимо</w:t>
      </w:r>
      <w:r w:rsidR="0081618C" w:rsidRPr="000263B8">
        <w:t xml:space="preserve"> </w:t>
      </w:r>
      <w:r w:rsidRPr="000263B8">
        <w:t>выполнить</w:t>
      </w:r>
      <w:r w:rsidR="0081618C" w:rsidRPr="000263B8">
        <w:t xml:space="preserve"> </w:t>
      </w:r>
      <w:r w:rsidRPr="000263B8">
        <w:t>ряд</w:t>
      </w:r>
      <w:r w:rsidR="0081618C" w:rsidRPr="000263B8">
        <w:t xml:space="preserve"> </w:t>
      </w:r>
      <w:r w:rsidRPr="000263B8">
        <w:t>настроек.</w:t>
      </w:r>
    </w:p>
    <w:p w14:paraId="6564EDAC" w14:textId="77777777" w:rsidR="00E85BD7" w:rsidRPr="000263B8" w:rsidRDefault="00872ED0">
      <w:pPr>
        <w:pStyle w:val="4"/>
      </w:pPr>
      <w:bookmarkStart w:id="627" w:name="scroll-bookmark-115"/>
      <w:r w:rsidRPr="000263B8">
        <w:t>Настройка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bookmarkEnd w:id="627"/>
    </w:p>
    <w:p w14:paraId="6BFEBAAB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дополнительном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(код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264C3480" w14:textId="77777777" w:rsidR="00355B18" w:rsidRDefault="00872ED0" w:rsidP="00355B18">
      <w:pPr>
        <w:pStyle w:val="phlistitemizedtitle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5486C813" w14:textId="27B833A2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Словари</w:t>
      </w:r>
      <w:r w:rsidR="00355B18">
        <w:t xml:space="preserve">/ 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дополнительных</w:t>
      </w:r>
      <w:r w:rsidR="0081618C" w:rsidRPr="000263B8">
        <w:t xml:space="preserve"> </w:t>
      </w:r>
      <w:r w:rsidRPr="000263B8">
        <w:t>словарей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_Ref119146038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142</w:t>
      </w:r>
      <w:r w:rsidR="000E2BA0">
        <w:fldChar w:fldCharType="end"/>
      </w:r>
      <w:r w:rsidR="000E2BA0">
        <w:t>)</w:t>
      </w:r>
      <w:r w:rsidRPr="000263B8">
        <w:t>;</w:t>
      </w:r>
    </w:p>
    <w:p w14:paraId="51B655DF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2BBE61BD" wp14:editId="41B84F20">
            <wp:extent cx="6295390" cy="2862022"/>
            <wp:effectExtent l="19050" t="19050" r="10160" b="14605"/>
            <wp:docPr id="100094" name="Рисунок 100094" descr="Форма настройки дополнительных слова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78596" name="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620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09251A" w14:textId="32FB7361" w:rsidR="00E85BD7" w:rsidRPr="000263B8" w:rsidRDefault="00E15409" w:rsidP="00E24349">
      <w:pPr>
        <w:pStyle w:val="phfiguretitle"/>
      </w:pPr>
      <w:bookmarkStart w:id="628" w:name="_Ref11914603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142</w:t>
      </w:r>
      <w:r w:rsidR="00872ED0" w:rsidRPr="000263B8">
        <w:fldChar w:fldCharType="end"/>
      </w:r>
      <w:bookmarkEnd w:id="628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словарей</w:t>
      </w:r>
    </w:p>
    <w:p w14:paraId="08E12F2A" w14:textId="77777777" w:rsidR="00E85BD7" w:rsidRPr="000263B8" w:rsidRDefault="00872ED0" w:rsidP="00355B18">
      <w:pPr>
        <w:pStyle w:val="phlistitemized1"/>
      </w:pPr>
      <w:r w:rsidRPr="000263B8">
        <w:t>найдите</w:t>
      </w:r>
      <w:r w:rsidR="0081618C" w:rsidRPr="000263B8">
        <w:t xml:space="preserve"> </w:t>
      </w:r>
      <w:r w:rsidRPr="000263B8">
        <w:t>словарь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словари:</w:t>
      </w:r>
      <w:r w:rsidR="0081618C" w:rsidRPr="000263B8">
        <w:t xml:space="preserve"> </w:t>
      </w:r>
      <w:r w:rsidRPr="000263B8">
        <w:t>значения</w:t>
      </w:r>
      <w:r w:rsidR="000263B8">
        <w:t>»</w:t>
      </w:r>
      <w:r w:rsidRPr="000263B8">
        <w:t>;</w:t>
      </w:r>
    </w:p>
    <w:p w14:paraId="41DB1422" w14:textId="77777777" w:rsidR="00E85BD7" w:rsidRPr="000263B8" w:rsidRDefault="00872ED0" w:rsidP="00355B18">
      <w:pPr>
        <w:pStyle w:val="phlistitemized1"/>
      </w:pPr>
      <w:r w:rsidRPr="000263B8">
        <w:t>проверьте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:</w:t>
      </w:r>
    </w:p>
    <w:p w14:paraId="0CA026D5" w14:textId="77777777" w:rsidR="00E85BD7" w:rsidRPr="000263B8" w:rsidRDefault="00872ED0" w:rsidP="00355B18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отсутствует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словаре,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котором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таблице;</w:t>
      </w:r>
    </w:p>
    <w:p w14:paraId="76FE81FB" w14:textId="4B676B61" w:rsidR="00E85BD7" w:rsidRPr="000263B8" w:rsidRDefault="00872ED0" w:rsidP="00355B18">
      <w:pPr>
        <w:pStyle w:val="phlistitemized2"/>
      </w:pPr>
      <w:r w:rsidRPr="000263B8">
        <w:t>если</w:t>
      </w:r>
      <w:r w:rsidR="0081618C" w:rsidRPr="000263B8">
        <w:t xml:space="preserve"> 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уже</w:t>
      </w:r>
      <w:r w:rsidR="0081618C" w:rsidRPr="000263B8">
        <w:t xml:space="preserve"> </w:t>
      </w:r>
      <w:r w:rsidRPr="000263B8">
        <w:t>создан,</w:t>
      </w:r>
      <w:r w:rsidR="0081618C" w:rsidRPr="000263B8">
        <w:t xml:space="preserve"> </w:t>
      </w:r>
      <w:r w:rsidRPr="000263B8">
        <w:t>то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Редактировать</w:t>
      </w:r>
      <w:r w:rsidR="000263B8">
        <w:t>»</w:t>
      </w:r>
      <w:r w:rsidR="000E2BA0">
        <w:t xml:space="preserve">. </w:t>
      </w:r>
      <w:r w:rsidR="000E2BA0" w:rsidRPr="000263B8">
        <w:t xml:space="preserve">Откроется окно </w:t>
      </w:r>
      <w:r w:rsidR="000E2BA0">
        <w:t>редактирования</w:t>
      </w:r>
      <w:r w:rsidR="000E2BA0" w:rsidRPr="000263B8">
        <w:t xml:space="preserve"> вида документа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_Ref119145986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143</w:t>
      </w:r>
      <w:r w:rsidR="000E2BA0">
        <w:fldChar w:fldCharType="end"/>
      </w:r>
      <w:r w:rsidR="000E2BA0">
        <w:t>)</w:t>
      </w:r>
      <w:r w:rsidR="000E2BA0" w:rsidRPr="000263B8">
        <w:t>, в котором</w:t>
      </w:r>
      <w:r w:rsidR="0081618C" w:rsidRPr="000263B8">
        <w:t xml:space="preserve"> </w:t>
      </w:r>
      <w:r w:rsidRPr="000263B8">
        <w:t>проверьте</w:t>
      </w:r>
      <w:r w:rsidR="0081618C" w:rsidRPr="000263B8">
        <w:t xml:space="preserve"> </w:t>
      </w:r>
      <w:r w:rsidRPr="000263B8">
        <w:t>параметры</w:t>
      </w:r>
      <w:r w:rsidR="0081618C" w:rsidRPr="000263B8">
        <w:t xml:space="preserve"> </w:t>
      </w:r>
      <w:r w:rsidRPr="000263B8">
        <w:t>вида</w:t>
      </w:r>
      <w:r w:rsidR="0081618C" w:rsidRPr="000263B8">
        <w:t xml:space="preserve"> </w:t>
      </w:r>
      <w:r w:rsidRPr="000263B8">
        <w:t>документа,</w:t>
      </w:r>
      <w:r w:rsidR="0081618C" w:rsidRPr="000263B8">
        <w:t xml:space="preserve"> </w:t>
      </w:r>
      <w:r w:rsidRPr="000263B8">
        <w:t>используя</w:t>
      </w:r>
      <w:r w:rsidR="0081618C" w:rsidRPr="000263B8">
        <w:t xml:space="preserve"> </w:t>
      </w:r>
      <w:r w:rsidRPr="000263B8">
        <w:t>приведенную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таблицу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_Ref119146001 \h </w:instrText>
      </w:r>
      <w:r w:rsidR="000E2BA0">
        <w:fldChar w:fldCharType="separate"/>
      </w:r>
      <w:r w:rsidR="00865695">
        <w:t>Таблица </w:t>
      </w:r>
      <w:r w:rsidR="00865695">
        <w:rPr>
          <w:noProof/>
        </w:rPr>
        <w:t>107</w:t>
      </w:r>
      <w:r w:rsidR="000E2BA0">
        <w:fldChar w:fldCharType="end"/>
      </w:r>
      <w:r w:rsidR="000E2BA0">
        <w:t>)</w:t>
      </w:r>
      <w:r w:rsidRPr="000263B8">
        <w:t>.</w:t>
      </w:r>
    </w:p>
    <w:p w14:paraId="1CCD7AC3" w14:textId="58E62BAA" w:rsidR="00E85BD7" w:rsidRPr="000263B8" w:rsidRDefault="00E15409" w:rsidP="00E24349">
      <w:pPr>
        <w:pStyle w:val="phtabletitle"/>
      </w:pPr>
      <w:bookmarkStart w:id="629" w:name="_Ref119146001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107</w:t>
      </w:r>
      <w:r w:rsidR="00872ED0" w:rsidRPr="000263B8">
        <w:fldChar w:fldCharType="end"/>
      </w:r>
      <w:bookmarkEnd w:id="629"/>
      <w:r w:rsidR="0081618C" w:rsidRPr="000263B8">
        <w:t xml:space="preserve"> </w:t>
      </w:r>
      <w:r w:rsidR="008742D6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вида</w:t>
      </w:r>
      <w:r w:rsidR="0081618C" w:rsidRPr="000263B8">
        <w:t xml:space="preserve"> </w:t>
      </w:r>
      <w:r w:rsidR="00872ED0" w:rsidRPr="000263B8">
        <w:t>документа</w:t>
      </w:r>
      <w:r w:rsidR="0081618C" w:rsidRPr="000263B8">
        <w:t xml:space="preserve"> </w:t>
      </w:r>
      <w:r w:rsidR="00872ED0" w:rsidRPr="000263B8">
        <w:t>для</w:t>
      </w:r>
      <w:r w:rsidR="0081618C" w:rsidRPr="000263B8">
        <w:t xml:space="preserve"> </w:t>
      </w:r>
      <w:r w:rsidR="00872ED0" w:rsidRPr="000263B8">
        <w:t>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26"/>
        <w:gridCol w:w="8862"/>
      </w:tblGrid>
      <w:tr w:rsidR="000263B8" w:rsidRPr="00E24349" w14:paraId="01E4888D" w14:textId="77777777" w:rsidTr="00846EA2">
        <w:trPr>
          <w:tblHeader/>
        </w:trPr>
        <w:tc>
          <w:tcPr>
            <w:tcW w:w="651" w:type="pct"/>
          </w:tcPr>
          <w:p w14:paraId="11EB58FE" w14:textId="77777777" w:rsidR="00E85BD7" w:rsidRPr="00E24349" w:rsidRDefault="00872ED0" w:rsidP="00355B18">
            <w:pPr>
              <w:pStyle w:val="phtablecolcaption"/>
            </w:pPr>
            <w:bookmarkStart w:id="630" w:name="scroll-bookmark-116"/>
            <w:r w:rsidRPr="00E24349">
              <w:t>Поле</w:t>
            </w:r>
            <w:bookmarkEnd w:id="630"/>
          </w:p>
        </w:tc>
        <w:tc>
          <w:tcPr>
            <w:tcW w:w="4349" w:type="pct"/>
          </w:tcPr>
          <w:p w14:paraId="0CC1CD10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02B43B0" w14:textId="77777777" w:rsidTr="00846EA2">
        <w:tc>
          <w:tcPr>
            <w:tcW w:w="651" w:type="pct"/>
          </w:tcPr>
          <w:p w14:paraId="3757435E" w14:textId="77777777" w:rsidR="00E85BD7" w:rsidRPr="00E24349" w:rsidRDefault="00872ED0" w:rsidP="00E24349">
            <w:pPr>
              <w:pStyle w:val="phtablecellleft"/>
            </w:pPr>
            <w:r w:rsidRPr="00E24349">
              <w:t>Значение</w:t>
            </w:r>
          </w:p>
        </w:tc>
        <w:tc>
          <w:tcPr>
            <w:tcW w:w="4349" w:type="pct"/>
          </w:tcPr>
          <w:p w14:paraId="29C04531" w14:textId="77777777" w:rsidR="00E85BD7" w:rsidRPr="00E24349" w:rsidRDefault="00872ED0" w:rsidP="00E24349">
            <w:pPr>
              <w:pStyle w:val="phtablecellleft"/>
            </w:pPr>
            <w:r w:rsidRPr="00E24349">
              <w:t>113</w:t>
            </w:r>
          </w:p>
        </w:tc>
      </w:tr>
      <w:tr w:rsidR="000263B8" w:rsidRPr="00E24349" w14:paraId="7E6E0BA3" w14:textId="77777777" w:rsidTr="00846EA2">
        <w:tc>
          <w:tcPr>
            <w:tcW w:w="651" w:type="pct"/>
          </w:tcPr>
          <w:p w14:paraId="26D09D71" w14:textId="77777777" w:rsidR="00E85BD7" w:rsidRPr="00E24349" w:rsidRDefault="00872ED0" w:rsidP="00E24349">
            <w:pPr>
              <w:pStyle w:val="phtablecellleft"/>
            </w:pPr>
            <w:r w:rsidRPr="00E24349">
              <w:t>Примечание</w:t>
            </w:r>
          </w:p>
        </w:tc>
        <w:tc>
          <w:tcPr>
            <w:tcW w:w="4349" w:type="pct"/>
          </w:tcPr>
          <w:p w14:paraId="2C34BE1C" w14:textId="77777777" w:rsidR="00E85BD7" w:rsidRPr="00E24349" w:rsidRDefault="00872ED0" w:rsidP="00E24349">
            <w:pPr>
              <w:pStyle w:val="phtablecellleft"/>
            </w:pPr>
            <w:r w:rsidRPr="00E24349">
              <w:t>Документ,</w:t>
            </w:r>
            <w:r w:rsidR="0081618C" w:rsidRPr="00E24349">
              <w:t xml:space="preserve"> </w:t>
            </w:r>
            <w:r w:rsidRPr="00E24349">
              <w:t>подтверждающий</w:t>
            </w:r>
            <w:r w:rsidR="0081618C" w:rsidRPr="00E24349">
              <w:t xml:space="preserve"> </w:t>
            </w:r>
            <w:r w:rsidRPr="00E24349">
              <w:t>содержание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форме</w:t>
            </w:r>
            <w:r w:rsidR="0081618C" w:rsidRPr="00E24349">
              <w:t xml:space="preserve"> </w:t>
            </w:r>
            <w:r w:rsidRPr="00E24349">
              <w:t>электронного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</w:tbl>
    <w:p w14:paraId="5EC179C1" w14:textId="77777777" w:rsidR="00E24349" w:rsidRDefault="00E24349" w:rsidP="00E24349">
      <w:pPr>
        <w:pStyle w:val="phnormal"/>
      </w:pPr>
    </w:p>
    <w:p w14:paraId="3F68BF99" w14:textId="77777777" w:rsidR="00E24349" w:rsidRDefault="00E24349" w:rsidP="00E24349">
      <w:pPr>
        <w:pStyle w:val="phnormal"/>
      </w:pPr>
      <w:r w:rsidRPr="000263B8">
        <w:rPr>
          <w:b/>
        </w:rPr>
        <w:t>Примечание –</w:t>
      </w:r>
      <w:r w:rsidRPr="000263B8">
        <w:t xml:space="preserve"> Код и наименование вида документа заполняются согласно справочнику НСИ 1.2.643.5.1.13.13.11.1520 </w:t>
      </w:r>
      <w:r w:rsidRPr="00E24349">
        <w:t>«Регистрируемые электронные медицинские документы»</w:t>
      </w:r>
      <w:r w:rsidRPr="000263B8">
        <w:t>.</w:t>
      </w:r>
    </w:p>
    <w:p w14:paraId="308B2C4C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6C052B2" wp14:editId="2B3148DD">
            <wp:extent cx="5025225" cy="1534836"/>
            <wp:effectExtent l="19050" t="19050" r="23495" b="27305"/>
            <wp:docPr id="100095" name="Рисунок 100095" descr="Окно настройки вида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24339" name="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032699" cy="15371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2F1FAC" w14:textId="5D7032EB" w:rsidR="00E85BD7" w:rsidRPr="000263B8" w:rsidRDefault="00E15409" w:rsidP="00E24349">
      <w:pPr>
        <w:pStyle w:val="phfiguretitle"/>
      </w:pPr>
      <w:bookmarkStart w:id="631" w:name="_Ref119145986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143</w:t>
      </w:r>
      <w:r w:rsidR="00872ED0" w:rsidRPr="000263B8">
        <w:fldChar w:fldCharType="end"/>
      </w:r>
      <w:bookmarkEnd w:id="631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вида</w:t>
      </w:r>
      <w:r w:rsidR="0081618C" w:rsidRPr="000263B8">
        <w:t xml:space="preserve"> </w:t>
      </w:r>
      <w:r w:rsidR="00872ED0" w:rsidRPr="000263B8">
        <w:t>документа</w:t>
      </w:r>
    </w:p>
    <w:p w14:paraId="38DEEEF0" w14:textId="77777777" w:rsidR="00E85BD7" w:rsidRPr="000263B8" w:rsidRDefault="00872ED0">
      <w:pPr>
        <w:pStyle w:val="4"/>
      </w:pPr>
      <w:bookmarkStart w:id="632" w:name="scroll-bookmark-117"/>
      <w:r w:rsidRPr="000263B8">
        <w:t>Настройка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хранения</w:t>
      </w:r>
      <w:r w:rsidR="0081618C" w:rsidRPr="000263B8">
        <w:t xml:space="preserve"> </w:t>
      </w:r>
      <w:r w:rsidRPr="000263B8">
        <w:t>настроек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bookmarkEnd w:id="632"/>
    </w:p>
    <w:p w14:paraId="5B8144C7" w14:textId="77777777" w:rsidR="00355B18" w:rsidRDefault="00872ED0" w:rsidP="00355B18">
      <w:pPr>
        <w:pStyle w:val="phlistitemizedtitle"/>
      </w:pPr>
      <w:r w:rsidRPr="000263B8">
        <w:t>Чтобы</w:t>
      </w:r>
      <w:r w:rsidR="0081618C" w:rsidRPr="000263B8">
        <w:t xml:space="preserve"> </w:t>
      </w:r>
      <w:r w:rsidRPr="000263B8">
        <w:t>создать</w:t>
      </w:r>
      <w:r w:rsidR="0081618C" w:rsidRPr="000263B8">
        <w:t xml:space="preserve"> </w:t>
      </w:r>
      <w:r w:rsidRPr="000263B8">
        <w:t>отчет,</w:t>
      </w:r>
      <w:r w:rsidR="0081618C" w:rsidRPr="000263B8">
        <w:t xml:space="preserve"> </w:t>
      </w:r>
      <w:r w:rsidRPr="000263B8">
        <w:t>содержащий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</w:t>
      </w:r>
      <w:r w:rsidR="00355B18">
        <w:t>:</w:t>
      </w:r>
    </w:p>
    <w:p w14:paraId="09386D19" w14:textId="4A22E060" w:rsidR="00E85BD7" w:rsidRPr="000263B8" w:rsidRDefault="00872ED0" w:rsidP="00355B18">
      <w:pPr>
        <w:pStyle w:val="phlistitemized1"/>
      </w:pPr>
      <w:r w:rsidRPr="000263B8">
        <w:t>выберите</w:t>
      </w:r>
      <w:r w:rsidR="0081618C" w:rsidRPr="000263B8">
        <w:t xml:space="preserve"> </w:t>
      </w:r>
      <w:r w:rsidRPr="000263B8">
        <w:t>пункт</w:t>
      </w:r>
      <w:r w:rsidR="0081618C" w:rsidRPr="000263B8">
        <w:t xml:space="preserve"> </w:t>
      </w:r>
      <w:r w:rsidRPr="000263B8">
        <w:t>главного</w:t>
      </w:r>
      <w:r w:rsidR="0081618C" w:rsidRPr="000263B8">
        <w:t xml:space="preserve"> </w:t>
      </w:r>
      <w:r w:rsidRPr="000263B8">
        <w:t>меню</w:t>
      </w:r>
      <w:r w:rsidR="0081618C" w:rsidRPr="000263B8">
        <w:t xml:space="preserve"> </w:t>
      </w:r>
      <w:r w:rsidR="000263B8">
        <w:t>«</w:t>
      </w:r>
      <w:r w:rsidRPr="000263B8">
        <w:t>Система</w:t>
      </w:r>
      <w:r w:rsidR="00355B18">
        <w:t xml:space="preserve">/ </w:t>
      </w:r>
      <w:r w:rsidRPr="000263B8">
        <w:t>Настройка</w:t>
      </w:r>
      <w:r w:rsidR="0081618C" w:rsidRPr="000263B8">
        <w:t xml:space="preserve"> </w:t>
      </w:r>
      <w:r w:rsidRPr="000263B8">
        <w:t>отчетов</w:t>
      </w:r>
      <w:r w:rsidR="00355B18">
        <w:t xml:space="preserve">/ 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форма</w:t>
      </w:r>
      <w:r w:rsidR="0081618C" w:rsidRPr="000263B8">
        <w:t xml:space="preserve"> </w:t>
      </w:r>
      <w:r w:rsidRPr="000263B8">
        <w:t>настройки</w:t>
      </w:r>
      <w:r w:rsidR="0081618C" w:rsidRPr="000263B8">
        <w:t xml:space="preserve"> </w:t>
      </w:r>
      <w:r w:rsidRPr="000263B8">
        <w:t>пользовательских</w:t>
      </w:r>
      <w:r w:rsidR="0081618C" w:rsidRPr="000263B8">
        <w:t xml:space="preserve"> </w:t>
      </w:r>
      <w:r w:rsidRPr="000263B8">
        <w:t>отчетов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_Ref119145809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144</w:t>
      </w:r>
      <w:r w:rsidR="000E2BA0">
        <w:fldChar w:fldCharType="end"/>
      </w:r>
      <w:r w:rsidR="000E2BA0">
        <w:t>)</w:t>
      </w:r>
      <w:r w:rsidRPr="000263B8">
        <w:t>;</w:t>
      </w:r>
    </w:p>
    <w:p w14:paraId="54BE13A6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1CC503BB" wp14:editId="4D2CCE50">
            <wp:extent cx="6295390" cy="2357274"/>
            <wp:effectExtent l="19050" t="19050" r="10160" b="24130"/>
            <wp:docPr id="100096" name="Рисунок 100096" descr="Форма настройки пользовательских отч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91174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5727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04B0A8" w14:textId="3D9CD632" w:rsidR="00E85BD7" w:rsidRPr="000263B8" w:rsidRDefault="00E15409" w:rsidP="00E24349">
      <w:pPr>
        <w:pStyle w:val="phfiguretitle"/>
      </w:pPr>
      <w:bookmarkStart w:id="633" w:name="_Ref119145809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144</w:t>
      </w:r>
      <w:r w:rsidR="00872ED0" w:rsidRPr="000263B8">
        <w:fldChar w:fldCharType="end"/>
      </w:r>
      <w:bookmarkEnd w:id="633"/>
      <w:r w:rsidR="0081618C" w:rsidRPr="000263B8">
        <w:t xml:space="preserve"> </w:t>
      </w:r>
      <w:r w:rsidR="008742D6">
        <w:t xml:space="preserve">– </w:t>
      </w:r>
      <w:r w:rsidR="00872ED0" w:rsidRPr="000263B8">
        <w:t>Форма</w:t>
      </w:r>
      <w:r w:rsidR="0081618C" w:rsidRPr="000263B8">
        <w:t xml:space="preserve"> </w:t>
      </w:r>
      <w:r w:rsidR="00872ED0" w:rsidRPr="000263B8">
        <w:t>настройки</w:t>
      </w:r>
      <w:r w:rsidR="0081618C" w:rsidRPr="000263B8">
        <w:t xml:space="preserve"> </w:t>
      </w:r>
      <w:r w:rsidR="00872ED0" w:rsidRPr="000263B8">
        <w:t>пользовательских</w:t>
      </w:r>
      <w:r w:rsidR="0081618C" w:rsidRPr="000263B8">
        <w:t xml:space="preserve"> </w:t>
      </w:r>
      <w:r w:rsidR="00872ED0" w:rsidRPr="000263B8">
        <w:t>отчетов</w:t>
      </w:r>
    </w:p>
    <w:p w14:paraId="1DF9DF58" w14:textId="659D7152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к</w:t>
      </w:r>
      <w:r w:rsidR="0081618C" w:rsidRPr="000263B8">
        <w:t xml:space="preserve"> </w:t>
      </w:r>
      <w:r w:rsidRPr="000263B8">
        <w:t>блоку</w:t>
      </w:r>
      <w:r w:rsidR="0081618C" w:rsidRPr="000263B8">
        <w:t xml:space="preserve"> </w:t>
      </w:r>
      <w:r w:rsidR="000263B8">
        <w:t>«</w:t>
      </w:r>
      <w:r w:rsidRPr="000263B8">
        <w:t>Пользовательские</w:t>
      </w:r>
      <w:r w:rsidR="0081618C" w:rsidRPr="000263B8">
        <w:t xml:space="preserve"> </w:t>
      </w:r>
      <w:r w:rsidRPr="000263B8">
        <w:t>отчеты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="005B49CA"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Pr="000263B8">
        <w:t>Добавить</w:t>
      </w:r>
      <w:r w:rsidR="000263B8">
        <w:t>»</w:t>
      </w:r>
      <w:r w:rsidRPr="000263B8">
        <w:t>.</w:t>
      </w:r>
      <w:r w:rsidR="0081618C" w:rsidRPr="000263B8">
        <w:t xml:space="preserve"> </w:t>
      </w:r>
      <w:r w:rsidRPr="000263B8">
        <w:t>Откроется</w:t>
      </w:r>
      <w:r w:rsidR="0081618C" w:rsidRPr="000263B8">
        <w:t xml:space="preserve"> </w:t>
      </w:r>
      <w:r w:rsidRPr="000263B8">
        <w:t>окно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_Ref119145821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145</w:t>
      </w:r>
      <w:r w:rsidR="000E2BA0">
        <w:fldChar w:fldCharType="end"/>
      </w:r>
      <w:r w:rsidR="000E2BA0">
        <w:t>)</w:t>
      </w:r>
      <w:r w:rsidRPr="000263B8">
        <w:t>;</w:t>
      </w:r>
    </w:p>
    <w:p w14:paraId="15FA034B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4AF3A170" wp14:editId="7F851F60">
            <wp:extent cx="4867275" cy="3609975"/>
            <wp:effectExtent l="19050" t="19050" r="28575" b="28575"/>
            <wp:docPr id="100097" name="Рисунок 100097" descr="Окно добавления пользовательского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25473" name="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6099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5D234C" w14:textId="20705EBD" w:rsidR="00E85BD7" w:rsidRPr="000263B8" w:rsidRDefault="00E15409" w:rsidP="00E24349">
      <w:pPr>
        <w:pStyle w:val="phfiguretitle"/>
      </w:pPr>
      <w:bookmarkStart w:id="634" w:name="_Ref11914582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145</w:t>
      </w:r>
      <w:r w:rsidR="00872ED0" w:rsidRPr="000263B8">
        <w:fldChar w:fldCharType="end"/>
      </w:r>
      <w:bookmarkEnd w:id="634"/>
      <w:r w:rsidR="0081618C" w:rsidRPr="000263B8">
        <w:t xml:space="preserve"> </w:t>
      </w:r>
      <w:r w:rsidR="008742D6">
        <w:t xml:space="preserve">– </w:t>
      </w:r>
      <w:r w:rsidR="00872ED0" w:rsidRPr="000263B8">
        <w:t>Окно</w:t>
      </w:r>
      <w:r w:rsidR="0081618C" w:rsidRPr="000263B8">
        <w:t xml:space="preserve"> </w:t>
      </w:r>
      <w:r w:rsidR="00872ED0" w:rsidRPr="000263B8">
        <w:t>добавления</w:t>
      </w:r>
      <w:r w:rsidR="0081618C" w:rsidRPr="000263B8">
        <w:t xml:space="preserve"> </w:t>
      </w:r>
      <w:r w:rsidR="00872ED0" w:rsidRPr="000263B8">
        <w:t>пользовательского</w:t>
      </w:r>
      <w:r w:rsidR="0081618C" w:rsidRPr="000263B8">
        <w:t xml:space="preserve"> </w:t>
      </w:r>
      <w:r w:rsidR="00872ED0" w:rsidRPr="000263B8">
        <w:t>отчета</w:t>
      </w:r>
    </w:p>
    <w:p w14:paraId="171FE64A" w14:textId="717AAD41" w:rsidR="00E85BD7" w:rsidRPr="000263B8" w:rsidRDefault="00872ED0" w:rsidP="00355B18">
      <w:pPr>
        <w:pStyle w:val="phlistitemized1"/>
      </w:pPr>
      <w:r w:rsidRPr="000263B8">
        <w:t>на</w:t>
      </w:r>
      <w:r w:rsidR="0081618C" w:rsidRPr="000263B8">
        <w:t xml:space="preserve"> </w:t>
      </w:r>
      <w:r w:rsidRPr="000263B8">
        <w:t>вкладке</w:t>
      </w:r>
      <w:r w:rsidR="0081618C" w:rsidRPr="000263B8">
        <w:t xml:space="preserve"> </w:t>
      </w:r>
      <w:r w:rsidR="000263B8">
        <w:t>«</w:t>
      </w:r>
      <w:r w:rsidRPr="000263B8">
        <w:t>Основное</w:t>
      </w:r>
      <w:r w:rsidR="000263B8">
        <w:t>»</w:t>
      </w:r>
      <w:r w:rsidR="0081618C" w:rsidRPr="000263B8">
        <w:t xml:space="preserve"> </w:t>
      </w:r>
      <w:r w:rsidRPr="000263B8">
        <w:t>заполните</w:t>
      </w:r>
      <w:r w:rsidR="0081618C" w:rsidRPr="000263B8">
        <w:t xml:space="preserve"> </w:t>
      </w:r>
      <w:r w:rsidRPr="000263B8">
        <w:t>поля</w:t>
      </w:r>
      <w:r w:rsidR="0081618C" w:rsidRPr="000263B8">
        <w:t xml:space="preserve"> </w:t>
      </w:r>
      <w:r w:rsidRPr="000263B8">
        <w:t>согласно</w:t>
      </w:r>
      <w:r w:rsidR="0081618C" w:rsidRPr="000263B8">
        <w:t xml:space="preserve"> </w:t>
      </w:r>
      <w:r w:rsidRPr="000263B8">
        <w:t>таблице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_Ref119145835 \h </w:instrText>
      </w:r>
      <w:r w:rsidR="000E2BA0">
        <w:fldChar w:fldCharType="separate"/>
      </w:r>
      <w:r w:rsidR="00865695">
        <w:t>Таблица </w:t>
      </w:r>
      <w:r w:rsidR="00865695">
        <w:rPr>
          <w:noProof/>
        </w:rPr>
        <w:t>108</w:t>
      </w:r>
      <w:r w:rsidR="000E2BA0">
        <w:fldChar w:fldCharType="end"/>
      </w:r>
      <w:r w:rsidR="000E2BA0">
        <w:t>)</w:t>
      </w:r>
      <w:r w:rsidRPr="000263B8">
        <w:t>;</w:t>
      </w:r>
    </w:p>
    <w:p w14:paraId="3DD269E4" w14:textId="7B443B4D" w:rsidR="00E85BD7" w:rsidRPr="000263B8" w:rsidRDefault="00E15409" w:rsidP="00E24349">
      <w:pPr>
        <w:pStyle w:val="phtabletitle"/>
      </w:pPr>
      <w:bookmarkStart w:id="635" w:name="_Ref119145835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108</w:t>
      </w:r>
      <w:r w:rsidR="00872ED0" w:rsidRPr="000263B8">
        <w:fldChar w:fldCharType="end"/>
      </w:r>
      <w:bookmarkEnd w:id="635"/>
      <w:r w:rsidR="0081618C" w:rsidRPr="000263B8">
        <w:t xml:space="preserve"> </w:t>
      </w:r>
      <w:r w:rsidR="008742D6">
        <w:t xml:space="preserve">– </w:t>
      </w:r>
      <w:r w:rsidR="00872ED0" w:rsidRPr="000263B8">
        <w:t>Значения</w:t>
      </w:r>
      <w:r w:rsidR="0081618C" w:rsidRPr="000263B8">
        <w:t xml:space="preserve"> </w:t>
      </w:r>
      <w:r w:rsidR="00872ED0" w:rsidRPr="000263B8">
        <w:t>основных</w:t>
      </w:r>
      <w:r w:rsidR="0081618C" w:rsidRPr="000263B8">
        <w:t xml:space="preserve"> </w:t>
      </w:r>
      <w:r w:rsidR="00872ED0" w:rsidRPr="000263B8">
        <w:t>параметров</w:t>
      </w:r>
      <w:r w:rsidR="0081618C" w:rsidRPr="000263B8">
        <w:t xml:space="preserve"> </w:t>
      </w:r>
      <w:r w:rsidR="00872ED0" w:rsidRPr="000263B8">
        <w:t>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014"/>
        <w:gridCol w:w="6174"/>
      </w:tblGrid>
      <w:tr w:rsidR="000263B8" w:rsidRPr="00E24349" w14:paraId="07E624D9" w14:textId="77777777" w:rsidTr="00846EA2">
        <w:trPr>
          <w:tblHeader/>
        </w:trPr>
        <w:tc>
          <w:tcPr>
            <w:tcW w:w="1970" w:type="pct"/>
          </w:tcPr>
          <w:p w14:paraId="4C3534D5" w14:textId="77777777" w:rsidR="00E85BD7" w:rsidRPr="00E24349" w:rsidRDefault="00872ED0" w:rsidP="00355B18">
            <w:pPr>
              <w:pStyle w:val="phtablecolcaption"/>
            </w:pPr>
            <w:bookmarkStart w:id="636" w:name="scroll-bookmark-118"/>
            <w:r w:rsidRPr="00E24349">
              <w:t>Поле</w:t>
            </w:r>
            <w:bookmarkEnd w:id="636"/>
          </w:p>
        </w:tc>
        <w:tc>
          <w:tcPr>
            <w:tcW w:w="3030" w:type="pct"/>
          </w:tcPr>
          <w:p w14:paraId="3038A386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55EC0D5F" w14:textId="77777777" w:rsidTr="00846EA2">
        <w:tc>
          <w:tcPr>
            <w:tcW w:w="1970" w:type="pct"/>
          </w:tcPr>
          <w:p w14:paraId="23205227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3030" w:type="pct"/>
          </w:tcPr>
          <w:p w14:paraId="29FC7A49" w14:textId="77777777" w:rsidR="00E85BD7" w:rsidRPr="00E24349" w:rsidRDefault="00872ED0" w:rsidP="00E24349">
            <w:pPr>
              <w:pStyle w:val="phtablecellleft"/>
            </w:pPr>
            <w:r w:rsidRPr="00E24349">
              <w:t>CDA_DEATH_REP_353</w:t>
            </w:r>
          </w:p>
        </w:tc>
      </w:tr>
      <w:tr w:rsidR="000263B8" w:rsidRPr="00E24349" w14:paraId="162700D9" w14:textId="77777777" w:rsidTr="00846EA2">
        <w:tc>
          <w:tcPr>
            <w:tcW w:w="1970" w:type="pct"/>
          </w:tcPr>
          <w:p w14:paraId="5BC9E0F5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3030" w:type="pct"/>
          </w:tcPr>
          <w:p w14:paraId="6AC802F9" w14:textId="77777777" w:rsidR="00E85BD7" w:rsidRPr="00E24349" w:rsidRDefault="00872ED0" w:rsidP="00E24349">
            <w:pPr>
              <w:pStyle w:val="phtablecellleft"/>
            </w:pPr>
            <w:r w:rsidRPr="00E24349">
              <w:t>Хранение</w:t>
            </w:r>
            <w:r w:rsidR="0081618C" w:rsidRPr="00E24349">
              <w:t xml:space="preserve"> </w:t>
            </w:r>
            <w:r w:rsidRPr="00E24349">
              <w:t>настроек</w:t>
            </w:r>
            <w:r w:rsidR="0081618C" w:rsidRPr="00E24349">
              <w:t xml:space="preserve"> </w:t>
            </w:r>
            <w:r w:rsidRPr="00E24349">
              <w:t>подписания</w:t>
            </w:r>
            <w:r w:rsidR="0081618C" w:rsidRPr="00E24349">
              <w:t xml:space="preserve"> </w:t>
            </w:r>
            <w:r w:rsidRPr="00E24349">
              <w:t>для</w:t>
            </w:r>
            <w:r w:rsidR="0081618C" w:rsidRPr="00E24349">
              <w:t xml:space="preserve"> </w:t>
            </w: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Документ,</w:t>
            </w:r>
            <w:r w:rsidR="0081618C" w:rsidRPr="00E24349">
              <w:t xml:space="preserve"> </w:t>
            </w:r>
            <w:r w:rsidRPr="00E24349">
              <w:t>подтверждающий</w:t>
            </w:r>
            <w:r w:rsidR="0081618C" w:rsidRPr="00E24349">
              <w:t xml:space="preserve"> </w:t>
            </w:r>
            <w:r w:rsidRPr="00E24349">
              <w:t>содержание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форме</w:t>
            </w:r>
            <w:r w:rsidR="0081618C" w:rsidRPr="00E24349">
              <w:t xml:space="preserve"> </w:t>
            </w:r>
            <w:r w:rsidRPr="00E24349">
              <w:t>электронного</w:t>
            </w:r>
            <w:r w:rsidR="0081618C" w:rsidRPr="00E24349">
              <w:t xml:space="preserve"> </w:t>
            </w:r>
            <w:r w:rsidRPr="00E24349">
              <w:t>документа</w:t>
            </w:r>
            <w:r w:rsidR="000263B8" w:rsidRPr="00E24349">
              <w:t>»</w:t>
            </w:r>
          </w:p>
        </w:tc>
      </w:tr>
      <w:tr w:rsidR="000263B8" w:rsidRPr="00E24349" w14:paraId="4A826E7D" w14:textId="77777777" w:rsidTr="00846EA2">
        <w:tc>
          <w:tcPr>
            <w:tcW w:w="1970" w:type="pct"/>
          </w:tcPr>
          <w:p w14:paraId="71583801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  <w:r w:rsidR="0081618C" w:rsidRPr="00E24349">
              <w:t xml:space="preserve"> </w:t>
            </w:r>
            <w:r w:rsidRPr="00E24349">
              <w:t>(по</w:t>
            </w:r>
            <w:r w:rsidR="0081618C" w:rsidRPr="00E24349">
              <w:t xml:space="preserve"> </w:t>
            </w:r>
            <w:r w:rsidRPr="00E24349">
              <w:t>виду</w:t>
            </w:r>
            <w:r w:rsidR="0081618C" w:rsidRPr="00E24349">
              <w:t xml:space="preserve"> </w:t>
            </w:r>
            <w:r w:rsidRPr="00E24349">
              <w:t>продукта)</w:t>
            </w:r>
          </w:p>
        </w:tc>
        <w:tc>
          <w:tcPr>
            <w:tcW w:w="3030" w:type="pct"/>
          </w:tcPr>
          <w:p w14:paraId="606980E3" w14:textId="77777777" w:rsidR="00E85BD7" w:rsidRPr="00E24349" w:rsidRDefault="00872ED0" w:rsidP="00E24349">
            <w:pPr>
              <w:pStyle w:val="phtablecellleft"/>
            </w:pPr>
            <w:r w:rsidRPr="00E24349">
              <w:t>WEB-конструктор</w:t>
            </w:r>
          </w:p>
        </w:tc>
      </w:tr>
      <w:tr w:rsidR="000263B8" w:rsidRPr="00E24349" w14:paraId="4F13AEEC" w14:textId="77777777" w:rsidTr="00846EA2">
        <w:tc>
          <w:tcPr>
            <w:tcW w:w="1970" w:type="pct"/>
          </w:tcPr>
          <w:p w14:paraId="08D58C14" w14:textId="77777777" w:rsidR="00E85BD7" w:rsidRPr="00E24349" w:rsidRDefault="00872ED0" w:rsidP="00E24349">
            <w:pPr>
              <w:pStyle w:val="phtablecellleft"/>
            </w:pPr>
            <w:r w:rsidRPr="00E24349">
              <w:t>Тип</w:t>
            </w:r>
          </w:p>
        </w:tc>
        <w:tc>
          <w:tcPr>
            <w:tcW w:w="3030" w:type="pct"/>
          </w:tcPr>
          <w:p w14:paraId="036B8681" w14:textId="77777777" w:rsidR="00E85BD7" w:rsidRPr="00E24349" w:rsidRDefault="00872ED0" w:rsidP="00E24349">
            <w:pPr>
              <w:pStyle w:val="phtablecellleft"/>
            </w:pPr>
            <w:r w:rsidRPr="00E24349">
              <w:t>Пользовательский</w:t>
            </w:r>
          </w:p>
        </w:tc>
      </w:tr>
      <w:tr w:rsidR="000263B8" w:rsidRPr="00E24349" w14:paraId="5F35BF39" w14:textId="77777777" w:rsidTr="00846EA2">
        <w:tc>
          <w:tcPr>
            <w:tcW w:w="1970" w:type="pct"/>
          </w:tcPr>
          <w:p w14:paraId="412A6615" w14:textId="77777777" w:rsidR="00E85BD7" w:rsidRPr="00E24349" w:rsidRDefault="00872ED0" w:rsidP="00E24349">
            <w:pPr>
              <w:pStyle w:val="phtablecellleft"/>
            </w:pPr>
            <w:r w:rsidRPr="00E24349">
              <w:t>Виден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других</w:t>
            </w:r>
            <w:r w:rsidR="0081618C" w:rsidRPr="00E24349">
              <w:t xml:space="preserve"> </w:t>
            </w:r>
            <w:r w:rsidRPr="00E24349">
              <w:t>ЛПУ</w:t>
            </w:r>
          </w:p>
        </w:tc>
        <w:tc>
          <w:tcPr>
            <w:tcW w:w="3030" w:type="pct"/>
          </w:tcPr>
          <w:p w14:paraId="129AFF03" w14:textId="77777777" w:rsidR="00E85BD7" w:rsidRPr="00E24349" w:rsidRDefault="00872ED0" w:rsidP="00E24349">
            <w:pPr>
              <w:pStyle w:val="phtablecellleft"/>
            </w:pPr>
            <w:r w:rsidRPr="00E24349">
              <w:t>Флажок</w:t>
            </w:r>
            <w:r w:rsidR="0081618C" w:rsidRPr="00E24349">
              <w:t xml:space="preserve"> </w:t>
            </w:r>
            <w:r w:rsidRPr="00E24349">
              <w:t>установлен</w:t>
            </w:r>
          </w:p>
        </w:tc>
      </w:tr>
    </w:tbl>
    <w:p w14:paraId="2BF5E332" w14:textId="77777777" w:rsidR="000E2BA0" w:rsidRDefault="000E2BA0" w:rsidP="000E2BA0">
      <w:pPr>
        <w:pStyle w:val="phnormal"/>
      </w:pPr>
    </w:p>
    <w:p w14:paraId="1319C7D0" w14:textId="6FA1B2EC" w:rsidR="00E85BD7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Дополнительные</w:t>
      </w:r>
      <w:r w:rsidR="0081618C" w:rsidRPr="000263B8">
        <w:t xml:space="preserve"> </w:t>
      </w:r>
      <w:r w:rsidRPr="000263B8">
        <w:t>св-ва</w:t>
      </w:r>
      <w:r w:rsidR="000263B8">
        <w:t>»</w:t>
      </w:r>
      <w:r w:rsidR="0081618C" w:rsidRPr="000263B8">
        <w:t xml:space="preserve"> </w:t>
      </w:r>
      <w:r w:rsidR="000E2BA0">
        <w:t>(</w:t>
      </w:r>
      <w:r w:rsidR="000E2BA0">
        <w:fldChar w:fldCharType="begin"/>
      </w:r>
      <w:r w:rsidR="000E2BA0">
        <w:instrText xml:space="preserve"> REF _Ref119145851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146</w:t>
      </w:r>
      <w:r w:rsidR="000E2BA0">
        <w:fldChar w:fldCharType="end"/>
      </w:r>
      <w:r w:rsidR="000E2BA0">
        <w:t xml:space="preserve">) </w:t>
      </w:r>
      <w:r w:rsidRPr="000263B8">
        <w:t>и</w:t>
      </w:r>
      <w:r w:rsidR="0081618C" w:rsidRPr="000263B8">
        <w:t xml:space="preserve"> </w:t>
      </w:r>
      <w:r w:rsidRPr="000263B8">
        <w:t>укажите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поле</w:t>
      </w:r>
      <w:r w:rsidR="0081618C" w:rsidRPr="000263B8">
        <w:t xml:space="preserve"> </w:t>
      </w:r>
      <w:r w:rsidR="000263B8">
        <w:t>«</w:t>
      </w:r>
      <w:r w:rsidRPr="000263B8">
        <w:t>Вид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передачи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РЭМД</w:t>
      </w:r>
      <w:r w:rsidR="000263B8">
        <w:t>»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="000263B8">
        <w:t>«</w:t>
      </w:r>
      <w:r w:rsidRPr="000263B8">
        <w:t>113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).</w:t>
      </w:r>
      <w:r w:rsidR="0081618C" w:rsidRPr="000263B8">
        <w:t xml:space="preserve"> </w:t>
      </w:r>
      <w:r w:rsidRPr="000263B8">
        <w:t>Значение</w:t>
      </w:r>
      <w:r w:rsidR="0081618C" w:rsidRPr="000263B8">
        <w:t xml:space="preserve"> </w:t>
      </w:r>
      <w:r w:rsidRPr="000263B8">
        <w:t>выбирается</w:t>
      </w:r>
      <w:r w:rsidR="0081618C" w:rsidRPr="000263B8">
        <w:t xml:space="preserve"> </w:t>
      </w:r>
      <w:r w:rsidRPr="000263B8">
        <w:t>из</w:t>
      </w:r>
      <w:r w:rsidR="0081618C" w:rsidRPr="000263B8">
        <w:t xml:space="preserve"> </w:t>
      </w:r>
      <w:r w:rsidRPr="000263B8">
        <w:t>дополнительного</w:t>
      </w:r>
      <w:r w:rsidR="0081618C" w:rsidRPr="000263B8">
        <w:t xml:space="preserve"> </w:t>
      </w:r>
      <w:r w:rsidRPr="000263B8">
        <w:t>словаря</w:t>
      </w:r>
      <w:r w:rsidR="0081618C" w:rsidRPr="000263B8">
        <w:t xml:space="preserve"> </w:t>
      </w:r>
      <w:r w:rsidRPr="000263B8">
        <w:t>Системы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кодом</w:t>
      </w:r>
      <w:r w:rsidR="0081618C" w:rsidRPr="000263B8">
        <w:t xml:space="preserve"> </w:t>
      </w:r>
      <w:r w:rsidR="000263B8">
        <w:t>«</w:t>
      </w:r>
      <w:r w:rsidRPr="000263B8">
        <w:t>KIND_REMD</w:t>
      </w:r>
      <w:r w:rsidR="000263B8">
        <w:t>»</w:t>
      </w:r>
      <w:r w:rsidRPr="000263B8">
        <w:t>;</w:t>
      </w:r>
    </w:p>
    <w:p w14:paraId="5F133773" w14:textId="77777777" w:rsidR="000263B8" w:rsidRPr="000263B8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Значение в поле </w:t>
      </w:r>
      <w:r>
        <w:t>«</w:t>
      </w:r>
      <w:r w:rsidRPr="000263B8">
        <w:t>Вид документа для передачи в РЭМД</w:t>
      </w:r>
      <w:r>
        <w:t>»</w:t>
      </w:r>
      <w:r w:rsidRPr="000263B8">
        <w:t xml:space="preserve"> указывается согласно справочнику НСИ 1.2.643.5.1.13.13.11.1520 «Регистрируемые электронные медицинские документы».</w:t>
      </w:r>
    </w:p>
    <w:p w14:paraId="7F431C27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31118FFA" wp14:editId="09CD2518">
            <wp:extent cx="3983603" cy="947320"/>
            <wp:effectExtent l="19050" t="19050" r="17145" b="24765"/>
            <wp:docPr id="100098" name="Рисунок 100098" descr="Настройка дополнительных свойст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85507" name="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010552" cy="95372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9BFB27" w14:textId="6B536925" w:rsidR="00E85BD7" w:rsidRPr="000263B8" w:rsidRDefault="00E15409" w:rsidP="00E24349">
      <w:pPr>
        <w:pStyle w:val="phfiguretitle"/>
      </w:pPr>
      <w:bookmarkStart w:id="637" w:name="_Ref119145851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146</w:t>
      </w:r>
      <w:r w:rsidR="00872ED0" w:rsidRPr="000263B8">
        <w:fldChar w:fldCharType="end"/>
      </w:r>
      <w:bookmarkEnd w:id="637"/>
      <w:r w:rsidR="0081618C" w:rsidRPr="000263B8">
        <w:t xml:space="preserve"> </w:t>
      </w:r>
      <w:r w:rsidR="008742D6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дополнительных</w:t>
      </w:r>
      <w:r w:rsidR="0081618C" w:rsidRPr="000263B8">
        <w:t xml:space="preserve"> </w:t>
      </w:r>
      <w:r w:rsidR="00872ED0" w:rsidRPr="000263B8">
        <w:t>свойств</w:t>
      </w:r>
      <w:r w:rsidR="0081618C" w:rsidRPr="000263B8">
        <w:t xml:space="preserve"> </w:t>
      </w:r>
      <w:r w:rsidR="00872ED0" w:rsidRPr="000263B8">
        <w:t>отчета</w:t>
      </w:r>
    </w:p>
    <w:p w14:paraId="16FEF218" w14:textId="0A2F7DC3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Применить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При</w:t>
      </w:r>
      <w:r w:rsidR="0081618C" w:rsidRPr="000263B8">
        <w:t xml:space="preserve"> </w:t>
      </w:r>
      <w:r w:rsidRPr="000263B8">
        <w:t>этом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окне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отчета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вкладка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подписания</w:t>
      </w:r>
      <w:r w:rsidR="000263B8">
        <w:t>»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_Ref119145868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147</w:t>
      </w:r>
      <w:r w:rsidR="000E2BA0">
        <w:fldChar w:fldCharType="end"/>
      </w:r>
      <w:r w:rsidR="000E2BA0">
        <w:t>)</w:t>
      </w:r>
      <w:r w:rsidRPr="000263B8">
        <w:t>;</w:t>
      </w:r>
    </w:p>
    <w:p w14:paraId="4D9A3DE9" w14:textId="77777777" w:rsidR="00E85BD7" w:rsidRPr="000263B8" w:rsidRDefault="00872ED0" w:rsidP="000263B8">
      <w:pPr>
        <w:pStyle w:val="phfigure"/>
      </w:pPr>
      <w:r w:rsidRPr="000263B8">
        <w:rPr>
          <w:noProof/>
        </w:rPr>
        <w:drawing>
          <wp:inline distT="0" distB="0" distL="0" distR="0" wp14:anchorId="1E14B0D5" wp14:editId="1AD0AE2D">
            <wp:extent cx="5565913" cy="2274532"/>
            <wp:effectExtent l="19050" t="19050" r="15875" b="12065"/>
            <wp:docPr id="100099" name="Рисунок 100099" descr="Настройка подписания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45027" name="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76157" cy="227871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460084" w14:textId="64640A7A" w:rsidR="00E85BD7" w:rsidRPr="000263B8" w:rsidRDefault="00E15409" w:rsidP="00E24349">
      <w:pPr>
        <w:pStyle w:val="phfiguretitle"/>
      </w:pPr>
      <w:bookmarkStart w:id="638" w:name="_Ref119145868"/>
      <w:r>
        <w:t>Рисунок </w:t>
      </w:r>
      <w:r w:rsidR="00872ED0" w:rsidRPr="000263B8">
        <w:fldChar w:fldCharType="begin"/>
      </w:r>
      <w:r w:rsidR="00872ED0" w:rsidRPr="000263B8">
        <w:instrText>SEQ Рисунок \* ARABIC</w:instrText>
      </w:r>
      <w:r w:rsidR="00872ED0" w:rsidRPr="000263B8">
        <w:fldChar w:fldCharType="separate"/>
      </w:r>
      <w:r w:rsidR="00865695">
        <w:rPr>
          <w:noProof/>
        </w:rPr>
        <w:t>147</w:t>
      </w:r>
      <w:r w:rsidR="00872ED0" w:rsidRPr="000263B8">
        <w:fldChar w:fldCharType="end"/>
      </w:r>
      <w:bookmarkEnd w:id="638"/>
      <w:r w:rsidR="0081618C" w:rsidRPr="000263B8">
        <w:t xml:space="preserve"> </w:t>
      </w:r>
      <w:r w:rsidR="008742D6">
        <w:t xml:space="preserve">– </w:t>
      </w:r>
      <w:r w:rsidR="00872ED0" w:rsidRPr="000263B8">
        <w:t>Настройка</w:t>
      </w:r>
      <w:r w:rsidR="0081618C" w:rsidRPr="000263B8">
        <w:t xml:space="preserve"> </w:t>
      </w:r>
      <w:r w:rsidR="00872ED0" w:rsidRPr="000263B8">
        <w:t>подписания</w:t>
      </w:r>
      <w:r w:rsidR="0081618C" w:rsidRPr="000263B8">
        <w:t xml:space="preserve"> </w:t>
      </w:r>
      <w:r w:rsidR="00872ED0" w:rsidRPr="000263B8">
        <w:t>отчета</w:t>
      </w:r>
    </w:p>
    <w:p w14:paraId="658E9EDE" w14:textId="77777777" w:rsidR="00E85BD7" w:rsidRPr="000263B8" w:rsidRDefault="00872ED0" w:rsidP="00355B18">
      <w:pPr>
        <w:pStyle w:val="phlistitemized1"/>
      </w:pPr>
      <w:r w:rsidRPr="000263B8">
        <w:t>перейдите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вкладку</w:t>
      </w:r>
      <w:r w:rsidR="0081618C" w:rsidRPr="000263B8">
        <w:t xml:space="preserve"> </w:t>
      </w:r>
      <w:r w:rsidR="000263B8">
        <w:t>«</w:t>
      </w:r>
      <w:r w:rsidRPr="000263B8">
        <w:t>Настройки</w:t>
      </w:r>
      <w:r w:rsidR="0081618C" w:rsidRPr="000263B8">
        <w:t xml:space="preserve"> </w:t>
      </w:r>
      <w:r w:rsidRPr="000263B8">
        <w:t>подписи</w:t>
      </w:r>
      <w:r w:rsidR="000263B8">
        <w:t>»</w:t>
      </w:r>
      <w:r w:rsidRPr="000263B8">
        <w:t>/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сформируйте</w:t>
      </w:r>
      <w:r w:rsidR="0081618C" w:rsidRPr="000263B8">
        <w:t xml:space="preserve"> </w:t>
      </w:r>
      <w:r w:rsidRPr="000263B8">
        <w:t>список</w:t>
      </w:r>
      <w:r w:rsidR="0081618C" w:rsidRPr="000263B8">
        <w:t xml:space="preserve"> </w:t>
      </w:r>
      <w:r w:rsidRPr="000263B8">
        <w:t>ролей</w:t>
      </w:r>
      <w:r w:rsidR="0081618C" w:rsidRPr="000263B8">
        <w:t xml:space="preserve"> </w:t>
      </w:r>
      <w:r w:rsidRPr="000263B8">
        <w:t>сотрудников,</w:t>
      </w:r>
      <w:r w:rsidR="0081618C" w:rsidRPr="000263B8">
        <w:t xml:space="preserve"> </w:t>
      </w:r>
      <w:r w:rsidRPr="000263B8">
        <w:t>подписывающих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соответствии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приведенной</w:t>
      </w:r>
      <w:r w:rsidR="0081618C" w:rsidRPr="000263B8">
        <w:t xml:space="preserve"> </w:t>
      </w:r>
      <w:r w:rsidRPr="000263B8">
        <w:t>ниже</w:t>
      </w:r>
      <w:r w:rsidR="0081618C" w:rsidRPr="000263B8">
        <w:t xml:space="preserve"> </w:t>
      </w:r>
      <w:r w:rsidRPr="000263B8">
        <w:t>таблицей.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роли</w:t>
      </w:r>
      <w:r w:rsidR="0081618C" w:rsidRPr="000263B8">
        <w:t xml:space="preserve"> </w:t>
      </w:r>
      <w:r w:rsidRPr="000263B8">
        <w:t>сотрудника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следующие</w:t>
      </w:r>
      <w:r w:rsidR="0081618C" w:rsidRPr="000263B8">
        <w:t xml:space="preserve"> </w:t>
      </w:r>
      <w:r w:rsidRPr="000263B8">
        <w:t>действия:</w:t>
      </w:r>
    </w:p>
    <w:p w14:paraId="2B719F77" w14:textId="4155C258" w:rsidR="00E24349" w:rsidRDefault="005B49CA" w:rsidP="00E24349">
      <w:pPr>
        <w:pStyle w:val="phlistitemized1"/>
      </w:pPr>
      <w:r>
        <w:t>выберите пункт контекстного меню</w:t>
      </w:r>
      <w:r w:rsidR="0081618C" w:rsidRPr="000263B8">
        <w:t xml:space="preserve"> </w:t>
      </w:r>
      <w:r w:rsidR="000263B8">
        <w:t>«</w:t>
      </w:r>
      <w:r w:rsidR="00872ED0" w:rsidRPr="000263B8">
        <w:t>Добавить</w:t>
      </w:r>
      <w:r w:rsidR="000263B8">
        <w:t>»</w:t>
      </w:r>
      <w:r w:rsidR="00872ED0" w:rsidRPr="000263B8">
        <w:t>.</w:t>
      </w:r>
      <w:r w:rsidR="0081618C" w:rsidRPr="000263B8">
        <w:t xml:space="preserve"> </w:t>
      </w:r>
      <w:r w:rsidR="00872ED0" w:rsidRPr="000263B8">
        <w:t>Откроется</w:t>
      </w:r>
      <w:r w:rsidR="0081618C" w:rsidRPr="000263B8">
        <w:t xml:space="preserve"> </w:t>
      </w:r>
      <w:r w:rsidR="00872ED0" w:rsidRPr="000263B8">
        <w:t>окно</w:t>
      </w:r>
      <w:r w:rsidR="0081618C" w:rsidRPr="000263B8">
        <w:t xml:space="preserve"> </w:t>
      </w:r>
      <w:r w:rsidR="000263B8">
        <w:t>«</w:t>
      </w:r>
      <w:r w:rsidR="00872ED0" w:rsidRPr="000263B8">
        <w:t>Роли</w:t>
      </w:r>
      <w:r w:rsidR="0081618C" w:rsidRPr="000263B8">
        <w:t xml:space="preserve"> </w:t>
      </w:r>
      <w:r w:rsidR="00872ED0" w:rsidRPr="000263B8">
        <w:t>сотрудников:</w:t>
      </w:r>
      <w:r w:rsidR="0081618C" w:rsidRPr="000263B8">
        <w:t xml:space="preserve"> </w:t>
      </w:r>
      <w:r w:rsidR="00872ED0" w:rsidRPr="000263B8">
        <w:t>добавление</w:t>
      </w:r>
      <w:r w:rsidR="000263B8">
        <w:t>»</w:t>
      </w:r>
      <w:r w:rsidR="000E2BA0">
        <w:t xml:space="preserve"> (</w:t>
      </w:r>
      <w:r w:rsidR="000E2BA0">
        <w:fldChar w:fldCharType="begin"/>
      </w:r>
      <w:r w:rsidR="000E2BA0">
        <w:instrText xml:space="preserve"> REF _Ref119145896 \h </w:instrText>
      </w:r>
      <w:r w:rsidR="000E2BA0">
        <w:fldChar w:fldCharType="separate"/>
      </w:r>
      <w:r w:rsidR="00865695">
        <w:t>Рисунок </w:t>
      </w:r>
      <w:r w:rsidR="00865695">
        <w:rPr>
          <w:noProof/>
        </w:rPr>
        <w:t>148</w:t>
      </w:r>
      <w:r w:rsidR="000E2BA0">
        <w:fldChar w:fldCharType="end"/>
      </w:r>
      <w:r w:rsidR="000E2BA0">
        <w:t>)</w:t>
      </w:r>
      <w:r w:rsidR="00872ED0" w:rsidRPr="000263B8">
        <w:t>;</w:t>
      </w:r>
    </w:p>
    <w:p w14:paraId="40FF5286" w14:textId="77777777" w:rsidR="00E85BD7" w:rsidRPr="000263B8" w:rsidRDefault="00872ED0" w:rsidP="000263B8">
      <w:pPr>
        <w:pStyle w:val="phfigure"/>
      </w:pPr>
      <w:r w:rsidRPr="000263B8">
        <w:rPr>
          <w:noProof/>
        </w:rPr>
        <w:lastRenderedPageBreak/>
        <w:drawing>
          <wp:inline distT="0" distB="0" distL="0" distR="0" wp14:anchorId="52B6C32C" wp14:editId="486A4C1F">
            <wp:extent cx="3450866" cy="2191026"/>
            <wp:effectExtent l="19050" t="19050" r="16510" b="19050"/>
            <wp:docPr id="100100" name="Рисунок 100100" descr="_scroll_external/attachments/image2022-10-21_18-58-52-e722320eae391e9782df7a1304425e4c893ada73e3917299dd8788c2fede4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35369" name="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457405" cy="219517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0DC4A9" w14:textId="27F5B8B8" w:rsidR="006B2933" w:rsidRPr="000263B8" w:rsidRDefault="00E15409" w:rsidP="00E24349">
      <w:pPr>
        <w:pStyle w:val="phfiguretitle"/>
      </w:pPr>
      <w:bookmarkStart w:id="639" w:name="_Ref119145896"/>
      <w:r>
        <w:t>Рисунок </w:t>
      </w:r>
      <w:r w:rsidR="006B2933" w:rsidRPr="000263B8">
        <w:fldChar w:fldCharType="begin"/>
      </w:r>
      <w:r w:rsidR="006B2933" w:rsidRPr="000263B8">
        <w:instrText xml:space="preserve"> SEQ Рисунок \* ARABIC </w:instrText>
      </w:r>
      <w:r w:rsidR="006B2933" w:rsidRPr="000263B8">
        <w:fldChar w:fldCharType="separate"/>
      </w:r>
      <w:r w:rsidR="00865695">
        <w:rPr>
          <w:noProof/>
        </w:rPr>
        <w:t>148</w:t>
      </w:r>
      <w:r w:rsidR="006B2933" w:rsidRPr="000263B8">
        <w:fldChar w:fldCharType="end"/>
      </w:r>
      <w:bookmarkEnd w:id="639"/>
      <w:r w:rsidR="006B2933" w:rsidRPr="000263B8">
        <w:t xml:space="preserve"> </w:t>
      </w:r>
      <w:r w:rsidR="00E24349">
        <w:t xml:space="preserve">– </w:t>
      </w:r>
      <w:r w:rsidR="006B2933" w:rsidRPr="000263B8">
        <w:t xml:space="preserve">Окно </w:t>
      </w:r>
      <w:r w:rsidR="000263B8">
        <w:t>«</w:t>
      </w:r>
      <w:r w:rsidR="006B2933" w:rsidRPr="000263B8">
        <w:t>Роли сотрудников: добавление</w:t>
      </w:r>
      <w:r w:rsidR="000263B8">
        <w:t>»</w:t>
      </w:r>
    </w:p>
    <w:p w14:paraId="113E430A" w14:textId="77777777" w:rsidR="00E85BD7" w:rsidRPr="000263B8" w:rsidRDefault="00872ED0" w:rsidP="000E2BA0">
      <w:pPr>
        <w:pStyle w:val="phlistitemized1"/>
      </w:pPr>
      <w:r w:rsidRPr="000263B8">
        <w:t>укажите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подписания</w:t>
      </w:r>
      <w:r w:rsidR="0081618C" w:rsidRPr="000263B8">
        <w:t xml:space="preserve"> </w:t>
      </w:r>
      <w:r w:rsidRPr="000263B8">
        <w:t>СЭМД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;</w:t>
      </w:r>
    </w:p>
    <w:p w14:paraId="1C9EA097" w14:textId="77777777" w:rsidR="00E85BD7" w:rsidRPr="000263B8" w:rsidRDefault="00872ED0" w:rsidP="000E2BA0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="000263B8">
        <w:t>«</w:t>
      </w:r>
      <w:r w:rsidRPr="000263B8">
        <w:t>Необязательная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подпись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сотрудником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данной</w:t>
      </w:r>
      <w:r w:rsidR="0081618C" w:rsidRPr="000263B8">
        <w:t xml:space="preserve"> </w:t>
      </w:r>
      <w:r w:rsidRPr="000263B8">
        <w:t>ролью</w:t>
      </w:r>
      <w:r w:rsidR="0081618C" w:rsidRPr="000263B8">
        <w:t xml:space="preserve"> </w:t>
      </w:r>
      <w:r w:rsidRPr="000263B8">
        <w:t>не</w:t>
      </w:r>
      <w:r w:rsidR="0081618C" w:rsidRPr="000263B8">
        <w:t xml:space="preserve"> </w:t>
      </w:r>
      <w:r w:rsidRPr="000263B8">
        <w:t>является</w:t>
      </w:r>
      <w:r w:rsidR="0081618C" w:rsidRPr="000263B8">
        <w:t xml:space="preserve"> </w:t>
      </w:r>
      <w:r w:rsidRPr="000263B8">
        <w:t>обязательной;</w:t>
      </w:r>
    </w:p>
    <w:p w14:paraId="0C837F0D" w14:textId="77777777" w:rsidR="00E85BD7" w:rsidRPr="000263B8" w:rsidRDefault="00872ED0" w:rsidP="000E2BA0">
      <w:pPr>
        <w:pStyle w:val="phlistitemized1"/>
      </w:pPr>
      <w:r w:rsidRPr="000263B8">
        <w:t>установите</w:t>
      </w:r>
      <w:r w:rsidR="0081618C" w:rsidRPr="000263B8">
        <w:t xml:space="preserve"> </w:t>
      </w:r>
      <w:r w:rsidRPr="000263B8">
        <w:t>флажок</w:t>
      </w:r>
      <w:r w:rsidR="0081618C" w:rsidRPr="000263B8">
        <w:t xml:space="preserve"> </w:t>
      </w:r>
      <w:r w:rsidR="000263B8">
        <w:t>«</w:t>
      </w:r>
      <w:r w:rsidRPr="000263B8">
        <w:t>Автор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Pr="000263B8">
        <w:t>,</w:t>
      </w:r>
      <w:r w:rsidR="0081618C" w:rsidRPr="000263B8">
        <w:t xml:space="preserve"> </w:t>
      </w:r>
      <w:r w:rsidRPr="000263B8">
        <w:t>если</w:t>
      </w:r>
      <w:r w:rsidR="0081618C" w:rsidRPr="000263B8">
        <w:t xml:space="preserve"> </w:t>
      </w:r>
      <w:r w:rsidRPr="000263B8">
        <w:t>автором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может</w:t>
      </w:r>
      <w:r w:rsidR="0081618C" w:rsidRPr="000263B8">
        <w:t xml:space="preserve"> </w:t>
      </w:r>
      <w:r w:rsidRPr="000263B8">
        <w:t>быть</w:t>
      </w:r>
      <w:r w:rsidR="0081618C" w:rsidRPr="000263B8">
        <w:t xml:space="preserve"> </w:t>
      </w:r>
      <w:r w:rsidRPr="000263B8">
        <w:t>сотрудник</w:t>
      </w:r>
      <w:r w:rsidR="0081618C" w:rsidRPr="000263B8">
        <w:t xml:space="preserve"> </w:t>
      </w:r>
      <w:r w:rsidRPr="000263B8">
        <w:t>с</w:t>
      </w:r>
      <w:r w:rsidR="0081618C" w:rsidRPr="000263B8">
        <w:t xml:space="preserve"> </w:t>
      </w:r>
      <w:r w:rsidRPr="000263B8">
        <w:t>данной</w:t>
      </w:r>
      <w:r w:rsidR="0081618C" w:rsidRPr="000263B8">
        <w:t xml:space="preserve"> </w:t>
      </w:r>
      <w:r w:rsidRPr="000263B8">
        <w:t>ролью;</w:t>
      </w:r>
    </w:p>
    <w:p w14:paraId="2BADC00F" w14:textId="77777777" w:rsidR="00E85BD7" w:rsidRDefault="00872ED0" w:rsidP="000E2BA0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Сохранить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введенных</w:t>
      </w:r>
      <w:r w:rsidR="0081618C" w:rsidRPr="000263B8">
        <w:t xml:space="preserve"> </w:t>
      </w:r>
      <w:r w:rsidRPr="000263B8">
        <w:t>данных.</w:t>
      </w:r>
      <w:r w:rsidR="0081618C" w:rsidRPr="000263B8">
        <w:t xml:space="preserve"> </w:t>
      </w:r>
      <w:r w:rsidRPr="000263B8">
        <w:t>Добавленная</w:t>
      </w:r>
      <w:r w:rsidR="0081618C" w:rsidRPr="000263B8">
        <w:t xml:space="preserve"> </w:t>
      </w:r>
      <w:r w:rsidRPr="000263B8">
        <w:t>роль</w:t>
      </w:r>
      <w:r w:rsidR="0081618C" w:rsidRPr="000263B8">
        <w:t xml:space="preserve"> </w:t>
      </w:r>
      <w:r w:rsidRPr="000263B8">
        <w:t>отобразится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списке</w:t>
      </w:r>
      <w:r w:rsidR="0081618C" w:rsidRPr="000263B8">
        <w:t xml:space="preserve"> </w:t>
      </w:r>
      <w:r w:rsidR="000263B8">
        <w:t>«</w:t>
      </w:r>
      <w:r w:rsidRPr="000263B8">
        <w:t>Роли</w:t>
      </w:r>
      <w:r w:rsidR="0081618C" w:rsidRPr="000263B8">
        <w:t xml:space="preserve"> </w:t>
      </w:r>
      <w:r w:rsidRPr="000263B8">
        <w:t>сотрудников</w:t>
      </w:r>
      <w:r w:rsidR="000263B8">
        <w:t>»</w:t>
      </w:r>
      <w:r w:rsidR="0081618C" w:rsidRPr="000263B8">
        <w:t xml:space="preserve"> </w:t>
      </w:r>
      <w:r w:rsidRPr="000263B8">
        <w:t>окна</w:t>
      </w:r>
      <w:r w:rsidR="0081618C" w:rsidRPr="000263B8">
        <w:t xml:space="preserve"> </w:t>
      </w:r>
      <w:r w:rsidRPr="000263B8">
        <w:t>создания</w:t>
      </w:r>
      <w:r w:rsidR="0081618C" w:rsidRPr="000263B8">
        <w:t xml:space="preserve"> </w:t>
      </w:r>
      <w:r w:rsidRPr="000263B8">
        <w:t>отчет</w:t>
      </w:r>
      <w:r w:rsidR="000E2BA0">
        <w:t>а;</w:t>
      </w:r>
    </w:p>
    <w:p w14:paraId="43ADCAFA" w14:textId="15C8006F" w:rsidR="000E2BA0" w:rsidRPr="000263B8" w:rsidRDefault="000E2BA0" w:rsidP="000E2BA0">
      <w:pPr>
        <w:pStyle w:val="phnormal"/>
      </w:pPr>
      <w:r w:rsidRPr="000263B8">
        <w:t xml:space="preserve">Роли, подписывающие СЭМД </w:t>
      </w:r>
      <w:r>
        <w:t>«</w:t>
      </w:r>
      <w:r w:rsidRPr="000263B8">
        <w:t>Документ, подтверждающий содержание медицинского свидетельства о смерти в форме электронного документа</w:t>
      </w:r>
      <w:r>
        <w:t>», представлены в таблице ниже (</w:t>
      </w:r>
      <w:r>
        <w:fldChar w:fldCharType="begin"/>
      </w:r>
      <w:r>
        <w:instrText xml:space="preserve"> REF _Ref119145934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109</w:t>
      </w:r>
      <w:r>
        <w:fldChar w:fldCharType="end"/>
      </w:r>
      <w:r>
        <w:t>).</w:t>
      </w:r>
    </w:p>
    <w:p w14:paraId="7D50B641" w14:textId="6450C0E9" w:rsidR="00E85BD7" w:rsidRPr="000263B8" w:rsidRDefault="00E15409" w:rsidP="00E24349">
      <w:pPr>
        <w:pStyle w:val="phtabletitle"/>
      </w:pPr>
      <w:bookmarkStart w:id="640" w:name="_Ref119145934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109</w:t>
      </w:r>
      <w:r w:rsidR="00872ED0" w:rsidRPr="000263B8">
        <w:fldChar w:fldCharType="end"/>
      </w:r>
      <w:bookmarkEnd w:id="640"/>
      <w:r w:rsidR="0081618C" w:rsidRPr="000263B8">
        <w:t xml:space="preserve"> </w:t>
      </w:r>
      <w:r w:rsidR="008742D6">
        <w:t xml:space="preserve">– </w:t>
      </w:r>
      <w:r w:rsidR="00872ED0" w:rsidRPr="000263B8">
        <w:t>Роли,</w:t>
      </w:r>
      <w:r w:rsidR="0081618C" w:rsidRPr="000263B8">
        <w:t xml:space="preserve"> </w:t>
      </w:r>
      <w:r w:rsidR="00872ED0" w:rsidRPr="000263B8">
        <w:t>подписывающие</w:t>
      </w:r>
      <w:r w:rsidR="0081618C" w:rsidRPr="000263B8">
        <w:t xml:space="preserve"> </w:t>
      </w:r>
      <w:r w:rsidR="00872ED0" w:rsidRPr="000263B8">
        <w:t>СЭМД</w:t>
      </w:r>
      <w:r w:rsidR="0081618C" w:rsidRPr="000263B8">
        <w:t xml:space="preserve"> </w:t>
      </w:r>
      <w:r w:rsidR="000263B8">
        <w:t>«</w:t>
      </w:r>
      <w:r w:rsidR="00872ED0" w:rsidRPr="000263B8">
        <w:t>Документ,</w:t>
      </w:r>
      <w:r w:rsidR="0081618C" w:rsidRPr="000263B8">
        <w:t xml:space="preserve"> </w:t>
      </w:r>
      <w:r w:rsidR="00872ED0" w:rsidRPr="000263B8">
        <w:t>подтверждающий</w:t>
      </w:r>
      <w:r w:rsidR="0081618C" w:rsidRPr="000263B8">
        <w:t xml:space="preserve"> </w:t>
      </w:r>
      <w:r w:rsidR="00872ED0" w:rsidRPr="000263B8">
        <w:t>содержание</w:t>
      </w:r>
      <w:r w:rsidR="0081618C" w:rsidRPr="000263B8">
        <w:t xml:space="preserve"> </w:t>
      </w:r>
      <w:r w:rsidR="00872ED0" w:rsidRPr="000263B8">
        <w:t>медицинского</w:t>
      </w:r>
      <w:r w:rsidR="0081618C" w:rsidRPr="000263B8">
        <w:t xml:space="preserve"> </w:t>
      </w:r>
      <w:r w:rsidR="00872ED0" w:rsidRPr="000263B8">
        <w:t>свидетельства</w:t>
      </w:r>
      <w:r w:rsidR="0081618C" w:rsidRPr="000263B8">
        <w:t xml:space="preserve"> </w:t>
      </w:r>
      <w:r w:rsidR="00872ED0" w:rsidRPr="000263B8">
        <w:t>о</w:t>
      </w:r>
      <w:r w:rsidR="0081618C" w:rsidRPr="000263B8">
        <w:t xml:space="preserve"> </w:t>
      </w:r>
      <w:r w:rsidR="00872ED0" w:rsidRPr="000263B8">
        <w:t>смерти</w:t>
      </w:r>
      <w:r w:rsidR="0081618C" w:rsidRPr="000263B8">
        <w:t xml:space="preserve"> </w:t>
      </w:r>
      <w:r w:rsidR="00872ED0" w:rsidRPr="000263B8">
        <w:t>в</w:t>
      </w:r>
      <w:r w:rsidR="0081618C" w:rsidRPr="000263B8">
        <w:t xml:space="preserve"> </w:t>
      </w:r>
      <w:r w:rsidR="00872ED0" w:rsidRPr="000263B8">
        <w:t>форме</w:t>
      </w:r>
      <w:r w:rsidR="0081618C" w:rsidRPr="000263B8">
        <w:t xml:space="preserve"> </w:t>
      </w:r>
      <w:r w:rsidR="00872ED0" w:rsidRPr="000263B8">
        <w:t>электронного</w:t>
      </w:r>
      <w:r w:rsidR="0081618C" w:rsidRPr="000263B8">
        <w:t xml:space="preserve"> </w:t>
      </w:r>
      <w:r w:rsidR="00872ED0" w:rsidRPr="000263B8">
        <w:t>документа</w:t>
      </w:r>
      <w:r w:rsidR="000263B8">
        <w:t>»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328"/>
        <w:gridCol w:w="3327"/>
        <w:gridCol w:w="3533"/>
      </w:tblGrid>
      <w:tr w:rsidR="000263B8" w:rsidRPr="00E24349" w14:paraId="036D5F2B" w14:textId="77777777" w:rsidTr="00846EA2">
        <w:trPr>
          <w:tblHeader/>
        </w:trPr>
        <w:tc>
          <w:tcPr>
            <w:tcW w:w="1633" w:type="pct"/>
          </w:tcPr>
          <w:p w14:paraId="1C6CC8DC" w14:textId="77777777" w:rsidR="00E85BD7" w:rsidRPr="00E24349" w:rsidRDefault="00872ED0" w:rsidP="00355B18">
            <w:pPr>
              <w:pStyle w:val="phtablecolcaption"/>
            </w:pPr>
            <w:bookmarkStart w:id="641" w:name="scroll-bookmark-119"/>
            <w:r w:rsidRPr="00E24349">
              <w:t>Роль</w:t>
            </w:r>
            <w:bookmarkEnd w:id="641"/>
          </w:p>
        </w:tc>
        <w:tc>
          <w:tcPr>
            <w:tcW w:w="1633" w:type="pct"/>
          </w:tcPr>
          <w:p w14:paraId="14627378" w14:textId="77777777" w:rsidR="00E85BD7" w:rsidRPr="00E24349" w:rsidRDefault="00872ED0" w:rsidP="00355B18">
            <w:pPr>
              <w:pStyle w:val="phtablecolcaption"/>
            </w:pPr>
            <w:r w:rsidRPr="00E24349">
              <w:t>Обязательная</w:t>
            </w:r>
          </w:p>
        </w:tc>
        <w:tc>
          <w:tcPr>
            <w:tcW w:w="1734" w:type="pct"/>
          </w:tcPr>
          <w:p w14:paraId="1FF48A61" w14:textId="77777777" w:rsidR="00E85BD7" w:rsidRPr="00E24349" w:rsidRDefault="00872ED0" w:rsidP="00355B18">
            <w:pPr>
              <w:pStyle w:val="phtablecolcaption"/>
            </w:pPr>
            <w:r w:rsidRPr="00E24349">
              <w:t>Автор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  <w:tr w:rsidR="000263B8" w:rsidRPr="00E24349" w14:paraId="6FDF4F50" w14:textId="77777777" w:rsidTr="00846EA2">
        <w:tc>
          <w:tcPr>
            <w:tcW w:w="1633" w:type="pct"/>
          </w:tcPr>
          <w:p w14:paraId="15E8A361" w14:textId="77777777" w:rsidR="00E85BD7" w:rsidRPr="00E24349" w:rsidRDefault="00872ED0" w:rsidP="00E24349">
            <w:pPr>
              <w:pStyle w:val="phtablecellleft"/>
            </w:pPr>
            <w:r w:rsidRPr="00E24349">
              <w:t>Врач</w:t>
            </w:r>
          </w:p>
        </w:tc>
        <w:tc>
          <w:tcPr>
            <w:tcW w:w="1633" w:type="pct"/>
          </w:tcPr>
          <w:p w14:paraId="18D080E7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1734" w:type="pct"/>
          </w:tcPr>
          <w:p w14:paraId="11EDEE65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</w:tr>
      <w:tr w:rsidR="000263B8" w:rsidRPr="00E24349" w14:paraId="068A204E" w14:textId="77777777" w:rsidTr="00846EA2">
        <w:tc>
          <w:tcPr>
            <w:tcW w:w="1633" w:type="pct"/>
          </w:tcPr>
          <w:p w14:paraId="64F299DC" w14:textId="77777777" w:rsidR="00E85BD7" w:rsidRPr="00E24349" w:rsidRDefault="00872ED0" w:rsidP="00E24349">
            <w:pPr>
              <w:pStyle w:val="phtablecellleft"/>
            </w:pPr>
            <w:r w:rsidRPr="00E24349">
              <w:t>Главный</w:t>
            </w:r>
            <w:r w:rsidR="0081618C" w:rsidRPr="00E24349">
              <w:t xml:space="preserve"> </w:t>
            </w:r>
            <w:r w:rsidRPr="00E24349">
              <w:t>врач</w:t>
            </w:r>
          </w:p>
        </w:tc>
        <w:tc>
          <w:tcPr>
            <w:tcW w:w="1633" w:type="pct"/>
          </w:tcPr>
          <w:p w14:paraId="4A05790B" w14:textId="77777777" w:rsidR="00E85BD7" w:rsidRPr="00E24349" w:rsidRDefault="00872ED0" w:rsidP="00E24349">
            <w:pPr>
              <w:pStyle w:val="phtablecellleft"/>
            </w:pPr>
            <w:r w:rsidRPr="00E24349">
              <w:t>Да</w:t>
            </w:r>
          </w:p>
        </w:tc>
        <w:tc>
          <w:tcPr>
            <w:tcW w:w="1734" w:type="pct"/>
          </w:tcPr>
          <w:p w14:paraId="4F0178F5" w14:textId="77777777" w:rsidR="00E85BD7" w:rsidRPr="00E24349" w:rsidRDefault="00872ED0" w:rsidP="00E24349">
            <w:pPr>
              <w:pStyle w:val="phtablecellleft"/>
            </w:pPr>
            <w:r w:rsidRPr="00E24349">
              <w:t>Нет</w:t>
            </w:r>
          </w:p>
        </w:tc>
      </w:tr>
    </w:tbl>
    <w:p w14:paraId="7C0606E1" w14:textId="77777777" w:rsidR="000263B8" w:rsidRDefault="000263B8" w:rsidP="000263B8">
      <w:pPr>
        <w:pStyle w:val="phnormal"/>
      </w:pPr>
    </w:p>
    <w:p w14:paraId="0E42EEEF" w14:textId="77777777" w:rsidR="000263B8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Роли сотрудников подписания указываются согласно справочнику НСИ 1.2.643.5.1.13.13.99.2.42 «РЭМД. Правила подписи электронных медицинских документов».</w:t>
      </w:r>
    </w:p>
    <w:p w14:paraId="38D510C7" w14:textId="77777777" w:rsidR="00E85BD7" w:rsidRPr="000263B8" w:rsidRDefault="00872ED0" w:rsidP="00355B18">
      <w:pPr>
        <w:pStyle w:val="phlistitemized1"/>
      </w:pPr>
      <w:r w:rsidRPr="000263B8">
        <w:t>нажмите</w:t>
      </w:r>
      <w:r w:rsidR="0081618C" w:rsidRPr="000263B8">
        <w:t xml:space="preserve"> </w:t>
      </w:r>
      <w:r w:rsidRPr="000263B8">
        <w:t>на</w:t>
      </w:r>
      <w:r w:rsidR="0081618C" w:rsidRPr="000263B8">
        <w:t xml:space="preserve"> </w:t>
      </w:r>
      <w:r w:rsidRPr="000263B8">
        <w:t>кнопку</w:t>
      </w:r>
      <w:r w:rsidR="0081618C" w:rsidRPr="000263B8">
        <w:t xml:space="preserve"> </w:t>
      </w:r>
      <w:r w:rsidR="000263B8">
        <w:t>«</w:t>
      </w:r>
      <w:r w:rsidRPr="000263B8">
        <w:t>Ок</w:t>
      </w:r>
      <w:r w:rsidR="000263B8">
        <w:t>»</w:t>
      </w:r>
      <w:r w:rsidR="0081618C" w:rsidRPr="000263B8">
        <w:t xml:space="preserve"> </w:t>
      </w:r>
      <w:r w:rsidRPr="000263B8">
        <w:t>для</w:t>
      </w:r>
      <w:r w:rsidR="0081618C" w:rsidRPr="000263B8">
        <w:t xml:space="preserve"> </w:t>
      </w:r>
      <w:r w:rsidRPr="000263B8">
        <w:t>сохранения</w:t>
      </w:r>
      <w:r w:rsidR="0081618C" w:rsidRPr="000263B8">
        <w:t xml:space="preserve"> </w:t>
      </w:r>
      <w:r w:rsidRPr="000263B8">
        <w:t>отчета.</w:t>
      </w:r>
    </w:p>
    <w:p w14:paraId="60F186D8" w14:textId="77777777" w:rsidR="00E85BD7" w:rsidRPr="000263B8" w:rsidRDefault="00872ED0">
      <w:pPr>
        <w:pStyle w:val="4"/>
      </w:pPr>
      <w:bookmarkStart w:id="642" w:name="scroll-bookmark-120"/>
      <w:r w:rsidRPr="000263B8">
        <w:t>Настройка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bookmarkEnd w:id="642"/>
    </w:p>
    <w:p w14:paraId="2CCF0388" w14:textId="77777777" w:rsidR="00E85BD7" w:rsidRPr="000263B8" w:rsidRDefault="00872ED0" w:rsidP="00355B18">
      <w:pPr>
        <w:pStyle w:val="phnormal"/>
      </w:pPr>
      <w:r w:rsidRPr="000263B8">
        <w:t>Необходимо</w:t>
      </w:r>
      <w:r w:rsidR="0081618C" w:rsidRPr="000263B8">
        <w:t xml:space="preserve"> </w:t>
      </w:r>
      <w:r w:rsidRPr="000263B8">
        <w:t>проверить</w:t>
      </w:r>
      <w:r w:rsidR="0081618C" w:rsidRPr="000263B8">
        <w:t xml:space="preserve"> </w:t>
      </w:r>
      <w:r w:rsidRPr="000263B8">
        <w:t>наличие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="000263B8">
        <w:t>«</w:t>
      </w:r>
      <w:r w:rsidRPr="000263B8">
        <w:t>Документ,</w:t>
      </w:r>
      <w:r w:rsidR="0081618C" w:rsidRPr="000263B8">
        <w:t xml:space="preserve"> </w:t>
      </w:r>
      <w:r w:rsidRPr="000263B8">
        <w:t>подтверждающий</w:t>
      </w:r>
      <w:r w:rsidR="0081618C" w:rsidRPr="000263B8">
        <w:t xml:space="preserve"> </w:t>
      </w:r>
      <w:r w:rsidRPr="000263B8">
        <w:t>содержание</w:t>
      </w:r>
      <w:r w:rsidR="0081618C" w:rsidRPr="000263B8">
        <w:t xml:space="preserve"> </w:t>
      </w:r>
      <w:r w:rsidRPr="000263B8">
        <w:t>медицинского</w:t>
      </w:r>
      <w:r w:rsidR="0081618C" w:rsidRPr="000263B8">
        <w:t xml:space="preserve"> </w:t>
      </w:r>
      <w:r w:rsidRPr="000263B8">
        <w:t>свидетельства</w:t>
      </w:r>
      <w:r w:rsidR="0081618C" w:rsidRPr="000263B8">
        <w:t xml:space="preserve"> </w:t>
      </w:r>
      <w:r w:rsidRPr="000263B8">
        <w:t>о</w:t>
      </w:r>
      <w:r w:rsidR="0081618C" w:rsidRPr="000263B8">
        <w:t xml:space="preserve"> </w:t>
      </w:r>
      <w:r w:rsidRPr="000263B8">
        <w:t>смерти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форме</w:t>
      </w:r>
      <w:r w:rsidR="0081618C" w:rsidRPr="000263B8">
        <w:t xml:space="preserve"> </w:t>
      </w:r>
      <w:r w:rsidRPr="000263B8">
        <w:t>электронного</w:t>
      </w:r>
      <w:r w:rsidR="0081618C" w:rsidRPr="000263B8">
        <w:t xml:space="preserve"> </w:t>
      </w:r>
      <w:r w:rsidRPr="000263B8">
        <w:t>документа</w:t>
      </w:r>
      <w:r w:rsidR="000263B8">
        <w:t>»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системном</w:t>
      </w:r>
      <w:r w:rsidR="0081618C" w:rsidRPr="000263B8">
        <w:t xml:space="preserve"> </w:t>
      </w:r>
      <w:r w:rsidRPr="000263B8">
        <w:t>словаре</w:t>
      </w:r>
      <w:r w:rsidR="0081618C" w:rsidRPr="000263B8">
        <w:t xml:space="preserve"> </w:t>
      </w:r>
      <w:r w:rsidR="000263B8">
        <w:lastRenderedPageBreak/>
        <w:t>«</w:t>
      </w:r>
      <w:r w:rsidRPr="000263B8">
        <w:t>Типы</w:t>
      </w:r>
      <w:r w:rsidR="0081618C" w:rsidRPr="000263B8">
        <w:t xml:space="preserve"> </w:t>
      </w:r>
      <w:r w:rsidRPr="000263B8">
        <w:t>подписываемых</w:t>
      </w:r>
      <w:r w:rsidR="0081618C" w:rsidRPr="000263B8">
        <w:t xml:space="preserve"> </w:t>
      </w:r>
      <w:r w:rsidRPr="000263B8">
        <w:t>документов</w:t>
      </w:r>
      <w:r w:rsidR="000263B8">
        <w:t>»</w:t>
      </w:r>
      <w:r w:rsidR="0081618C" w:rsidRPr="000263B8">
        <w:t xml:space="preserve"> </w:t>
      </w:r>
      <w:r w:rsidRPr="000263B8">
        <w:t>(</w:t>
      </w:r>
      <w:r w:rsidR="000263B8">
        <w:t>«</w:t>
      </w:r>
      <w:r w:rsidRPr="000263B8">
        <w:t>EHR_TYPES</w:t>
      </w:r>
      <w:r w:rsidR="000263B8">
        <w:t>»</w:t>
      </w:r>
      <w:r w:rsidRPr="000263B8">
        <w:t>)</w:t>
      </w:r>
      <w:r w:rsidR="0081618C" w:rsidRPr="000263B8">
        <w:t xml:space="preserve"> </w:t>
      </w:r>
      <w:r w:rsidRPr="000263B8">
        <w:t>и,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случае</w:t>
      </w:r>
      <w:r w:rsidR="0081618C" w:rsidRPr="000263B8">
        <w:t xml:space="preserve"> </w:t>
      </w:r>
      <w:r w:rsidRPr="000263B8">
        <w:t>отсутствия,</w:t>
      </w:r>
      <w:r w:rsidR="0081618C" w:rsidRPr="000263B8">
        <w:t xml:space="preserve"> </w:t>
      </w:r>
      <w:r w:rsidRPr="000263B8">
        <w:t>добавить</w:t>
      </w:r>
      <w:r w:rsidR="0081618C" w:rsidRPr="000263B8">
        <w:t xml:space="preserve"> </w:t>
      </w:r>
      <w:r w:rsidRPr="000263B8">
        <w:t>его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Pr="000263B8">
        <w:t>словарь.</w:t>
      </w:r>
    </w:p>
    <w:p w14:paraId="1CC743F0" w14:textId="5C4F4002" w:rsidR="00E85BD7" w:rsidRDefault="00872ED0" w:rsidP="00355B18">
      <w:pPr>
        <w:pStyle w:val="phnormal"/>
      </w:pPr>
      <w:r w:rsidRPr="000263B8">
        <w:t>Для</w:t>
      </w:r>
      <w:r w:rsidR="0081618C" w:rsidRPr="000263B8">
        <w:t xml:space="preserve"> </w:t>
      </w:r>
      <w:r w:rsidRPr="000263B8">
        <w:t>проверки</w:t>
      </w:r>
      <w:r w:rsidR="0081618C" w:rsidRPr="000263B8">
        <w:t xml:space="preserve"> </w:t>
      </w:r>
      <w:r w:rsidRPr="000263B8">
        <w:t>и</w:t>
      </w:r>
      <w:r w:rsidR="0081618C" w:rsidRPr="000263B8">
        <w:t xml:space="preserve"> </w:t>
      </w:r>
      <w:r w:rsidRPr="000263B8">
        <w:t>добавления</w:t>
      </w:r>
      <w:r w:rsidR="0081618C" w:rsidRPr="000263B8">
        <w:t xml:space="preserve"> </w:t>
      </w:r>
      <w:r w:rsidRPr="000263B8">
        <w:t>типа</w:t>
      </w:r>
      <w:r w:rsidR="0081618C" w:rsidRPr="000263B8">
        <w:t xml:space="preserve"> </w:t>
      </w:r>
      <w:r w:rsidRPr="000263B8">
        <w:t>подписываемого</w:t>
      </w:r>
      <w:r w:rsidR="0081618C" w:rsidRPr="000263B8">
        <w:t xml:space="preserve"> </w:t>
      </w:r>
      <w:r w:rsidRPr="000263B8">
        <w:t>документа</w:t>
      </w:r>
      <w:r w:rsidR="0081618C" w:rsidRPr="000263B8">
        <w:t xml:space="preserve"> </w:t>
      </w:r>
      <w:r w:rsidRPr="000263B8">
        <w:t>выполните</w:t>
      </w:r>
      <w:r w:rsidR="0081618C" w:rsidRPr="000263B8">
        <w:t xml:space="preserve"> </w:t>
      </w:r>
      <w:r w:rsidRPr="000263B8">
        <w:t>действия,</w:t>
      </w:r>
      <w:r w:rsidR="0081618C" w:rsidRPr="000263B8">
        <w:t xml:space="preserve"> </w:t>
      </w:r>
      <w:r w:rsidRPr="000263B8">
        <w:t>описанные</w:t>
      </w:r>
      <w:r w:rsidR="0081618C" w:rsidRPr="000263B8">
        <w:t xml:space="preserve"> </w:t>
      </w:r>
      <w:r w:rsidRPr="000263B8">
        <w:t>в</w:t>
      </w:r>
      <w:r w:rsidR="0081618C" w:rsidRPr="000263B8">
        <w:t xml:space="preserve"> </w:t>
      </w:r>
      <w:r w:rsidR="006B2933" w:rsidRPr="000263B8">
        <w:t xml:space="preserve">п. </w:t>
      </w:r>
      <w:r w:rsidR="006B2933" w:rsidRPr="000263B8">
        <w:fldChar w:fldCharType="begin"/>
      </w:r>
      <w:r w:rsidR="006B2933" w:rsidRPr="000263B8">
        <w:instrText xml:space="preserve"> REF scroll-bookmark-49 \r \h </w:instrText>
      </w:r>
      <w:r w:rsidR="006B2933" w:rsidRPr="000263B8">
        <w:fldChar w:fldCharType="separate"/>
      </w:r>
      <w:r w:rsidR="00865695">
        <w:t>11</w:t>
      </w:r>
      <w:r w:rsidR="006B2933" w:rsidRPr="000263B8">
        <w:fldChar w:fldCharType="end"/>
      </w:r>
      <w:r w:rsidRPr="000263B8">
        <w:t>.</w:t>
      </w:r>
    </w:p>
    <w:p w14:paraId="23860543" w14:textId="77495172" w:rsidR="00A76A2A" w:rsidRPr="000263B8" w:rsidRDefault="00A76A2A" w:rsidP="00355B18">
      <w:pPr>
        <w:pStyle w:val="phnormal"/>
      </w:pPr>
      <w:r w:rsidRPr="000263B8">
        <w:t>Параметры типа подписываемого документа</w:t>
      </w:r>
      <w:r>
        <w:t xml:space="preserve"> представлены в таблице ниже (</w:t>
      </w:r>
      <w:r>
        <w:fldChar w:fldCharType="begin"/>
      </w:r>
      <w:r>
        <w:instrText xml:space="preserve"> REF _Ref119079250 \h </w:instrText>
      </w:r>
      <w:r>
        <w:fldChar w:fldCharType="separate"/>
      </w:r>
      <w:r w:rsidR="00865695">
        <w:t>Таблица </w:t>
      </w:r>
      <w:r w:rsidR="00865695">
        <w:rPr>
          <w:noProof/>
        </w:rPr>
        <w:t>110</w:t>
      </w:r>
      <w:r>
        <w:fldChar w:fldCharType="end"/>
      </w:r>
      <w:r>
        <w:t>).</w:t>
      </w:r>
    </w:p>
    <w:p w14:paraId="6784A238" w14:textId="25E776B4" w:rsidR="00E85BD7" w:rsidRPr="000263B8" w:rsidRDefault="00E15409" w:rsidP="00E24349">
      <w:pPr>
        <w:pStyle w:val="phtabletitle"/>
      </w:pPr>
      <w:bookmarkStart w:id="643" w:name="_Ref119079250"/>
      <w:r>
        <w:t>Таблица </w:t>
      </w:r>
      <w:r w:rsidR="00872ED0" w:rsidRPr="000263B8">
        <w:fldChar w:fldCharType="begin"/>
      </w:r>
      <w:r w:rsidR="00872ED0" w:rsidRPr="000263B8">
        <w:instrText>SEQ Таблица \* ARABIC</w:instrText>
      </w:r>
      <w:r w:rsidR="00872ED0" w:rsidRPr="000263B8">
        <w:fldChar w:fldCharType="separate"/>
      </w:r>
      <w:r w:rsidR="00865695">
        <w:rPr>
          <w:noProof/>
        </w:rPr>
        <w:t>110</w:t>
      </w:r>
      <w:r w:rsidR="00872ED0" w:rsidRPr="000263B8">
        <w:fldChar w:fldCharType="end"/>
      </w:r>
      <w:bookmarkEnd w:id="643"/>
      <w:r w:rsidR="0081618C" w:rsidRPr="000263B8">
        <w:t xml:space="preserve"> </w:t>
      </w:r>
      <w:r w:rsidR="008742D6">
        <w:t xml:space="preserve">– </w:t>
      </w:r>
      <w:r w:rsidR="00872ED0" w:rsidRPr="000263B8">
        <w:t>Параметры</w:t>
      </w:r>
      <w:r w:rsidR="0081618C" w:rsidRPr="000263B8">
        <w:t xml:space="preserve"> </w:t>
      </w:r>
      <w:r w:rsidR="00872ED0" w:rsidRPr="000263B8">
        <w:t>типа</w:t>
      </w:r>
      <w:r w:rsidR="0081618C" w:rsidRPr="000263B8">
        <w:t xml:space="preserve"> </w:t>
      </w:r>
      <w:r w:rsidR="00872ED0" w:rsidRPr="000263B8">
        <w:t>подписываемого</w:t>
      </w:r>
      <w:r w:rsidR="0081618C" w:rsidRPr="000263B8">
        <w:t xml:space="preserve"> </w:t>
      </w:r>
      <w:r w:rsidR="00872ED0" w:rsidRPr="000263B8">
        <w:t>документа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875"/>
        <w:gridCol w:w="8313"/>
      </w:tblGrid>
      <w:tr w:rsidR="000263B8" w:rsidRPr="00E24349" w14:paraId="43CF7233" w14:textId="77777777" w:rsidTr="00846EA2">
        <w:trPr>
          <w:tblHeader/>
        </w:trPr>
        <w:tc>
          <w:tcPr>
            <w:tcW w:w="920" w:type="pct"/>
          </w:tcPr>
          <w:p w14:paraId="6650381A" w14:textId="77777777" w:rsidR="00E85BD7" w:rsidRPr="00E24349" w:rsidRDefault="00872ED0" w:rsidP="00355B18">
            <w:pPr>
              <w:pStyle w:val="phtablecolcaption"/>
            </w:pPr>
            <w:bookmarkStart w:id="644" w:name="scroll-bookmark-121"/>
            <w:r w:rsidRPr="00E24349">
              <w:t>Поле</w:t>
            </w:r>
            <w:bookmarkEnd w:id="644"/>
          </w:p>
        </w:tc>
        <w:tc>
          <w:tcPr>
            <w:tcW w:w="4080" w:type="pct"/>
          </w:tcPr>
          <w:p w14:paraId="2E851DA8" w14:textId="77777777" w:rsidR="00E85BD7" w:rsidRPr="00E24349" w:rsidRDefault="00872ED0" w:rsidP="00355B18">
            <w:pPr>
              <w:pStyle w:val="phtablecolcaption"/>
            </w:pPr>
            <w:r w:rsidRPr="00E24349">
              <w:t>Значение</w:t>
            </w:r>
          </w:p>
        </w:tc>
      </w:tr>
      <w:tr w:rsidR="000263B8" w:rsidRPr="00E24349" w14:paraId="406232A9" w14:textId="77777777" w:rsidTr="00846EA2">
        <w:tc>
          <w:tcPr>
            <w:tcW w:w="920" w:type="pct"/>
          </w:tcPr>
          <w:p w14:paraId="085CE2E6" w14:textId="77777777" w:rsidR="00E85BD7" w:rsidRPr="00E24349" w:rsidRDefault="00872ED0" w:rsidP="00E24349">
            <w:pPr>
              <w:pStyle w:val="phtablecellleft"/>
            </w:pPr>
            <w:r w:rsidRPr="00E24349">
              <w:t>ID</w:t>
            </w:r>
          </w:p>
        </w:tc>
        <w:tc>
          <w:tcPr>
            <w:tcW w:w="4080" w:type="pct"/>
          </w:tcPr>
          <w:p w14:paraId="6E795942" w14:textId="77777777" w:rsidR="00E85BD7" w:rsidRPr="00E24349" w:rsidRDefault="00872ED0" w:rsidP="00E24349">
            <w:pPr>
              <w:pStyle w:val="phtablecellleft"/>
            </w:pPr>
            <w:r w:rsidRPr="00E24349">
              <w:t>353</w:t>
            </w:r>
          </w:p>
        </w:tc>
      </w:tr>
      <w:tr w:rsidR="000263B8" w:rsidRPr="00E24349" w14:paraId="7EBF07DB" w14:textId="77777777" w:rsidTr="00846EA2">
        <w:tc>
          <w:tcPr>
            <w:tcW w:w="920" w:type="pct"/>
          </w:tcPr>
          <w:p w14:paraId="123E56A3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</w:p>
        </w:tc>
        <w:tc>
          <w:tcPr>
            <w:tcW w:w="4080" w:type="pct"/>
          </w:tcPr>
          <w:p w14:paraId="7C8E6B80" w14:textId="77777777" w:rsidR="00E85BD7" w:rsidRPr="00E24349" w:rsidRDefault="00872ED0" w:rsidP="00E24349">
            <w:pPr>
              <w:pStyle w:val="phtablecellleft"/>
            </w:pPr>
            <w:r w:rsidRPr="00E24349">
              <w:t>353</w:t>
            </w:r>
          </w:p>
        </w:tc>
      </w:tr>
      <w:tr w:rsidR="000263B8" w:rsidRPr="00E24349" w14:paraId="3B01FA10" w14:textId="77777777" w:rsidTr="00846EA2">
        <w:tc>
          <w:tcPr>
            <w:tcW w:w="920" w:type="pct"/>
          </w:tcPr>
          <w:p w14:paraId="019D4E3B" w14:textId="77777777" w:rsidR="00E85BD7" w:rsidRPr="00E24349" w:rsidRDefault="00872ED0" w:rsidP="00E24349">
            <w:pPr>
              <w:pStyle w:val="phtablecellleft"/>
            </w:pPr>
            <w:r w:rsidRPr="00E24349">
              <w:t>Наименование</w:t>
            </w:r>
          </w:p>
        </w:tc>
        <w:tc>
          <w:tcPr>
            <w:tcW w:w="4080" w:type="pct"/>
          </w:tcPr>
          <w:p w14:paraId="0ACECFAE" w14:textId="77777777" w:rsidR="00E85BD7" w:rsidRPr="00E24349" w:rsidRDefault="00872ED0" w:rsidP="00E24349">
            <w:pPr>
              <w:pStyle w:val="phtablecellleft"/>
            </w:pPr>
            <w:r w:rsidRPr="00E24349">
              <w:t>Документ,</w:t>
            </w:r>
            <w:r w:rsidR="0081618C" w:rsidRPr="00E24349">
              <w:t xml:space="preserve"> </w:t>
            </w:r>
            <w:r w:rsidRPr="00E24349">
              <w:t>подтверждающий</w:t>
            </w:r>
            <w:r w:rsidR="0081618C" w:rsidRPr="00E24349">
              <w:t xml:space="preserve"> </w:t>
            </w:r>
            <w:r w:rsidRPr="00E24349">
              <w:t>содержание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форме</w:t>
            </w:r>
            <w:r w:rsidR="0081618C" w:rsidRPr="00E24349">
              <w:t xml:space="preserve"> </w:t>
            </w:r>
            <w:r w:rsidRPr="00E24349">
              <w:t>электронного</w:t>
            </w:r>
            <w:r w:rsidR="0081618C" w:rsidRPr="00E24349">
              <w:t xml:space="preserve"> </w:t>
            </w:r>
            <w:r w:rsidRPr="00E24349">
              <w:t>документа</w:t>
            </w:r>
          </w:p>
        </w:tc>
      </w:tr>
      <w:tr w:rsidR="000263B8" w:rsidRPr="00E24349" w14:paraId="44101B34" w14:textId="77777777" w:rsidTr="00846EA2">
        <w:tc>
          <w:tcPr>
            <w:tcW w:w="920" w:type="pct"/>
          </w:tcPr>
          <w:p w14:paraId="55E31177" w14:textId="77777777" w:rsidR="00E85BD7" w:rsidRPr="00E24349" w:rsidRDefault="00872ED0" w:rsidP="00E24349">
            <w:pPr>
              <w:pStyle w:val="phtablecellleft"/>
            </w:pPr>
            <w:r w:rsidRPr="00E24349">
              <w:t>Описание</w:t>
            </w:r>
          </w:p>
        </w:tc>
        <w:tc>
          <w:tcPr>
            <w:tcW w:w="4080" w:type="pct"/>
          </w:tcPr>
          <w:p w14:paraId="0321D5B4" w14:textId="77777777" w:rsidR="00E85BD7" w:rsidRPr="00E24349" w:rsidRDefault="00872ED0" w:rsidP="00E24349">
            <w:pPr>
              <w:pStyle w:val="phtablecellleft"/>
            </w:pPr>
            <w:r w:rsidRPr="00E24349">
              <w:t>СЭМД</w:t>
            </w:r>
            <w:r w:rsidR="0081618C" w:rsidRPr="00E24349">
              <w:t xml:space="preserve"> </w:t>
            </w:r>
            <w:r w:rsidR="000263B8" w:rsidRPr="00E24349">
              <w:t>«</w:t>
            </w:r>
            <w:r w:rsidRPr="00E24349">
              <w:t>Документ,</w:t>
            </w:r>
            <w:r w:rsidR="0081618C" w:rsidRPr="00E24349">
              <w:t xml:space="preserve"> </w:t>
            </w:r>
            <w:r w:rsidRPr="00E24349">
              <w:t>подтверждающий</w:t>
            </w:r>
            <w:r w:rsidR="0081618C" w:rsidRPr="00E24349">
              <w:t xml:space="preserve"> </w:t>
            </w:r>
            <w:r w:rsidRPr="00E24349">
              <w:t>содержание</w:t>
            </w:r>
            <w:r w:rsidR="0081618C" w:rsidRPr="00E24349">
              <w:t xml:space="preserve"> </w:t>
            </w:r>
            <w:r w:rsidRPr="00E24349">
              <w:t>медицинского</w:t>
            </w:r>
            <w:r w:rsidR="0081618C" w:rsidRPr="00E24349">
              <w:t xml:space="preserve"> </w:t>
            </w:r>
            <w:r w:rsidRPr="00E24349">
              <w:t>свидетельства</w:t>
            </w:r>
            <w:r w:rsidR="0081618C" w:rsidRPr="00E24349">
              <w:t xml:space="preserve"> </w:t>
            </w:r>
            <w:r w:rsidRPr="00E24349">
              <w:t>о</w:t>
            </w:r>
            <w:r w:rsidR="0081618C" w:rsidRPr="00E24349">
              <w:t xml:space="preserve"> </w:t>
            </w:r>
            <w:r w:rsidRPr="00E24349">
              <w:t>смерти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форме</w:t>
            </w:r>
            <w:r w:rsidR="0081618C" w:rsidRPr="00E24349">
              <w:t xml:space="preserve"> </w:t>
            </w:r>
            <w:r w:rsidRPr="00E24349">
              <w:t>электронного</w:t>
            </w:r>
            <w:r w:rsidR="0081618C" w:rsidRPr="00E24349">
              <w:t xml:space="preserve"> </w:t>
            </w:r>
            <w:r w:rsidRPr="00E24349">
              <w:t>документа</w:t>
            </w:r>
            <w:r w:rsidR="000263B8" w:rsidRPr="00E24349">
              <w:t>»</w:t>
            </w:r>
          </w:p>
        </w:tc>
      </w:tr>
      <w:tr w:rsidR="000263B8" w:rsidRPr="00E24349" w14:paraId="59CF2D53" w14:textId="77777777" w:rsidTr="00846EA2">
        <w:tc>
          <w:tcPr>
            <w:tcW w:w="920" w:type="pct"/>
          </w:tcPr>
          <w:p w14:paraId="38F0784E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отчета</w:t>
            </w:r>
          </w:p>
        </w:tc>
        <w:tc>
          <w:tcPr>
            <w:tcW w:w="4080" w:type="pct"/>
          </w:tcPr>
          <w:p w14:paraId="7C440DB7" w14:textId="77777777" w:rsidR="00E85BD7" w:rsidRPr="00E24349" w:rsidRDefault="00872ED0" w:rsidP="00E24349">
            <w:pPr>
              <w:pStyle w:val="phtablecellleft"/>
            </w:pPr>
            <w:r w:rsidRPr="00E24349">
              <w:t>CDA_DEATH_REP_353</w:t>
            </w:r>
          </w:p>
        </w:tc>
      </w:tr>
      <w:tr w:rsidR="000263B8" w:rsidRPr="00E24349" w14:paraId="6E950E97" w14:textId="77777777" w:rsidTr="00846EA2">
        <w:tc>
          <w:tcPr>
            <w:tcW w:w="920" w:type="pct"/>
          </w:tcPr>
          <w:p w14:paraId="7C0AAF20" w14:textId="77777777" w:rsidR="00E85BD7" w:rsidRPr="00E24349" w:rsidRDefault="00872ED0" w:rsidP="00E24349">
            <w:pPr>
              <w:pStyle w:val="phtablecellleft"/>
            </w:pPr>
            <w:r w:rsidRPr="00E24349">
              <w:t>Код</w:t>
            </w:r>
            <w:r w:rsidR="0081618C" w:rsidRPr="00E24349">
              <w:t xml:space="preserve"> </w:t>
            </w:r>
            <w:r w:rsidRPr="00E24349">
              <w:t>СМС</w:t>
            </w:r>
            <w:r w:rsidR="0081618C" w:rsidRPr="00E24349">
              <w:t xml:space="preserve"> </w:t>
            </w:r>
            <w:r w:rsidRPr="00E24349">
              <w:t>в</w:t>
            </w:r>
            <w:r w:rsidR="0081618C" w:rsidRPr="00E24349">
              <w:t xml:space="preserve"> </w:t>
            </w:r>
            <w:r w:rsidRPr="00E24349">
              <w:t>ВИМИС</w:t>
            </w:r>
          </w:p>
        </w:tc>
        <w:tc>
          <w:tcPr>
            <w:tcW w:w="4080" w:type="pct"/>
          </w:tcPr>
          <w:p w14:paraId="40ED66FF" w14:textId="77777777" w:rsidR="00E85BD7" w:rsidRPr="00E24349" w:rsidRDefault="00872ED0" w:rsidP="00E24349">
            <w:pPr>
              <w:pStyle w:val="phtablecellleft"/>
            </w:pPr>
            <w:r w:rsidRPr="00E24349">
              <w:t>SMSV13</w:t>
            </w:r>
          </w:p>
        </w:tc>
      </w:tr>
    </w:tbl>
    <w:p w14:paraId="675D9B68" w14:textId="77777777" w:rsidR="000263B8" w:rsidRDefault="000263B8" w:rsidP="000263B8">
      <w:pPr>
        <w:pStyle w:val="phnormal"/>
      </w:pPr>
    </w:p>
    <w:p w14:paraId="0D1FDBFF" w14:textId="77777777" w:rsidR="00E85BD7" w:rsidRDefault="000263B8" w:rsidP="000263B8">
      <w:pPr>
        <w:pStyle w:val="phnormal"/>
      </w:pPr>
      <w:r w:rsidRPr="000263B8">
        <w:rPr>
          <w:b/>
        </w:rPr>
        <w:t>Примечание –</w:t>
      </w:r>
      <w:r w:rsidRPr="000263B8">
        <w:t xml:space="preserve"> Код и наименование типа документа заполняются согласно справочнику НСИ 1.2.643.5.1.13.13.11.1522 «Виды медицинской документации».</w:t>
      </w:r>
    </w:p>
    <w:p w14:paraId="1A4778BE" w14:textId="77777777" w:rsidR="00A711A0" w:rsidRDefault="00A711A0" w:rsidP="000263B8">
      <w:pPr>
        <w:pStyle w:val="phnormal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1123"/>
        <w:gridCol w:w="1106"/>
        <w:gridCol w:w="827"/>
        <w:gridCol w:w="1180"/>
        <w:gridCol w:w="1345"/>
        <w:gridCol w:w="966"/>
        <w:gridCol w:w="1551"/>
        <w:gridCol w:w="717"/>
        <w:gridCol w:w="707"/>
      </w:tblGrid>
      <w:tr w:rsidR="00A711A0" w14:paraId="029FFC32" w14:textId="77777777" w:rsidTr="00A711A0">
        <w:trPr>
          <w:trHeight w:val="41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FBFDB" w14:textId="77777777" w:rsidR="00A711A0" w:rsidRDefault="00A711A0">
            <w:pPr>
              <w:pStyle w:val="phtitlevoid"/>
              <w:spacing w:before="120" w:after="120" w:line="240" w:lineRule="auto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lastRenderedPageBreak/>
              <w:t>Лист регистрации изменений</w:t>
            </w:r>
          </w:p>
        </w:tc>
      </w:tr>
      <w:tr w:rsidR="00A711A0" w14:paraId="2056B813" w14:textId="77777777" w:rsidTr="00A711A0"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E9AB027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Изм.</w:t>
            </w:r>
          </w:p>
        </w:tc>
        <w:tc>
          <w:tcPr>
            <w:tcW w:w="20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4A589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Номера листов (страниц)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32F2952" w14:textId="77777777" w:rsidR="00A711A0" w:rsidRPr="00A711A0" w:rsidRDefault="00A711A0">
            <w:pPr>
              <w:pStyle w:val="phtablecolcaption"/>
              <w:rPr>
                <w:lang w:eastAsia="en-US"/>
              </w:rPr>
            </w:pPr>
            <w:r w:rsidRPr="00A711A0">
              <w:rPr>
                <w:lang w:eastAsia="en-US"/>
              </w:rPr>
              <w:t>Всего листов (страниц) в документе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3512399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Номер документа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ACFABAE" w14:textId="77777777" w:rsidR="00A711A0" w:rsidRPr="00A711A0" w:rsidRDefault="00A711A0">
            <w:pPr>
              <w:pStyle w:val="phtablecolcaption"/>
              <w:rPr>
                <w:lang w:eastAsia="en-US"/>
              </w:rPr>
            </w:pPr>
            <w:r w:rsidRPr="00A711A0">
              <w:rPr>
                <w:lang w:eastAsia="en-US"/>
              </w:rPr>
              <w:t>Входящий номер сопроводи-тельного документа и дата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BF9F8DE" w14:textId="77777777" w:rsidR="00A711A0" w:rsidRDefault="00A711A0">
            <w:pPr>
              <w:pStyle w:val="phtablecolcaption"/>
              <w:ind w:left="-92" w:right="-101"/>
              <w:rPr>
                <w:lang w:val="en-US" w:eastAsia="en-US"/>
              </w:rPr>
            </w:pPr>
            <w:r>
              <w:rPr>
                <w:lang w:val="en-US" w:eastAsia="en-US"/>
              </w:rPr>
              <w:t>Подпись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FCD4181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Дата</w:t>
            </w:r>
          </w:p>
        </w:tc>
      </w:tr>
      <w:tr w:rsidR="00A711A0" w14:paraId="16EE012A" w14:textId="77777777" w:rsidTr="00A711A0">
        <w:trPr>
          <w:trHeight w:val="7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9E06BF2" w14:textId="77777777" w:rsidR="00A711A0" w:rsidRDefault="00A711A0" w:rsidP="009D0356">
            <w:pPr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19A01D8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измененных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C45C0FE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замененных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5B099E1F" w14:textId="77777777" w:rsidR="00A711A0" w:rsidRDefault="00A711A0">
            <w:pPr>
              <w:pStyle w:val="phtablecolcaption"/>
              <w:rPr>
                <w:lang w:val="en-US" w:eastAsia="en-US"/>
              </w:rPr>
            </w:pPr>
            <w:r>
              <w:rPr>
                <w:lang w:val="en-US" w:eastAsia="en-US"/>
              </w:rPr>
              <w:t>новых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1B0400E7" w14:textId="77777777" w:rsidR="00A711A0" w:rsidRDefault="00A711A0">
            <w:pPr>
              <w:pStyle w:val="phtablecolcaption"/>
              <w:ind w:left="-117" w:right="-106"/>
              <w:rPr>
                <w:lang w:val="en-US" w:eastAsia="en-US"/>
              </w:rPr>
            </w:pPr>
            <w:r>
              <w:rPr>
                <w:lang w:val="en-US" w:eastAsia="en-US"/>
              </w:rPr>
              <w:t>аннулиро-ванных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3A35824" w14:textId="77777777" w:rsidR="00A711A0" w:rsidRDefault="00A711A0" w:rsidP="009D0356">
            <w:pPr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C7915BA" w14:textId="77777777" w:rsidR="00A711A0" w:rsidRDefault="00A711A0" w:rsidP="009D0356">
            <w:pPr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3C434056" w14:textId="77777777" w:rsidR="00A711A0" w:rsidRDefault="00A711A0" w:rsidP="009D0356">
            <w:pPr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B07ECD2" w14:textId="77777777" w:rsidR="00A711A0" w:rsidRDefault="00A711A0" w:rsidP="009D0356">
            <w:pPr>
              <w:rPr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A151C5C" w14:textId="77777777" w:rsidR="00A711A0" w:rsidRDefault="00A711A0" w:rsidP="009D0356">
            <w:pPr>
              <w:rPr>
                <w:lang w:val="en-US" w:eastAsia="en-US"/>
              </w:rPr>
            </w:pPr>
          </w:p>
        </w:tc>
      </w:tr>
      <w:tr w:rsidR="00A711A0" w14:paraId="277CF758" w14:textId="77777777" w:rsidTr="00A711A0">
        <w:trPr>
          <w:trHeight w:val="444"/>
        </w:trPr>
        <w:tc>
          <w:tcPr>
            <w:tcW w:w="32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78F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1A8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B0D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155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F11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DF9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79D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327D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2AD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40E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0CA628B2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AB4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D6F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2D9B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04E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64B0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978B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627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373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E7F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C40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768B8563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FA9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09EF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E263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F62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44D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995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99C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7F8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D53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F51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7400EDEE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27D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4D2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C5A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694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282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25F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8CD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BD6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5826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00B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38D19578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C82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9AB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60A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13F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3CE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571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D9C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B1F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F2B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4BB4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415AADFD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EE0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E07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94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AD0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EEF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585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17A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682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EED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C6C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5A60ED57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99C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489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D3F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C33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E0B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9E7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50D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443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714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EB6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714D497C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066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C1E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EFD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E4C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29D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251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23E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E78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1B3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839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01439DFA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04F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7FB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D00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2F2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E06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C01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196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4ED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DC6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779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444B800A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2E6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E4A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F182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7B1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02E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918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4BE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787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278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25A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532C77A8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C99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640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F10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980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0F2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27B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C49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DEF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E10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823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7EF5E1CB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55A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B78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1B3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D323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BBF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542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7E8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3F4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B47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87D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274664FC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218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30C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277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DC6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F84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460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C92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358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9EF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58D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1490C9D0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DD7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970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723B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0F49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6D5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9C8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61D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D9F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E557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1838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7D2473B5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E14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CA1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ACC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E84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9603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BEB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A78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FA1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683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0FF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087D9AD6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E60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984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AD7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ADB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118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764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926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42E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12B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152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26D3ECA4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C34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7C3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A583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007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9D9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9B9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E5F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EC5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F49E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23E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6DF38C73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261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453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DDB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D9C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27D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612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FCE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DF9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999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F10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5B77BEA1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16D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ABC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7B9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187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412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D70A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775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85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01D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19C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236A79B8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053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3FC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B5B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3A9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CE0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C39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7AB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6AB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C23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C7D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3C2FE9AD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4FE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06E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6A3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9BF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151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F73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BDDC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FAD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874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F2A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4AD3997E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4791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997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147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EA56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A06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9AF3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E82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1BF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15D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B2E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43F77388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527D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457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186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4BBC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521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6B0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63B71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2082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1FD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B52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449A3527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047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8A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3C0E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E4E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BA5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E457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A8B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1B90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42E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128E3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  <w:tr w:rsidR="00A711A0" w14:paraId="465CEBDD" w14:textId="77777777" w:rsidTr="00A711A0">
        <w:trPr>
          <w:trHeight w:val="444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E4D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92C3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28D5A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9F45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F148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417B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DBEF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227E9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BF1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4D44" w14:textId="77777777" w:rsidR="00A711A0" w:rsidRDefault="00A711A0">
            <w:pPr>
              <w:pStyle w:val="phtablecellleft"/>
              <w:rPr>
                <w:lang w:val="en-US" w:eastAsia="en-US"/>
              </w:rPr>
            </w:pPr>
          </w:p>
        </w:tc>
      </w:tr>
    </w:tbl>
    <w:p w14:paraId="75D16608" w14:textId="77777777" w:rsidR="00A711A0" w:rsidRPr="000263B8" w:rsidRDefault="00A711A0" w:rsidP="000263B8">
      <w:pPr>
        <w:pStyle w:val="phnormal"/>
      </w:pPr>
    </w:p>
    <w:sectPr w:rsidR="00A711A0" w:rsidRPr="000263B8" w:rsidSect="00FB0B7A">
      <w:pgSz w:w="11899" w:h="16838"/>
      <w:pgMar w:top="1134" w:right="567" w:bottom="1134" w:left="1134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4329E" w14:textId="77777777" w:rsidR="00AA3C11" w:rsidRDefault="00AA3C11" w:rsidP="009D0356">
      <w:r>
        <w:separator/>
      </w:r>
    </w:p>
  </w:endnote>
  <w:endnote w:type="continuationSeparator" w:id="0">
    <w:p w14:paraId="18905DD9" w14:textId="77777777" w:rsidR="00AA3C11" w:rsidRDefault="00AA3C11" w:rsidP="009D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3320991"/>
      <w:docPartObj>
        <w:docPartGallery w:val="Page Numbers (Bottom of Page)"/>
        <w:docPartUnique/>
      </w:docPartObj>
    </w:sdtPr>
    <w:sdtContent>
      <w:p w14:paraId="6DB0A80D" w14:textId="52D4369A" w:rsidR="00784FCD" w:rsidRPr="000263B8" w:rsidRDefault="00784FCD" w:rsidP="009D0356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56FE">
          <w:rPr>
            <w:noProof/>
          </w:rPr>
          <w:t>78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0DA28" w14:textId="77777777" w:rsidR="00784FCD" w:rsidRDefault="00784FCD" w:rsidP="00081F28">
    <w:pPr>
      <w:pStyle w:val="phtitlepagedocpart"/>
    </w:pPr>
    <w: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3FAB6" w14:textId="77777777" w:rsidR="00AA3C11" w:rsidRDefault="00AA3C11" w:rsidP="009D0356">
      <w:r>
        <w:separator/>
      </w:r>
    </w:p>
  </w:footnote>
  <w:footnote w:type="continuationSeparator" w:id="0">
    <w:p w14:paraId="63DB2F7C" w14:textId="77777777" w:rsidR="00AA3C11" w:rsidRDefault="00AA3C11" w:rsidP="009D0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085C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2877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192CB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AE18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647B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F230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AE93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EEE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3C48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C4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2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7850999"/>
    <w:multiLevelType w:val="multilevel"/>
    <w:tmpl w:val="DCAA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42107"/>
    <w:multiLevelType w:val="multilevel"/>
    <w:tmpl w:val="DF8697A0"/>
    <w:numStyleLink w:val="phadditiontitle"/>
  </w:abstractNum>
  <w:abstractNum w:abstractNumId="18" w15:restartNumberingAfterBreak="0">
    <w:nsid w:val="3E2F53FA"/>
    <w:multiLevelType w:val="multilevel"/>
    <w:tmpl w:val="A7A6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5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A0802DD"/>
    <w:multiLevelType w:val="multilevel"/>
    <w:tmpl w:val="EF94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8" w15:restartNumberingAfterBreak="0">
    <w:nsid w:val="75161AFA"/>
    <w:multiLevelType w:val="multilevel"/>
    <w:tmpl w:val="BFAE0BC4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 w15:restartNumberingAfterBreak="0">
    <w:nsid w:val="75796949"/>
    <w:multiLevelType w:val="multilevel"/>
    <w:tmpl w:val="A8126178"/>
    <w:lvl w:ilvl="0">
      <w:start w:val="1"/>
      <w:numFmt w:val="bullet"/>
      <w:pStyle w:val="ScrollListBullet3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23"/>
  </w:num>
  <w:num w:numId="2">
    <w:abstractNumId w:val="25"/>
  </w:num>
  <w:num w:numId="3">
    <w:abstractNumId w:val="28"/>
  </w:num>
  <w:num w:numId="4">
    <w:abstractNumId w:val="11"/>
  </w:num>
  <w:num w:numId="5">
    <w:abstractNumId w:val="12"/>
  </w:num>
  <w:num w:numId="6">
    <w:abstractNumId w:val="14"/>
  </w:num>
  <w:num w:numId="7">
    <w:abstractNumId w:val="29"/>
  </w:num>
  <w:num w:numId="8">
    <w:abstractNumId w:val="22"/>
  </w:num>
  <w:num w:numId="9">
    <w:abstractNumId w:val="20"/>
  </w:num>
  <w:num w:numId="10">
    <w:abstractNumId w:val="10"/>
  </w:num>
  <w:num w:numId="11">
    <w:abstractNumId w:val="21"/>
  </w:num>
  <w:num w:numId="12">
    <w:abstractNumId w:val="30"/>
  </w:num>
  <w:num w:numId="13">
    <w:abstractNumId w:val="27"/>
  </w:num>
  <w:num w:numId="14">
    <w:abstractNumId w:val="19"/>
  </w:num>
  <w:num w:numId="15">
    <w:abstractNumId w:val="15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26"/>
  </w:num>
  <w:num w:numId="27">
    <w:abstractNumId w:val="13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21"/>
    <w:rsid w:val="000176D9"/>
    <w:rsid w:val="000263B8"/>
    <w:rsid w:val="0003060D"/>
    <w:rsid w:val="000345BB"/>
    <w:rsid w:val="000371D6"/>
    <w:rsid w:val="00042947"/>
    <w:rsid w:val="0004794A"/>
    <w:rsid w:val="00047CEE"/>
    <w:rsid w:val="00053BAB"/>
    <w:rsid w:val="00055224"/>
    <w:rsid w:val="00064671"/>
    <w:rsid w:val="00065ED9"/>
    <w:rsid w:val="000669E0"/>
    <w:rsid w:val="00081F28"/>
    <w:rsid w:val="00082616"/>
    <w:rsid w:val="00091F1E"/>
    <w:rsid w:val="00095811"/>
    <w:rsid w:val="000A2545"/>
    <w:rsid w:val="000B1C98"/>
    <w:rsid w:val="000D2590"/>
    <w:rsid w:val="000D499C"/>
    <w:rsid w:val="000D6D79"/>
    <w:rsid w:val="000E22D8"/>
    <w:rsid w:val="000E2BA0"/>
    <w:rsid w:val="000E57ED"/>
    <w:rsid w:val="000E62C2"/>
    <w:rsid w:val="000F1854"/>
    <w:rsid w:val="00102A51"/>
    <w:rsid w:val="00115BAB"/>
    <w:rsid w:val="00115E3A"/>
    <w:rsid w:val="001175B8"/>
    <w:rsid w:val="00117CBA"/>
    <w:rsid w:val="0012072B"/>
    <w:rsid w:val="001257CA"/>
    <w:rsid w:val="0013593A"/>
    <w:rsid w:val="00136151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A7E8A"/>
    <w:rsid w:val="001C3614"/>
    <w:rsid w:val="001D03A9"/>
    <w:rsid w:val="001D1804"/>
    <w:rsid w:val="001D75EA"/>
    <w:rsid w:val="001E145D"/>
    <w:rsid w:val="001E3B1B"/>
    <w:rsid w:val="001E3F81"/>
    <w:rsid w:val="001F0B70"/>
    <w:rsid w:val="00200442"/>
    <w:rsid w:val="00201B47"/>
    <w:rsid w:val="0021001B"/>
    <w:rsid w:val="0021131F"/>
    <w:rsid w:val="00211682"/>
    <w:rsid w:val="0021544B"/>
    <w:rsid w:val="00220E40"/>
    <w:rsid w:val="00225535"/>
    <w:rsid w:val="00225F28"/>
    <w:rsid w:val="00232F89"/>
    <w:rsid w:val="00236273"/>
    <w:rsid w:val="0023789D"/>
    <w:rsid w:val="00240B4A"/>
    <w:rsid w:val="0025070E"/>
    <w:rsid w:val="0025115E"/>
    <w:rsid w:val="00251D6B"/>
    <w:rsid w:val="0025541B"/>
    <w:rsid w:val="00262F5C"/>
    <w:rsid w:val="00264339"/>
    <w:rsid w:val="002664AF"/>
    <w:rsid w:val="002707E8"/>
    <w:rsid w:val="00272125"/>
    <w:rsid w:val="00274AC0"/>
    <w:rsid w:val="00274B89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28F5"/>
    <w:rsid w:val="00325D12"/>
    <w:rsid w:val="00326673"/>
    <w:rsid w:val="00330C80"/>
    <w:rsid w:val="00336ECC"/>
    <w:rsid w:val="0034010A"/>
    <w:rsid w:val="00340300"/>
    <w:rsid w:val="0034169A"/>
    <w:rsid w:val="003428C7"/>
    <w:rsid w:val="00344CE9"/>
    <w:rsid w:val="003518EE"/>
    <w:rsid w:val="00352D9A"/>
    <w:rsid w:val="00355B18"/>
    <w:rsid w:val="00356AA8"/>
    <w:rsid w:val="003570EA"/>
    <w:rsid w:val="0036214D"/>
    <w:rsid w:val="00371231"/>
    <w:rsid w:val="00374612"/>
    <w:rsid w:val="00374AF9"/>
    <w:rsid w:val="003767F4"/>
    <w:rsid w:val="003779E7"/>
    <w:rsid w:val="00383862"/>
    <w:rsid w:val="003846FB"/>
    <w:rsid w:val="00394C42"/>
    <w:rsid w:val="003955CE"/>
    <w:rsid w:val="00396392"/>
    <w:rsid w:val="003A06A8"/>
    <w:rsid w:val="003C4459"/>
    <w:rsid w:val="003C5ED8"/>
    <w:rsid w:val="003D31E6"/>
    <w:rsid w:val="003F6EC0"/>
    <w:rsid w:val="00400C21"/>
    <w:rsid w:val="00412F5B"/>
    <w:rsid w:val="00413690"/>
    <w:rsid w:val="00420FC5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96747"/>
    <w:rsid w:val="00497B7A"/>
    <w:rsid w:val="004B0910"/>
    <w:rsid w:val="004B5047"/>
    <w:rsid w:val="004B5FCD"/>
    <w:rsid w:val="004C216B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114B"/>
    <w:rsid w:val="005261B4"/>
    <w:rsid w:val="005308EE"/>
    <w:rsid w:val="00531B81"/>
    <w:rsid w:val="00542D6B"/>
    <w:rsid w:val="00546E6D"/>
    <w:rsid w:val="00553BD9"/>
    <w:rsid w:val="005540AD"/>
    <w:rsid w:val="00557F9A"/>
    <w:rsid w:val="0056219B"/>
    <w:rsid w:val="00562E3B"/>
    <w:rsid w:val="005633F1"/>
    <w:rsid w:val="00567E51"/>
    <w:rsid w:val="00573FAD"/>
    <w:rsid w:val="00577554"/>
    <w:rsid w:val="0058329F"/>
    <w:rsid w:val="00587FA9"/>
    <w:rsid w:val="0059486A"/>
    <w:rsid w:val="00596E10"/>
    <w:rsid w:val="005B49CA"/>
    <w:rsid w:val="005B6E56"/>
    <w:rsid w:val="00605B03"/>
    <w:rsid w:val="00615E04"/>
    <w:rsid w:val="006269E7"/>
    <w:rsid w:val="00626ADC"/>
    <w:rsid w:val="00626BD9"/>
    <w:rsid w:val="0063464D"/>
    <w:rsid w:val="00635019"/>
    <w:rsid w:val="00635EC1"/>
    <w:rsid w:val="00641D00"/>
    <w:rsid w:val="00657E0A"/>
    <w:rsid w:val="00661F22"/>
    <w:rsid w:val="006718FA"/>
    <w:rsid w:val="00680209"/>
    <w:rsid w:val="00680491"/>
    <w:rsid w:val="00680A40"/>
    <w:rsid w:val="00687C0D"/>
    <w:rsid w:val="006903FA"/>
    <w:rsid w:val="00694F9C"/>
    <w:rsid w:val="006952FE"/>
    <w:rsid w:val="00696A79"/>
    <w:rsid w:val="00697D28"/>
    <w:rsid w:val="006A2407"/>
    <w:rsid w:val="006B2933"/>
    <w:rsid w:val="006B2C3A"/>
    <w:rsid w:val="006C364E"/>
    <w:rsid w:val="006C5DF0"/>
    <w:rsid w:val="006C661E"/>
    <w:rsid w:val="006D4B5D"/>
    <w:rsid w:val="006E0C29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30C8"/>
    <w:rsid w:val="00726D9F"/>
    <w:rsid w:val="00740970"/>
    <w:rsid w:val="00741CAC"/>
    <w:rsid w:val="007476A7"/>
    <w:rsid w:val="00752FB9"/>
    <w:rsid w:val="00753D50"/>
    <w:rsid w:val="00754AEE"/>
    <w:rsid w:val="00756D95"/>
    <w:rsid w:val="00761B98"/>
    <w:rsid w:val="00761EBB"/>
    <w:rsid w:val="00762D1C"/>
    <w:rsid w:val="00770CB3"/>
    <w:rsid w:val="00784FCD"/>
    <w:rsid w:val="007856FE"/>
    <w:rsid w:val="007A372C"/>
    <w:rsid w:val="007A6C0B"/>
    <w:rsid w:val="007A76AB"/>
    <w:rsid w:val="007B4DA3"/>
    <w:rsid w:val="007C5657"/>
    <w:rsid w:val="007C574F"/>
    <w:rsid w:val="007D06AE"/>
    <w:rsid w:val="007D0E94"/>
    <w:rsid w:val="007D2A6C"/>
    <w:rsid w:val="007D2B2D"/>
    <w:rsid w:val="007D5FAB"/>
    <w:rsid w:val="007D7CE5"/>
    <w:rsid w:val="007E5A53"/>
    <w:rsid w:val="007F209D"/>
    <w:rsid w:val="007F3748"/>
    <w:rsid w:val="007F3C14"/>
    <w:rsid w:val="007F4B4A"/>
    <w:rsid w:val="008000C9"/>
    <w:rsid w:val="00803E58"/>
    <w:rsid w:val="00806BEC"/>
    <w:rsid w:val="00807FDB"/>
    <w:rsid w:val="00814967"/>
    <w:rsid w:val="0081618C"/>
    <w:rsid w:val="008263D2"/>
    <w:rsid w:val="00827214"/>
    <w:rsid w:val="00831334"/>
    <w:rsid w:val="008322DD"/>
    <w:rsid w:val="008353EE"/>
    <w:rsid w:val="00837A0D"/>
    <w:rsid w:val="008416DC"/>
    <w:rsid w:val="00843643"/>
    <w:rsid w:val="00846EA2"/>
    <w:rsid w:val="00852D83"/>
    <w:rsid w:val="00854449"/>
    <w:rsid w:val="00857637"/>
    <w:rsid w:val="0085764F"/>
    <w:rsid w:val="00865695"/>
    <w:rsid w:val="008710A3"/>
    <w:rsid w:val="00872ED0"/>
    <w:rsid w:val="008742D6"/>
    <w:rsid w:val="0087617C"/>
    <w:rsid w:val="008964A9"/>
    <w:rsid w:val="008A038D"/>
    <w:rsid w:val="008A0FC1"/>
    <w:rsid w:val="008A7D26"/>
    <w:rsid w:val="008B111A"/>
    <w:rsid w:val="008B1C6A"/>
    <w:rsid w:val="008B26D2"/>
    <w:rsid w:val="008B7020"/>
    <w:rsid w:val="008C0E6C"/>
    <w:rsid w:val="008D309B"/>
    <w:rsid w:val="008F3066"/>
    <w:rsid w:val="008F4EAC"/>
    <w:rsid w:val="009028E4"/>
    <w:rsid w:val="00910A82"/>
    <w:rsid w:val="00910A93"/>
    <w:rsid w:val="009176F2"/>
    <w:rsid w:val="00920E8C"/>
    <w:rsid w:val="009233F0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035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65224"/>
    <w:rsid w:val="00A67E1B"/>
    <w:rsid w:val="00A70E67"/>
    <w:rsid w:val="00A711A0"/>
    <w:rsid w:val="00A75B8C"/>
    <w:rsid w:val="00A76A2A"/>
    <w:rsid w:val="00A83DC7"/>
    <w:rsid w:val="00A8511A"/>
    <w:rsid w:val="00A91702"/>
    <w:rsid w:val="00A9246B"/>
    <w:rsid w:val="00A937E4"/>
    <w:rsid w:val="00A9798E"/>
    <w:rsid w:val="00AA1074"/>
    <w:rsid w:val="00AA3C11"/>
    <w:rsid w:val="00AA7455"/>
    <w:rsid w:val="00AB01D8"/>
    <w:rsid w:val="00AB3248"/>
    <w:rsid w:val="00AB39A1"/>
    <w:rsid w:val="00AB5969"/>
    <w:rsid w:val="00AB6AA6"/>
    <w:rsid w:val="00AB6BA6"/>
    <w:rsid w:val="00AB7A8C"/>
    <w:rsid w:val="00AC230D"/>
    <w:rsid w:val="00AC48A3"/>
    <w:rsid w:val="00AD2B00"/>
    <w:rsid w:val="00AD4936"/>
    <w:rsid w:val="00AE2366"/>
    <w:rsid w:val="00AF20ED"/>
    <w:rsid w:val="00AF4DB6"/>
    <w:rsid w:val="00AF6D5A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86799"/>
    <w:rsid w:val="00BA3D69"/>
    <w:rsid w:val="00BB2D77"/>
    <w:rsid w:val="00BC50C6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5690A"/>
    <w:rsid w:val="00C64EFA"/>
    <w:rsid w:val="00C745BE"/>
    <w:rsid w:val="00C76568"/>
    <w:rsid w:val="00C81AB8"/>
    <w:rsid w:val="00C84BC1"/>
    <w:rsid w:val="00C868C5"/>
    <w:rsid w:val="00C87BE0"/>
    <w:rsid w:val="00CA2E88"/>
    <w:rsid w:val="00CA4ACB"/>
    <w:rsid w:val="00CC72D1"/>
    <w:rsid w:val="00CD3A88"/>
    <w:rsid w:val="00CD4104"/>
    <w:rsid w:val="00CF0B4F"/>
    <w:rsid w:val="00CF2DCD"/>
    <w:rsid w:val="00CF706B"/>
    <w:rsid w:val="00D06AF6"/>
    <w:rsid w:val="00D10529"/>
    <w:rsid w:val="00D1273F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2A5F"/>
    <w:rsid w:val="00D5732C"/>
    <w:rsid w:val="00D63938"/>
    <w:rsid w:val="00D64343"/>
    <w:rsid w:val="00D706C6"/>
    <w:rsid w:val="00D8012A"/>
    <w:rsid w:val="00D8146B"/>
    <w:rsid w:val="00D841F2"/>
    <w:rsid w:val="00D9589E"/>
    <w:rsid w:val="00DA0F23"/>
    <w:rsid w:val="00DA7539"/>
    <w:rsid w:val="00DA7CE8"/>
    <w:rsid w:val="00DB0909"/>
    <w:rsid w:val="00DB26E0"/>
    <w:rsid w:val="00DB50D3"/>
    <w:rsid w:val="00DB77B3"/>
    <w:rsid w:val="00DC0166"/>
    <w:rsid w:val="00DC1789"/>
    <w:rsid w:val="00DC39C9"/>
    <w:rsid w:val="00DC5A2C"/>
    <w:rsid w:val="00DD3154"/>
    <w:rsid w:val="00DE1143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208A"/>
    <w:rsid w:val="00E15409"/>
    <w:rsid w:val="00E16162"/>
    <w:rsid w:val="00E2119B"/>
    <w:rsid w:val="00E221BC"/>
    <w:rsid w:val="00E23063"/>
    <w:rsid w:val="00E24349"/>
    <w:rsid w:val="00E244B5"/>
    <w:rsid w:val="00E2453B"/>
    <w:rsid w:val="00E254E3"/>
    <w:rsid w:val="00E30111"/>
    <w:rsid w:val="00E33F00"/>
    <w:rsid w:val="00E40A67"/>
    <w:rsid w:val="00E41FF9"/>
    <w:rsid w:val="00E4600B"/>
    <w:rsid w:val="00E56C6C"/>
    <w:rsid w:val="00E666A5"/>
    <w:rsid w:val="00E7175F"/>
    <w:rsid w:val="00E72498"/>
    <w:rsid w:val="00E7305A"/>
    <w:rsid w:val="00E85567"/>
    <w:rsid w:val="00E85BD7"/>
    <w:rsid w:val="00EA456B"/>
    <w:rsid w:val="00EA4AC4"/>
    <w:rsid w:val="00EB1CB7"/>
    <w:rsid w:val="00EB34FD"/>
    <w:rsid w:val="00EB726E"/>
    <w:rsid w:val="00EB7A17"/>
    <w:rsid w:val="00EF7F2A"/>
    <w:rsid w:val="00F021C2"/>
    <w:rsid w:val="00F05BD6"/>
    <w:rsid w:val="00F2635D"/>
    <w:rsid w:val="00F32249"/>
    <w:rsid w:val="00F32F9C"/>
    <w:rsid w:val="00F36ECC"/>
    <w:rsid w:val="00F4154F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31D"/>
    <w:rsid w:val="00F94FF9"/>
    <w:rsid w:val="00F970E5"/>
    <w:rsid w:val="00FA1D89"/>
    <w:rsid w:val="00FA2873"/>
    <w:rsid w:val="00FA5BBB"/>
    <w:rsid w:val="00FB0B7A"/>
    <w:rsid w:val="00FC1C82"/>
    <w:rsid w:val="00FC1C9C"/>
    <w:rsid w:val="00FC34DA"/>
    <w:rsid w:val="00FD109F"/>
    <w:rsid w:val="00FE6C45"/>
    <w:rsid w:val="00FE7EA2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2E970"/>
  <w15:docId w15:val="{66AD234B-D526-4CCA-924D-8C9D3C57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9D0356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0263B8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0263B8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0263B8"/>
    <w:pPr>
      <w:keepNext/>
      <w:keepLines/>
      <w:numPr>
        <w:ilvl w:val="2"/>
        <w:numId w:val="13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0263B8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0263B8"/>
    <w:pPr>
      <w:keepNext/>
      <w:numPr>
        <w:ilvl w:val="4"/>
        <w:numId w:val="13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0263B8"/>
    <w:pPr>
      <w:keepNext/>
      <w:keepLines/>
      <w:numPr>
        <w:ilvl w:val="5"/>
        <w:numId w:val="13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0263B8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0263B8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0263B8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0263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263B8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0263B8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0263B8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0263B8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0263B8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0263B8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0263B8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0263B8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uiPriority w:val="39"/>
    <w:rsid w:val="000263B8"/>
    <w:pPr>
      <w:ind w:left="1440"/>
    </w:pPr>
  </w:style>
  <w:style w:type="paragraph" w:styleId="81">
    <w:name w:val="toc 8"/>
    <w:basedOn w:val="a"/>
    <w:next w:val="a"/>
    <w:autoRedefine/>
    <w:uiPriority w:val="39"/>
    <w:rsid w:val="000263B8"/>
    <w:pPr>
      <w:ind w:left="1680"/>
    </w:pPr>
  </w:style>
  <w:style w:type="paragraph" w:styleId="91">
    <w:name w:val="toc 9"/>
    <w:basedOn w:val="a"/>
    <w:next w:val="a"/>
    <w:autoRedefine/>
    <w:uiPriority w:val="39"/>
    <w:rsid w:val="000263B8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0263B8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0263B8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0263B8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0263B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263B8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0263B8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0263B8"/>
    <w:pPr>
      <w:keepNext/>
      <w:keepLines/>
      <w:pageBreakBefore/>
      <w:numPr>
        <w:numId w:val="17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0263B8"/>
    <w:pPr>
      <w:keepNext/>
      <w:keepLines/>
      <w:numPr>
        <w:ilvl w:val="1"/>
        <w:numId w:val="17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0263B8"/>
    <w:pPr>
      <w:keepNext/>
      <w:keepLines/>
      <w:numPr>
        <w:ilvl w:val="2"/>
        <w:numId w:val="17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0263B8"/>
    <w:pPr>
      <w:numPr>
        <w:numId w:val="11"/>
      </w:numPr>
    </w:pPr>
  </w:style>
  <w:style w:type="paragraph" w:customStyle="1" w:styleId="phbibliography">
    <w:name w:val="ph_bibliography"/>
    <w:basedOn w:val="phbase"/>
    <w:rsid w:val="000263B8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0263B8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0263B8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0263B8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0263B8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0263B8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0263B8"/>
  </w:style>
  <w:style w:type="paragraph" w:customStyle="1" w:styleId="phconfirmstamptitle">
    <w:name w:val="ph_confirmstamp_title"/>
    <w:basedOn w:val="phconfirmstamp"/>
    <w:next w:val="phconfirmstampstamp"/>
    <w:rsid w:val="000263B8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0263B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0263B8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0263B8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0263B8"/>
    <w:pPr>
      <w:spacing w:before="120"/>
    </w:pPr>
  </w:style>
  <w:style w:type="paragraph" w:customStyle="1" w:styleId="phfiguretitle">
    <w:name w:val="ph_figure_title"/>
    <w:basedOn w:val="phfigure"/>
    <w:next w:val="phnormal"/>
    <w:rsid w:val="000263B8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0263B8"/>
    <w:pPr>
      <w:widowControl w:val="0"/>
    </w:pPr>
    <w:rPr>
      <w:sz w:val="18"/>
    </w:rPr>
  </w:style>
  <w:style w:type="character" w:customStyle="1" w:styleId="phinline">
    <w:name w:val="ph_inline"/>
    <w:basedOn w:val="a0"/>
    <w:rsid w:val="000263B8"/>
  </w:style>
  <w:style w:type="character" w:customStyle="1" w:styleId="phinline8">
    <w:name w:val="ph_inline_8"/>
    <w:rsid w:val="000263B8"/>
    <w:rPr>
      <w:sz w:val="16"/>
    </w:rPr>
  </w:style>
  <w:style w:type="character" w:customStyle="1" w:styleId="phinlinebolditalic">
    <w:name w:val="ph_inline_bolditalic"/>
    <w:rsid w:val="000263B8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0263B8"/>
    <w:rPr>
      <w:rFonts w:ascii="Courier New" w:hAnsi="Courier New"/>
      <w:sz w:val="24"/>
    </w:rPr>
  </w:style>
  <w:style w:type="character" w:customStyle="1" w:styleId="phinlinefirstterm">
    <w:name w:val="ph_inline_firstterm"/>
    <w:rsid w:val="000263B8"/>
    <w:rPr>
      <w:i/>
      <w:sz w:val="24"/>
    </w:rPr>
  </w:style>
  <w:style w:type="character" w:customStyle="1" w:styleId="phinlineguiitem">
    <w:name w:val="ph_inline_guiitem"/>
    <w:rsid w:val="000263B8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0263B8"/>
    <w:rPr>
      <w:b/>
      <w:smallCaps/>
      <w:sz w:val="24"/>
    </w:rPr>
  </w:style>
  <w:style w:type="character" w:customStyle="1" w:styleId="phinlinespace">
    <w:name w:val="ph_inline_space"/>
    <w:rsid w:val="000263B8"/>
    <w:rPr>
      <w:spacing w:val="60"/>
    </w:rPr>
  </w:style>
  <w:style w:type="character" w:customStyle="1" w:styleId="phinlinesuperline">
    <w:name w:val="ph_inline_superline"/>
    <w:rsid w:val="000263B8"/>
    <w:rPr>
      <w:vertAlign w:val="superscript"/>
    </w:rPr>
  </w:style>
  <w:style w:type="character" w:customStyle="1" w:styleId="phinlineunderline">
    <w:name w:val="ph_inline_underline"/>
    <w:rsid w:val="000263B8"/>
    <w:rPr>
      <w:u w:val="single"/>
      <w:lang w:val="ru-RU"/>
    </w:rPr>
  </w:style>
  <w:style w:type="character" w:customStyle="1" w:styleId="phinlineunderlineitalic">
    <w:name w:val="ph_inline_underlineitalic"/>
    <w:rsid w:val="000263B8"/>
    <w:rPr>
      <w:i/>
      <w:u w:val="single"/>
      <w:lang w:val="ru-RU"/>
    </w:rPr>
  </w:style>
  <w:style w:type="character" w:customStyle="1" w:styleId="phinlineuppercase">
    <w:name w:val="ph_inline_uppercase"/>
    <w:rsid w:val="000263B8"/>
    <w:rPr>
      <w:caps/>
      <w:lang w:val="ru-RU"/>
    </w:rPr>
  </w:style>
  <w:style w:type="paragraph" w:customStyle="1" w:styleId="phinset">
    <w:name w:val="ph_inset"/>
    <w:basedOn w:val="phnormal"/>
    <w:next w:val="phnormal"/>
    <w:rsid w:val="000263B8"/>
  </w:style>
  <w:style w:type="paragraph" w:customStyle="1" w:styleId="phinsetcaution">
    <w:name w:val="ph_inset_caution"/>
    <w:basedOn w:val="phinset"/>
    <w:rsid w:val="000263B8"/>
    <w:pPr>
      <w:keepLines/>
    </w:pPr>
  </w:style>
  <w:style w:type="paragraph" w:customStyle="1" w:styleId="phinsetnote">
    <w:name w:val="ph_inset_note"/>
    <w:basedOn w:val="phinset"/>
    <w:rsid w:val="000263B8"/>
    <w:pPr>
      <w:keepLines/>
    </w:pPr>
  </w:style>
  <w:style w:type="paragraph" w:customStyle="1" w:styleId="phinsettitle">
    <w:name w:val="ph_inset_title"/>
    <w:basedOn w:val="phinset"/>
    <w:next w:val="phinsetnote"/>
    <w:rsid w:val="000263B8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0263B8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0263B8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0263B8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0263B8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0263B8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0263B8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0263B8"/>
    <w:pPr>
      <w:ind w:left="57"/>
    </w:pPr>
    <w:rPr>
      <w:i/>
    </w:rPr>
  </w:style>
  <w:style w:type="paragraph" w:customStyle="1" w:styleId="phtablecell">
    <w:name w:val="ph_table_cell"/>
    <w:basedOn w:val="phbase"/>
    <w:rsid w:val="000263B8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0263B8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0263B8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0263B8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0263B8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0263B8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0263B8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0263B8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0263B8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0263B8"/>
    <w:rPr>
      <w:b/>
    </w:rPr>
  </w:style>
  <w:style w:type="paragraph" w:customStyle="1" w:styleId="phtitlepagedocument">
    <w:name w:val="ph_titlepage_document"/>
    <w:basedOn w:val="phtitlepage"/>
    <w:autoRedefine/>
    <w:rsid w:val="000263B8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0263B8"/>
  </w:style>
  <w:style w:type="paragraph" w:customStyle="1" w:styleId="phtitlepagesystemfull">
    <w:name w:val="ph_titlepage_system_full"/>
    <w:basedOn w:val="phtitlepage"/>
    <w:next w:val="phtitlepagesystemshort"/>
    <w:rsid w:val="000263B8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0263B8"/>
    <w:rPr>
      <w:b/>
      <w:sz w:val="32"/>
    </w:rPr>
  </w:style>
  <w:style w:type="paragraph" w:styleId="HTML">
    <w:name w:val="HTML Address"/>
    <w:basedOn w:val="a"/>
    <w:link w:val="HTML0"/>
    <w:semiHidden/>
    <w:rsid w:val="000263B8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0263B8"/>
  </w:style>
  <w:style w:type="character" w:customStyle="1" w:styleId="aff9">
    <w:name w:val="Основной текст Знак"/>
    <w:basedOn w:val="a0"/>
    <w:link w:val="aff8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0263B8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0263B8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0263B8"/>
    <w:rPr>
      <w:u w:val="single"/>
    </w:rPr>
  </w:style>
  <w:style w:type="paragraph" w:customStyle="1" w:styleId="phstampleft">
    <w:name w:val="ph_stamp_left"/>
    <w:basedOn w:val="phstamp"/>
    <w:rsid w:val="000263B8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355B18"/>
    <w:pPr>
      <w:numPr>
        <w:numId w:val="12"/>
      </w:numPr>
      <w:tabs>
        <w:tab w:val="left" w:pos="2127"/>
      </w:tabs>
      <w:ind w:left="2592"/>
      <w:jc w:val="center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numId w:val="0"/>
      </w:numPr>
      <w:tabs>
        <w:tab w:val="clear" w:pos="2127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0263B8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355B18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0263B8"/>
    <w:pPr>
      <w:jc w:val="center"/>
    </w:pPr>
  </w:style>
  <w:style w:type="character" w:customStyle="1" w:styleId="phpagenumber0">
    <w:name w:val="ph_pagenumber Знак"/>
    <w:basedOn w:val="ab"/>
    <w:link w:val="phpagenumber"/>
    <w:rsid w:val="000263B8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0263B8"/>
    <w:pPr>
      <w:numPr>
        <w:numId w:val="18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0263B8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0263B8"/>
    <w:pPr>
      <w:numPr>
        <w:numId w:val="14"/>
      </w:numPr>
      <w:spacing w:after="120"/>
    </w:pPr>
  </w:style>
  <w:style w:type="paragraph" w:customStyle="1" w:styleId="affa">
    <w:name w:val="Текст_программы"/>
    <w:rsid w:val="000263B8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0263B8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0263B8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0263B8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0263B8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0263B8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0263B8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0263B8"/>
    <w:rPr>
      <w:rFonts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0263B8"/>
  </w:style>
  <w:style w:type="character" w:styleId="affc">
    <w:name w:val="annotation reference"/>
    <w:basedOn w:val="a0"/>
    <w:uiPriority w:val="99"/>
    <w:semiHidden/>
    <w:unhideWhenUsed/>
    <w:rsid w:val="000263B8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0263B8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0263B8"/>
    <w:rPr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0263B8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0263B8"/>
    <w:rPr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0263B8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0263B8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0263B8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defaultnewcontentplain">
    <w:name w:val="scroll-code_defaultnew_content_plain"/>
    <w:basedOn w:val="a0"/>
    <w:rPr>
      <w:color w:val="000000"/>
    </w:rPr>
  </w:style>
  <w:style w:type="character" w:customStyle="1" w:styleId="scroll-codedefaultnewcontentstring">
    <w:name w:val="scroll-code_defaultnew_content_string"/>
    <w:basedOn w:val="a0"/>
    <w:rPr>
      <w:color w:val="003366"/>
    </w:rPr>
  </w:style>
  <w:style w:type="character" w:customStyle="1" w:styleId="scroll-codedefaultnewcontentvalue">
    <w:name w:val="scroll-code_defaultnew_content_value"/>
    <w:basedOn w:val="a0"/>
    <w:rPr>
      <w:color w:val="009900"/>
    </w:rPr>
  </w:style>
  <w:style w:type="character" w:customStyle="1" w:styleId="scroll-codedefaultnewcontentcomments">
    <w:name w:val="scroll-code_defaultnew_content_comments"/>
    <w:basedOn w:val="a0"/>
    <w:rPr>
      <w:color w:val="008200"/>
    </w:rPr>
  </w:style>
  <w:style w:type="character" w:customStyle="1" w:styleId="scroll-codedefaultnewcontentkeyword">
    <w:name w:val="scroll-code_defaultnew_content_keyword"/>
    <w:basedOn w:val="a0"/>
    <w:rPr>
      <w:b/>
      <w:bCs/>
      <w:color w:val="336699"/>
    </w:rPr>
  </w:style>
  <w:style w:type="character" w:customStyle="1" w:styleId="scroll-codedefaultnewcontentcolor1">
    <w:name w:val="scroll-code_defaultnew_content_color1"/>
    <w:basedOn w:val="a0"/>
    <w:rPr>
      <w:color w:val="808080"/>
    </w:rPr>
  </w:style>
  <w:style w:type="character" w:customStyle="1" w:styleId="phtablecellleft0">
    <w:name w:val="ph_table_cellleft Знак"/>
    <w:link w:val="phtablecellleft"/>
    <w:qFormat/>
    <w:rsid w:val="00872ED0"/>
    <w:rPr>
      <w:rFonts w:cs="Arial"/>
      <w:bCs/>
      <w:sz w:val="20"/>
      <w:szCs w:val="20"/>
      <w:lang w:val="ru-RU" w:eastAsia="ru-RU"/>
    </w:rPr>
  </w:style>
  <w:style w:type="paragraph" w:styleId="afff5">
    <w:name w:val="Normal (Web)"/>
    <w:basedOn w:val="a"/>
    <w:uiPriority w:val="99"/>
    <w:semiHidden/>
    <w:unhideWhenUsed/>
    <w:rsid w:val="00F9431D"/>
    <w:pPr>
      <w:spacing w:before="100" w:beforeAutospacing="1" w:after="100" w:afterAutospacing="1" w:line="240" w:lineRule="auto"/>
      <w:jc w:val="left"/>
    </w:pPr>
  </w:style>
  <w:style w:type="paragraph" w:customStyle="1" w:styleId="phlistitemized1">
    <w:name w:val="ph_list_itemized_1"/>
    <w:basedOn w:val="phnormal"/>
    <w:link w:val="phlistitemized10"/>
    <w:rsid w:val="000263B8"/>
    <w:pPr>
      <w:numPr>
        <w:numId w:val="16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0263B8"/>
    <w:pPr>
      <w:numPr>
        <w:numId w:val="4"/>
      </w:numPr>
    </w:pPr>
  </w:style>
  <w:style w:type="paragraph" w:customStyle="1" w:styleId="phlistordered1">
    <w:name w:val="ph_list_ordered_1"/>
    <w:basedOn w:val="phnormal"/>
    <w:rsid w:val="000263B8"/>
    <w:pPr>
      <w:numPr>
        <w:numId w:val="19"/>
      </w:numPr>
      <w:ind w:right="-2"/>
    </w:pPr>
  </w:style>
  <w:style w:type="paragraph" w:customStyle="1" w:styleId="phlistordereda">
    <w:name w:val="ph_list_ordered_aбв"/>
    <w:basedOn w:val="phnormal"/>
    <w:rsid w:val="000263B8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0263B8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0263B8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0263B8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0263B8"/>
    <w:rPr>
      <w:szCs w:val="20"/>
      <w:lang w:val="ru-RU" w:eastAsia="ru-RU"/>
    </w:rPr>
  </w:style>
  <w:style w:type="paragraph" w:customStyle="1" w:styleId="1">
    <w:name w:val="Список_1)"/>
    <w:basedOn w:val="a"/>
    <w:rsid w:val="000263B8"/>
    <w:pPr>
      <w:numPr>
        <w:numId w:val="15"/>
      </w:numPr>
    </w:pPr>
  </w:style>
  <w:style w:type="character" w:customStyle="1" w:styleId="phlistitemized10">
    <w:name w:val="ph_list_itemized_1 Знак"/>
    <w:link w:val="phlistitemized1"/>
    <w:rsid w:val="000263B8"/>
    <w:rPr>
      <w:rFonts w:cs="Arial"/>
      <w:szCs w:val="20"/>
      <w:lang w:val="ru-RU"/>
    </w:rPr>
  </w:style>
  <w:style w:type="character" w:customStyle="1" w:styleId="phnormal1">
    <w:name w:val="ph_normal Знак Знак"/>
    <w:rsid w:val="000263B8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autoRedefine/>
    <w:qFormat/>
    <w:rsid w:val="000263B8"/>
    <w:pPr>
      <w:numPr>
        <w:numId w:val="20"/>
      </w:numPr>
      <w:tabs>
        <w:tab w:val="left" w:pos="851"/>
      </w:tabs>
      <w:ind w:left="1276" w:hanging="425"/>
    </w:pPr>
  </w:style>
  <w:style w:type="character" w:styleId="afff6">
    <w:name w:val="FollowedHyperlink"/>
    <w:basedOn w:val="a0"/>
    <w:semiHidden/>
    <w:unhideWhenUsed/>
    <w:rsid w:val="00F4154F"/>
    <w:rPr>
      <w:color w:val="800080" w:themeColor="followedHyperlink"/>
      <w:u w:val="single"/>
    </w:rPr>
  </w:style>
  <w:style w:type="paragraph" w:customStyle="1" w:styleId="afff7">
    <w:name w:val="Номер формулы"/>
    <w:basedOn w:val="a"/>
    <w:next w:val="aff8"/>
    <w:link w:val="afff8"/>
    <w:rsid w:val="00F05BD6"/>
    <w:pPr>
      <w:keepLines/>
      <w:widowControl w:val="0"/>
      <w:suppressAutoHyphens/>
      <w:spacing w:before="0" w:after="0" w:line="240" w:lineRule="auto"/>
      <w:contextualSpacing/>
      <w:jc w:val="right"/>
    </w:pPr>
    <w:rPr>
      <w:rFonts w:cs="Arial"/>
      <w:sz w:val="28"/>
    </w:rPr>
  </w:style>
  <w:style w:type="character" w:customStyle="1" w:styleId="afff8">
    <w:name w:val="Номер формулы Знак"/>
    <w:basedOn w:val="phlistitemized10"/>
    <w:link w:val="afff7"/>
    <w:rsid w:val="00F05BD6"/>
    <w:rPr>
      <w:rFonts w:cs="Arial"/>
      <w:sz w:val="28"/>
      <w:szCs w:val="20"/>
      <w:lang w:val="ru-RU" w:eastAsia="ru-RU"/>
    </w:rPr>
  </w:style>
  <w:style w:type="paragraph" w:styleId="afff9">
    <w:name w:val="Revision"/>
    <w:hidden/>
    <w:semiHidden/>
    <w:rsid w:val="009233F0"/>
    <w:rPr>
      <w:szCs w:val="20"/>
      <w:lang w:val="ru-RU" w:eastAsia="ru-RU"/>
    </w:rPr>
  </w:style>
  <w:style w:type="character" w:customStyle="1" w:styleId="inline-comment-marker">
    <w:name w:val="inline-comment-marker"/>
    <w:basedOn w:val="a0"/>
    <w:rsid w:val="00374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nsi.rosminzdrav.ru/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67.png"/><Relationship Id="rId138" Type="http://schemas.openxmlformats.org/officeDocument/2006/relationships/image" Target="media/image108.png"/><Relationship Id="rId107" Type="http://schemas.openxmlformats.org/officeDocument/2006/relationships/image" Target="media/image83.png"/><Relationship Id="rId11" Type="http://schemas.openxmlformats.org/officeDocument/2006/relationships/hyperlink" Target="http://ips-test.rosminzdrav.ru/9d15f52ee7f2c?wsdl" TargetMode="External"/><Relationship Id="rId32" Type="http://schemas.openxmlformats.org/officeDocument/2006/relationships/oleObject" Target="embeddings/oleObject1.bin"/><Relationship Id="rId53" Type="http://schemas.openxmlformats.org/officeDocument/2006/relationships/image" Target="media/image39.png"/><Relationship Id="rId74" Type="http://schemas.openxmlformats.org/officeDocument/2006/relationships/image" Target="media/image58.png"/><Relationship Id="rId128" Type="http://schemas.openxmlformats.org/officeDocument/2006/relationships/image" Target="media/image99.emf"/><Relationship Id="rId5" Type="http://schemas.openxmlformats.org/officeDocument/2006/relationships/webSettings" Target="webSettings.xml"/><Relationship Id="rId90" Type="http://schemas.openxmlformats.org/officeDocument/2006/relationships/hyperlink" Target="http://nsi.rosminzdrav.ru/" TargetMode="External"/><Relationship Id="rId95" Type="http://schemas.openxmlformats.org/officeDocument/2006/relationships/image" Target="media/image73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4.png"/><Relationship Id="rId113" Type="http://schemas.openxmlformats.org/officeDocument/2006/relationships/hyperlink" Target="http://nsi.rosminzdrav.ru/" TargetMode="External"/><Relationship Id="rId118" Type="http://schemas.openxmlformats.org/officeDocument/2006/relationships/image" Target="media/image91.png"/><Relationship Id="rId134" Type="http://schemas.openxmlformats.org/officeDocument/2006/relationships/image" Target="media/image104.png"/><Relationship Id="rId139" Type="http://schemas.openxmlformats.org/officeDocument/2006/relationships/image" Target="media/image109.png"/><Relationship Id="rId80" Type="http://schemas.openxmlformats.org/officeDocument/2006/relationships/image" Target="media/image64.png"/><Relationship Id="rId85" Type="http://schemas.openxmlformats.org/officeDocument/2006/relationships/image" Target="media/image68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2.emf"/><Relationship Id="rId38" Type="http://schemas.openxmlformats.org/officeDocument/2006/relationships/footer" Target="footer1.xml"/><Relationship Id="rId59" Type="http://schemas.openxmlformats.org/officeDocument/2006/relationships/image" Target="media/image45.png"/><Relationship Id="rId103" Type="http://schemas.openxmlformats.org/officeDocument/2006/relationships/image" Target="media/image80.png"/><Relationship Id="rId108" Type="http://schemas.openxmlformats.org/officeDocument/2006/relationships/image" Target="media/image84.png"/><Relationship Id="rId124" Type="http://schemas.openxmlformats.org/officeDocument/2006/relationships/image" Target="media/image95.png"/><Relationship Id="rId129" Type="http://schemas.openxmlformats.org/officeDocument/2006/relationships/oleObject" Target="embeddings/oleObject9.bin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91" Type="http://schemas.openxmlformats.org/officeDocument/2006/relationships/hyperlink" Target="http://nsi.rosminzdrav.ru/" TargetMode="External"/><Relationship Id="rId96" Type="http://schemas.openxmlformats.org/officeDocument/2006/relationships/image" Target="media/image74.png"/><Relationship Id="rId140" Type="http://schemas.openxmlformats.org/officeDocument/2006/relationships/image" Target="media/image110.png"/><Relationship Id="rId145" Type="http://schemas.openxmlformats.org/officeDocument/2006/relationships/image" Target="media/image1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5.png"/><Relationship Id="rId114" Type="http://schemas.openxmlformats.org/officeDocument/2006/relationships/image" Target="media/image88.png"/><Relationship Id="rId119" Type="http://schemas.openxmlformats.org/officeDocument/2006/relationships/image" Target="media/image92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emf"/><Relationship Id="rId81" Type="http://schemas.openxmlformats.org/officeDocument/2006/relationships/image" Target="media/image65.png"/><Relationship Id="rId86" Type="http://schemas.openxmlformats.org/officeDocument/2006/relationships/image" Target="media/image69.emf"/><Relationship Id="rId130" Type="http://schemas.openxmlformats.org/officeDocument/2006/relationships/image" Target="media/image100.png"/><Relationship Id="rId135" Type="http://schemas.openxmlformats.org/officeDocument/2006/relationships/image" Target="media/image105.png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39" Type="http://schemas.openxmlformats.org/officeDocument/2006/relationships/footer" Target="footer2.xml"/><Relationship Id="rId109" Type="http://schemas.openxmlformats.org/officeDocument/2006/relationships/image" Target="media/image85.png"/><Relationship Id="rId34" Type="http://schemas.openxmlformats.org/officeDocument/2006/relationships/oleObject" Target="embeddings/oleObject2.bin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75.png"/><Relationship Id="rId104" Type="http://schemas.openxmlformats.org/officeDocument/2006/relationships/image" Target="media/image81.png"/><Relationship Id="rId120" Type="http://schemas.openxmlformats.org/officeDocument/2006/relationships/image" Target="media/image93.emf"/><Relationship Id="rId125" Type="http://schemas.openxmlformats.org/officeDocument/2006/relationships/image" Target="media/image96.png"/><Relationship Id="rId141" Type="http://schemas.openxmlformats.org/officeDocument/2006/relationships/image" Target="media/image111.png"/><Relationship Id="rId146" Type="http://schemas.openxmlformats.org/officeDocument/2006/relationships/image" Target="media/image115.png"/><Relationship Id="rId7" Type="http://schemas.openxmlformats.org/officeDocument/2006/relationships/endnotes" Target="endnotes.xml"/><Relationship Id="rId71" Type="http://schemas.openxmlformats.org/officeDocument/2006/relationships/hyperlink" Target="http://nsi.rosminzdrav.ru/" TargetMode="External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oleObject" Target="embeddings/oleObject3.bin"/><Relationship Id="rId87" Type="http://schemas.openxmlformats.org/officeDocument/2006/relationships/oleObject" Target="embeddings/oleObject4.bin"/><Relationship Id="rId110" Type="http://schemas.openxmlformats.org/officeDocument/2006/relationships/image" Target="media/image86.png"/><Relationship Id="rId115" Type="http://schemas.openxmlformats.org/officeDocument/2006/relationships/image" Target="media/image89.png"/><Relationship Id="rId131" Type="http://schemas.openxmlformats.org/officeDocument/2006/relationships/image" Target="media/image101.png"/><Relationship Id="rId136" Type="http://schemas.openxmlformats.org/officeDocument/2006/relationships/image" Target="media/image106.png"/><Relationship Id="rId61" Type="http://schemas.openxmlformats.org/officeDocument/2006/relationships/image" Target="media/image47.png"/><Relationship Id="rId82" Type="http://schemas.openxmlformats.org/officeDocument/2006/relationships/image" Target="media/image66.png"/><Relationship Id="rId19" Type="http://schemas.openxmlformats.org/officeDocument/2006/relationships/image" Target="media/image9.png"/><Relationship Id="rId14" Type="http://schemas.openxmlformats.org/officeDocument/2006/relationships/hyperlink" Target="https://ips-test.rosminzdrav.ru/b6789b2b47581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56" Type="http://schemas.openxmlformats.org/officeDocument/2006/relationships/image" Target="media/image42.png"/><Relationship Id="rId77" Type="http://schemas.openxmlformats.org/officeDocument/2006/relationships/image" Target="media/image61.png"/><Relationship Id="rId100" Type="http://schemas.openxmlformats.org/officeDocument/2006/relationships/image" Target="media/image77.png"/><Relationship Id="rId105" Type="http://schemas.openxmlformats.org/officeDocument/2006/relationships/hyperlink" Target="http://nsi.rosminzdrav.ru/" TargetMode="External"/><Relationship Id="rId126" Type="http://schemas.openxmlformats.org/officeDocument/2006/relationships/image" Target="media/image97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93" Type="http://schemas.openxmlformats.org/officeDocument/2006/relationships/image" Target="media/image72.png"/><Relationship Id="rId98" Type="http://schemas.openxmlformats.org/officeDocument/2006/relationships/image" Target="media/image76.emf"/><Relationship Id="rId121" Type="http://schemas.openxmlformats.org/officeDocument/2006/relationships/oleObject" Target="embeddings/oleObject7.bin"/><Relationship Id="rId142" Type="http://schemas.openxmlformats.org/officeDocument/2006/relationships/hyperlink" Target="http://nsi.rosminzdrav.ru/" TargetMode="Externa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image" Target="media/image52.png"/><Relationship Id="rId116" Type="http://schemas.openxmlformats.org/officeDocument/2006/relationships/image" Target="media/image90.png"/><Relationship Id="rId137" Type="http://schemas.openxmlformats.org/officeDocument/2006/relationships/image" Target="media/image107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hyperlink" Target="http://nsi.rosminzdrav.ru/" TargetMode="External"/><Relationship Id="rId88" Type="http://schemas.openxmlformats.org/officeDocument/2006/relationships/image" Target="media/image70.emf"/><Relationship Id="rId111" Type="http://schemas.openxmlformats.org/officeDocument/2006/relationships/image" Target="media/image87.png"/><Relationship Id="rId132" Type="http://schemas.openxmlformats.org/officeDocument/2006/relationships/image" Target="media/image102.png"/><Relationship Id="rId15" Type="http://schemas.openxmlformats.org/officeDocument/2006/relationships/hyperlink" Target="https://ips-test.rosminzdrav.ru/b6789b2b47581" TargetMode="External"/><Relationship Id="rId36" Type="http://schemas.openxmlformats.org/officeDocument/2006/relationships/image" Target="media/image24.png"/><Relationship Id="rId57" Type="http://schemas.openxmlformats.org/officeDocument/2006/relationships/image" Target="media/image43.png"/><Relationship Id="rId106" Type="http://schemas.openxmlformats.org/officeDocument/2006/relationships/image" Target="media/image82.png"/><Relationship Id="rId127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1.emf"/><Relationship Id="rId52" Type="http://schemas.openxmlformats.org/officeDocument/2006/relationships/image" Target="media/image38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hyperlink" Target="http://nsi.rosminzdrav.ru/" TargetMode="External"/><Relationship Id="rId99" Type="http://schemas.openxmlformats.org/officeDocument/2006/relationships/oleObject" Target="embeddings/oleObject6.bin"/><Relationship Id="rId101" Type="http://schemas.openxmlformats.org/officeDocument/2006/relationships/image" Target="media/image78.png"/><Relationship Id="rId122" Type="http://schemas.openxmlformats.org/officeDocument/2006/relationships/image" Target="media/image94.emf"/><Relationship Id="rId143" Type="http://schemas.openxmlformats.org/officeDocument/2006/relationships/image" Target="media/image112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6.png"/><Relationship Id="rId47" Type="http://schemas.openxmlformats.org/officeDocument/2006/relationships/image" Target="media/image33.png"/><Relationship Id="rId68" Type="http://schemas.openxmlformats.org/officeDocument/2006/relationships/image" Target="media/image53.png"/><Relationship Id="rId89" Type="http://schemas.openxmlformats.org/officeDocument/2006/relationships/oleObject" Target="embeddings/oleObject5.bin"/><Relationship Id="rId112" Type="http://schemas.openxmlformats.org/officeDocument/2006/relationships/hyperlink" Target="https://conf.bars.group/pages/viewpage.action?pageId=200103689" TargetMode="External"/><Relationship Id="rId133" Type="http://schemas.openxmlformats.org/officeDocument/2006/relationships/image" Target="media/image103.png"/><Relationship Id="rId16" Type="http://schemas.openxmlformats.org/officeDocument/2006/relationships/image" Target="media/image6.png"/><Relationship Id="rId37" Type="http://schemas.openxmlformats.org/officeDocument/2006/relationships/image" Target="media/image25.png"/><Relationship Id="rId58" Type="http://schemas.openxmlformats.org/officeDocument/2006/relationships/image" Target="media/image44.png"/><Relationship Id="rId79" Type="http://schemas.openxmlformats.org/officeDocument/2006/relationships/image" Target="media/image63.png"/><Relationship Id="rId102" Type="http://schemas.openxmlformats.org/officeDocument/2006/relationships/image" Target="media/image79.png"/><Relationship Id="rId123" Type="http://schemas.openxmlformats.org/officeDocument/2006/relationships/oleObject" Target="embeddings/oleObject8.bin"/><Relationship Id="rId144" Type="http://schemas.openxmlformats.org/officeDocument/2006/relationships/image" Target="media/image1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77;&#1084;&#1084;&#1072;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7EE0C-24A1-4172-890E-F87AC0149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ГОСТ_2.105_шаблон_Times_NR.dotx</Template>
  <TotalTime>55</TotalTime>
  <Pages>218</Pages>
  <Words>37796</Words>
  <Characters>215439</Characters>
  <Application>Microsoft Office Word</Application>
  <DocSecurity>0</DocSecurity>
  <Lines>1795</Lines>
  <Paragraphs>505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Екатерина Лёвина</cp:lastModifiedBy>
  <cp:revision>16</cp:revision>
  <cp:lastPrinted>2017-10-13T10:40:00Z</cp:lastPrinted>
  <dcterms:created xsi:type="dcterms:W3CDTF">2022-11-26T11:37:00Z</dcterms:created>
  <dcterms:modified xsi:type="dcterms:W3CDTF">2022-12-02T09:42:00Z</dcterms:modified>
</cp:coreProperties>
</file>