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44" w:type="pct"/>
        <w:jc w:val="center"/>
        <w:tblLook w:val="04A0" w:firstRow="1" w:lastRow="0" w:firstColumn="1" w:lastColumn="0" w:noHBand="0" w:noVBand="1"/>
      </w:tblPr>
      <w:tblGrid>
        <w:gridCol w:w="220"/>
        <w:gridCol w:w="4420"/>
        <w:gridCol w:w="20"/>
        <w:gridCol w:w="4804"/>
      </w:tblGrid>
      <w:tr w:rsidR="007B245F" w:rsidRPr="00660682" w:rsidTr="0091671E">
        <w:trPr>
          <w:gridBefore w:val="1"/>
          <w:wBefore w:w="262" w:type="dxa"/>
          <w:trHeight w:val="306"/>
          <w:jc w:val="center"/>
        </w:trPr>
        <w:tc>
          <w:tcPr>
            <w:tcW w:w="4781" w:type="dxa"/>
            <w:hideMark/>
          </w:tcPr>
          <w:p w:rsidR="007B245F" w:rsidRPr="00660682" w:rsidRDefault="007B245F" w:rsidP="0091671E">
            <w:pPr>
              <w:keepLines/>
              <w:suppressAutoHyphens/>
              <w:overflowPunct w:val="0"/>
              <w:autoSpaceDE w:val="0"/>
              <w:spacing w:before="0" w:after="0" w:line="256" w:lineRule="auto"/>
              <w:ind w:right="176"/>
              <w:jc w:val="center"/>
              <w:rPr>
                <w:rFonts w:ascii="Times New Roman" w:hAnsi="Times New Roman"/>
                <w:b/>
                <w:szCs w:val="24"/>
                <w:lang w:val="en-GB" w:eastAsia="ar-SA"/>
              </w:rPr>
            </w:pPr>
            <w:r w:rsidRPr="00660682">
              <w:rPr>
                <w:rFonts w:ascii="Times New Roman" w:hAnsi="Times New Roman"/>
                <w:lang w:val="en-GB" w:eastAsia="ar-SA"/>
              </w:rPr>
              <w:t>СОГЛАСОВАНО</w:t>
            </w:r>
          </w:p>
        </w:tc>
        <w:tc>
          <w:tcPr>
            <w:tcW w:w="5260" w:type="dxa"/>
            <w:gridSpan w:val="2"/>
            <w:hideMark/>
          </w:tcPr>
          <w:p w:rsidR="007B245F" w:rsidRPr="00660682" w:rsidRDefault="007B245F" w:rsidP="0091671E">
            <w:pPr>
              <w:keepLines/>
              <w:suppressAutoHyphens/>
              <w:overflowPunct w:val="0"/>
              <w:autoSpaceDE w:val="0"/>
              <w:spacing w:before="0" w:after="0" w:line="256" w:lineRule="auto"/>
              <w:ind w:right="176"/>
              <w:jc w:val="center"/>
              <w:rPr>
                <w:rFonts w:ascii="Times New Roman" w:hAnsi="Times New Roman"/>
                <w:b/>
                <w:szCs w:val="24"/>
                <w:lang w:eastAsia="ar-SA"/>
              </w:rPr>
            </w:pPr>
            <w:r w:rsidRPr="00660682">
              <w:rPr>
                <w:rFonts w:ascii="Times New Roman" w:hAnsi="Times New Roman"/>
                <w:lang w:val="en-GB" w:eastAsia="ar-SA"/>
              </w:rPr>
              <w:t>УТВЕРЖДАЮ</w:t>
            </w:r>
          </w:p>
        </w:tc>
      </w:tr>
      <w:tr w:rsidR="007B245F" w:rsidRPr="00660682" w:rsidTr="0091671E">
        <w:tblPrEx>
          <w:jc w:val="left"/>
          <w:tblLook w:val="0000" w:firstRow="0" w:lastRow="0" w:firstColumn="0" w:lastColumn="0" w:noHBand="0" w:noVBand="0"/>
        </w:tblPrEx>
        <w:trPr>
          <w:trHeight w:val="644"/>
        </w:trPr>
        <w:tc>
          <w:tcPr>
            <w:tcW w:w="5064" w:type="dxa"/>
            <w:gridSpan w:val="3"/>
          </w:tcPr>
          <w:p w:rsidR="007B245F" w:rsidRPr="00660682" w:rsidRDefault="007B245F" w:rsidP="0091671E">
            <w:pPr>
              <w:spacing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  <w:r w:rsidRPr="00660682">
              <w:rPr>
                <w:rFonts w:ascii="Times New Roman" w:hAnsi="Times New Roman" w:cs="Arial"/>
                <w:lang w:eastAsia="zh-CN"/>
              </w:rPr>
              <w:t xml:space="preserve">Заместитель директора государственного бюджетного учреждения здравоохранения «Самарский областной медицинский информационно-аналитический центр» (МИАЦ) </w:t>
            </w:r>
          </w:p>
        </w:tc>
        <w:tc>
          <w:tcPr>
            <w:tcW w:w="5240" w:type="dxa"/>
          </w:tcPr>
          <w:p w:rsidR="007B245F" w:rsidRDefault="007B245F" w:rsidP="0091671E">
            <w:pPr>
              <w:spacing w:after="0"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  <w:r w:rsidRPr="00660682">
              <w:rPr>
                <w:rFonts w:ascii="Times New Roman" w:hAnsi="Times New Roman" w:cs="Arial"/>
                <w:lang w:eastAsia="zh-CN"/>
              </w:rPr>
              <w:t xml:space="preserve">Руководитель проектов общества с ограниченной ответственностью </w:t>
            </w:r>
          </w:p>
          <w:p w:rsidR="007B245F" w:rsidRPr="00660682" w:rsidRDefault="007B245F" w:rsidP="0091671E">
            <w:pPr>
              <w:spacing w:after="0"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  <w:r w:rsidRPr="00660682">
              <w:rPr>
                <w:rFonts w:ascii="Times New Roman" w:hAnsi="Times New Roman" w:cs="Arial"/>
                <w:lang w:eastAsia="zh-CN"/>
              </w:rPr>
              <w:t>«</w:t>
            </w:r>
            <w:proofErr w:type="spellStart"/>
            <w:r w:rsidRPr="00660682">
              <w:rPr>
                <w:rFonts w:ascii="Times New Roman" w:hAnsi="Times New Roman" w:cs="Arial"/>
                <w:lang w:eastAsia="zh-CN"/>
              </w:rPr>
              <w:t>Новософтим</w:t>
            </w:r>
            <w:proofErr w:type="spellEnd"/>
            <w:r w:rsidRPr="00660682">
              <w:rPr>
                <w:rFonts w:ascii="Times New Roman" w:hAnsi="Times New Roman" w:cs="Arial"/>
                <w:lang w:eastAsia="zh-CN"/>
              </w:rPr>
              <w:t>» (ООО «</w:t>
            </w:r>
            <w:proofErr w:type="spellStart"/>
            <w:r w:rsidRPr="00660682">
              <w:rPr>
                <w:rFonts w:ascii="Times New Roman" w:hAnsi="Times New Roman" w:cs="Arial"/>
                <w:lang w:eastAsia="zh-CN"/>
              </w:rPr>
              <w:t>Новософтим</w:t>
            </w:r>
            <w:proofErr w:type="spellEnd"/>
            <w:r w:rsidRPr="00660682">
              <w:rPr>
                <w:rFonts w:ascii="Times New Roman" w:hAnsi="Times New Roman" w:cs="Arial"/>
                <w:lang w:eastAsia="zh-CN"/>
              </w:rPr>
              <w:t>»)</w:t>
            </w:r>
          </w:p>
          <w:p w:rsidR="007B245F" w:rsidRPr="00660682" w:rsidRDefault="007B245F" w:rsidP="0091671E">
            <w:pPr>
              <w:spacing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</w:p>
        </w:tc>
      </w:tr>
      <w:tr w:rsidR="007B245F" w:rsidRPr="00660682" w:rsidTr="0091671E">
        <w:tblPrEx>
          <w:jc w:val="left"/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5064" w:type="dxa"/>
            <w:gridSpan w:val="3"/>
          </w:tcPr>
          <w:p w:rsidR="007B245F" w:rsidRPr="00660682" w:rsidRDefault="007B245F" w:rsidP="0091671E">
            <w:pPr>
              <w:spacing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</w:p>
          <w:p w:rsidR="007B245F" w:rsidRPr="00660682" w:rsidRDefault="007B245F" w:rsidP="0091671E">
            <w:pPr>
              <w:spacing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  <w:r w:rsidRPr="00660682">
              <w:rPr>
                <w:rFonts w:ascii="Times New Roman" w:hAnsi="Times New Roman" w:cs="Arial"/>
                <w:lang w:eastAsia="zh-CN"/>
              </w:rPr>
              <w:t xml:space="preserve">_________________ А.А. </w:t>
            </w:r>
            <w:proofErr w:type="spellStart"/>
            <w:r w:rsidRPr="00660682">
              <w:rPr>
                <w:rFonts w:ascii="Times New Roman" w:hAnsi="Times New Roman" w:cs="Arial"/>
                <w:lang w:eastAsia="zh-CN"/>
              </w:rPr>
              <w:t>Лемаев</w:t>
            </w:r>
            <w:proofErr w:type="spellEnd"/>
            <w:r w:rsidRPr="00660682">
              <w:rPr>
                <w:rFonts w:ascii="Times New Roman" w:hAnsi="Times New Roman" w:cs="Arial"/>
                <w:lang w:eastAsia="zh-CN"/>
              </w:rPr>
              <w:t xml:space="preserve"> </w:t>
            </w:r>
          </w:p>
          <w:p w:rsidR="007B245F" w:rsidRPr="00660682" w:rsidRDefault="007B245F" w:rsidP="0091671E">
            <w:pPr>
              <w:spacing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  <w:r w:rsidRPr="00660682">
              <w:rPr>
                <w:rFonts w:ascii="Times New Roman" w:hAnsi="Times New Roman" w:cs="Arial"/>
                <w:lang w:eastAsia="zh-CN"/>
              </w:rPr>
              <w:t>«_____»_______________ 2021 г.</w:t>
            </w:r>
          </w:p>
          <w:p w:rsidR="007B245F" w:rsidRPr="00660682" w:rsidRDefault="007B245F" w:rsidP="0091671E">
            <w:pPr>
              <w:spacing w:line="240" w:lineRule="auto"/>
              <w:ind w:firstLine="601"/>
              <w:jc w:val="left"/>
              <w:rPr>
                <w:rFonts w:ascii="Times New Roman" w:hAnsi="Times New Roman" w:cs="Arial"/>
                <w:sz w:val="20"/>
                <w:lang w:eastAsia="zh-CN"/>
              </w:rPr>
            </w:pPr>
            <w:r w:rsidRPr="00660682">
              <w:rPr>
                <w:rFonts w:ascii="Times New Roman" w:hAnsi="Times New Roman" w:cs="Arial"/>
                <w:sz w:val="20"/>
                <w:lang w:eastAsia="zh-CN"/>
              </w:rPr>
              <w:t>М.П.</w:t>
            </w:r>
          </w:p>
        </w:tc>
        <w:tc>
          <w:tcPr>
            <w:tcW w:w="5240" w:type="dxa"/>
          </w:tcPr>
          <w:p w:rsidR="007B245F" w:rsidRPr="00660682" w:rsidRDefault="007B245F" w:rsidP="0091671E">
            <w:pPr>
              <w:spacing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</w:p>
          <w:p w:rsidR="007B245F" w:rsidRPr="00660682" w:rsidRDefault="007B245F" w:rsidP="0091671E">
            <w:pPr>
              <w:spacing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  <w:r w:rsidRPr="00660682">
              <w:rPr>
                <w:rFonts w:ascii="Times New Roman" w:hAnsi="Times New Roman" w:cs="Arial"/>
                <w:lang w:eastAsia="zh-CN"/>
              </w:rPr>
              <w:t xml:space="preserve">_________________ Ю.С. Сильченко </w:t>
            </w:r>
          </w:p>
          <w:p w:rsidR="007B245F" w:rsidRPr="00660682" w:rsidRDefault="007B245F" w:rsidP="0091671E">
            <w:pPr>
              <w:spacing w:line="240" w:lineRule="auto"/>
              <w:jc w:val="center"/>
              <w:rPr>
                <w:rFonts w:ascii="Times New Roman" w:hAnsi="Times New Roman" w:cs="Arial"/>
                <w:lang w:eastAsia="zh-CN"/>
              </w:rPr>
            </w:pPr>
            <w:r>
              <w:rPr>
                <w:rFonts w:ascii="Times New Roman" w:hAnsi="Times New Roman" w:cs="Arial"/>
                <w:lang w:eastAsia="zh-CN"/>
              </w:rPr>
              <w:t>«_____»_______________ 2021</w:t>
            </w:r>
            <w:r w:rsidRPr="00660682">
              <w:rPr>
                <w:rFonts w:ascii="Times New Roman" w:hAnsi="Times New Roman" w:cs="Arial"/>
                <w:lang w:eastAsia="zh-CN"/>
              </w:rPr>
              <w:t xml:space="preserve"> г.</w:t>
            </w:r>
          </w:p>
          <w:p w:rsidR="007B245F" w:rsidRPr="00660682" w:rsidRDefault="007B245F" w:rsidP="0091671E">
            <w:pPr>
              <w:spacing w:line="240" w:lineRule="auto"/>
              <w:ind w:firstLine="703"/>
              <w:rPr>
                <w:rFonts w:ascii="Times New Roman" w:hAnsi="Times New Roman" w:cs="Arial"/>
                <w:sz w:val="20"/>
                <w:lang w:eastAsia="zh-CN"/>
              </w:rPr>
            </w:pPr>
            <w:r w:rsidRPr="00660682">
              <w:rPr>
                <w:rFonts w:ascii="Times New Roman" w:hAnsi="Times New Roman" w:cs="Arial"/>
                <w:sz w:val="20"/>
                <w:lang w:eastAsia="zh-CN"/>
              </w:rPr>
              <w:t>М.П.</w:t>
            </w:r>
          </w:p>
        </w:tc>
      </w:tr>
    </w:tbl>
    <w:p w:rsidR="007B245F" w:rsidRPr="00660682" w:rsidRDefault="007B245F" w:rsidP="007B245F">
      <w:pPr>
        <w:pStyle w:val="phtitlepagesystemfull"/>
        <w:rPr>
          <w:rFonts w:ascii="Times New Roman" w:hAnsi="Times New Roman" w:cs="Times New Roman"/>
          <w:szCs w:val="24"/>
        </w:rPr>
      </w:pPr>
    </w:p>
    <w:p w:rsidR="007B245F" w:rsidRDefault="007B245F" w:rsidP="007B245F">
      <w:pPr>
        <w:pStyle w:val="phtitlepagesystemfull"/>
        <w:rPr>
          <w:rFonts w:ascii="Times New Roman" w:hAnsi="Times New Roman" w:cs="Times New Roman"/>
          <w:szCs w:val="24"/>
        </w:rPr>
      </w:pPr>
    </w:p>
    <w:p w:rsidR="007B245F" w:rsidRDefault="007B245F" w:rsidP="007B245F">
      <w:pPr>
        <w:pStyle w:val="phtitlepagesystemshort"/>
      </w:pPr>
    </w:p>
    <w:p w:rsidR="007B245F" w:rsidRPr="00660682" w:rsidRDefault="007B245F" w:rsidP="007B245F">
      <w:pPr>
        <w:pStyle w:val="phtitlepageother"/>
      </w:pPr>
    </w:p>
    <w:p w:rsidR="007B245F" w:rsidRPr="00660682" w:rsidRDefault="007B245F" w:rsidP="007B245F">
      <w:pPr>
        <w:spacing w:before="0" w:after="240"/>
        <w:jc w:val="center"/>
        <w:rPr>
          <w:rFonts w:ascii="Times New Roman Полужирный" w:hAnsi="Times New Roman Полужирный" w:cs="Arial"/>
          <w:b/>
          <w:spacing w:val="20"/>
          <w:sz w:val="34"/>
          <w:szCs w:val="34"/>
          <w:lang w:eastAsia="en-US"/>
        </w:rPr>
      </w:pPr>
      <w:r w:rsidRPr="00660682">
        <w:rPr>
          <w:rFonts w:ascii="Times New Roman Полужирный" w:hAnsi="Times New Roman Полужирный" w:cs="Arial"/>
          <w:b/>
          <w:spacing w:val="20"/>
          <w:sz w:val="34"/>
          <w:szCs w:val="34"/>
          <w:lang w:eastAsia="en-US"/>
        </w:rPr>
        <w:t xml:space="preserve">ЕМИАС Самарской области </w:t>
      </w:r>
    </w:p>
    <w:p w:rsidR="007B245F" w:rsidRPr="00660682" w:rsidRDefault="00D52ABC" w:rsidP="007B245F">
      <w:pPr>
        <w:spacing w:before="0" w:after="0" w:line="240" w:lineRule="auto"/>
        <w:jc w:val="center"/>
        <w:rPr>
          <w:rFonts w:ascii="Times New Roman" w:hAnsi="Times New Roman"/>
          <w:b/>
          <w:sz w:val="26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t>Руководство пользователя</w:t>
      </w:r>
    </w:p>
    <w:p w:rsidR="007B245F" w:rsidRPr="00660682" w:rsidRDefault="007B245F" w:rsidP="007B245F">
      <w:pPr>
        <w:spacing w:before="0"/>
        <w:jc w:val="center"/>
        <w:rPr>
          <w:rFonts w:cs="Arial"/>
          <w:szCs w:val="28"/>
          <w:lang w:eastAsia="zh-CN"/>
        </w:rPr>
      </w:pPr>
    </w:p>
    <w:p w:rsidR="007B245F" w:rsidRDefault="007B245F" w:rsidP="007B245F">
      <w:pPr>
        <w:spacing w:before="0" w:after="0" w:line="240" w:lineRule="auto"/>
        <w:jc w:val="center"/>
        <w:rPr>
          <w:rFonts w:ascii="Times New Roman" w:hAnsi="Times New Roman"/>
          <w:szCs w:val="24"/>
          <w:lang w:eastAsia="zh-CN"/>
        </w:rPr>
      </w:pPr>
      <w:bookmarkStart w:id="0" w:name="OLE_LINK2"/>
      <w:bookmarkStart w:id="1" w:name="OLE_LINK1"/>
      <w:bookmarkEnd w:id="0"/>
      <w:bookmarkEnd w:id="1"/>
      <w:r>
        <w:rPr>
          <w:rFonts w:ascii="Times New Roman" w:hAnsi="Times New Roman"/>
          <w:szCs w:val="24"/>
          <w:lang w:eastAsia="zh-CN"/>
        </w:rPr>
        <w:t>Этап 1</w:t>
      </w:r>
      <w:r w:rsidRPr="00660682">
        <w:rPr>
          <w:rFonts w:ascii="Times New Roman" w:hAnsi="Times New Roman"/>
          <w:szCs w:val="24"/>
          <w:lang w:eastAsia="zh-CN"/>
        </w:rPr>
        <w:t>. Выполнение работ по развитию Системы в соответствии с функциональными требованиями п</w:t>
      </w:r>
      <w:r>
        <w:rPr>
          <w:rFonts w:ascii="Times New Roman" w:hAnsi="Times New Roman"/>
          <w:szCs w:val="24"/>
          <w:lang w:eastAsia="zh-CN"/>
        </w:rPr>
        <w:t>1</w:t>
      </w:r>
      <w:r w:rsidRPr="00660682">
        <w:rPr>
          <w:rFonts w:ascii="Times New Roman" w:hAnsi="Times New Roman"/>
          <w:szCs w:val="24"/>
          <w:lang w:eastAsia="zh-CN"/>
        </w:rPr>
        <w:t xml:space="preserve"> Приложения №5 </w:t>
      </w:r>
      <w:r w:rsidRPr="00EF1611">
        <w:rPr>
          <w:rFonts w:ascii="Times New Roman" w:hAnsi="Times New Roman"/>
          <w:szCs w:val="24"/>
          <w:lang w:eastAsia="zh-CN"/>
        </w:rPr>
        <w:t>«</w:t>
      </w:r>
      <w:r w:rsidRPr="007B245F">
        <w:rPr>
          <w:rFonts w:ascii="Times New Roman" w:hAnsi="Times New Roman"/>
          <w:szCs w:val="24"/>
          <w:lang w:eastAsia="zh-CN"/>
        </w:rPr>
        <w:t>Сервис взаимодействия с подсистемой «Федер</w:t>
      </w:r>
      <w:bookmarkStart w:id="2" w:name="_GoBack"/>
      <w:bookmarkEnd w:id="2"/>
      <w:r w:rsidRPr="007B245F">
        <w:rPr>
          <w:rFonts w:ascii="Times New Roman" w:hAnsi="Times New Roman"/>
          <w:szCs w:val="24"/>
          <w:lang w:eastAsia="zh-CN"/>
        </w:rPr>
        <w:t>альный регистр больных COVID-19» ЕГИСЗ»»</w:t>
      </w:r>
      <w:r>
        <w:rPr>
          <w:rFonts w:ascii="Times New Roman" w:hAnsi="Times New Roman"/>
          <w:szCs w:val="24"/>
          <w:lang w:eastAsia="zh-CN"/>
        </w:rPr>
        <w:t xml:space="preserve"> </w:t>
      </w:r>
    </w:p>
    <w:p w:rsidR="007B245F" w:rsidRPr="00660682" w:rsidRDefault="007B245F" w:rsidP="007B245F">
      <w:pPr>
        <w:spacing w:before="0" w:after="0" w:line="240" w:lineRule="auto"/>
        <w:jc w:val="center"/>
        <w:rPr>
          <w:rFonts w:ascii="Times New Roman" w:hAnsi="Times New Roman"/>
          <w:szCs w:val="24"/>
          <w:lang w:eastAsia="zh-CN"/>
        </w:rPr>
      </w:pPr>
    </w:p>
    <w:p w:rsidR="007B245F" w:rsidRPr="00660682" w:rsidRDefault="007B245F" w:rsidP="007B245F">
      <w:pPr>
        <w:spacing w:before="0"/>
        <w:jc w:val="center"/>
        <w:rPr>
          <w:rFonts w:cs="Arial"/>
          <w:sz w:val="26"/>
          <w:szCs w:val="26"/>
          <w:lang w:eastAsia="en-US"/>
        </w:rPr>
      </w:pPr>
      <w:r>
        <w:rPr>
          <w:rFonts w:ascii="Times New Roman" w:hAnsi="Times New Roman" w:cs="Arial"/>
          <w:sz w:val="26"/>
          <w:szCs w:val="26"/>
          <w:lang w:eastAsia="zh-CN"/>
        </w:rPr>
        <w:t>Контракт от «29</w:t>
      </w:r>
      <w:r w:rsidRPr="00660682">
        <w:rPr>
          <w:rFonts w:ascii="Times New Roman" w:hAnsi="Times New Roman" w:cs="Arial"/>
          <w:sz w:val="26"/>
          <w:szCs w:val="26"/>
          <w:lang w:eastAsia="zh-CN"/>
        </w:rPr>
        <w:t xml:space="preserve">» </w:t>
      </w:r>
      <w:r>
        <w:rPr>
          <w:rFonts w:ascii="Times New Roman" w:hAnsi="Times New Roman" w:cs="Arial"/>
          <w:sz w:val="26"/>
          <w:szCs w:val="26"/>
          <w:lang w:eastAsia="zh-CN"/>
        </w:rPr>
        <w:t>ноября</w:t>
      </w:r>
      <w:r w:rsidRPr="00660682">
        <w:rPr>
          <w:rFonts w:ascii="Times New Roman" w:hAnsi="Times New Roman" w:cs="Arial"/>
          <w:sz w:val="26"/>
          <w:szCs w:val="26"/>
          <w:lang w:eastAsia="zh-CN"/>
        </w:rPr>
        <w:t xml:space="preserve"> 2021 г. № </w:t>
      </w:r>
      <w:r>
        <w:rPr>
          <w:rFonts w:ascii="Times New Roman" w:hAnsi="Times New Roman" w:cs="Arial"/>
          <w:sz w:val="26"/>
          <w:szCs w:val="26"/>
          <w:lang w:eastAsia="zh-CN"/>
        </w:rPr>
        <w:t>44</w:t>
      </w:r>
      <w:r w:rsidRPr="00660682">
        <w:rPr>
          <w:rFonts w:ascii="Times New Roman" w:hAnsi="Times New Roman" w:cs="Arial"/>
          <w:sz w:val="26"/>
          <w:szCs w:val="26"/>
          <w:lang w:eastAsia="zh-CN"/>
        </w:rPr>
        <w:t>/21-ДБУ</w:t>
      </w:r>
    </w:p>
    <w:p w:rsidR="000C075E" w:rsidRDefault="000C075E" w:rsidP="00256E50">
      <w:pPr>
        <w:pStyle w:val="phtitlepagedocument"/>
      </w:pPr>
    </w:p>
    <w:p w:rsidR="002262E4" w:rsidRPr="00DF1BE1" w:rsidRDefault="002262E4" w:rsidP="000C075E">
      <w:pPr>
        <w:pStyle w:val="phcontent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lastRenderedPageBreak/>
        <w:t>Содержание</w:t>
      </w:r>
    </w:p>
    <w:p w:rsidR="006411F5" w:rsidRPr="00DF1BE1" w:rsidRDefault="000B4558">
      <w:pPr>
        <w:pStyle w:val="13"/>
        <w:rPr>
          <w:rFonts w:ascii="Times New Roman" w:eastAsiaTheme="minorEastAsia" w:hAnsi="Times New Roman"/>
          <w:b w:val="0"/>
          <w:noProof/>
          <w:sz w:val="22"/>
          <w:szCs w:val="22"/>
        </w:rPr>
      </w:pPr>
      <w:r w:rsidRPr="00DF1BE1">
        <w:rPr>
          <w:rFonts w:ascii="Times New Roman" w:hAnsi="Times New Roman"/>
        </w:rPr>
        <w:fldChar w:fldCharType="begin"/>
      </w:r>
      <w:r w:rsidRPr="00DF1BE1">
        <w:rPr>
          <w:rFonts w:ascii="Times New Roman" w:hAnsi="Times New Roman"/>
        </w:rPr>
        <w:instrText xml:space="preserve"> TOC \o "1-3" \h \z \u </w:instrText>
      </w:r>
      <w:r w:rsidRPr="00DF1BE1">
        <w:rPr>
          <w:rFonts w:ascii="Times New Roman" w:hAnsi="Times New Roman"/>
        </w:rPr>
        <w:fldChar w:fldCharType="separate"/>
      </w:r>
      <w:hyperlink w:anchor="_Toc90995269" w:history="1">
        <w:r w:rsidR="006411F5" w:rsidRPr="00DF1BE1">
          <w:rPr>
            <w:rStyle w:val="a3"/>
            <w:rFonts w:ascii="Times New Roman" w:hAnsi="Times New Roman"/>
            <w:noProof/>
          </w:rPr>
          <w:t>Перечень терминов и сокращений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_Toc90995269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3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13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90995270" w:history="1">
        <w:r w:rsidR="006411F5" w:rsidRPr="00DF1BE1">
          <w:rPr>
            <w:rStyle w:val="a3"/>
            <w:rFonts w:ascii="Times New Roman" w:hAnsi="Times New Roman"/>
            <w:noProof/>
          </w:rPr>
          <w:t>1</w:t>
        </w:r>
        <w:r w:rsidR="006411F5" w:rsidRPr="00DF1BE1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Введение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_Toc90995270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4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13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90995271" w:history="1">
        <w:r w:rsidR="006411F5" w:rsidRPr="00DF1BE1">
          <w:rPr>
            <w:rStyle w:val="a3"/>
            <w:rFonts w:ascii="Times New Roman" w:hAnsi="Times New Roman"/>
            <w:noProof/>
          </w:rPr>
          <w:t>2</w:t>
        </w:r>
        <w:r w:rsidR="006411F5" w:rsidRPr="00DF1BE1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Включение в регистр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_Toc90995271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5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90995272" w:history="1">
        <w:r w:rsidR="006411F5" w:rsidRPr="00DF1BE1">
          <w:rPr>
            <w:rStyle w:val="a3"/>
            <w:rFonts w:ascii="Times New Roman" w:hAnsi="Times New Roman"/>
            <w:noProof/>
          </w:rPr>
          <w:t>2.1</w:t>
        </w:r>
        <w:r w:rsidR="006411F5" w:rsidRPr="00DF1B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Включение в регистр с амбулаторного приема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_Toc90995272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5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90995273" w:history="1">
        <w:r w:rsidR="006411F5" w:rsidRPr="00DF1BE1">
          <w:rPr>
            <w:rStyle w:val="a3"/>
            <w:rFonts w:ascii="Times New Roman" w:hAnsi="Times New Roman"/>
            <w:noProof/>
          </w:rPr>
          <w:t>2.2</w:t>
        </w:r>
        <w:r w:rsidR="006411F5" w:rsidRPr="00DF1B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Включение на этапе госпитализации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_Toc90995273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7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90995274" w:history="1">
        <w:r w:rsidR="006411F5" w:rsidRPr="00DF1BE1">
          <w:rPr>
            <w:rStyle w:val="a3"/>
            <w:rFonts w:ascii="Times New Roman" w:hAnsi="Times New Roman"/>
            <w:noProof/>
          </w:rPr>
          <w:t>2.3</w:t>
        </w:r>
        <w:r w:rsidR="006411F5" w:rsidRPr="00DF1B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Включение в регистр при выписке из стационара.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_Toc90995274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8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90995275" w:history="1">
        <w:r w:rsidR="006411F5" w:rsidRPr="00DF1BE1">
          <w:rPr>
            <w:rStyle w:val="a3"/>
            <w:rFonts w:ascii="Times New Roman" w:hAnsi="Times New Roman"/>
            <w:noProof/>
          </w:rPr>
          <w:t>2.4</w:t>
        </w:r>
        <w:r w:rsidR="006411F5" w:rsidRPr="00DF1B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Форма включения пациента в Регистр ИЗ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_Toc90995275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9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13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90995276" w:history="1">
        <w:r w:rsidR="006411F5" w:rsidRPr="00DF1BE1">
          <w:rPr>
            <w:rStyle w:val="a3"/>
            <w:rFonts w:ascii="Times New Roman" w:hAnsi="Times New Roman"/>
            <w:noProof/>
          </w:rPr>
          <w:t>3</w:t>
        </w:r>
        <w:r w:rsidR="006411F5" w:rsidRPr="00DF1BE1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Работа с Регистром ИЗ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_Toc90995276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11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90995277" w:history="1">
        <w:r w:rsidR="006411F5" w:rsidRPr="00DF1BE1">
          <w:rPr>
            <w:rStyle w:val="a3"/>
            <w:rFonts w:ascii="Times New Roman" w:hAnsi="Times New Roman"/>
            <w:noProof/>
          </w:rPr>
          <w:t>3.1</w:t>
        </w:r>
        <w:r w:rsidR="006411F5" w:rsidRPr="00DF1B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Добавление фактического адреса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_Toc90995277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11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90995278" w:history="1">
        <w:r w:rsidR="006411F5" w:rsidRPr="00DF1BE1">
          <w:rPr>
            <w:rStyle w:val="a3"/>
            <w:rFonts w:ascii="Times New Roman" w:hAnsi="Times New Roman"/>
            <w:noProof/>
          </w:rPr>
          <w:t>3.2</w:t>
        </w:r>
        <w:r w:rsidR="006411F5" w:rsidRPr="00DF1B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Добавление контактов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_Toc90995278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12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90995279" w:history="1">
        <w:r w:rsidR="006411F5" w:rsidRPr="00DF1BE1">
          <w:rPr>
            <w:rStyle w:val="a3"/>
            <w:rFonts w:ascii="Times New Roman" w:hAnsi="Times New Roman"/>
            <w:noProof/>
          </w:rPr>
          <w:t>3.3</w:t>
        </w:r>
        <w:r w:rsidR="006411F5" w:rsidRPr="00DF1B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Добавление МО наблюдения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_Toc90995279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13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90995280" w:history="1">
        <w:r w:rsidR="006411F5" w:rsidRPr="00DF1BE1">
          <w:rPr>
            <w:rStyle w:val="a3"/>
            <w:rFonts w:ascii="Times New Roman" w:hAnsi="Times New Roman"/>
            <w:noProof/>
          </w:rPr>
          <w:t>3.4</w:t>
        </w:r>
        <w:r w:rsidR="006411F5" w:rsidRPr="00DF1B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Изменение статуса пациента в регистре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_Toc90995280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13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90995281" w:history="1">
        <w:r w:rsidR="006411F5" w:rsidRPr="00DF1BE1">
          <w:rPr>
            <w:rStyle w:val="a3"/>
            <w:rFonts w:ascii="Times New Roman" w:hAnsi="Times New Roman"/>
            <w:noProof/>
          </w:rPr>
          <w:t>3.5</w:t>
        </w:r>
        <w:r w:rsidR="006411F5" w:rsidRPr="00DF1B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Запись в другие МО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_Toc90995281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14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90995282" w:history="1">
        <w:r w:rsidR="006411F5" w:rsidRPr="00DF1BE1">
          <w:rPr>
            <w:rStyle w:val="a3"/>
            <w:rFonts w:ascii="Times New Roman" w:hAnsi="Times New Roman"/>
            <w:noProof/>
          </w:rPr>
          <w:t>3.6</w:t>
        </w:r>
        <w:r w:rsidR="006411F5" w:rsidRPr="00DF1B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Вызов на дом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_Toc90995282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16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90995283" w:history="1">
        <w:r w:rsidR="006411F5" w:rsidRPr="00DF1BE1">
          <w:rPr>
            <w:rStyle w:val="a3"/>
            <w:rFonts w:ascii="Times New Roman" w:hAnsi="Times New Roman"/>
            <w:noProof/>
          </w:rPr>
          <w:t>3.7</w:t>
        </w:r>
        <w:r w:rsidR="006411F5" w:rsidRPr="00DF1B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Редактирование карты Регистра ИЗ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_Toc90995283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17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90995284" w:history="1">
        <w:r w:rsidR="006411F5" w:rsidRPr="00DF1BE1">
          <w:rPr>
            <w:rStyle w:val="a3"/>
            <w:rFonts w:ascii="Times New Roman" w:hAnsi="Times New Roman"/>
            <w:noProof/>
          </w:rPr>
          <w:t>3.7.1</w:t>
        </w:r>
        <w:r w:rsidR="006411F5" w:rsidRPr="00DF1BE1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Эпизоды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_Toc90995284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19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31"/>
        <w:rPr>
          <w:rFonts w:ascii="Times New Roman" w:eastAsiaTheme="minorEastAsia" w:hAnsi="Times New Roman"/>
          <w:i w:val="0"/>
          <w:iCs w:val="0"/>
          <w:noProof/>
          <w:sz w:val="22"/>
          <w:szCs w:val="22"/>
        </w:rPr>
      </w:pPr>
      <w:hyperlink w:anchor="_Toc90995285" w:history="1">
        <w:r w:rsidR="006411F5" w:rsidRPr="00DF1BE1">
          <w:rPr>
            <w:rStyle w:val="a3"/>
            <w:rFonts w:ascii="Times New Roman" w:hAnsi="Times New Roman"/>
            <w:noProof/>
          </w:rPr>
          <w:t>3.7.2</w:t>
        </w:r>
        <w:r w:rsidR="006411F5" w:rsidRPr="00DF1BE1">
          <w:rPr>
            <w:rFonts w:ascii="Times New Roman" w:eastAsiaTheme="minorEastAsia" w:hAnsi="Times New Roman"/>
            <w:i w:val="0"/>
            <w:iCs w:val="0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Общее по пациенту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_Toc90995285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31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90995286" w:history="1">
        <w:r w:rsidR="006411F5" w:rsidRPr="00DF1BE1">
          <w:rPr>
            <w:rStyle w:val="a3"/>
            <w:rFonts w:ascii="Times New Roman" w:hAnsi="Times New Roman"/>
            <w:noProof/>
          </w:rPr>
          <w:t>3.8</w:t>
        </w:r>
        <w:r w:rsidR="006411F5" w:rsidRPr="00DF1B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Направления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_Toc90995286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33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21"/>
        <w:rPr>
          <w:rFonts w:ascii="Times New Roman" w:eastAsiaTheme="minorEastAsia" w:hAnsi="Times New Roman"/>
          <w:noProof/>
          <w:sz w:val="22"/>
          <w:szCs w:val="22"/>
        </w:rPr>
      </w:pPr>
      <w:hyperlink w:anchor="_Toc90995287" w:history="1">
        <w:r w:rsidR="006411F5" w:rsidRPr="00DF1BE1">
          <w:rPr>
            <w:rStyle w:val="a3"/>
            <w:rFonts w:ascii="Times New Roman" w:hAnsi="Times New Roman"/>
            <w:noProof/>
          </w:rPr>
          <w:t>3.9</w:t>
        </w:r>
        <w:r w:rsidR="006411F5" w:rsidRPr="00DF1B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noProof/>
          </w:rPr>
          <w:t>Импорт данных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_Toc90995287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34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6411F5" w:rsidRPr="00DF1BE1" w:rsidRDefault="00DF1BE1">
      <w:pPr>
        <w:pStyle w:val="13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90995288" w:history="1">
        <w:r w:rsidR="006411F5" w:rsidRPr="00DF1BE1">
          <w:rPr>
            <w:rStyle w:val="a3"/>
            <w:rFonts w:ascii="Times New Roman" w:hAnsi="Times New Roman"/>
            <w:noProof/>
            <w:spacing w:val="-2"/>
          </w:rPr>
          <w:t>4</w:t>
        </w:r>
        <w:r w:rsidR="006411F5" w:rsidRPr="00DF1BE1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6411F5" w:rsidRPr="00DF1BE1">
          <w:rPr>
            <w:rStyle w:val="a3"/>
            <w:rFonts w:ascii="Times New Roman" w:hAnsi="Times New Roman"/>
            <w:bCs/>
            <w:noProof/>
            <w:spacing w:val="-2"/>
          </w:rPr>
          <w:t>Отправка данных в федеральный регистр больных COVID-19</w:t>
        </w:r>
        <w:r w:rsidR="006411F5" w:rsidRPr="00DF1BE1">
          <w:rPr>
            <w:rFonts w:ascii="Times New Roman" w:hAnsi="Times New Roman"/>
            <w:noProof/>
            <w:webHidden/>
          </w:rPr>
          <w:tab/>
        </w:r>
        <w:r w:rsidR="006411F5" w:rsidRPr="00DF1BE1">
          <w:rPr>
            <w:rFonts w:ascii="Times New Roman" w:hAnsi="Times New Roman"/>
            <w:noProof/>
            <w:webHidden/>
          </w:rPr>
          <w:fldChar w:fldCharType="begin"/>
        </w:r>
        <w:r w:rsidR="006411F5" w:rsidRPr="00DF1BE1">
          <w:rPr>
            <w:rFonts w:ascii="Times New Roman" w:hAnsi="Times New Roman"/>
            <w:noProof/>
            <w:webHidden/>
          </w:rPr>
          <w:instrText xml:space="preserve"> PAGEREF _Toc90995288 \h </w:instrText>
        </w:r>
        <w:r w:rsidR="006411F5" w:rsidRPr="00DF1BE1">
          <w:rPr>
            <w:rFonts w:ascii="Times New Roman" w:hAnsi="Times New Roman"/>
            <w:noProof/>
            <w:webHidden/>
          </w:rPr>
        </w:r>
        <w:r w:rsidR="006411F5" w:rsidRPr="00DF1BE1">
          <w:rPr>
            <w:rFonts w:ascii="Times New Roman" w:hAnsi="Times New Roman"/>
            <w:noProof/>
            <w:webHidden/>
          </w:rPr>
          <w:fldChar w:fldCharType="separate"/>
        </w:r>
        <w:r w:rsidR="006411F5" w:rsidRPr="00DF1BE1">
          <w:rPr>
            <w:rFonts w:ascii="Times New Roman" w:hAnsi="Times New Roman"/>
            <w:noProof/>
            <w:webHidden/>
          </w:rPr>
          <w:t>36</w:t>
        </w:r>
        <w:r w:rsidR="006411F5" w:rsidRPr="00DF1BE1">
          <w:rPr>
            <w:rFonts w:ascii="Times New Roman" w:hAnsi="Times New Roman"/>
            <w:noProof/>
            <w:webHidden/>
          </w:rPr>
          <w:fldChar w:fldCharType="end"/>
        </w:r>
      </w:hyperlink>
    </w:p>
    <w:p w:rsidR="002262E4" w:rsidRPr="00DF1BE1" w:rsidRDefault="000B4558" w:rsidP="00256E50">
      <w:pPr>
        <w:rPr>
          <w:rFonts w:ascii="Times New Roman" w:hAnsi="Times New Roman"/>
        </w:rPr>
      </w:pPr>
      <w:r w:rsidRPr="00DF1BE1">
        <w:rPr>
          <w:rFonts w:ascii="Times New Roman" w:hAnsi="Times New Roman"/>
        </w:rPr>
        <w:fldChar w:fldCharType="end"/>
      </w:r>
    </w:p>
    <w:p w:rsidR="002262E4" w:rsidRPr="00DF1BE1" w:rsidRDefault="002262E4" w:rsidP="000C075E">
      <w:pPr>
        <w:pStyle w:val="11"/>
        <w:numPr>
          <w:ilvl w:val="0"/>
          <w:numId w:val="0"/>
        </w:numPr>
        <w:ind w:left="851"/>
        <w:rPr>
          <w:rFonts w:ascii="Times New Roman" w:hAnsi="Times New Roman"/>
        </w:rPr>
      </w:pPr>
      <w:bookmarkStart w:id="3" w:name="_Toc37359364"/>
      <w:bookmarkStart w:id="4" w:name="_Toc90995269"/>
      <w:r w:rsidRPr="00DF1BE1">
        <w:rPr>
          <w:rFonts w:ascii="Times New Roman" w:hAnsi="Times New Roman"/>
        </w:rPr>
        <w:lastRenderedPageBreak/>
        <w:t>Перечень терминов и сокращений</w:t>
      </w:r>
      <w:bookmarkEnd w:id="3"/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9"/>
        <w:gridCol w:w="7232"/>
      </w:tblGrid>
      <w:tr w:rsidR="00DF3774" w:rsidRPr="00DF1BE1" w:rsidTr="000A1F3E">
        <w:trPr>
          <w:tblHeader/>
        </w:trPr>
        <w:tc>
          <w:tcPr>
            <w:tcW w:w="1222" w:type="pct"/>
          </w:tcPr>
          <w:p w:rsidR="00DF3774" w:rsidRPr="00DF1BE1" w:rsidRDefault="00DF3774" w:rsidP="00256E50">
            <w:pPr>
              <w:pStyle w:val="phtablecolcaption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Термин, сокращение</w:t>
            </w:r>
          </w:p>
        </w:tc>
        <w:tc>
          <w:tcPr>
            <w:tcW w:w="3778" w:type="pct"/>
          </w:tcPr>
          <w:p w:rsidR="00DF3774" w:rsidRPr="00DF1BE1" w:rsidRDefault="00DF3774" w:rsidP="00256E50">
            <w:pPr>
              <w:pStyle w:val="phtablecolcaption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Определение</w:t>
            </w:r>
          </w:p>
        </w:tc>
      </w:tr>
      <w:tr w:rsidR="00DF3774" w:rsidRPr="00DF1BE1" w:rsidTr="000A1F3E">
        <w:tc>
          <w:tcPr>
            <w:tcW w:w="1222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.</w:t>
            </w:r>
            <w:proofErr w:type="spellStart"/>
            <w:r w:rsidRPr="00DF1BE1">
              <w:rPr>
                <w:rFonts w:ascii="Times New Roman" w:hAnsi="Times New Roman" w:cs="Times New Roman"/>
              </w:rPr>
              <w:t>xlsx</w:t>
            </w:r>
            <w:proofErr w:type="spellEnd"/>
          </w:p>
        </w:tc>
        <w:tc>
          <w:tcPr>
            <w:tcW w:w="3778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 xml:space="preserve">Расширение файла программы для работы с электронными таблицами, созданная корпорацией </w:t>
            </w:r>
            <w:proofErr w:type="spellStart"/>
            <w:r w:rsidRPr="00DF1BE1">
              <w:rPr>
                <w:rFonts w:ascii="Times New Roman" w:hAnsi="Times New Roman" w:cs="Times New Roman"/>
              </w:rPr>
              <w:t>Microsoft</w:t>
            </w:r>
            <w:proofErr w:type="spellEnd"/>
          </w:p>
        </w:tc>
      </w:tr>
      <w:tr w:rsidR="00DF3774" w:rsidRPr="00DF1BE1" w:rsidTr="000A1F3E">
        <w:tc>
          <w:tcPr>
            <w:tcW w:w="1222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  <w:lang w:val="en-US"/>
              </w:rPr>
            </w:pPr>
            <w:r w:rsidRPr="00DF1BE1">
              <w:rPr>
                <w:rFonts w:ascii="Times New Roman" w:hAnsi="Times New Roman" w:cs="Times New Roman"/>
                <w:lang w:val="en-US"/>
              </w:rPr>
              <w:t>COVID</w:t>
            </w:r>
            <w:r w:rsidR="0060050E" w:rsidRPr="00DF1BE1">
              <w:rPr>
                <w:rFonts w:ascii="Times New Roman" w:hAnsi="Times New Roman" w:cs="Times New Roman"/>
              </w:rPr>
              <w:t>-</w:t>
            </w:r>
            <w:r w:rsidRPr="00DF1BE1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3778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 xml:space="preserve">Заболевания, которые относятся к категории </w:t>
            </w:r>
            <w:proofErr w:type="spellStart"/>
            <w:r w:rsidRPr="00DF1BE1">
              <w:rPr>
                <w:rFonts w:ascii="Times New Roman" w:hAnsi="Times New Roman" w:cs="Times New Roman"/>
              </w:rPr>
              <w:t>короновирусной</w:t>
            </w:r>
            <w:proofErr w:type="spellEnd"/>
            <w:r w:rsidRPr="00DF1BE1">
              <w:rPr>
                <w:rFonts w:ascii="Times New Roman" w:hAnsi="Times New Roman" w:cs="Times New Roman"/>
              </w:rPr>
              <w:t xml:space="preserve"> инфекции</w:t>
            </w:r>
          </w:p>
        </w:tc>
      </w:tr>
      <w:tr w:rsidR="00DF3774" w:rsidRPr="00DF1BE1" w:rsidTr="000A1F3E">
        <w:tc>
          <w:tcPr>
            <w:tcW w:w="1222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ИБ</w:t>
            </w:r>
          </w:p>
        </w:tc>
        <w:tc>
          <w:tcPr>
            <w:tcW w:w="3778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История болезни</w:t>
            </w:r>
          </w:p>
        </w:tc>
      </w:tr>
      <w:tr w:rsidR="00DF3774" w:rsidRPr="00DF1BE1" w:rsidTr="000A1F3E">
        <w:tc>
          <w:tcPr>
            <w:tcW w:w="1222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МВД</w:t>
            </w:r>
          </w:p>
        </w:tc>
        <w:tc>
          <w:tcPr>
            <w:tcW w:w="3778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Министерство внутренних дел Российской Федерации</w:t>
            </w:r>
          </w:p>
        </w:tc>
      </w:tr>
      <w:tr w:rsidR="00CC32AB" w:rsidRPr="00DF1BE1" w:rsidTr="00E1749A"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2AB" w:rsidRPr="00DF1BE1" w:rsidRDefault="00CC32AB" w:rsidP="00CC32AB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Система, ЕМИАС</w:t>
            </w:r>
          </w:p>
        </w:tc>
        <w:tc>
          <w:tcPr>
            <w:tcW w:w="3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2AB" w:rsidRPr="00DF1BE1" w:rsidRDefault="00CC32AB" w:rsidP="00CC32AB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Единая медицинская информационно-аналитическая система Самарской области</w:t>
            </w:r>
          </w:p>
        </w:tc>
      </w:tr>
      <w:tr w:rsidR="00DF3774" w:rsidRPr="00DF1BE1" w:rsidTr="000A1F3E">
        <w:tc>
          <w:tcPr>
            <w:tcW w:w="1222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МКБ-10</w:t>
            </w:r>
          </w:p>
        </w:tc>
        <w:tc>
          <w:tcPr>
            <w:tcW w:w="3778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Международная классификация болезней десятого пересмотра</w:t>
            </w:r>
          </w:p>
        </w:tc>
      </w:tr>
      <w:tr w:rsidR="00DF3774" w:rsidRPr="00DF1BE1" w:rsidTr="000A1F3E">
        <w:tc>
          <w:tcPr>
            <w:tcW w:w="1222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МНН</w:t>
            </w:r>
          </w:p>
        </w:tc>
        <w:tc>
          <w:tcPr>
            <w:tcW w:w="3778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Международное непатентованное название</w:t>
            </w:r>
          </w:p>
        </w:tc>
      </w:tr>
      <w:tr w:rsidR="00DF3774" w:rsidRPr="00DF1BE1" w:rsidTr="000A1F3E">
        <w:tc>
          <w:tcPr>
            <w:tcW w:w="1222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 xml:space="preserve">МО </w:t>
            </w:r>
          </w:p>
        </w:tc>
        <w:tc>
          <w:tcPr>
            <w:tcW w:w="3778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Медицинская организация</w:t>
            </w:r>
          </w:p>
        </w:tc>
      </w:tr>
      <w:tr w:rsidR="00DF3774" w:rsidRPr="00DF1BE1" w:rsidTr="000A1F3E">
        <w:tc>
          <w:tcPr>
            <w:tcW w:w="1222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Регистр ИЗ</w:t>
            </w:r>
          </w:p>
        </w:tc>
        <w:tc>
          <w:tcPr>
            <w:tcW w:w="3778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Регистр инфекционных заболеваний</w:t>
            </w:r>
          </w:p>
        </w:tc>
      </w:tr>
      <w:tr w:rsidR="00DF3774" w:rsidRPr="00DF1BE1" w:rsidTr="000A1F3E">
        <w:tc>
          <w:tcPr>
            <w:tcW w:w="1222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proofErr w:type="spellStart"/>
            <w:r w:rsidRPr="00DF1BE1">
              <w:rPr>
                <w:rFonts w:ascii="Times New Roman" w:hAnsi="Times New Roman" w:cs="Times New Roman"/>
              </w:rPr>
              <w:t>Роспотребнадзор</w:t>
            </w:r>
            <w:proofErr w:type="spellEnd"/>
          </w:p>
        </w:tc>
        <w:tc>
          <w:tcPr>
            <w:tcW w:w="3778" w:type="pct"/>
          </w:tcPr>
          <w:p w:rsidR="00DF3774" w:rsidRPr="00DF1BE1" w:rsidRDefault="00DF3774" w:rsidP="00256E50">
            <w:pPr>
              <w:pStyle w:val="phtablecellleft"/>
              <w:rPr>
                <w:rFonts w:ascii="Times New Roman" w:hAnsi="Times New Roman" w:cs="Times New Roman"/>
              </w:rPr>
            </w:pPr>
            <w:r w:rsidRPr="00DF1BE1">
              <w:rPr>
                <w:rFonts w:ascii="Times New Roman" w:hAnsi="Times New Roman" w:cs="Times New Roman"/>
              </w:rPr>
              <w:t>Федеральная служба по надзору в сфере защиты прав потребителей и благополучия человека</w:t>
            </w:r>
          </w:p>
        </w:tc>
      </w:tr>
    </w:tbl>
    <w:p w:rsidR="002262E4" w:rsidRPr="00DF1BE1" w:rsidRDefault="001C1B7D" w:rsidP="00256E50">
      <w:pPr>
        <w:pStyle w:val="11"/>
        <w:rPr>
          <w:rFonts w:ascii="Times New Roman" w:hAnsi="Times New Roman"/>
        </w:rPr>
      </w:pPr>
      <w:bookmarkStart w:id="5" w:name="_Toc90995270"/>
      <w:r w:rsidRPr="00DF1BE1">
        <w:rPr>
          <w:rFonts w:ascii="Times New Roman" w:hAnsi="Times New Roman"/>
        </w:rPr>
        <w:lastRenderedPageBreak/>
        <w:t>Введение</w:t>
      </w:r>
      <w:bookmarkEnd w:id="5"/>
    </w:p>
    <w:p w:rsidR="001C1B7D" w:rsidRPr="00DF1BE1" w:rsidRDefault="001C1B7D" w:rsidP="000C075E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Регистр инфекционных заболеваний предназначен для сбора,</w:t>
      </w:r>
      <w:r w:rsidR="00055FAB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хранения и анализа данных по пациентам</w:t>
      </w:r>
      <w:r w:rsidR="00B30771" w:rsidRPr="00DF1BE1">
        <w:rPr>
          <w:rFonts w:ascii="Times New Roman" w:hAnsi="Times New Roman"/>
        </w:rPr>
        <w:t xml:space="preserve">, </w:t>
      </w:r>
      <w:r w:rsidRPr="00DF1BE1">
        <w:rPr>
          <w:rFonts w:ascii="Times New Roman" w:hAnsi="Times New Roman"/>
        </w:rPr>
        <w:t>перенесши</w:t>
      </w:r>
      <w:r w:rsidR="003D57EB" w:rsidRPr="00DF1BE1">
        <w:rPr>
          <w:rFonts w:ascii="Times New Roman" w:hAnsi="Times New Roman"/>
        </w:rPr>
        <w:t>м</w:t>
      </w:r>
      <w:r w:rsidRPr="00DF1BE1">
        <w:rPr>
          <w:rFonts w:ascii="Times New Roman" w:hAnsi="Times New Roman"/>
        </w:rPr>
        <w:t xml:space="preserve"> инфекционные заболевания (в частности </w:t>
      </w:r>
      <w:r w:rsidRPr="00DF1BE1">
        <w:rPr>
          <w:rFonts w:ascii="Times New Roman" w:hAnsi="Times New Roman"/>
          <w:lang w:val="en-US"/>
        </w:rPr>
        <w:t>COVID</w:t>
      </w:r>
      <w:r w:rsidR="0060050E" w:rsidRPr="00DF1BE1">
        <w:rPr>
          <w:rFonts w:ascii="Times New Roman" w:hAnsi="Times New Roman"/>
        </w:rPr>
        <w:t>-</w:t>
      </w:r>
      <w:r w:rsidRPr="00DF1BE1">
        <w:rPr>
          <w:rFonts w:ascii="Times New Roman" w:hAnsi="Times New Roman"/>
        </w:rPr>
        <w:t>19)</w:t>
      </w:r>
      <w:r w:rsidR="003D57EB" w:rsidRPr="00DF1BE1">
        <w:rPr>
          <w:rFonts w:ascii="Times New Roman" w:hAnsi="Times New Roman"/>
        </w:rPr>
        <w:t>.</w:t>
      </w:r>
    </w:p>
    <w:p w:rsidR="001C1B7D" w:rsidRPr="00DF1BE1" w:rsidRDefault="001C1B7D" w:rsidP="00055FAB">
      <w:pPr>
        <w:pStyle w:val="phlistitemizedtitle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Нозологический регистр пациентов:</w:t>
      </w:r>
    </w:p>
    <w:p w:rsidR="001C1B7D" w:rsidRPr="00DF1BE1" w:rsidRDefault="001C1B7D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ведется в течение продолжительного времени, что позволяет оценивать результаты лечения пациентов;</w:t>
      </w:r>
    </w:p>
    <w:p w:rsidR="001C1B7D" w:rsidRPr="00DF1BE1" w:rsidRDefault="001C1B7D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позволяет проводить </w:t>
      </w:r>
      <w:proofErr w:type="spellStart"/>
      <w:r w:rsidRPr="00DF1BE1">
        <w:rPr>
          <w:rFonts w:ascii="Times New Roman" w:hAnsi="Times New Roman" w:cs="Times New Roman"/>
        </w:rPr>
        <w:t>проспективную</w:t>
      </w:r>
      <w:proofErr w:type="spellEnd"/>
      <w:r w:rsidRPr="00DF1BE1">
        <w:rPr>
          <w:rFonts w:ascii="Times New Roman" w:hAnsi="Times New Roman" w:cs="Times New Roman"/>
        </w:rPr>
        <w:t xml:space="preserve"> или ретроспективную оценку результатов применения лекарственных средств, прогнозировать реальные исходы медицинских вмешательств;</w:t>
      </w:r>
    </w:p>
    <w:p w:rsidR="001C1B7D" w:rsidRPr="00DF1BE1" w:rsidRDefault="001C1B7D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содействует формированию доказательной базы для </w:t>
      </w:r>
      <w:proofErr w:type="spellStart"/>
      <w:r w:rsidRPr="00DF1BE1">
        <w:rPr>
          <w:rFonts w:ascii="Times New Roman" w:hAnsi="Times New Roman" w:cs="Times New Roman"/>
        </w:rPr>
        <w:t>фармакоэкономических</w:t>
      </w:r>
      <w:proofErr w:type="spellEnd"/>
      <w:r w:rsidRPr="00DF1BE1">
        <w:rPr>
          <w:rFonts w:ascii="Times New Roman" w:hAnsi="Times New Roman" w:cs="Times New Roman"/>
        </w:rPr>
        <w:t>, эпидемиологических и иных исследований, для анализа и планирования объемов и структуры лекарственного обеспечения.</w:t>
      </w:r>
    </w:p>
    <w:p w:rsidR="001C1B7D" w:rsidRPr="00DF1BE1" w:rsidRDefault="001C1B7D" w:rsidP="00055FAB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Настоящее руководство предназначено для сотрудников МО, осуществляющих ведение нозологических регистров, а также для сотрудников, ответственных за нозологические регистры по региону и осуществляющих анализ информации в нозологическом регистре.</w:t>
      </w:r>
    </w:p>
    <w:p w:rsidR="001C1B7D" w:rsidRPr="00DF1BE1" w:rsidRDefault="001C1B7D" w:rsidP="00055FAB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Перед началом работы с модулем </w:t>
      </w:r>
      <w:r w:rsidRPr="00DF1BE1">
        <w:rPr>
          <w:rStyle w:val="14"/>
          <w:rFonts w:ascii="Times New Roman" w:hAnsi="Times New Roman"/>
          <w:i w:val="0"/>
          <w:spacing w:val="0"/>
          <w:szCs w:val="20"/>
        </w:rPr>
        <w:t>«</w:t>
      </w:r>
      <w:r w:rsidR="00CC32AB" w:rsidRPr="00DF1BE1">
        <w:rPr>
          <w:rFonts w:ascii="Times New Roman" w:hAnsi="Times New Roman"/>
        </w:rPr>
        <w:t>Сервис взаимодействия с подсистемой «Федеральный регистр больных COVID-19</w:t>
      </w:r>
      <w:r w:rsidRPr="00DF1BE1">
        <w:rPr>
          <w:rStyle w:val="14"/>
          <w:rFonts w:ascii="Times New Roman" w:hAnsi="Times New Roman"/>
          <w:i w:val="0"/>
          <w:spacing w:val="0"/>
          <w:szCs w:val="20"/>
        </w:rPr>
        <w:t>»</w:t>
      </w:r>
      <w:r w:rsidRPr="00DF1BE1">
        <w:rPr>
          <w:rFonts w:ascii="Times New Roman" w:hAnsi="Times New Roman"/>
        </w:rPr>
        <w:t xml:space="preserve"> рекомендуется выполнить настройки Системы в соответствии с руководством администратора </w:t>
      </w:r>
      <w:r w:rsidR="00D52310" w:rsidRPr="00DF1BE1">
        <w:rPr>
          <w:rFonts w:ascii="Times New Roman" w:hAnsi="Times New Roman"/>
        </w:rPr>
        <w:t>по настройке модуля «</w:t>
      </w:r>
      <w:r w:rsidR="00CC32AB" w:rsidRPr="00DF1BE1">
        <w:rPr>
          <w:rFonts w:ascii="Times New Roman" w:hAnsi="Times New Roman"/>
        </w:rPr>
        <w:t>Сервис взаимодействия с подсистемой «Федеральный регистр больных COVID-19</w:t>
      </w:r>
      <w:r w:rsidR="00D52310" w:rsidRPr="00DF1BE1">
        <w:rPr>
          <w:rFonts w:ascii="Times New Roman" w:hAnsi="Times New Roman"/>
        </w:rPr>
        <w:t>».</w:t>
      </w:r>
    </w:p>
    <w:p w:rsidR="001C1B7D" w:rsidRPr="00DF1BE1" w:rsidRDefault="001C1B7D" w:rsidP="00256E50">
      <w:pPr>
        <w:pStyle w:val="11"/>
        <w:rPr>
          <w:rFonts w:ascii="Times New Roman" w:hAnsi="Times New Roman"/>
        </w:rPr>
      </w:pPr>
      <w:bookmarkStart w:id="6" w:name="_Toc90995271"/>
      <w:r w:rsidRPr="00DF1BE1">
        <w:rPr>
          <w:rFonts w:ascii="Times New Roman" w:hAnsi="Times New Roman"/>
        </w:rPr>
        <w:lastRenderedPageBreak/>
        <w:t>Включение в регистр</w:t>
      </w:r>
      <w:bookmarkEnd w:id="6"/>
    </w:p>
    <w:p w:rsidR="001C1B7D" w:rsidRPr="00DF1BE1" w:rsidRDefault="001C1B7D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Включение пациента в регистр может происходить как на этапе госпитализации, на этапе выписки из стационара,</w:t>
      </w:r>
      <w:r w:rsidR="00580AB6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а также на этапе приема в амбулаторном учреждении.</w:t>
      </w:r>
      <w:r w:rsidR="00580AB6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Возможно добавление напрямую в регистр с помощью импорта пациентов,</w:t>
      </w:r>
      <w:r w:rsidR="00580AB6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ручным способом,</w:t>
      </w:r>
      <w:r w:rsidR="00B14756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автоматического создания карты регистра для контактных лиц.</w:t>
      </w:r>
    </w:p>
    <w:p w:rsidR="001C1B7D" w:rsidRPr="00DF1BE1" w:rsidRDefault="001C1B7D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Настройка этапа включения в регистр описана в руководстве администратора </w:t>
      </w:r>
      <w:r w:rsidR="00D52310" w:rsidRPr="00DF1BE1">
        <w:rPr>
          <w:rFonts w:ascii="Times New Roman" w:hAnsi="Times New Roman"/>
        </w:rPr>
        <w:t>по настройке модуля «</w:t>
      </w:r>
      <w:r w:rsidR="00CC32AB" w:rsidRPr="00DF1BE1">
        <w:rPr>
          <w:rFonts w:ascii="Times New Roman" w:hAnsi="Times New Roman"/>
        </w:rPr>
        <w:t>Сервис взаимодействия с подсистемой «Федеральный регистр больных COVID-19</w:t>
      </w:r>
      <w:r w:rsidR="00D52310" w:rsidRPr="00DF1BE1">
        <w:rPr>
          <w:rFonts w:ascii="Times New Roman" w:hAnsi="Times New Roman"/>
        </w:rPr>
        <w:t>».</w:t>
      </w:r>
    </w:p>
    <w:p w:rsidR="001C1B7D" w:rsidRPr="00DF1BE1" w:rsidRDefault="001C1B7D" w:rsidP="00256E50">
      <w:pPr>
        <w:pStyle w:val="2"/>
        <w:rPr>
          <w:rFonts w:ascii="Times New Roman" w:hAnsi="Times New Roman"/>
        </w:rPr>
      </w:pPr>
      <w:bookmarkStart w:id="7" w:name="_Toc90995272"/>
      <w:r w:rsidRPr="00DF1BE1">
        <w:rPr>
          <w:rFonts w:ascii="Times New Roman" w:hAnsi="Times New Roman"/>
        </w:rPr>
        <w:t>Включение в регистр с амбулаторного приема</w:t>
      </w:r>
      <w:bookmarkEnd w:id="7"/>
    </w:p>
    <w:p w:rsidR="00570D6D" w:rsidRPr="00DF1BE1" w:rsidRDefault="00570D6D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Включение пациента в </w:t>
      </w:r>
      <w:r w:rsidR="00120167" w:rsidRPr="00DF1BE1">
        <w:rPr>
          <w:rFonts w:ascii="Times New Roman" w:hAnsi="Times New Roman"/>
        </w:rPr>
        <w:t xml:space="preserve">Регистр </w:t>
      </w:r>
      <w:proofErr w:type="gramStart"/>
      <w:r w:rsidRPr="00DF1BE1">
        <w:rPr>
          <w:rFonts w:ascii="Times New Roman" w:hAnsi="Times New Roman"/>
        </w:rPr>
        <w:t>ИЗ</w:t>
      </w:r>
      <w:proofErr w:type="gramEnd"/>
      <w:r w:rsidRPr="00DF1BE1">
        <w:rPr>
          <w:rFonts w:ascii="Times New Roman" w:hAnsi="Times New Roman"/>
        </w:rPr>
        <w:t xml:space="preserve"> </w:t>
      </w:r>
      <w:proofErr w:type="gramStart"/>
      <w:r w:rsidRPr="00DF1BE1">
        <w:rPr>
          <w:rFonts w:ascii="Times New Roman" w:hAnsi="Times New Roman"/>
        </w:rPr>
        <w:t>на</w:t>
      </w:r>
      <w:proofErr w:type="gramEnd"/>
      <w:r w:rsidRPr="00DF1BE1">
        <w:rPr>
          <w:rFonts w:ascii="Times New Roman" w:hAnsi="Times New Roman"/>
        </w:rPr>
        <w:t xml:space="preserve"> этапе амбулаторного приема происходит автоматически, если при оказании приема в поле «Диагноз» был указан диагноз, входящий в диапазон диагнозов регистра (</w:t>
      </w:r>
      <w:r w:rsidR="00055FAB" w:rsidRPr="00DF1BE1">
        <w:rPr>
          <w:rFonts w:ascii="Times New Roman" w:hAnsi="Times New Roman"/>
        </w:rPr>
        <w:fldChar w:fldCharType="begin"/>
      </w:r>
      <w:r w:rsidR="00055FAB" w:rsidRPr="00DF1BE1">
        <w:rPr>
          <w:rFonts w:ascii="Times New Roman" w:hAnsi="Times New Roman"/>
        </w:rPr>
        <w:instrText xml:space="preserve"> REF _Ref38294737 \h </w:instrText>
      </w:r>
      <w:r w:rsidR="00055FAB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055FAB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1</w:t>
      </w:r>
      <w:r w:rsidR="00055FAB" w:rsidRPr="00DF1BE1">
        <w:rPr>
          <w:rFonts w:ascii="Times New Roman" w:hAnsi="Times New Roman"/>
        </w:rPr>
        <w:fldChar w:fldCharType="end"/>
      </w:r>
      <w:r w:rsidRPr="00DF1BE1">
        <w:rPr>
          <w:rFonts w:ascii="Times New Roman" w:hAnsi="Times New Roman"/>
        </w:rPr>
        <w:t>).</w:t>
      </w:r>
    </w:p>
    <w:p w:rsidR="00055FAB" w:rsidRPr="00DF1BE1" w:rsidRDefault="00055FAB" w:rsidP="00055FAB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747CB195" wp14:editId="6EB58E5F">
            <wp:extent cx="5426335" cy="4389120"/>
            <wp:effectExtent l="19050" t="19050" r="22225" b="114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7429" cy="43900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0D6D" w:rsidRPr="00DF1BE1" w:rsidRDefault="00055FAB" w:rsidP="00055FAB">
      <w:pPr>
        <w:pStyle w:val="phfiguretitle"/>
        <w:rPr>
          <w:rFonts w:ascii="Times New Roman" w:hAnsi="Times New Roman" w:cs="Times New Roman"/>
        </w:rPr>
      </w:pPr>
      <w:bookmarkStart w:id="8" w:name="_Ref38294737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1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8"/>
      <w:r w:rsidRPr="00DF1BE1">
        <w:rPr>
          <w:rFonts w:ascii="Times New Roman" w:hAnsi="Times New Roman" w:cs="Times New Roman"/>
        </w:rPr>
        <w:t xml:space="preserve"> – Окно «Добавление приема»</w:t>
      </w:r>
    </w:p>
    <w:p w:rsidR="00570D6D" w:rsidRPr="00DF1BE1" w:rsidRDefault="00276F3B" w:rsidP="00055FAB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Перейдите на вкладку </w:t>
      </w:r>
      <w:r w:rsidR="00570D6D" w:rsidRPr="00DF1BE1">
        <w:rPr>
          <w:rFonts w:ascii="Times New Roman" w:hAnsi="Times New Roman"/>
        </w:rPr>
        <w:t xml:space="preserve">«Анамнез» </w:t>
      </w:r>
      <w:r w:rsidRPr="00DF1BE1">
        <w:rPr>
          <w:rFonts w:ascii="Times New Roman" w:hAnsi="Times New Roman"/>
        </w:rPr>
        <w:t xml:space="preserve">и заполните эпидемиологический анамнез пациента </w:t>
      </w:r>
      <w:r w:rsidR="00055FAB" w:rsidRPr="00DF1BE1">
        <w:rPr>
          <w:rFonts w:ascii="Times New Roman" w:hAnsi="Times New Roman"/>
        </w:rPr>
        <w:t>(</w:t>
      </w:r>
      <w:r w:rsidR="00055FAB" w:rsidRPr="00DF1BE1">
        <w:rPr>
          <w:rFonts w:ascii="Times New Roman" w:hAnsi="Times New Roman"/>
        </w:rPr>
        <w:fldChar w:fldCharType="begin"/>
      </w:r>
      <w:r w:rsidR="00055FAB" w:rsidRPr="00DF1BE1">
        <w:rPr>
          <w:rFonts w:ascii="Times New Roman" w:hAnsi="Times New Roman"/>
        </w:rPr>
        <w:instrText xml:space="preserve"> REF _Ref38294859 \h </w:instrText>
      </w:r>
      <w:r w:rsidR="00055FAB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055FAB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2</w:t>
      </w:r>
      <w:r w:rsidR="00055FAB" w:rsidRPr="00DF1BE1">
        <w:rPr>
          <w:rFonts w:ascii="Times New Roman" w:hAnsi="Times New Roman"/>
        </w:rPr>
        <w:fldChar w:fldCharType="end"/>
      </w:r>
      <w:r w:rsidR="00055FAB" w:rsidRPr="00DF1BE1">
        <w:rPr>
          <w:rFonts w:ascii="Times New Roman" w:hAnsi="Times New Roman"/>
        </w:rPr>
        <w:t>)</w:t>
      </w:r>
      <w:r w:rsidR="00570D6D" w:rsidRPr="00DF1BE1">
        <w:rPr>
          <w:rFonts w:ascii="Times New Roman" w:hAnsi="Times New Roman"/>
        </w:rPr>
        <w:t>.</w:t>
      </w:r>
    </w:p>
    <w:p w:rsidR="00055FAB" w:rsidRPr="00DF1BE1" w:rsidRDefault="00055FAB" w:rsidP="00055FAB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lastRenderedPageBreak/>
        <w:drawing>
          <wp:inline distT="0" distB="0" distL="0" distR="0" wp14:anchorId="4623CC6C" wp14:editId="66661317">
            <wp:extent cx="5024519" cy="4039737"/>
            <wp:effectExtent l="19050" t="19050" r="24130" b="18415"/>
            <wp:docPr id="2475" name="Рисунок 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9560" cy="40357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0D6D" w:rsidRPr="00DF1BE1" w:rsidRDefault="00055FAB" w:rsidP="00055FAB">
      <w:pPr>
        <w:pStyle w:val="phfiguretitle"/>
        <w:rPr>
          <w:rFonts w:ascii="Times New Roman" w:hAnsi="Times New Roman" w:cs="Times New Roman"/>
        </w:rPr>
      </w:pPr>
      <w:bookmarkStart w:id="9" w:name="_Ref38294859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2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9"/>
      <w:r w:rsidRPr="00DF1BE1">
        <w:rPr>
          <w:rFonts w:ascii="Times New Roman" w:hAnsi="Times New Roman" w:cs="Times New Roman"/>
        </w:rPr>
        <w:t xml:space="preserve"> – Окно «Добавление приема». Вкладка «Анамнез»</w:t>
      </w:r>
    </w:p>
    <w:p w:rsidR="00276F3B" w:rsidRPr="00DF1BE1" w:rsidRDefault="00276F3B" w:rsidP="00276F3B">
      <w:pPr>
        <w:pStyle w:val="phlistitemizedtitle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 открывшемся окне заполните поля:</w:t>
      </w:r>
    </w:p>
    <w:p w:rsidR="00276F3B" w:rsidRPr="00DF1BE1" w:rsidRDefault="00276F3B" w:rsidP="0068739E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«Дата возникновения симптомов» – </w:t>
      </w:r>
      <w:r w:rsidR="00756473" w:rsidRPr="00DF1BE1">
        <w:rPr>
          <w:rFonts w:ascii="Times New Roman" w:hAnsi="Times New Roman" w:cs="Times New Roman"/>
        </w:rPr>
        <w:t xml:space="preserve">выберите дату возникновения </w:t>
      </w:r>
      <w:r w:rsidR="004A3727" w:rsidRPr="00DF1BE1">
        <w:rPr>
          <w:rFonts w:ascii="Times New Roman" w:hAnsi="Times New Roman" w:cs="Times New Roman"/>
        </w:rPr>
        <w:t>симптомов</w:t>
      </w:r>
      <w:r w:rsidR="00756473" w:rsidRPr="00DF1BE1">
        <w:rPr>
          <w:rFonts w:ascii="Times New Roman" w:hAnsi="Times New Roman" w:cs="Times New Roman"/>
        </w:rPr>
        <w:t xml:space="preserve"> с помощью календаря </w:t>
      </w:r>
      <w:r w:rsidR="00756473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F73A9C" wp14:editId="4B906A08">
            <wp:extent cx="209550" cy="20002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6473" w:rsidRPr="00DF1BE1">
        <w:rPr>
          <w:rFonts w:ascii="Times New Roman" w:hAnsi="Times New Roman" w:cs="Times New Roman"/>
        </w:rPr>
        <w:t>;</w:t>
      </w:r>
    </w:p>
    <w:p w:rsidR="00276F3B" w:rsidRPr="00DF1BE1" w:rsidRDefault="00276F3B" w:rsidP="0068739E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«Симптомы» – </w:t>
      </w:r>
      <w:r w:rsidR="00756473" w:rsidRPr="00DF1BE1">
        <w:rPr>
          <w:rFonts w:ascii="Times New Roman" w:hAnsi="Times New Roman" w:cs="Times New Roman"/>
        </w:rPr>
        <w:t>введите симптомы;</w:t>
      </w:r>
    </w:p>
    <w:p w:rsidR="00276F3B" w:rsidRPr="00DF1BE1" w:rsidRDefault="00276F3B" w:rsidP="0068739E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«Дата прибытия» – </w:t>
      </w:r>
      <w:r w:rsidR="00756473" w:rsidRPr="00DF1BE1">
        <w:rPr>
          <w:rFonts w:ascii="Times New Roman" w:hAnsi="Times New Roman" w:cs="Times New Roman"/>
        </w:rPr>
        <w:t xml:space="preserve">выберите дату прибытия с помощью календаря </w:t>
      </w:r>
      <w:r w:rsidR="00756473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409C61" wp14:editId="0FBC2F86">
            <wp:extent cx="209550" cy="200025"/>
            <wp:effectExtent l="19050" t="19050" r="1905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6473" w:rsidRPr="00DF1BE1">
        <w:rPr>
          <w:rFonts w:ascii="Times New Roman" w:hAnsi="Times New Roman" w:cs="Times New Roman"/>
        </w:rPr>
        <w:t>;</w:t>
      </w:r>
    </w:p>
    <w:p w:rsidR="00276F3B" w:rsidRPr="00DF1BE1" w:rsidRDefault="00276F3B" w:rsidP="0068739E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«Страна отправления»</w:t>
      </w:r>
      <w:r w:rsidR="0068739E" w:rsidRPr="00DF1BE1">
        <w:rPr>
          <w:rFonts w:ascii="Times New Roman" w:hAnsi="Times New Roman" w:cs="Times New Roman"/>
        </w:rPr>
        <w:t xml:space="preserve"> – </w:t>
      </w:r>
      <w:r w:rsidR="00756473" w:rsidRPr="00DF1BE1">
        <w:rPr>
          <w:rFonts w:ascii="Times New Roman" w:hAnsi="Times New Roman" w:cs="Times New Roman"/>
        </w:rPr>
        <w:t xml:space="preserve">выберите страну отправления с помощью кнопки </w:t>
      </w:r>
      <w:r w:rsidR="00756473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77EBF1" wp14:editId="30A3423C">
            <wp:extent cx="209550" cy="190500"/>
            <wp:effectExtent l="19050" t="19050" r="1905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6473" w:rsidRPr="00DF1BE1">
        <w:rPr>
          <w:rFonts w:ascii="Times New Roman" w:hAnsi="Times New Roman" w:cs="Times New Roman"/>
        </w:rPr>
        <w:t xml:space="preserve">. Чтобы очистить поле, нажмите на кнопку </w:t>
      </w:r>
      <w:r w:rsidR="00756473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30CECB" wp14:editId="2579F0CE">
            <wp:extent cx="161925" cy="19050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6473" w:rsidRPr="00DF1BE1">
        <w:rPr>
          <w:rFonts w:ascii="Times New Roman" w:hAnsi="Times New Roman" w:cs="Times New Roman"/>
        </w:rPr>
        <w:t>;</w:t>
      </w:r>
    </w:p>
    <w:p w:rsidR="00276F3B" w:rsidRPr="00DF1BE1" w:rsidRDefault="00276F3B" w:rsidP="0068739E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«Тип заражения»</w:t>
      </w:r>
      <w:r w:rsidR="0068739E" w:rsidRPr="00DF1BE1">
        <w:rPr>
          <w:rFonts w:ascii="Times New Roman" w:hAnsi="Times New Roman" w:cs="Times New Roman"/>
        </w:rPr>
        <w:t xml:space="preserve"> – </w:t>
      </w:r>
      <w:r w:rsidR="00756473" w:rsidRPr="00DF1BE1">
        <w:rPr>
          <w:rFonts w:ascii="Times New Roman" w:hAnsi="Times New Roman" w:cs="Times New Roman"/>
        </w:rPr>
        <w:t xml:space="preserve">выберите тип заражения из выпадающего списка с помощью кнопки </w:t>
      </w:r>
      <w:r w:rsidR="00756473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17C503" wp14:editId="74EDDB14">
            <wp:extent cx="219075" cy="19050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6473" w:rsidRPr="00DF1BE1">
        <w:rPr>
          <w:rFonts w:ascii="Times New Roman" w:hAnsi="Times New Roman" w:cs="Times New Roman"/>
        </w:rPr>
        <w:t>;</w:t>
      </w:r>
    </w:p>
    <w:p w:rsidR="00276F3B" w:rsidRPr="00DF1BE1" w:rsidRDefault="0068739E" w:rsidP="0068739E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«Дата </w:t>
      </w:r>
      <w:r w:rsidR="00276F3B" w:rsidRPr="00DF1BE1">
        <w:rPr>
          <w:rFonts w:ascii="Times New Roman" w:hAnsi="Times New Roman" w:cs="Times New Roman"/>
        </w:rPr>
        <w:t>самоизоляции</w:t>
      </w:r>
      <w:r w:rsidRPr="00DF1BE1">
        <w:rPr>
          <w:rFonts w:ascii="Times New Roman" w:hAnsi="Times New Roman" w:cs="Times New Roman"/>
        </w:rPr>
        <w:t xml:space="preserve">» – </w:t>
      </w:r>
      <w:r w:rsidR="00756473" w:rsidRPr="00DF1BE1">
        <w:rPr>
          <w:rFonts w:ascii="Times New Roman" w:hAnsi="Times New Roman" w:cs="Times New Roman"/>
        </w:rPr>
        <w:t xml:space="preserve">выберите дату самоизоляции с помощью календаря </w:t>
      </w:r>
      <w:r w:rsidR="00756473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FA8A0C" wp14:editId="1D8ECAE6">
            <wp:extent cx="209550" cy="200025"/>
            <wp:effectExtent l="19050" t="19050" r="1905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56473" w:rsidRPr="00DF1BE1">
        <w:rPr>
          <w:rFonts w:ascii="Times New Roman" w:hAnsi="Times New Roman" w:cs="Times New Roman"/>
        </w:rPr>
        <w:t>;</w:t>
      </w:r>
    </w:p>
    <w:p w:rsidR="0068739E" w:rsidRPr="00DF1BE1" w:rsidRDefault="0068739E" w:rsidP="0068739E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«Средство передвижения при въезде в РФ» – </w:t>
      </w:r>
      <w:r w:rsidR="00756473" w:rsidRPr="00DF1BE1">
        <w:rPr>
          <w:rFonts w:ascii="Times New Roman" w:hAnsi="Times New Roman" w:cs="Times New Roman"/>
        </w:rPr>
        <w:t xml:space="preserve">выберите средство передвижения из выпадающего списка с помощью кнопки </w:t>
      </w:r>
      <w:r w:rsidR="00756473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0A998C" wp14:editId="53B147FB">
            <wp:extent cx="219075" cy="190500"/>
            <wp:effectExtent l="19050" t="19050" r="2857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A3679" w:rsidRPr="00DF1BE1">
        <w:rPr>
          <w:rFonts w:ascii="Times New Roman" w:hAnsi="Times New Roman" w:cs="Times New Roman"/>
        </w:rPr>
        <w:t>;</w:t>
      </w:r>
    </w:p>
    <w:p w:rsidR="00756473" w:rsidRPr="00DF1BE1" w:rsidRDefault="00756473" w:rsidP="0068739E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«Место </w:t>
      </w:r>
      <w:r w:rsidR="004A3727" w:rsidRPr="00DF1BE1">
        <w:rPr>
          <w:rFonts w:ascii="Times New Roman" w:hAnsi="Times New Roman" w:cs="Times New Roman"/>
        </w:rPr>
        <w:t>въезда</w:t>
      </w:r>
      <w:r w:rsidRPr="00DF1BE1">
        <w:rPr>
          <w:rFonts w:ascii="Times New Roman" w:hAnsi="Times New Roman" w:cs="Times New Roman"/>
        </w:rPr>
        <w:t xml:space="preserve"> в РФ» – введите место въезда в РФ;</w:t>
      </w:r>
    </w:p>
    <w:p w:rsidR="00756473" w:rsidRPr="00DF1BE1" w:rsidRDefault="00756473" w:rsidP="0068739E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«Средство передвижения при въезде в РФ (детально)» – введите средство передвижения (например, в случае авиаперелета можно указать номер рейса)</w:t>
      </w:r>
      <w:r w:rsidR="00C7027C" w:rsidRPr="00DF1BE1">
        <w:rPr>
          <w:rFonts w:ascii="Times New Roman" w:hAnsi="Times New Roman" w:cs="Times New Roman"/>
        </w:rPr>
        <w:t>;</w:t>
      </w:r>
    </w:p>
    <w:p w:rsidR="00276F3B" w:rsidRPr="00DF1BE1" w:rsidRDefault="00756473" w:rsidP="00756473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lastRenderedPageBreak/>
        <w:t>«Контакт с другими людьми» – поставьте «флажок»</w:t>
      </w:r>
      <w:r w:rsidR="00C7027C" w:rsidRPr="00DF1BE1">
        <w:rPr>
          <w:rFonts w:ascii="Times New Roman" w:hAnsi="Times New Roman" w:cs="Times New Roman"/>
        </w:rPr>
        <w:t xml:space="preserve"> </w:t>
      </w:r>
      <w:r w:rsidRPr="00DF1BE1">
        <w:rPr>
          <w:rFonts w:ascii="Times New Roman" w:hAnsi="Times New Roman" w:cs="Times New Roman"/>
        </w:rPr>
        <w:t>в случае</w:t>
      </w:r>
      <w:r w:rsidR="00276F3B" w:rsidRPr="00DF1BE1">
        <w:rPr>
          <w:rFonts w:ascii="Times New Roman" w:hAnsi="Times New Roman" w:cs="Times New Roman"/>
        </w:rPr>
        <w:t xml:space="preserve"> контакт</w:t>
      </w:r>
      <w:r w:rsidRPr="00DF1BE1">
        <w:rPr>
          <w:rFonts w:ascii="Times New Roman" w:hAnsi="Times New Roman" w:cs="Times New Roman"/>
        </w:rPr>
        <w:t>а</w:t>
      </w:r>
      <w:r w:rsidR="00276F3B" w:rsidRPr="00DF1BE1">
        <w:rPr>
          <w:rFonts w:ascii="Times New Roman" w:hAnsi="Times New Roman" w:cs="Times New Roman"/>
        </w:rPr>
        <w:t xml:space="preserve"> с другими лицами</w:t>
      </w:r>
      <w:r w:rsidRPr="00DF1BE1">
        <w:rPr>
          <w:rFonts w:ascii="Times New Roman" w:hAnsi="Times New Roman" w:cs="Times New Roman"/>
        </w:rPr>
        <w:t>.</w:t>
      </w:r>
    </w:p>
    <w:p w:rsidR="00570D6D" w:rsidRPr="00DF1BE1" w:rsidRDefault="00570D6D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После сохранения визита появится окно, в котором необходимо подтвердить включение пациента в </w:t>
      </w:r>
      <w:r w:rsidR="00120167" w:rsidRPr="00DF1BE1">
        <w:rPr>
          <w:rFonts w:ascii="Times New Roman" w:hAnsi="Times New Roman"/>
        </w:rPr>
        <w:t xml:space="preserve">Регистр </w:t>
      </w:r>
      <w:proofErr w:type="gramStart"/>
      <w:r w:rsidR="00C7027C" w:rsidRPr="00DF1BE1">
        <w:rPr>
          <w:rFonts w:ascii="Times New Roman" w:hAnsi="Times New Roman"/>
        </w:rPr>
        <w:t>ИЗ</w:t>
      </w:r>
      <w:proofErr w:type="gramEnd"/>
      <w:r w:rsidRPr="00DF1BE1">
        <w:rPr>
          <w:rFonts w:ascii="Times New Roman" w:hAnsi="Times New Roman"/>
        </w:rPr>
        <w:t>, либо же отказать</w:t>
      </w:r>
      <w:r w:rsidR="00055FAB" w:rsidRPr="00DF1BE1">
        <w:rPr>
          <w:rFonts w:ascii="Times New Roman" w:hAnsi="Times New Roman"/>
        </w:rPr>
        <w:t>ся от него (</w:t>
      </w:r>
      <w:r w:rsidR="00055FAB" w:rsidRPr="00DF1BE1">
        <w:rPr>
          <w:rFonts w:ascii="Times New Roman" w:hAnsi="Times New Roman"/>
        </w:rPr>
        <w:fldChar w:fldCharType="begin"/>
      </w:r>
      <w:r w:rsidR="00055FAB" w:rsidRPr="00DF1BE1">
        <w:rPr>
          <w:rFonts w:ascii="Times New Roman" w:hAnsi="Times New Roman"/>
        </w:rPr>
        <w:instrText xml:space="preserve"> REF _Ref38294976 \h </w:instrText>
      </w:r>
      <w:r w:rsidR="00055FAB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055FAB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>Рисунок </w:t>
      </w:r>
      <w:r w:rsidR="00C719B6" w:rsidRPr="00DF1BE1">
        <w:rPr>
          <w:rFonts w:ascii="Times New Roman" w:hAnsi="Times New Roman"/>
          <w:noProof/>
        </w:rPr>
        <w:t>3</w:t>
      </w:r>
      <w:r w:rsidR="00055FAB" w:rsidRPr="00DF1BE1">
        <w:rPr>
          <w:rFonts w:ascii="Times New Roman" w:hAnsi="Times New Roman"/>
        </w:rPr>
        <w:fldChar w:fldCharType="end"/>
      </w:r>
      <w:r w:rsidRPr="00DF1BE1">
        <w:rPr>
          <w:rFonts w:ascii="Times New Roman" w:hAnsi="Times New Roman"/>
        </w:rPr>
        <w:t>)</w:t>
      </w:r>
      <w:r w:rsidR="00055FAB" w:rsidRPr="00DF1BE1">
        <w:rPr>
          <w:rFonts w:ascii="Times New Roman" w:hAnsi="Times New Roman"/>
        </w:rPr>
        <w:t>.</w:t>
      </w:r>
    </w:p>
    <w:p w:rsidR="00055FAB" w:rsidRPr="00DF1BE1" w:rsidRDefault="00055FAB" w:rsidP="00055FAB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532343E5" wp14:editId="0AF08E9F">
            <wp:extent cx="3874082" cy="1046074"/>
            <wp:effectExtent l="19050" t="19050" r="12700" b="20955"/>
            <wp:docPr id="2490" name="Рисунок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0024" cy="10449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0D6D" w:rsidRPr="00DF1BE1" w:rsidRDefault="00055FAB" w:rsidP="00055FAB">
      <w:pPr>
        <w:pStyle w:val="phfiguretitle"/>
        <w:rPr>
          <w:rFonts w:ascii="Times New Roman" w:hAnsi="Times New Roman" w:cs="Times New Roman"/>
        </w:rPr>
      </w:pPr>
      <w:bookmarkStart w:id="10" w:name="_Ref38294976"/>
      <w:r w:rsidRPr="00DF1BE1">
        <w:rPr>
          <w:rFonts w:ascii="Times New Roman" w:hAnsi="Times New Roman" w:cs="Times New Roman"/>
        </w:rPr>
        <w:t>Рисунок 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3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10"/>
      <w:r w:rsidRPr="00DF1BE1">
        <w:rPr>
          <w:rFonts w:ascii="Times New Roman" w:hAnsi="Times New Roman" w:cs="Times New Roman"/>
        </w:rPr>
        <w:t xml:space="preserve"> – Подтверждение действия</w:t>
      </w:r>
    </w:p>
    <w:p w:rsidR="001C1B7D" w:rsidRPr="00DF1BE1" w:rsidRDefault="00570D6D" w:rsidP="00055FAB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При нажатии на кнопку «Да» произойдет добавление пациента в </w:t>
      </w:r>
      <w:r w:rsidR="00120167" w:rsidRPr="00DF1BE1">
        <w:rPr>
          <w:rFonts w:ascii="Times New Roman" w:hAnsi="Times New Roman"/>
        </w:rPr>
        <w:t xml:space="preserve">Регистр </w:t>
      </w:r>
      <w:r w:rsidRPr="00DF1BE1">
        <w:rPr>
          <w:rFonts w:ascii="Times New Roman" w:hAnsi="Times New Roman"/>
        </w:rPr>
        <w:t>ИЗ. В карте заполняются основные данные по эпизоду и по данным из приема. Дальнейшее заполнение карты регистра ИЗ возможно из самого регистра.</w:t>
      </w:r>
    </w:p>
    <w:p w:rsidR="001C1B7D" w:rsidRPr="00DF1BE1" w:rsidRDefault="001C1B7D" w:rsidP="00256E50">
      <w:pPr>
        <w:pStyle w:val="2"/>
        <w:rPr>
          <w:rFonts w:ascii="Times New Roman" w:hAnsi="Times New Roman"/>
        </w:rPr>
      </w:pPr>
      <w:bookmarkStart w:id="11" w:name="_Toc90995273"/>
      <w:r w:rsidRPr="00DF1BE1">
        <w:rPr>
          <w:rFonts w:ascii="Times New Roman" w:hAnsi="Times New Roman"/>
        </w:rPr>
        <w:t>Включение на этапе госпитализации</w:t>
      </w:r>
      <w:bookmarkEnd w:id="11"/>
    </w:p>
    <w:p w:rsidR="001C1B7D" w:rsidRPr="00DF1BE1" w:rsidRDefault="001C1B7D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Включение пациента в </w:t>
      </w:r>
      <w:r w:rsidR="00120167" w:rsidRPr="00DF1BE1">
        <w:rPr>
          <w:rFonts w:ascii="Times New Roman" w:hAnsi="Times New Roman"/>
        </w:rPr>
        <w:t xml:space="preserve">Регистр </w:t>
      </w:r>
      <w:proofErr w:type="gramStart"/>
      <w:r w:rsidR="00580AB6" w:rsidRPr="00DF1BE1">
        <w:rPr>
          <w:rFonts w:ascii="Times New Roman" w:hAnsi="Times New Roman"/>
        </w:rPr>
        <w:t>ИЗ</w:t>
      </w:r>
      <w:proofErr w:type="gramEnd"/>
      <w:r w:rsidR="00580AB6" w:rsidRPr="00DF1BE1">
        <w:rPr>
          <w:rFonts w:ascii="Times New Roman" w:hAnsi="Times New Roman"/>
        </w:rPr>
        <w:t xml:space="preserve"> </w:t>
      </w:r>
      <w:proofErr w:type="gramStart"/>
      <w:r w:rsidRPr="00DF1BE1">
        <w:rPr>
          <w:rFonts w:ascii="Times New Roman" w:hAnsi="Times New Roman"/>
        </w:rPr>
        <w:t>на</w:t>
      </w:r>
      <w:proofErr w:type="gramEnd"/>
      <w:r w:rsidRPr="00DF1BE1">
        <w:rPr>
          <w:rFonts w:ascii="Times New Roman" w:hAnsi="Times New Roman"/>
        </w:rPr>
        <w:t xml:space="preserve"> этапе госпитализации в стационар происходит автоматически, если при создании ИБ в приемном покое в поле «Диагноз при поступлении» был указан диагноз, входящий в диапазон диагнозов регистра (</w:t>
      </w:r>
      <w:r w:rsidR="00AD529C" w:rsidRPr="00DF1BE1">
        <w:rPr>
          <w:rFonts w:ascii="Times New Roman" w:hAnsi="Times New Roman"/>
        </w:rPr>
        <w:fldChar w:fldCharType="begin"/>
      </w:r>
      <w:r w:rsidR="00AD529C" w:rsidRPr="00DF1BE1">
        <w:rPr>
          <w:rFonts w:ascii="Times New Roman" w:hAnsi="Times New Roman"/>
        </w:rPr>
        <w:instrText xml:space="preserve"> REF _Ref38295049 \h </w:instrText>
      </w:r>
      <w:r w:rsidR="00AD529C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AD529C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4</w:t>
      </w:r>
      <w:r w:rsidR="00AD529C" w:rsidRPr="00DF1BE1">
        <w:rPr>
          <w:rFonts w:ascii="Times New Roman" w:hAnsi="Times New Roman"/>
        </w:rPr>
        <w:fldChar w:fldCharType="end"/>
      </w:r>
      <w:r w:rsidRPr="00DF1BE1">
        <w:rPr>
          <w:rFonts w:ascii="Times New Roman" w:hAnsi="Times New Roman"/>
        </w:rPr>
        <w:t>).</w:t>
      </w:r>
    </w:p>
    <w:p w:rsidR="00AD529C" w:rsidRPr="00DF1BE1" w:rsidRDefault="00AD529C" w:rsidP="00AD529C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499C28DA" wp14:editId="06D80ACA">
            <wp:extent cx="5047283" cy="3332905"/>
            <wp:effectExtent l="19050" t="19050" r="20320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6778" cy="33325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0AB6" w:rsidRPr="00DF1BE1" w:rsidRDefault="00AD529C" w:rsidP="00AD529C">
      <w:pPr>
        <w:pStyle w:val="phfiguretitle"/>
        <w:rPr>
          <w:rFonts w:ascii="Times New Roman" w:hAnsi="Times New Roman" w:cs="Times New Roman"/>
        </w:rPr>
      </w:pPr>
      <w:bookmarkStart w:id="12" w:name="_Ref38295049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4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12"/>
      <w:r w:rsidRPr="00DF1BE1">
        <w:rPr>
          <w:rFonts w:ascii="Times New Roman" w:hAnsi="Times New Roman" w:cs="Times New Roman"/>
        </w:rPr>
        <w:t xml:space="preserve"> – Окно «Госпитализация»</w:t>
      </w:r>
    </w:p>
    <w:p w:rsidR="00580AB6" w:rsidRPr="00DF1BE1" w:rsidRDefault="00580AB6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lastRenderedPageBreak/>
        <w:t xml:space="preserve">После создания ИБ и направления пациента в отделение </w:t>
      </w:r>
      <w:r w:rsidR="00C7027C" w:rsidRPr="00DF1BE1">
        <w:rPr>
          <w:rFonts w:ascii="Times New Roman" w:hAnsi="Times New Roman"/>
        </w:rPr>
        <w:t xml:space="preserve">появится окно, в котором необходимо подтвердить включение пациента в </w:t>
      </w:r>
      <w:r w:rsidR="00120167" w:rsidRPr="00DF1BE1">
        <w:rPr>
          <w:rFonts w:ascii="Times New Roman" w:hAnsi="Times New Roman"/>
        </w:rPr>
        <w:t xml:space="preserve">Регистр </w:t>
      </w:r>
      <w:proofErr w:type="gramStart"/>
      <w:r w:rsidR="00C7027C" w:rsidRPr="00DF1BE1">
        <w:rPr>
          <w:rFonts w:ascii="Times New Roman" w:hAnsi="Times New Roman"/>
        </w:rPr>
        <w:t>ИЗ</w:t>
      </w:r>
      <w:proofErr w:type="gramEnd"/>
      <w:r w:rsidR="00C7027C" w:rsidRPr="00DF1BE1">
        <w:rPr>
          <w:rFonts w:ascii="Times New Roman" w:hAnsi="Times New Roman"/>
        </w:rPr>
        <w:t xml:space="preserve">, либо же отказаться от него </w:t>
      </w:r>
      <w:r w:rsidRPr="00DF1BE1">
        <w:rPr>
          <w:rFonts w:ascii="Times New Roman" w:hAnsi="Times New Roman"/>
        </w:rPr>
        <w:t>(</w:t>
      </w:r>
      <w:r w:rsidR="00C7027C" w:rsidRPr="00DF1BE1">
        <w:rPr>
          <w:rFonts w:ascii="Times New Roman" w:hAnsi="Times New Roman"/>
        </w:rPr>
        <w:fldChar w:fldCharType="begin"/>
      </w:r>
      <w:r w:rsidR="00C7027C" w:rsidRPr="00DF1BE1">
        <w:rPr>
          <w:rFonts w:ascii="Times New Roman" w:hAnsi="Times New Roman"/>
        </w:rPr>
        <w:instrText xml:space="preserve"> REF _Ref38355795 \h </w:instrText>
      </w:r>
      <w:r w:rsidR="00C7027C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C7027C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5</w:t>
      </w:r>
      <w:r w:rsidR="00C7027C" w:rsidRPr="00DF1BE1">
        <w:rPr>
          <w:rFonts w:ascii="Times New Roman" w:hAnsi="Times New Roman"/>
        </w:rPr>
        <w:fldChar w:fldCharType="end"/>
      </w:r>
      <w:r w:rsidRPr="00DF1BE1">
        <w:rPr>
          <w:rFonts w:ascii="Times New Roman" w:hAnsi="Times New Roman"/>
        </w:rPr>
        <w:t>).</w:t>
      </w:r>
    </w:p>
    <w:p w:rsidR="00AD529C" w:rsidRPr="00DF1BE1" w:rsidRDefault="00AD529C" w:rsidP="009518E5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2922A7D3" wp14:editId="318D0539">
            <wp:extent cx="3903260" cy="1063201"/>
            <wp:effectExtent l="19050" t="19050" r="21590" b="22860"/>
            <wp:docPr id="2492" name="Рисунок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0758" cy="10625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0AB6" w:rsidRPr="00DF1BE1" w:rsidRDefault="00AD529C" w:rsidP="00AD529C">
      <w:pPr>
        <w:pStyle w:val="phfiguretitle"/>
        <w:rPr>
          <w:rFonts w:ascii="Times New Roman" w:hAnsi="Times New Roman" w:cs="Times New Roman"/>
        </w:rPr>
      </w:pPr>
      <w:bookmarkStart w:id="13" w:name="_Ref38355795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5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13"/>
      <w:r w:rsidRPr="00DF1BE1">
        <w:rPr>
          <w:rFonts w:ascii="Times New Roman" w:hAnsi="Times New Roman" w:cs="Times New Roman"/>
        </w:rPr>
        <w:t xml:space="preserve"> – Подтверждение действия</w:t>
      </w:r>
    </w:p>
    <w:p w:rsidR="00580AB6" w:rsidRPr="00DF1BE1" w:rsidRDefault="00580AB6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При нажатии на кнопку «Да» произойдет добавление пациента в </w:t>
      </w:r>
      <w:r w:rsidR="00120167" w:rsidRPr="00DF1BE1">
        <w:rPr>
          <w:rFonts w:ascii="Times New Roman" w:hAnsi="Times New Roman"/>
        </w:rPr>
        <w:t xml:space="preserve">Регистр </w:t>
      </w:r>
      <w:r w:rsidRPr="00DF1BE1">
        <w:rPr>
          <w:rFonts w:ascii="Times New Roman" w:hAnsi="Times New Roman"/>
        </w:rPr>
        <w:t>ИЗ. В карте заполняются основные данные по эпизоду и по данным госпитализации.</w:t>
      </w:r>
      <w:r w:rsidR="00EC41D6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Дальнейшее заполнение карты</w:t>
      </w:r>
      <w:r w:rsidR="00EC41D6" w:rsidRPr="00DF1BE1">
        <w:rPr>
          <w:rFonts w:ascii="Times New Roman" w:hAnsi="Times New Roman"/>
        </w:rPr>
        <w:t xml:space="preserve"> ре</w:t>
      </w:r>
      <w:r w:rsidRPr="00DF1BE1">
        <w:rPr>
          <w:rFonts w:ascii="Times New Roman" w:hAnsi="Times New Roman"/>
        </w:rPr>
        <w:t>гистра ИЗ возможно из самого регистра.</w:t>
      </w:r>
    </w:p>
    <w:p w:rsidR="00580AB6" w:rsidRPr="00DF1BE1" w:rsidRDefault="00580AB6" w:rsidP="00256E50">
      <w:pPr>
        <w:pStyle w:val="2"/>
        <w:rPr>
          <w:rFonts w:ascii="Times New Roman" w:hAnsi="Times New Roman"/>
        </w:rPr>
      </w:pPr>
      <w:bookmarkStart w:id="14" w:name="_Toc90995274"/>
      <w:r w:rsidRPr="00DF1BE1">
        <w:rPr>
          <w:rFonts w:ascii="Times New Roman" w:hAnsi="Times New Roman"/>
        </w:rPr>
        <w:t>Включение в регистр при выписке из стационара.</w:t>
      </w:r>
      <w:bookmarkEnd w:id="14"/>
    </w:p>
    <w:p w:rsidR="00580AB6" w:rsidRPr="00DF1BE1" w:rsidRDefault="00580AB6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Включение пациента в </w:t>
      </w:r>
      <w:r w:rsidR="00120167" w:rsidRPr="00DF1BE1">
        <w:rPr>
          <w:rFonts w:ascii="Times New Roman" w:hAnsi="Times New Roman"/>
        </w:rPr>
        <w:t xml:space="preserve">Регистр </w:t>
      </w:r>
      <w:r w:rsidRPr="00DF1BE1">
        <w:rPr>
          <w:rFonts w:ascii="Times New Roman" w:hAnsi="Times New Roman"/>
        </w:rPr>
        <w:t xml:space="preserve">ИЗ происходит автоматически при выписке из стационара, если в ИБ пациента указан клинический диагноз, входящий в диапазон диагнозов для включения в нозологический </w:t>
      </w:r>
      <w:r w:rsidR="00120167" w:rsidRPr="00DF1BE1">
        <w:rPr>
          <w:rFonts w:ascii="Times New Roman" w:hAnsi="Times New Roman"/>
        </w:rPr>
        <w:t xml:space="preserve">Регистр </w:t>
      </w:r>
      <w:r w:rsidRPr="00DF1BE1">
        <w:rPr>
          <w:rFonts w:ascii="Times New Roman" w:hAnsi="Times New Roman"/>
        </w:rPr>
        <w:t>ИЗ.</w:t>
      </w:r>
    </w:p>
    <w:p w:rsidR="00580AB6" w:rsidRPr="00DF1BE1" w:rsidRDefault="00580AB6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Перейдите в пункт меню «Рабочие места/ Пациенты в стационаре/ Лечащий врач». Вызовите контекстное меню на пациенте и выберите</w:t>
      </w:r>
      <w:r w:rsidR="009A3679" w:rsidRPr="00DF1BE1">
        <w:rPr>
          <w:rFonts w:ascii="Times New Roman" w:hAnsi="Times New Roman"/>
        </w:rPr>
        <w:t xml:space="preserve"> пункт «Выписать из стационара».</w:t>
      </w:r>
      <w:r w:rsidRPr="00DF1BE1">
        <w:rPr>
          <w:rFonts w:ascii="Times New Roman" w:hAnsi="Times New Roman"/>
        </w:rPr>
        <w:t xml:space="preserve"> </w:t>
      </w:r>
      <w:r w:rsidR="009A3679" w:rsidRPr="00DF1BE1">
        <w:rPr>
          <w:rFonts w:ascii="Times New Roman" w:hAnsi="Times New Roman"/>
        </w:rPr>
        <w:t xml:space="preserve">Откроется </w:t>
      </w:r>
      <w:r w:rsidRPr="00DF1BE1">
        <w:rPr>
          <w:rFonts w:ascii="Times New Roman" w:hAnsi="Times New Roman"/>
        </w:rPr>
        <w:t>окно «Выписка» (</w:t>
      </w:r>
      <w:r w:rsidR="00B14756" w:rsidRPr="00DF1BE1">
        <w:rPr>
          <w:rFonts w:ascii="Times New Roman" w:hAnsi="Times New Roman"/>
        </w:rPr>
        <w:fldChar w:fldCharType="begin"/>
      </w:r>
      <w:r w:rsidR="00B14756" w:rsidRPr="00DF1BE1">
        <w:rPr>
          <w:rFonts w:ascii="Times New Roman" w:hAnsi="Times New Roman"/>
        </w:rPr>
        <w:instrText xml:space="preserve"> REF _Ref38299507 \h </w:instrText>
      </w:r>
      <w:r w:rsidR="00B14756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B14756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6</w:t>
      </w:r>
      <w:r w:rsidR="00B14756" w:rsidRPr="00DF1BE1">
        <w:rPr>
          <w:rFonts w:ascii="Times New Roman" w:hAnsi="Times New Roman"/>
        </w:rPr>
        <w:fldChar w:fldCharType="end"/>
      </w:r>
      <w:r w:rsidR="00B14756" w:rsidRPr="00DF1BE1">
        <w:rPr>
          <w:rFonts w:ascii="Times New Roman" w:hAnsi="Times New Roman"/>
        </w:rPr>
        <w:t>).</w:t>
      </w:r>
    </w:p>
    <w:p w:rsidR="00AD529C" w:rsidRPr="00DF1BE1" w:rsidRDefault="00AD529C" w:rsidP="00AD529C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0A0E1EB2" wp14:editId="5ABC54F9">
            <wp:extent cx="5104262" cy="2321652"/>
            <wp:effectExtent l="19050" t="19050" r="20320" b="215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2729" cy="23209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0AB6" w:rsidRPr="00DF1BE1" w:rsidRDefault="00AD529C" w:rsidP="00AD529C">
      <w:pPr>
        <w:pStyle w:val="phfiguretitle"/>
        <w:rPr>
          <w:rFonts w:ascii="Times New Roman" w:hAnsi="Times New Roman" w:cs="Times New Roman"/>
        </w:rPr>
      </w:pPr>
      <w:bookmarkStart w:id="15" w:name="_Ref38299507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6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15"/>
      <w:r w:rsidRPr="00DF1BE1">
        <w:rPr>
          <w:rFonts w:ascii="Times New Roman" w:hAnsi="Times New Roman" w:cs="Times New Roman"/>
        </w:rPr>
        <w:t xml:space="preserve"> – </w:t>
      </w:r>
      <w:r w:rsidR="00C7027C" w:rsidRPr="00DF1BE1">
        <w:rPr>
          <w:rFonts w:ascii="Times New Roman" w:hAnsi="Times New Roman" w:cs="Times New Roman"/>
        </w:rPr>
        <w:t>Окно</w:t>
      </w:r>
      <w:r w:rsidRPr="00DF1BE1">
        <w:rPr>
          <w:rFonts w:ascii="Times New Roman" w:hAnsi="Times New Roman" w:cs="Times New Roman"/>
        </w:rPr>
        <w:t xml:space="preserve"> «Выписка»</w:t>
      </w:r>
    </w:p>
    <w:p w:rsidR="00EC41D6" w:rsidRPr="00DF1BE1" w:rsidRDefault="00EC41D6" w:rsidP="00AD529C">
      <w:pPr>
        <w:pStyle w:val="phlistitemizedtitle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После сохранения выписки из стационара возможны несколько сценариев:</w:t>
      </w:r>
    </w:p>
    <w:p w:rsidR="00C7027C" w:rsidRPr="00DF1BE1" w:rsidRDefault="00AD529C" w:rsidP="00AD529C">
      <w:pPr>
        <w:pStyle w:val="phlistitemized1"/>
        <w:rPr>
          <w:rFonts w:ascii="Times New Roman" w:hAnsi="Times New Roman" w:cs="Times New Roman"/>
        </w:rPr>
      </w:pPr>
      <w:bookmarkStart w:id="16" w:name="сц1"/>
      <w:r w:rsidRPr="00DF1BE1">
        <w:rPr>
          <w:rFonts w:ascii="Times New Roman" w:hAnsi="Times New Roman" w:cs="Times New Roman"/>
        </w:rPr>
        <w:t>е</w:t>
      </w:r>
      <w:r w:rsidR="00EC41D6" w:rsidRPr="00DF1BE1">
        <w:rPr>
          <w:rFonts w:ascii="Times New Roman" w:hAnsi="Times New Roman" w:cs="Times New Roman"/>
        </w:rPr>
        <w:t>сли пациент ранее не состоял в регистре, то будет сообщено о необходимости его включения (</w:t>
      </w:r>
      <w:r w:rsidRPr="00DF1BE1">
        <w:rPr>
          <w:rFonts w:ascii="Times New Roman" w:hAnsi="Times New Roman" w:cs="Times New Roman"/>
        </w:rPr>
        <w:fldChar w:fldCharType="begin"/>
      </w:r>
      <w:r w:rsidRPr="00DF1BE1">
        <w:rPr>
          <w:rFonts w:ascii="Times New Roman" w:hAnsi="Times New Roman" w:cs="Times New Roman"/>
        </w:rPr>
        <w:instrText xml:space="preserve"> REF _Ref38295278 \h </w:instrText>
      </w:r>
      <w:r w:rsidRPr="00DF1BE1">
        <w:rPr>
          <w:rFonts w:ascii="Times New Roman" w:hAnsi="Times New Roman" w:cs="Times New Roman"/>
        </w:rPr>
      </w:r>
      <w:r w:rsidR="00DF1BE1">
        <w:rPr>
          <w:rFonts w:ascii="Times New Roman" w:hAnsi="Times New Roman" w:cs="Times New Roman"/>
        </w:rPr>
        <w:instrText xml:space="preserve"> \* MERGEFORMAT </w:instrText>
      </w:r>
      <w:r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</w:rPr>
        <w:t xml:space="preserve">Рисунок </w:t>
      </w:r>
      <w:r w:rsidR="00C719B6" w:rsidRPr="00DF1BE1">
        <w:rPr>
          <w:rFonts w:ascii="Times New Roman" w:hAnsi="Times New Roman" w:cs="Times New Roman"/>
          <w:noProof/>
        </w:rPr>
        <w:t>7</w:t>
      </w:r>
      <w:r w:rsidRPr="00DF1BE1">
        <w:rPr>
          <w:rFonts w:ascii="Times New Roman" w:hAnsi="Times New Roman" w:cs="Times New Roman"/>
        </w:rPr>
        <w:fldChar w:fldCharType="end"/>
      </w:r>
      <w:r w:rsidR="00EC41D6" w:rsidRPr="00DF1BE1">
        <w:rPr>
          <w:rFonts w:ascii="Times New Roman" w:hAnsi="Times New Roman" w:cs="Times New Roman"/>
        </w:rPr>
        <w:t>). В карте заполняются основные данные по эпи</w:t>
      </w:r>
      <w:r w:rsidR="00C7027C" w:rsidRPr="00DF1BE1">
        <w:rPr>
          <w:rFonts w:ascii="Times New Roman" w:hAnsi="Times New Roman" w:cs="Times New Roman"/>
        </w:rPr>
        <w:t>зоду и по данным госпитализации;</w:t>
      </w:r>
    </w:p>
    <w:p w:rsidR="00EC41D6" w:rsidRPr="00DF1BE1" w:rsidRDefault="00C7027C" w:rsidP="00C7027C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  <w:b/>
        </w:rPr>
        <w:lastRenderedPageBreak/>
        <w:t>Примечание</w:t>
      </w:r>
      <w:r w:rsidRPr="00DF1BE1">
        <w:rPr>
          <w:rFonts w:ascii="Times New Roman" w:hAnsi="Times New Roman"/>
        </w:rPr>
        <w:t xml:space="preserve"> – </w:t>
      </w:r>
      <w:r w:rsidR="00EC41D6" w:rsidRPr="00DF1BE1">
        <w:rPr>
          <w:rFonts w:ascii="Times New Roman" w:hAnsi="Times New Roman"/>
        </w:rPr>
        <w:t>Дальнейшее заполнение карты регистра</w:t>
      </w:r>
      <w:r w:rsidRPr="00DF1BE1">
        <w:rPr>
          <w:rFonts w:ascii="Times New Roman" w:hAnsi="Times New Roman"/>
        </w:rPr>
        <w:t xml:space="preserve"> ИЗ возможно из самого регистра.</w:t>
      </w:r>
    </w:p>
    <w:p w:rsidR="00AD529C" w:rsidRPr="00DF1BE1" w:rsidRDefault="00AD529C" w:rsidP="00C7027C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0614CB26" wp14:editId="66C2197D">
            <wp:extent cx="4239409" cy="1154764"/>
            <wp:effectExtent l="19050" t="19050" r="8890" b="266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1733" cy="115539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D529C" w:rsidRPr="00DF1BE1" w:rsidRDefault="00AD529C" w:rsidP="00AD529C">
      <w:pPr>
        <w:pStyle w:val="phfiguretitle"/>
        <w:rPr>
          <w:rFonts w:ascii="Times New Roman" w:hAnsi="Times New Roman" w:cs="Times New Roman"/>
        </w:rPr>
      </w:pPr>
      <w:bookmarkStart w:id="17" w:name="_Ref38295278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</w:instrText>
      </w:r>
      <w:r w:rsidR="00DF1BE1" w:rsidRPr="00DF1BE1">
        <w:rPr>
          <w:rFonts w:ascii="Times New Roman" w:hAnsi="Times New Roman" w:cs="Times New Roman"/>
        </w:rPr>
        <w:instrText xml:space="preserve">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7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17"/>
      <w:r w:rsidRPr="00DF1BE1">
        <w:rPr>
          <w:rFonts w:ascii="Times New Roman" w:hAnsi="Times New Roman" w:cs="Times New Roman"/>
        </w:rPr>
        <w:t xml:space="preserve"> – Подтверждение действия</w:t>
      </w:r>
    </w:p>
    <w:p w:rsidR="00EC41D6" w:rsidRPr="00DF1BE1" w:rsidRDefault="00AD529C" w:rsidP="00AD529C">
      <w:pPr>
        <w:pStyle w:val="phlistitemized1"/>
        <w:rPr>
          <w:rFonts w:ascii="Times New Roman" w:hAnsi="Times New Roman" w:cs="Times New Roman"/>
        </w:rPr>
      </w:pPr>
      <w:bookmarkStart w:id="18" w:name="сц2"/>
      <w:bookmarkEnd w:id="16"/>
      <w:r w:rsidRPr="00DF1BE1">
        <w:rPr>
          <w:rFonts w:ascii="Times New Roman" w:hAnsi="Times New Roman" w:cs="Times New Roman"/>
        </w:rPr>
        <w:t>е</w:t>
      </w:r>
      <w:r w:rsidR="00EC41D6" w:rsidRPr="00DF1BE1">
        <w:rPr>
          <w:rFonts w:ascii="Times New Roman" w:hAnsi="Times New Roman" w:cs="Times New Roman"/>
        </w:rPr>
        <w:t>сли на момент выписки из стационара пациент уже состоит в регистре, то пациент будет выписан без сообщений о включении в регистр.</w:t>
      </w:r>
    </w:p>
    <w:p w:rsidR="00EC41D6" w:rsidRPr="00DF1BE1" w:rsidRDefault="009E6DC6" w:rsidP="00256E50">
      <w:pPr>
        <w:pStyle w:val="2"/>
        <w:rPr>
          <w:rFonts w:ascii="Times New Roman" w:hAnsi="Times New Roman"/>
        </w:rPr>
      </w:pPr>
      <w:bookmarkStart w:id="19" w:name="_Toc90995275"/>
      <w:r w:rsidRPr="00DF1BE1">
        <w:rPr>
          <w:rFonts w:ascii="Times New Roman" w:hAnsi="Times New Roman"/>
        </w:rPr>
        <w:t xml:space="preserve">Форма включения пациента в </w:t>
      </w:r>
      <w:r w:rsidR="00120167" w:rsidRPr="00DF1BE1">
        <w:rPr>
          <w:rFonts w:ascii="Times New Roman" w:hAnsi="Times New Roman"/>
        </w:rPr>
        <w:t xml:space="preserve">Регистр </w:t>
      </w:r>
      <w:r w:rsidRPr="00DF1BE1">
        <w:rPr>
          <w:rFonts w:ascii="Times New Roman" w:hAnsi="Times New Roman"/>
        </w:rPr>
        <w:t>ИЗ</w:t>
      </w:r>
      <w:bookmarkEnd w:id="19"/>
    </w:p>
    <w:bookmarkEnd w:id="18"/>
    <w:p w:rsidR="00AD529C" w:rsidRPr="00DF1BE1" w:rsidRDefault="00AD529C" w:rsidP="00AD529C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Перейдите в пункт главного меню «Учет/ Нозологические регистры/ Регистр инфекционных заболеваний» для ручного добавлен</w:t>
      </w:r>
      <w:r w:rsidR="00C7027C" w:rsidRPr="00DF1BE1">
        <w:rPr>
          <w:rFonts w:ascii="Times New Roman" w:hAnsi="Times New Roman"/>
        </w:rPr>
        <w:t xml:space="preserve">ия пациента в регистр. Вызовите контекстное меню и выберите пункт </w:t>
      </w:r>
      <w:r w:rsidRPr="00DF1BE1">
        <w:rPr>
          <w:rFonts w:ascii="Times New Roman" w:hAnsi="Times New Roman"/>
        </w:rPr>
        <w:t>«Добавить».</w:t>
      </w:r>
    </w:p>
    <w:p w:rsidR="00EC41D6" w:rsidRPr="00DF1BE1" w:rsidRDefault="00AD529C" w:rsidP="00AD529C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Откроется окно «Карта учета </w:t>
      </w:r>
      <w:proofErr w:type="gramStart"/>
      <w:r w:rsidRPr="00DF1BE1">
        <w:rPr>
          <w:rFonts w:ascii="Times New Roman" w:hAnsi="Times New Roman"/>
        </w:rPr>
        <w:t>ИЗ</w:t>
      </w:r>
      <w:proofErr w:type="gramEnd"/>
      <w:r w:rsidRPr="00DF1BE1">
        <w:rPr>
          <w:rFonts w:ascii="Times New Roman" w:hAnsi="Times New Roman"/>
        </w:rPr>
        <w:t>: Добавление» (</w:t>
      </w:r>
      <w:r w:rsidR="00744C3D" w:rsidRPr="00DF1BE1">
        <w:rPr>
          <w:rFonts w:ascii="Times New Roman" w:hAnsi="Times New Roman"/>
        </w:rPr>
        <w:fldChar w:fldCharType="begin"/>
      </w:r>
      <w:r w:rsidR="00744C3D" w:rsidRPr="00DF1BE1">
        <w:rPr>
          <w:rFonts w:ascii="Times New Roman" w:hAnsi="Times New Roman"/>
        </w:rPr>
        <w:instrText xml:space="preserve"> REF _Ref38295500 \h </w:instrText>
      </w:r>
      <w:r w:rsidR="00744C3D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744C3D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8</w:t>
      </w:r>
      <w:r w:rsidR="00744C3D" w:rsidRPr="00DF1BE1">
        <w:rPr>
          <w:rFonts w:ascii="Times New Roman" w:hAnsi="Times New Roman"/>
        </w:rPr>
        <w:fldChar w:fldCharType="end"/>
      </w:r>
      <w:r w:rsidRPr="00DF1BE1">
        <w:rPr>
          <w:rFonts w:ascii="Times New Roman" w:hAnsi="Times New Roman"/>
        </w:rPr>
        <w:t>).</w:t>
      </w:r>
    </w:p>
    <w:p w:rsidR="00AD529C" w:rsidRPr="00DF1BE1" w:rsidRDefault="00C7027C" w:rsidP="009518E5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3F58C274" wp14:editId="4B28A126">
            <wp:extent cx="4378802" cy="1953717"/>
            <wp:effectExtent l="19050" t="19050" r="22225" b="279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9651" cy="19540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DC6" w:rsidRPr="00DF1BE1" w:rsidRDefault="00AD529C" w:rsidP="00744C3D">
      <w:pPr>
        <w:pStyle w:val="phfiguretitle"/>
        <w:rPr>
          <w:rFonts w:ascii="Times New Roman" w:hAnsi="Times New Roman" w:cs="Times New Roman"/>
        </w:rPr>
      </w:pPr>
      <w:bookmarkStart w:id="20" w:name="_Ref38295500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8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20"/>
      <w:r w:rsidRPr="00DF1BE1">
        <w:rPr>
          <w:rFonts w:ascii="Times New Roman" w:hAnsi="Times New Roman" w:cs="Times New Roman"/>
        </w:rPr>
        <w:t xml:space="preserve"> – Окно «Карта учета ИЗ: Добавление»</w:t>
      </w:r>
    </w:p>
    <w:p w:rsidR="009E6DC6" w:rsidRPr="00DF1BE1" w:rsidRDefault="00744C3D" w:rsidP="00B14756">
      <w:pPr>
        <w:pStyle w:val="phlistitemizedtitle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 открывшемся окне</w:t>
      </w:r>
      <w:r w:rsidR="009E6DC6" w:rsidRPr="00DF1BE1">
        <w:rPr>
          <w:rFonts w:ascii="Times New Roman" w:hAnsi="Times New Roman"/>
        </w:rPr>
        <w:t xml:space="preserve"> заполнит</w:t>
      </w:r>
      <w:r w:rsidRPr="00DF1BE1">
        <w:rPr>
          <w:rFonts w:ascii="Times New Roman" w:hAnsi="Times New Roman"/>
        </w:rPr>
        <w:t>е</w:t>
      </w:r>
      <w:r w:rsidR="009E6DC6" w:rsidRPr="00DF1BE1">
        <w:rPr>
          <w:rFonts w:ascii="Times New Roman" w:hAnsi="Times New Roman"/>
        </w:rPr>
        <w:t xml:space="preserve"> поля:</w:t>
      </w:r>
    </w:p>
    <w:p w:rsidR="009E6DC6" w:rsidRPr="00DF1BE1" w:rsidRDefault="00744C3D" w:rsidP="00744C3D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9E6DC6" w:rsidRPr="00DF1BE1">
        <w:rPr>
          <w:rFonts w:ascii="Times New Roman" w:hAnsi="Times New Roman" w:cs="Times New Roman"/>
        </w:rPr>
        <w:t>Пациент</w:t>
      </w:r>
      <w:r w:rsidRPr="00DF1BE1">
        <w:rPr>
          <w:rFonts w:ascii="Times New Roman" w:hAnsi="Times New Roman" w:cs="Times New Roman"/>
        </w:rPr>
        <w:t>»</w:t>
      </w:r>
      <w:r w:rsidR="009E6DC6" w:rsidRPr="00DF1BE1">
        <w:rPr>
          <w:rFonts w:ascii="Times New Roman" w:hAnsi="Times New Roman" w:cs="Times New Roman"/>
        </w:rPr>
        <w:t xml:space="preserve"> – </w:t>
      </w:r>
      <w:r w:rsidR="00C7027C" w:rsidRPr="00DF1BE1">
        <w:rPr>
          <w:rFonts w:ascii="Times New Roman" w:hAnsi="Times New Roman" w:cs="Times New Roman"/>
        </w:rPr>
        <w:t xml:space="preserve">выберите значение из списка физических лиц региона с помощью кнопки </w:t>
      </w:r>
      <w:r w:rsidR="00C7027C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BB13CE" wp14:editId="53F3C058">
            <wp:extent cx="209550" cy="19050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20167" w:rsidRPr="00DF1BE1">
        <w:rPr>
          <w:rFonts w:ascii="Times New Roman" w:hAnsi="Times New Roman" w:cs="Times New Roman"/>
        </w:rPr>
        <w:t xml:space="preserve">. Чтобы очистить поле, нажмите на кнопку </w:t>
      </w:r>
      <w:r w:rsidR="00120167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26C935" wp14:editId="7001DCE7">
            <wp:extent cx="161925" cy="190500"/>
            <wp:effectExtent l="19050" t="19050" r="2857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9E6DC6" w:rsidRPr="00DF1BE1" w:rsidRDefault="00744C3D" w:rsidP="00744C3D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9E6DC6" w:rsidRPr="00DF1BE1">
        <w:rPr>
          <w:rFonts w:ascii="Times New Roman" w:hAnsi="Times New Roman" w:cs="Times New Roman"/>
        </w:rPr>
        <w:t>Дата начала эпизода</w:t>
      </w:r>
      <w:r w:rsidRPr="00DF1BE1">
        <w:rPr>
          <w:rFonts w:ascii="Times New Roman" w:hAnsi="Times New Roman" w:cs="Times New Roman"/>
        </w:rPr>
        <w:t>»</w:t>
      </w:r>
      <w:r w:rsidR="009E6DC6" w:rsidRPr="00DF1BE1">
        <w:rPr>
          <w:rFonts w:ascii="Times New Roman" w:hAnsi="Times New Roman" w:cs="Times New Roman"/>
        </w:rPr>
        <w:t xml:space="preserve"> – </w:t>
      </w:r>
      <w:r w:rsidR="00C7027C" w:rsidRPr="00DF1BE1">
        <w:rPr>
          <w:rFonts w:ascii="Times New Roman" w:hAnsi="Times New Roman" w:cs="Times New Roman"/>
        </w:rPr>
        <w:t xml:space="preserve">выберите дату начала заболевания с помощью календаря </w:t>
      </w:r>
      <w:r w:rsidR="00C7027C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848447" wp14:editId="00D3631A">
            <wp:extent cx="209550" cy="200025"/>
            <wp:effectExtent l="19050" t="19050" r="19050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9E6DC6" w:rsidRPr="00DF1BE1" w:rsidRDefault="00744C3D" w:rsidP="00744C3D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9E6DC6" w:rsidRPr="00DF1BE1">
        <w:rPr>
          <w:rFonts w:ascii="Times New Roman" w:hAnsi="Times New Roman" w:cs="Times New Roman"/>
        </w:rPr>
        <w:t>Дата окончания эпизода</w:t>
      </w:r>
      <w:r w:rsidRPr="00DF1BE1">
        <w:rPr>
          <w:rFonts w:ascii="Times New Roman" w:hAnsi="Times New Roman" w:cs="Times New Roman"/>
        </w:rPr>
        <w:t>»</w:t>
      </w:r>
      <w:r w:rsidR="009E6DC6" w:rsidRPr="00DF1BE1">
        <w:rPr>
          <w:rFonts w:ascii="Times New Roman" w:hAnsi="Times New Roman" w:cs="Times New Roman"/>
        </w:rPr>
        <w:t xml:space="preserve"> – </w:t>
      </w:r>
      <w:r w:rsidR="00120167" w:rsidRPr="00DF1BE1">
        <w:rPr>
          <w:rFonts w:ascii="Times New Roman" w:hAnsi="Times New Roman" w:cs="Times New Roman"/>
        </w:rPr>
        <w:t xml:space="preserve">выберите дату выздоровления\смерти пациента с помощью календаря </w:t>
      </w:r>
      <w:r w:rsidR="00120167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8D7E9D" wp14:editId="773F2047">
            <wp:extent cx="209550" cy="200025"/>
            <wp:effectExtent l="19050" t="19050" r="1905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9E6DC6" w:rsidRPr="00DF1BE1" w:rsidRDefault="00744C3D" w:rsidP="00120167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lastRenderedPageBreak/>
        <w:t>«</w:t>
      </w:r>
      <w:r w:rsidR="009E6DC6" w:rsidRPr="00DF1BE1">
        <w:rPr>
          <w:rFonts w:ascii="Times New Roman" w:hAnsi="Times New Roman" w:cs="Times New Roman"/>
        </w:rPr>
        <w:t>Диагноз</w:t>
      </w:r>
      <w:r w:rsidRPr="00DF1BE1">
        <w:rPr>
          <w:rFonts w:ascii="Times New Roman" w:hAnsi="Times New Roman" w:cs="Times New Roman"/>
        </w:rPr>
        <w:t>»</w:t>
      </w:r>
      <w:r w:rsidR="009E6DC6" w:rsidRPr="00DF1BE1">
        <w:rPr>
          <w:rFonts w:ascii="Times New Roman" w:hAnsi="Times New Roman" w:cs="Times New Roman"/>
        </w:rPr>
        <w:t xml:space="preserve"> – </w:t>
      </w:r>
      <w:r w:rsidR="00120167" w:rsidRPr="00DF1BE1">
        <w:rPr>
          <w:rFonts w:ascii="Times New Roman" w:hAnsi="Times New Roman" w:cs="Times New Roman"/>
        </w:rPr>
        <w:t>выберите диагноз, который относится к группе диагнозов COVID</w:t>
      </w:r>
      <w:r w:rsidR="0060050E" w:rsidRPr="00DF1BE1">
        <w:rPr>
          <w:rFonts w:ascii="Times New Roman" w:hAnsi="Times New Roman" w:cs="Times New Roman"/>
        </w:rPr>
        <w:t>-</w:t>
      </w:r>
      <w:r w:rsidR="00120167" w:rsidRPr="00DF1BE1">
        <w:rPr>
          <w:rFonts w:ascii="Times New Roman" w:hAnsi="Times New Roman" w:cs="Times New Roman"/>
        </w:rPr>
        <w:t xml:space="preserve">19, с помощью кнопки </w:t>
      </w:r>
      <w:r w:rsidR="00120167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C647E4" wp14:editId="10C0D8A9">
            <wp:extent cx="209550" cy="190500"/>
            <wp:effectExtent l="19050" t="19050" r="1905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20167" w:rsidRPr="00DF1BE1">
        <w:rPr>
          <w:rFonts w:ascii="Times New Roman" w:hAnsi="Times New Roman" w:cs="Times New Roman"/>
        </w:rPr>
        <w:t xml:space="preserve">. Чтобы очистить поле, нажмите на кнопку </w:t>
      </w:r>
      <w:r w:rsidR="00120167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449546" wp14:editId="4F1F7C04">
            <wp:extent cx="161925" cy="190500"/>
            <wp:effectExtent l="19050" t="19050" r="28575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9E6DC6" w:rsidRPr="00DF1BE1" w:rsidRDefault="00744C3D" w:rsidP="00120167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9E6DC6" w:rsidRPr="00DF1BE1">
        <w:rPr>
          <w:rFonts w:ascii="Times New Roman" w:hAnsi="Times New Roman" w:cs="Times New Roman"/>
        </w:rPr>
        <w:t>Статус</w:t>
      </w:r>
      <w:r w:rsidRPr="00DF1BE1">
        <w:rPr>
          <w:rFonts w:ascii="Times New Roman" w:hAnsi="Times New Roman" w:cs="Times New Roman"/>
        </w:rPr>
        <w:t>»</w:t>
      </w:r>
      <w:r w:rsidR="009E6DC6" w:rsidRPr="00DF1BE1">
        <w:rPr>
          <w:rFonts w:ascii="Times New Roman" w:hAnsi="Times New Roman" w:cs="Times New Roman"/>
        </w:rPr>
        <w:t xml:space="preserve"> – </w:t>
      </w:r>
      <w:r w:rsidR="00120167" w:rsidRPr="00DF1BE1">
        <w:rPr>
          <w:rFonts w:ascii="Times New Roman" w:hAnsi="Times New Roman" w:cs="Times New Roman"/>
        </w:rPr>
        <w:t xml:space="preserve">выберите статус пациента из выпадающего списка с помощью кнопки </w:t>
      </w:r>
      <w:r w:rsidR="00120167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E57A47" wp14:editId="4F909A95">
            <wp:extent cx="219075" cy="190500"/>
            <wp:effectExtent l="19050" t="19050" r="28575" b="190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E6DC6" w:rsidRPr="00DF1BE1">
        <w:rPr>
          <w:rFonts w:ascii="Times New Roman" w:hAnsi="Times New Roman" w:cs="Times New Roman"/>
        </w:rPr>
        <w:t>.</w:t>
      </w:r>
      <w:r w:rsidRPr="00DF1BE1">
        <w:rPr>
          <w:rFonts w:ascii="Times New Roman" w:hAnsi="Times New Roman" w:cs="Times New Roman"/>
        </w:rPr>
        <w:t xml:space="preserve"> При</w:t>
      </w:r>
      <w:r w:rsidR="009E6DC6" w:rsidRPr="00DF1BE1">
        <w:rPr>
          <w:rFonts w:ascii="Times New Roman" w:hAnsi="Times New Roman" w:cs="Times New Roman"/>
        </w:rPr>
        <w:t xml:space="preserve"> добавлени</w:t>
      </w:r>
      <w:r w:rsidRPr="00DF1BE1">
        <w:rPr>
          <w:rFonts w:ascii="Times New Roman" w:hAnsi="Times New Roman" w:cs="Times New Roman"/>
        </w:rPr>
        <w:t>и</w:t>
      </w:r>
      <w:r w:rsidR="009E6DC6" w:rsidRPr="00DF1BE1">
        <w:rPr>
          <w:rFonts w:ascii="Times New Roman" w:hAnsi="Times New Roman" w:cs="Times New Roman"/>
        </w:rPr>
        <w:t xml:space="preserve"> пациента в регистр </w:t>
      </w:r>
      <w:r w:rsidR="00120167" w:rsidRPr="00DF1BE1">
        <w:rPr>
          <w:rFonts w:ascii="Times New Roman" w:hAnsi="Times New Roman" w:cs="Times New Roman"/>
        </w:rPr>
        <w:t>по умолчанию стоит</w:t>
      </w:r>
      <w:r w:rsidR="009E6DC6" w:rsidRPr="00DF1BE1">
        <w:rPr>
          <w:rFonts w:ascii="Times New Roman" w:hAnsi="Times New Roman" w:cs="Times New Roman"/>
        </w:rPr>
        <w:t xml:space="preserve"> значение «</w:t>
      </w:r>
      <w:r w:rsidR="009A3679" w:rsidRPr="00DF1BE1">
        <w:rPr>
          <w:rFonts w:ascii="Times New Roman" w:hAnsi="Times New Roman" w:cs="Times New Roman"/>
        </w:rPr>
        <w:t>включен</w:t>
      </w:r>
      <w:r w:rsidR="009E6DC6" w:rsidRPr="00DF1BE1">
        <w:rPr>
          <w:rFonts w:ascii="Times New Roman" w:hAnsi="Times New Roman" w:cs="Times New Roman"/>
        </w:rPr>
        <w:t>»</w:t>
      </w:r>
      <w:r w:rsidRPr="00DF1BE1">
        <w:rPr>
          <w:rFonts w:ascii="Times New Roman" w:hAnsi="Times New Roman" w:cs="Times New Roman"/>
        </w:rPr>
        <w:t>, которое можно изменить;</w:t>
      </w:r>
    </w:p>
    <w:p w:rsidR="009E6DC6" w:rsidRPr="00DF1BE1" w:rsidRDefault="00744C3D" w:rsidP="00744C3D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9E6DC6" w:rsidRPr="00DF1BE1">
        <w:rPr>
          <w:rFonts w:ascii="Times New Roman" w:hAnsi="Times New Roman" w:cs="Times New Roman"/>
        </w:rPr>
        <w:t>МО,</w:t>
      </w:r>
      <w:r w:rsidRPr="00DF1BE1">
        <w:rPr>
          <w:rFonts w:ascii="Times New Roman" w:hAnsi="Times New Roman" w:cs="Times New Roman"/>
        </w:rPr>
        <w:t xml:space="preserve"> </w:t>
      </w:r>
      <w:r w:rsidR="009E6DC6" w:rsidRPr="00DF1BE1">
        <w:rPr>
          <w:rFonts w:ascii="Times New Roman" w:hAnsi="Times New Roman" w:cs="Times New Roman"/>
        </w:rPr>
        <w:t>в которо</w:t>
      </w:r>
      <w:r w:rsidRPr="00DF1BE1">
        <w:rPr>
          <w:rFonts w:ascii="Times New Roman" w:hAnsi="Times New Roman" w:cs="Times New Roman"/>
        </w:rPr>
        <w:t>й</w:t>
      </w:r>
      <w:r w:rsidR="009E6DC6" w:rsidRPr="00DF1BE1">
        <w:rPr>
          <w:rFonts w:ascii="Times New Roman" w:hAnsi="Times New Roman" w:cs="Times New Roman"/>
        </w:rPr>
        <w:t xml:space="preserve"> открыли эпизод</w:t>
      </w:r>
      <w:r w:rsidRPr="00DF1BE1">
        <w:rPr>
          <w:rFonts w:ascii="Times New Roman" w:hAnsi="Times New Roman" w:cs="Times New Roman"/>
        </w:rPr>
        <w:t>»</w:t>
      </w:r>
      <w:r w:rsidR="009E6DC6" w:rsidRPr="00DF1BE1">
        <w:rPr>
          <w:rFonts w:ascii="Times New Roman" w:hAnsi="Times New Roman" w:cs="Times New Roman"/>
        </w:rPr>
        <w:t xml:space="preserve"> – </w:t>
      </w:r>
      <w:r w:rsidR="00120167" w:rsidRPr="00DF1BE1">
        <w:rPr>
          <w:rFonts w:ascii="Times New Roman" w:hAnsi="Times New Roman" w:cs="Times New Roman"/>
        </w:rPr>
        <w:t xml:space="preserve">выберите значение из списка МО с помощью кнопки </w:t>
      </w:r>
      <w:r w:rsidR="00120167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872715" wp14:editId="50F3527B">
            <wp:extent cx="209550" cy="190500"/>
            <wp:effectExtent l="19050" t="19050" r="19050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20167" w:rsidRPr="00DF1BE1">
        <w:rPr>
          <w:rFonts w:ascii="Times New Roman" w:hAnsi="Times New Roman" w:cs="Times New Roman"/>
        </w:rPr>
        <w:t xml:space="preserve">. Чтобы очистить поле, нажмите на кнопку </w:t>
      </w:r>
      <w:r w:rsidR="00120167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B00A48" wp14:editId="79873E93">
            <wp:extent cx="161925" cy="190500"/>
            <wp:effectExtent l="19050" t="19050" r="28575" b="19050"/>
            <wp:docPr id="2468" name="Рисунок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9E6DC6" w:rsidRPr="00DF1BE1" w:rsidRDefault="00744C3D" w:rsidP="00744C3D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9E6DC6" w:rsidRPr="00DF1BE1">
        <w:rPr>
          <w:rFonts w:ascii="Times New Roman" w:hAnsi="Times New Roman" w:cs="Times New Roman"/>
        </w:rPr>
        <w:t>МО,</w:t>
      </w:r>
      <w:r w:rsidRPr="00DF1BE1">
        <w:rPr>
          <w:rFonts w:ascii="Times New Roman" w:hAnsi="Times New Roman" w:cs="Times New Roman"/>
        </w:rPr>
        <w:t xml:space="preserve"> </w:t>
      </w:r>
      <w:r w:rsidR="009E6DC6" w:rsidRPr="00DF1BE1">
        <w:rPr>
          <w:rFonts w:ascii="Times New Roman" w:hAnsi="Times New Roman" w:cs="Times New Roman"/>
        </w:rPr>
        <w:t>в которо</w:t>
      </w:r>
      <w:r w:rsidRPr="00DF1BE1">
        <w:rPr>
          <w:rFonts w:ascii="Times New Roman" w:hAnsi="Times New Roman" w:cs="Times New Roman"/>
        </w:rPr>
        <w:t>й</w:t>
      </w:r>
      <w:r w:rsidR="009E6DC6" w:rsidRPr="00DF1BE1">
        <w:rPr>
          <w:rFonts w:ascii="Times New Roman" w:hAnsi="Times New Roman" w:cs="Times New Roman"/>
        </w:rPr>
        <w:t xml:space="preserve"> закрыли эпизод</w:t>
      </w:r>
      <w:r w:rsidRPr="00DF1BE1">
        <w:rPr>
          <w:rFonts w:ascii="Times New Roman" w:hAnsi="Times New Roman" w:cs="Times New Roman"/>
        </w:rPr>
        <w:t>»</w:t>
      </w:r>
      <w:r w:rsidR="009E6DC6" w:rsidRPr="00DF1BE1">
        <w:rPr>
          <w:rFonts w:ascii="Times New Roman" w:hAnsi="Times New Roman" w:cs="Times New Roman"/>
        </w:rPr>
        <w:t xml:space="preserve"> – </w:t>
      </w:r>
      <w:r w:rsidR="00120167" w:rsidRPr="00DF1BE1">
        <w:rPr>
          <w:rFonts w:ascii="Times New Roman" w:hAnsi="Times New Roman" w:cs="Times New Roman"/>
        </w:rPr>
        <w:t xml:space="preserve">выберите значение из списка МО с помощью кнопки </w:t>
      </w:r>
      <w:r w:rsidR="00120167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78861C" wp14:editId="2EBDD1FD">
            <wp:extent cx="209550" cy="190500"/>
            <wp:effectExtent l="19050" t="19050" r="19050" b="190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20167" w:rsidRPr="00DF1BE1">
        <w:rPr>
          <w:rFonts w:ascii="Times New Roman" w:hAnsi="Times New Roman" w:cs="Times New Roman"/>
        </w:rPr>
        <w:t xml:space="preserve">. Чтобы очистить поле, нажмите на кнопку </w:t>
      </w:r>
      <w:r w:rsidR="00120167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2DAD61" wp14:editId="4A612D3E">
            <wp:extent cx="161925" cy="190500"/>
            <wp:effectExtent l="19050" t="19050" r="28575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9E6DC6" w:rsidRPr="00DF1BE1" w:rsidRDefault="00744C3D" w:rsidP="00744C3D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9E6DC6" w:rsidRPr="00DF1BE1">
        <w:rPr>
          <w:rFonts w:ascii="Times New Roman" w:hAnsi="Times New Roman" w:cs="Times New Roman"/>
        </w:rPr>
        <w:t>МО наблюдения</w:t>
      </w:r>
      <w:r w:rsidRPr="00DF1BE1">
        <w:rPr>
          <w:rFonts w:ascii="Times New Roman" w:hAnsi="Times New Roman" w:cs="Times New Roman"/>
        </w:rPr>
        <w:t>»</w:t>
      </w:r>
      <w:r w:rsidR="009E6DC6" w:rsidRPr="00DF1BE1">
        <w:rPr>
          <w:rFonts w:ascii="Times New Roman" w:hAnsi="Times New Roman" w:cs="Times New Roman"/>
        </w:rPr>
        <w:t xml:space="preserve"> – </w:t>
      </w:r>
      <w:r w:rsidR="00120167" w:rsidRPr="00DF1BE1">
        <w:rPr>
          <w:rFonts w:ascii="Times New Roman" w:hAnsi="Times New Roman" w:cs="Times New Roman"/>
        </w:rPr>
        <w:t xml:space="preserve">выберите значение из списка МО с помощью кнопки </w:t>
      </w:r>
      <w:r w:rsidR="00120167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11768C" wp14:editId="71FD9639">
            <wp:extent cx="209550" cy="190500"/>
            <wp:effectExtent l="19050" t="19050" r="19050" b="190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20167" w:rsidRPr="00DF1BE1">
        <w:rPr>
          <w:rFonts w:ascii="Times New Roman" w:hAnsi="Times New Roman" w:cs="Times New Roman"/>
        </w:rPr>
        <w:t xml:space="preserve">. Чтобы очистить поле, нажмите на кнопку </w:t>
      </w:r>
      <w:r w:rsidR="00120167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78FFD8" wp14:editId="44FBD41D">
            <wp:extent cx="161925" cy="190500"/>
            <wp:effectExtent l="19050" t="19050" r="28575" b="190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E6DC6" w:rsidRPr="00DF1BE1">
        <w:rPr>
          <w:rFonts w:ascii="Times New Roman" w:hAnsi="Times New Roman" w:cs="Times New Roman"/>
        </w:rPr>
        <w:t>.</w:t>
      </w:r>
    </w:p>
    <w:p w:rsidR="00744C3D" w:rsidRPr="00DF1BE1" w:rsidRDefault="00744C3D" w:rsidP="00744C3D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После заполнения полей нажмите кнопку «Сохранить». Карта добавится в </w:t>
      </w:r>
      <w:r w:rsidR="00120167" w:rsidRPr="00DF1BE1">
        <w:rPr>
          <w:rFonts w:ascii="Times New Roman" w:hAnsi="Times New Roman"/>
        </w:rPr>
        <w:t xml:space="preserve">Регистр </w:t>
      </w:r>
      <w:r w:rsidRPr="00DF1BE1">
        <w:rPr>
          <w:rFonts w:ascii="Times New Roman" w:hAnsi="Times New Roman"/>
        </w:rPr>
        <w:t>ИЗ.</w:t>
      </w:r>
    </w:p>
    <w:p w:rsidR="00EC41D6" w:rsidRPr="00DF1BE1" w:rsidRDefault="00495612" w:rsidP="00256E50">
      <w:pPr>
        <w:pStyle w:val="11"/>
        <w:rPr>
          <w:rFonts w:ascii="Times New Roman" w:hAnsi="Times New Roman"/>
        </w:rPr>
      </w:pPr>
      <w:bookmarkStart w:id="21" w:name="_Toc90995276"/>
      <w:r w:rsidRPr="00DF1BE1">
        <w:rPr>
          <w:rFonts w:ascii="Times New Roman" w:hAnsi="Times New Roman"/>
        </w:rPr>
        <w:lastRenderedPageBreak/>
        <w:t xml:space="preserve">Работа с </w:t>
      </w:r>
      <w:r w:rsidR="009A3679" w:rsidRPr="00DF1BE1">
        <w:rPr>
          <w:rFonts w:ascii="Times New Roman" w:hAnsi="Times New Roman"/>
        </w:rPr>
        <w:t>Регистром ИЗ</w:t>
      </w:r>
      <w:bookmarkEnd w:id="21"/>
    </w:p>
    <w:p w:rsidR="00495612" w:rsidRPr="00DF1BE1" w:rsidRDefault="00495612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Перейдите в пункт главного меню «Учет/ Нозологические регистры/ Регистр </w:t>
      </w:r>
      <w:r w:rsidR="00120167" w:rsidRPr="00DF1BE1">
        <w:rPr>
          <w:rFonts w:ascii="Times New Roman" w:hAnsi="Times New Roman"/>
        </w:rPr>
        <w:t>инфекционных заболеваний</w:t>
      </w:r>
      <w:r w:rsidRPr="00DF1BE1">
        <w:rPr>
          <w:rFonts w:ascii="Times New Roman" w:hAnsi="Times New Roman"/>
        </w:rPr>
        <w:t xml:space="preserve">». Откроется окно </w:t>
      </w:r>
      <w:r w:rsidR="009A3679" w:rsidRPr="00DF1BE1">
        <w:rPr>
          <w:rFonts w:ascii="Times New Roman" w:hAnsi="Times New Roman"/>
        </w:rPr>
        <w:t xml:space="preserve">Регистра </w:t>
      </w:r>
      <w:proofErr w:type="gramStart"/>
      <w:r w:rsidRPr="00DF1BE1">
        <w:rPr>
          <w:rFonts w:ascii="Times New Roman" w:hAnsi="Times New Roman"/>
        </w:rPr>
        <w:t>ИЗ</w:t>
      </w:r>
      <w:proofErr w:type="gramEnd"/>
      <w:r w:rsidRPr="00DF1BE1">
        <w:rPr>
          <w:rFonts w:ascii="Times New Roman" w:hAnsi="Times New Roman"/>
        </w:rPr>
        <w:t xml:space="preserve"> (</w:t>
      </w:r>
      <w:r w:rsidR="00E27384" w:rsidRPr="00DF1BE1">
        <w:rPr>
          <w:rFonts w:ascii="Times New Roman" w:hAnsi="Times New Roman"/>
        </w:rPr>
        <w:fldChar w:fldCharType="begin"/>
      </w:r>
      <w:r w:rsidR="00E27384" w:rsidRPr="00DF1BE1">
        <w:rPr>
          <w:rFonts w:ascii="Times New Roman" w:hAnsi="Times New Roman"/>
        </w:rPr>
        <w:instrText xml:space="preserve"> REF _Ref38296037 \h </w:instrText>
      </w:r>
      <w:r w:rsidR="00E27384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E27384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9</w:t>
      </w:r>
      <w:r w:rsidR="00E27384" w:rsidRPr="00DF1BE1">
        <w:rPr>
          <w:rFonts w:ascii="Times New Roman" w:hAnsi="Times New Roman"/>
        </w:rPr>
        <w:fldChar w:fldCharType="end"/>
      </w:r>
      <w:r w:rsidRPr="00DF1BE1">
        <w:rPr>
          <w:rFonts w:ascii="Times New Roman" w:hAnsi="Times New Roman"/>
        </w:rPr>
        <w:t>)</w:t>
      </w:r>
      <w:r w:rsidR="00E27384" w:rsidRPr="00DF1BE1">
        <w:rPr>
          <w:rFonts w:ascii="Times New Roman" w:hAnsi="Times New Roman"/>
        </w:rPr>
        <w:t>.</w:t>
      </w:r>
    </w:p>
    <w:p w:rsidR="00744C3D" w:rsidRPr="00DF1BE1" w:rsidRDefault="00744C3D" w:rsidP="00744C3D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0C0543CA" wp14:editId="41065B66">
            <wp:extent cx="5940425" cy="2477578"/>
            <wp:effectExtent l="19050" t="19050" r="22225" b="184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75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5612" w:rsidRPr="00DF1BE1" w:rsidRDefault="00744C3D" w:rsidP="00E27384">
      <w:pPr>
        <w:pStyle w:val="phfiguretitle"/>
        <w:rPr>
          <w:rFonts w:ascii="Times New Roman" w:hAnsi="Times New Roman" w:cs="Times New Roman"/>
        </w:rPr>
      </w:pPr>
      <w:bookmarkStart w:id="22" w:name="_Ref38296037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9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22"/>
      <w:r w:rsidRPr="00DF1BE1">
        <w:rPr>
          <w:rFonts w:ascii="Times New Roman" w:hAnsi="Times New Roman" w:cs="Times New Roman"/>
        </w:rPr>
        <w:t xml:space="preserve"> –</w:t>
      </w:r>
      <w:r w:rsidR="00E27384" w:rsidRPr="00DF1BE1">
        <w:rPr>
          <w:rFonts w:ascii="Times New Roman" w:hAnsi="Times New Roman" w:cs="Times New Roman"/>
        </w:rPr>
        <w:t xml:space="preserve"> Окно </w:t>
      </w:r>
      <w:r w:rsidR="009A3679" w:rsidRPr="00DF1BE1">
        <w:rPr>
          <w:rFonts w:ascii="Times New Roman" w:hAnsi="Times New Roman" w:cs="Times New Roman"/>
        </w:rPr>
        <w:t xml:space="preserve">Регистра </w:t>
      </w:r>
      <w:r w:rsidRPr="00DF1BE1">
        <w:rPr>
          <w:rFonts w:ascii="Times New Roman" w:hAnsi="Times New Roman" w:cs="Times New Roman"/>
        </w:rPr>
        <w:t>ИЗ</w:t>
      </w:r>
    </w:p>
    <w:p w:rsidR="00570D6D" w:rsidRPr="00DF1BE1" w:rsidRDefault="00E27384" w:rsidP="00E27384">
      <w:pPr>
        <w:pStyle w:val="phlistitemizedtitle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Для поиска пациентов воспользуйтесь следующими фильтрами:</w:t>
      </w:r>
    </w:p>
    <w:p w:rsidR="00570D6D" w:rsidRPr="00DF1BE1" w:rsidRDefault="00E27384" w:rsidP="00E27384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570D6D" w:rsidRPr="00DF1BE1">
        <w:rPr>
          <w:rFonts w:ascii="Times New Roman" w:hAnsi="Times New Roman" w:cs="Times New Roman"/>
        </w:rPr>
        <w:t>Пациент</w:t>
      </w:r>
      <w:r w:rsidRPr="00DF1BE1">
        <w:rPr>
          <w:rFonts w:ascii="Times New Roman" w:hAnsi="Times New Roman" w:cs="Times New Roman"/>
        </w:rPr>
        <w:t>»</w:t>
      </w:r>
      <w:r w:rsidR="00570D6D" w:rsidRPr="00DF1BE1">
        <w:rPr>
          <w:rFonts w:ascii="Times New Roman" w:hAnsi="Times New Roman" w:cs="Times New Roman"/>
        </w:rPr>
        <w:t xml:space="preserve"> – </w:t>
      </w:r>
      <w:r w:rsidRPr="00DF1BE1">
        <w:rPr>
          <w:rFonts w:ascii="Times New Roman" w:hAnsi="Times New Roman" w:cs="Times New Roman"/>
        </w:rPr>
        <w:t>введите</w:t>
      </w:r>
      <w:r w:rsidR="00570D6D" w:rsidRPr="00DF1BE1">
        <w:rPr>
          <w:rFonts w:ascii="Times New Roman" w:hAnsi="Times New Roman" w:cs="Times New Roman"/>
        </w:rPr>
        <w:t xml:space="preserve"> ФИО</w:t>
      </w:r>
      <w:r w:rsidRPr="00DF1BE1">
        <w:rPr>
          <w:rFonts w:ascii="Times New Roman" w:hAnsi="Times New Roman" w:cs="Times New Roman"/>
        </w:rPr>
        <w:t xml:space="preserve"> пациента полностью или</w:t>
      </w:r>
      <w:r w:rsidR="00570D6D" w:rsidRPr="00DF1BE1">
        <w:rPr>
          <w:rFonts w:ascii="Times New Roman" w:hAnsi="Times New Roman" w:cs="Times New Roman"/>
        </w:rPr>
        <w:t xml:space="preserve"> частично</w:t>
      </w:r>
      <w:r w:rsidRPr="00DF1BE1">
        <w:rPr>
          <w:rFonts w:ascii="Times New Roman" w:hAnsi="Times New Roman" w:cs="Times New Roman"/>
        </w:rPr>
        <w:t>;</w:t>
      </w:r>
    </w:p>
    <w:p w:rsidR="00570D6D" w:rsidRPr="00DF1BE1" w:rsidRDefault="00E27384" w:rsidP="00E27384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570D6D" w:rsidRPr="00DF1BE1">
        <w:rPr>
          <w:rFonts w:ascii="Times New Roman" w:hAnsi="Times New Roman" w:cs="Times New Roman"/>
        </w:rPr>
        <w:t>Дата рождения</w:t>
      </w:r>
      <w:r w:rsidRPr="00DF1BE1">
        <w:rPr>
          <w:rFonts w:ascii="Times New Roman" w:hAnsi="Times New Roman" w:cs="Times New Roman"/>
        </w:rPr>
        <w:t>»</w:t>
      </w:r>
      <w:r w:rsidR="00570D6D" w:rsidRPr="00DF1BE1">
        <w:rPr>
          <w:rFonts w:ascii="Times New Roman" w:hAnsi="Times New Roman" w:cs="Times New Roman"/>
        </w:rPr>
        <w:t xml:space="preserve"> – </w:t>
      </w:r>
      <w:r w:rsidRPr="00DF1BE1">
        <w:rPr>
          <w:rFonts w:ascii="Times New Roman" w:hAnsi="Times New Roman" w:cs="Times New Roman"/>
        </w:rPr>
        <w:t>введите</w:t>
      </w:r>
      <w:r w:rsidR="00570D6D" w:rsidRPr="00DF1BE1">
        <w:rPr>
          <w:rFonts w:ascii="Times New Roman" w:hAnsi="Times New Roman" w:cs="Times New Roman"/>
        </w:rPr>
        <w:t xml:space="preserve"> дат</w:t>
      </w:r>
      <w:r w:rsidRPr="00DF1BE1">
        <w:rPr>
          <w:rFonts w:ascii="Times New Roman" w:hAnsi="Times New Roman" w:cs="Times New Roman"/>
        </w:rPr>
        <w:t>у рождения пациента с помощью календаря или вручную;</w:t>
      </w:r>
    </w:p>
    <w:p w:rsidR="00570D6D" w:rsidRPr="00DF1BE1" w:rsidRDefault="00E27384" w:rsidP="00E27384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570D6D" w:rsidRPr="00DF1BE1">
        <w:rPr>
          <w:rFonts w:ascii="Times New Roman" w:hAnsi="Times New Roman" w:cs="Times New Roman"/>
        </w:rPr>
        <w:t>СНИЛС</w:t>
      </w:r>
      <w:r w:rsidRPr="00DF1BE1">
        <w:rPr>
          <w:rFonts w:ascii="Times New Roman" w:hAnsi="Times New Roman" w:cs="Times New Roman"/>
        </w:rPr>
        <w:t>»</w:t>
      </w:r>
      <w:r w:rsidR="00570D6D" w:rsidRPr="00DF1BE1">
        <w:rPr>
          <w:rFonts w:ascii="Times New Roman" w:hAnsi="Times New Roman" w:cs="Times New Roman"/>
        </w:rPr>
        <w:t xml:space="preserve"> – </w:t>
      </w:r>
      <w:r w:rsidRPr="00DF1BE1">
        <w:rPr>
          <w:rFonts w:ascii="Times New Roman" w:hAnsi="Times New Roman" w:cs="Times New Roman"/>
        </w:rPr>
        <w:t>введите</w:t>
      </w:r>
      <w:r w:rsidR="00570D6D" w:rsidRPr="00DF1BE1">
        <w:rPr>
          <w:rFonts w:ascii="Times New Roman" w:hAnsi="Times New Roman" w:cs="Times New Roman"/>
        </w:rPr>
        <w:t xml:space="preserve"> СНИЛС</w:t>
      </w:r>
      <w:r w:rsidRPr="00DF1BE1">
        <w:rPr>
          <w:rFonts w:ascii="Times New Roman" w:hAnsi="Times New Roman" w:cs="Times New Roman"/>
        </w:rPr>
        <w:t xml:space="preserve"> пациента;</w:t>
      </w:r>
    </w:p>
    <w:p w:rsidR="00570D6D" w:rsidRPr="00DF1BE1" w:rsidRDefault="00E27384" w:rsidP="00E27384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570D6D" w:rsidRPr="00DF1BE1">
        <w:rPr>
          <w:rFonts w:ascii="Times New Roman" w:hAnsi="Times New Roman" w:cs="Times New Roman"/>
        </w:rPr>
        <w:t>Скрывать исключенных</w:t>
      </w:r>
      <w:r w:rsidRPr="00DF1BE1">
        <w:rPr>
          <w:rFonts w:ascii="Times New Roman" w:hAnsi="Times New Roman" w:cs="Times New Roman"/>
        </w:rPr>
        <w:t>»</w:t>
      </w:r>
      <w:r w:rsidR="00570D6D" w:rsidRPr="00DF1BE1">
        <w:rPr>
          <w:rFonts w:ascii="Times New Roman" w:hAnsi="Times New Roman" w:cs="Times New Roman"/>
        </w:rPr>
        <w:t xml:space="preserve"> – </w:t>
      </w:r>
      <w:r w:rsidRPr="00DF1BE1">
        <w:rPr>
          <w:rFonts w:ascii="Times New Roman" w:hAnsi="Times New Roman" w:cs="Times New Roman"/>
        </w:rPr>
        <w:t>установите</w:t>
      </w:r>
      <w:r w:rsidR="00570D6D" w:rsidRPr="00DF1BE1">
        <w:rPr>
          <w:rFonts w:ascii="Times New Roman" w:hAnsi="Times New Roman" w:cs="Times New Roman"/>
        </w:rPr>
        <w:t xml:space="preserve"> «флаж</w:t>
      </w:r>
      <w:r w:rsidRPr="00DF1BE1">
        <w:rPr>
          <w:rFonts w:ascii="Times New Roman" w:hAnsi="Times New Roman" w:cs="Times New Roman"/>
        </w:rPr>
        <w:t>ок</w:t>
      </w:r>
      <w:r w:rsidR="00570D6D" w:rsidRPr="00DF1BE1">
        <w:rPr>
          <w:rFonts w:ascii="Times New Roman" w:hAnsi="Times New Roman" w:cs="Times New Roman"/>
        </w:rPr>
        <w:t>»</w:t>
      </w:r>
      <w:r w:rsidR="009A3679" w:rsidRPr="00DF1BE1">
        <w:rPr>
          <w:rFonts w:ascii="Times New Roman" w:hAnsi="Times New Roman" w:cs="Times New Roman"/>
        </w:rPr>
        <w:t>,</w:t>
      </w:r>
      <w:r w:rsidR="00570D6D" w:rsidRPr="00DF1BE1">
        <w:rPr>
          <w:rFonts w:ascii="Times New Roman" w:hAnsi="Times New Roman" w:cs="Times New Roman"/>
        </w:rPr>
        <w:t xml:space="preserve"> </w:t>
      </w:r>
      <w:r w:rsidRPr="00DF1BE1">
        <w:rPr>
          <w:rFonts w:ascii="Times New Roman" w:hAnsi="Times New Roman" w:cs="Times New Roman"/>
        </w:rPr>
        <w:t>чтобы скрыть</w:t>
      </w:r>
      <w:r w:rsidR="00570D6D" w:rsidRPr="00DF1BE1">
        <w:rPr>
          <w:rFonts w:ascii="Times New Roman" w:hAnsi="Times New Roman" w:cs="Times New Roman"/>
        </w:rPr>
        <w:t xml:space="preserve"> пациен</w:t>
      </w:r>
      <w:r w:rsidRPr="00DF1BE1">
        <w:rPr>
          <w:rFonts w:ascii="Times New Roman" w:hAnsi="Times New Roman" w:cs="Times New Roman"/>
        </w:rPr>
        <w:t>тов</w:t>
      </w:r>
      <w:r w:rsidR="00570D6D" w:rsidRPr="00DF1BE1">
        <w:rPr>
          <w:rFonts w:ascii="Times New Roman" w:hAnsi="Times New Roman" w:cs="Times New Roman"/>
        </w:rPr>
        <w:t>, у которых установлена дата окончания эпизода</w:t>
      </w:r>
      <w:r w:rsidRPr="00DF1BE1">
        <w:rPr>
          <w:rFonts w:ascii="Times New Roman" w:hAnsi="Times New Roman" w:cs="Times New Roman"/>
        </w:rPr>
        <w:t>.</w:t>
      </w:r>
    </w:p>
    <w:p w:rsidR="00570D6D" w:rsidRPr="00DF1BE1" w:rsidRDefault="00E27384" w:rsidP="00E27384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Для поиска </w:t>
      </w:r>
      <w:r w:rsidR="00570D6D" w:rsidRPr="00DF1BE1">
        <w:rPr>
          <w:rFonts w:ascii="Times New Roman" w:hAnsi="Times New Roman"/>
        </w:rPr>
        <w:t>по всем колонкам</w:t>
      </w:r>
      <w:r w:rsidRPr="00DF1BE1">
        <w:rPr>
          <w:rFonts w:ascii="Times New Roman" w:hAnsi="Times New Roman"/>
        </w:rPr>
        <w:t xml:space="preserve"> таблицы</w:t>
      </w:r>
      <w:r w:rsidR="00570D6D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нажмите</w:t>
      </w:r>
      <w:r w:rsidR="00570D6D" w:rsidRPr="00DF1BE1">
        <w:rPr>
          <w:rFonts w:ascii="Times New Roman" w:hAnsi="Times New Roman"/>
        </w:rPr>
        <w:t xml:space="preserve"> на </w:t>
      </w:r>
      <w:r w:rsidRPr="00DF1BE1">
        <w:rPr>
          <w:rFonts w:ascii="Times New Roman" w:hAnsi="Times New Roman"/>
        </w:rPr>
        <w:t>кнопку «Показать фильтр»</w:t>
      </w:r>
      <w:r w:rsidR="00570D6D" w:rsidRPr="00DF1BE1">
        <w:rPr>
          <w:rFonts w:ascii="Times New Roman" w:hAnsi="Times New Roman"/>
        </w:rPr>
        <w:t>.</w:t>
      </w:r>
    </w:p>
    <w:p w:rsidR="00256E50" w:rsidRPr="00DF1BE1" w:rsidRDefault="00256E50" w:rsidP="00E27384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Для выгрузки регистра в </w:t>
      </w:r>
      <w:r w:rsidRPr="00DF1BE1">
        <w:rPr>
          <w:rFonts w:ascii="Times New Roman" w:hAnsi="Times New Roman"/>
          <w:lang w:val="en-US"/>
        </w:rPr>
        <w:t>Excel</w:t>
      </w:r>
      <w:r w:rsidRPr="00DF1BE1">
        <w:rPr>
          <w:rFonts w:ascii="Times New Roman" w:hAnsi="Times New Roman"/>
        </w:rPr>
        <w:t xml:space="preserve"> наж</w:t>
      </w:r>
      <w:r w:rsidR="00E27384" w:rsidRPr="00DF1BE1">
        <w:rPr>
          <w:rFonts w:ascii="Times New Roman" w:hAnsi="Times New Roman"/>
        </w:rPr>
        <w:t>мите</w:t>
      </w:r>
      <w:r w:rsidRPr="00DF1BE1">
        <w:rPr>
          <w:rFonts w:ascii="Times New Roman" w:hAnsi="Times New Roman"/>
        </w:rPr>
        <w:t xml:space="preserve"> на </w:t>
      </w:r>
      <w:r w:rsidR="00E27384" w:rsidRPr="00DF1BE1">
        <w:rPr>
          <w:rFonts w:ascii="Times New Roman" w:hAnsi="Times New Roman"/>
        </w:rPr>
        <w:t>кнопку</w:t>
      </w:r>
      <w:r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  <w:noProof/>
        </w:rPr>
        <w:drawing>
          <wp:inline distT="0" distB="0" distL="0" distR="0" wp14:anchorId="2BED28AE" wp14:editId="443E5FC5">
            <wp:extent cx="247650" cy="228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/>
        </w:rPr>
        <w:t>.</w:t>
      </w:r>
    </w:p>
    <w:p w:rsidR="00C3592B" w:rsidRPr="00DF1BE1" w:rsidRDefault="00C3592B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 списке отображаются данные пациентов, включенных в регистр с данными из последних эпизодов заболеваний.</w:t>
      </w:r>
    </w:p>
    <w:p w:rsidR="00495612" w:rsidRPr="00DF1BE1" w:rsidRDefault="00495612" w:rsidP="00256E50">
      <w:pPr>
        <w:pStyle w:val="2"/>
        <w:rPr>
          <w:rFonts w:ascii="Times New Roman" w:hAnsi="Times New Roman"/>
        </w:rPr>
      </w:pPr>
      <w:bookmarkStart w:id="23" w:name="_Toc90995277"/>
      <w:r w:rsidRPr="00DF1BE1">
        <w:rPr>
          <w:rFonts w:ascii="Times New Roman" w:hAnsi="Times New Roman"/>
        </w:rPr>
        <w:t>Добавление фактического адреса</w:t>
      </w:r>
      <w:bookmarkEnd w:id="23"/>
    </w:p>
    <w:p w:rsidR="00495612" w:rsidRPr="00DF1BE1" w:rsidRDefault="00495612" w:rsidP="00E27384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Для быстрого ввода информации по пациенту </w:t>
      </w:r>
      <w:r w:rsidR="00C719B6" w:rsidRPr="00DF1BE1">
        <w:rPr>
          <w:rFonts w:ascii="Times New Roman" w:hAnsi="Times New Roman"/>
        </w:rPr>
        <w:t>доступна возможность добавления</w:t>
      </w:r>
      <w:r w:rsidRPr="00DF1BE1">
        <w:rPr>
          <w:rFonts w:ascii="Times New Roman" w:hAnsi="Times New Roman"/>
        </w:rPr>
        <w:t xml:space="preserve"> адреса фактического пребывания без открытия карты пациента. </w:t>
      </w:r>
      <w:r w:rsidR="00A900C9" w:rsidRPr="00DF1BE1">
        <w:rPr>
          <w:rFonts w:ascii="Times New Roman" w:hAnsi="Times New Roman"/>
        </w:rPr>
        <w:t>Выберите пациента и нажмите ссылку</w:t>
      </w:r>
      <w:r w:rsidR="00A900C9" w:rsidRPr="00DF1BE1">
        <w:rPr>
          <w:rFonts w:ascii="Times New Roman" w:hAnsi="Times New Roman"/>
          <w:noProof/>
        </w:rPr>
        <w:t xml:space="preserve"> «Добавить»</w:t>
      </w:r>
      <w:r w:rsidR="00A900C9" w:rsidRPr="00DF1BE1">
        <w:rPr>
          <w:rFonts w:ascii="Times New Roman" w:hAnsi="Times New Roman"/>
        </w:rPr>
        <w:t xml:space="preserve"> в столбце</w:t>
      </w:r>
      <w:r w:rsidRPr="00DF1BE1">
        <w:rPr>
          <w:rFonts w:ascii="Times New Roman" w:hAnsi="Times New Roman"/>
        </w:rPr>
        <w:t xml:space="preserve"> «Адрес фактического пребывания»</w:t>
      </w:r>
      <w:r w:rsidR="00A900C9" w:rsidRPr="00DF1BE1">
        <w:rPr>
          <w:rFonts w:ascii="Times New Roman" w:hAnsi="Times New Roman"/>
        </w:rPr>
        <w:t xml:space="preserve">. Откроется </w:t>
      </w:r>
      <w:r w:rsidR="00847F54" w:rsidRPr="00DF1BE1">
        <w:rPr>
          <w:rFonts w:ascii="Times New Roman" w:hAnsi="Times New Roman"/>
        </w:rPr>
        <w:t>форма добавления фактического адрес</w:t>
      </w:r>
      <w:r w:rsidR="004A3727" w:rsidRPr="00DF1BE1">
        <w:rPr>
          <w:rFonts w:ascii="Times New Roman" w:hAnsi="Times New Roman"/>
        </w:rPr>
        <w:t>а (</w:t>
      </w:r>
      <w:r w:rsidR="00042675" w:rsidRPr="00DF1BE1">
        <w:rPr>
          <w:rFonts w:ascii="Times New Roman" w:hAnsi="Times New Roman"/>
        </w:rPr>
        <w:fldChar w:fldCharType="begin"/>
      </w:r>
      <w:r w:rsidR="00042675" w:rsidRPr="00DF1BE1">
        <w:rPr>
          <w:rFonts w:ascii="Times New Roman" w:hAnsi="Times New Roman"/>
        </w:rPr>
        <w:instrText xml:space="preserve"> REF _Ref38296589 \h </w:instrText>
      </w:r>
      <w:r w:rsidR="00042675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042675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10</w:t>
      </w:r>
      <w:r w:rsidR="00042675" w:rsidRPr="00DF1BE1">
        <w:rPr>
          <w:rFonts w:ascii="Times New Roman" w:hAnsi="Times New Roman"/>
        </w:rPr>
        <w:fldChar w:fldCharType="end"/>
      </w:r>
      <w:r w:rsidR="00042675" w:rsidRPr="00DF1BE1">
        <w:rPr>
          <w:rFonts w:ascii="Times New Roman" w:hAnsi="Times New Roman"/>
        </w:rPr>
        <w:t>).</w:t>
      </w:r>
    </w:p>
    <w:p w:rsidR="00E27384" w:rsidRPr="00DF1BE1" w:rsidRDefault="00E27384" w:rsidP="000B4558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lastRenderedPageBreak/>
        <w:drawing>
          <wp:inline distT="0" distB="0" distL="0" distR="0" wp14:anchorId="27ECEA20" wp14:editId="46DE9422">
            <wp:extent cx="5185078" cy="2564443"/>
            <wp:effectExtent l="19050" t="19050" r="15875" b="266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0340" cy="25621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7F54" w:rsidRPr="00DF1BE1" w:rsidRDefault="00E27384" w:rsidP="00E27384">
      <w:pPr>
        <w:pStyle w:val="phfiguretitle"/>
        <w:rPr>
          <w:rFonts w:ascii="Times New Roman" w:hAnsi="Times New Roman" w:cs="Times New Roman"/>
        </w:rPr>
      </w:pPr>
      <w:bookmarkStart w:id="24" w:name="_Ref38296589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10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24"/>
      <w:r w:rsidRPr="00DF1BE1">
        <w:rPr>
          <w:rFonts w:ascii="Times New Roman" w:hAnsi="Times New Roman" w:cs="Times New Roman"/>
        </w:rPr>
        <w:t xml:space="preserve"> – Окно «Фактический адрес: добавление»</w:t>
      </w:r>
    </w:p>
    <w:p w:rsidR="00042675" w:rsidRPr="00DF1BE1" w:rsidRDefault="00042675" w:rsidP="00042675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Заполните </w:t>
      </w:r>
      <w:r w:rsidR="00847F54" w:rsidRPr="00DF1BE1">
        <w:rPr>
          <w:rFonts w:ascii="Times New Roman" w:hAnsi="Times New Roman"/>
        </w:rPr>
        <w:t>поля адреса и наж</w:t>
      </w:r>
      <w:r w:rsidRPr="00DF1BE1">
        <w:rPr>
          <w:rFonts w:ascii="Times New Roman" w:hAnsi="Times New Roman"/>
        </w:rPr>
        <w:t>мите</w:t>
      </w:r>
      <w:r w:rsidR="00847F54" w:rsidRPr="00DF1BE1">
        <w:rPr>
          <w:rFonts w:ascii="Times New Roman" w:hAnsi="Times New Roman"/>
        </w:rPr>
        <w:t xml:space="preserve"> на кнопку «ОК».</w:t>
      </w:r>
      <w:r w:rsidRPr="00DF1BE1">
        <w:rPr>
          <w:rFonts w:ascii="Times New Roman" w:hAnsi="Times New Roman"/>
        </w:rPr>
        <w:t xml:space="preserve"> </w:t>
      </w:r>
      <w:r w:rsidR="00847F54" w:rsidRPr="00DF1BE1">
        <w:rPr>
          <w:rFonts w:ascii="Times New Roman" w:hAnsi="Times New Roman"/>
        </w:rPr>
        <w:t>Произойдет добавление данных в карту пациента.</w:t>
      </w:r>
    </w:p>
    <w:p w:rsidR="00847F54" w:rsidRPr="00DF1BE1" w:rsidRDefault="00042675" w:rsidP="00042675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  <w:b/>
        </w:rPr>
        <w:t>Примечание</w:t>
      </w:r>
      <w:r w:rsidRPr="00DF1BE1">
        <w:rPr>
          <w:rFonts w:ascii="Times New Roman" w:hAnsi="Times New Roman"/>
        </w:rPr>
        <w:t xml:space="preserve"> – Ссылка </w:t>
      </w:r>
      <w:r w:rsidR="00570D6D" w:rsidRPr="00DF1BE1">
        <w:rPr>
          <w:rFonts w:ascii="Times New Roman" w:hAnsi="Times New Roman"/>
        </w:rPr>
        <w:t>«Добавить» отображается, если у пациента не указан факт</w:t>
      </w:r>
      <w:r w:rsidRPr="00DF1BE1">
        <w:rPr>
          <w:rFonts w:ascii="Times New Roman" w:hAnsi="Times New Roman"/>
        </w:rPr>
        <w:t>ический адрес в карте пациента.</w:t>
      </w:r>
    </w:p>
    <w:p w:rsidR="00847F54" w:rsidRPr="00DF1BE1" w:rsidRDefault="00847F54" w:rsidP="00256E50">
      <w:pPr>
        <w:pStyle w:val="2"/>
        <w:rPr>
          <w:rFonts w:ascii="Times New Roman" w:hAnsi="Times New Roman"/>
        </w:rPr>
      </w:pPr>
      <w:bookmarkStart w:id="25" w:name="_Toc90995278"/>
      <w:r w:rsidRPr="00DF1BE1">
        <w:rPr>
          <w:rFonts w:ascii="Times New Roman" w:hAnsi="Times New Roman"/>
        </w:rPr>
        <w:t>Добавление контактов</w:t>
      </w:r>
      <w:bookmarkEnd w:id="25"/>
    </w:p>
    <w:p w:rsidR="00847F54" w:rsidRPr="00DF1BE1" w:rsidRDefault="00847F54" w:rsidP="00042675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Для быстрого ввода информации по пациенту </w:t>
      </w:r>
      <w:r w:rsidR="00C719B6" w:rsidRPr="00DF1BE1">
        <w:rPr>
          <w:rFonts w:ascii="Times New Roman" w:hAnsi="Times New Roman"/>
        </w:rPr>
        <w:t xml:space="preserve">доступна возможность добавления </w:t>
      </w:r>
      <w:r w:rsidRPr="00DF1BE1">
        <w:rPr>
          <w:rFonts w:ascii="Times New Roman" w:hAnsi="Times New Roman"/>
        </w:rPr>
        <w:t xml:space="preserve">контактов </w:t>
      </w:r>
      <w:r w:rsidR="00B30771" w:rsidRPr="00DF1BE1">
        <w:rPr>
          <w:rFonts w:ascii="Times New Roman" w:hAnsi="Times New Roman"/>
        </w:rPr>
        <w:t>пациента</w:t>
      </w:r>
      <w:r w:rsidRPr="00DF1BE1">
        <w:rPr>
          <w:rFonts w:ascii="Times New Roman" w:hAnsi="Times New Roman"/>
        </w:rPr>
        <w:t xml:space="preserve"> без открытия карты пациента. </w:t>
      </w:r>
      <w:r w:rsidR="00B41FA6" w:rsidRPr="00DF1BE1">
        <w:rPr>
          <w:rFonts w:ascii="Times New Roman" w:hAnsi="Times New Roman"/>
        </w:rPr>
        <w:t>Выберите пациента и нажмите ссылку</w:t>
      </w:r>
      <w:r w:rsidR="00B41FA6" w:rsidRPr="00DF1BE1">
        <w:rPr>
          <w:rFonts w:ascii="Times New Roman" w:hAnsi="Times New Roman"/>
          <w:noProof/>
        </w:rPr>
        <w:t xml:space="preserve"> «Добавить» в столбце</w:t>
      </w:r>
      <w:r w:rsidRPr="00DF1BE1">
        <w:rPr>
          <w:rFonts w:ascii="Times New Roman" w:hAnsi="Times New Roman"/>
        </w:rPr>
        <w:t xml:space="preserve"> «Контакты»</w:t>
      </w:r>
      <w:r w:rsidR="00B41FA6" w:rsidRPr="00DF1BE1">
        <w:rPr>
          <w:rFonts w:ascii="Times New Roman" w:hAnsi="Times New Roman"/>
        </w:rPr>
        <w:t xml:space="preserve">. Откроется </w:t>
      </w:r>
      <w:r w:rsidRPr="00DF1BE1">
        <w:rPr>
          <w:rFonts w:ascii="Times New Roman" w:hAnsi="Times New Roman"/>
        </w:rPr>
        <w:t>форма добавлени</w:t>
      </w:r>
      <w:r w:rsidR="00B41FA6" w:rsidRPr="00DF1BE1">
        <w:rPr>
          <w:rFonts w:ascii="Times New Roman" w:hAnsi="Times New Roman"/>
        </w:rPr>
        <w:t>я контактов пациента (</w:t>
      </w:r>
      <w:r w:rsidR="00B41FA6" w:rsidRPr="00DF1BE1">
        <w:rPr>
          <w:rFonts w:ascii="Times New Roman" w:hAnsi="Times New Roman"/>
        </w:rPr>
        <w:fldChar w:fldCharType="begin"/>
      </w:r>
      <w:r w:rsidR="00B41FA6" w:rsidRPr="00DF1BE1">
        <w:rPr>
          <w:rFonts w:ascii="Times New Roman" w:hAnsi="Times New Roman"/>
        </w:rPr>
        <w:instrText xml:space="preserve"> REF _Ref38359470 \h </w:instrText>
      </w:r>
      <w:r w:rsidR="00B41FA6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B41FA6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11</w:t>
      </w:r>
      <w:r w:rsidR="00B41FA6" w:rsidRPr="00DF1BE1">
        <w:rPr>
          <w:rFonts w:ascii="Times New Roman" w:hAnsi="Times New Roman"/>
        </w:rPr>
        <w:fldChar w:fldCharType="end"/>
      </w:r>
      <w:r w:rsidR="00B41FA6" w:rsidRPr="00DF1BE1">
        <w:rPr>
          <w:rFonts w:ascii="Times New Roman" w:hAnsi="Times New Roman"/>
        </w:rPr>
        <w:t>).</w:t>
      </w:r>
    </w:p>
    <w:p w:rsidR="00042675" w:rsidRPr="00DF1BE1" w:rsidRDefault="00042675" w:rsidP="00042675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63E5B344" wp14:editId="7E1B2C83">
            <wp:extent cx="3603572" cy="1294790"/>
            <wp:effectExtent l="19050" t="19050" r="16510" b="196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6005" cy="129566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7F54" w:rsidRPr="00DF1BE1" w:rsidRDefault="00042675" w:rsidP="00042675">
      <w:pPr>
        <w:pStyle w:val="phfiguretitle"/>
        <w:rPr>
          <w:rFonts w:ascii="Times New Roman" w:hAnsi="Times New Roman" w:cs="Times New Roman"/>
        </w:rPr>
      </w:pPr>
      <w:bookmarkStart w:id="26" w:name="_Ref38359470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11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26"/>
      <w:r w:rsidRPr="00DF1BE1">
        <w:rPr>
          <w:rFonts w:ascii="Times New Roman" w:hAnsi="Times New Roman" w:cs="Times New Roman"/>
        </w:rPr>
        <w:t xml:space="preserve"> – Окно «Контакты: добавление»</w:t>
      </w:r>
    </w:p>
    <w:p w:rsidR="00847F54" w:rsidRPr="00DF1BE1" w:rsidRDefault="00B41FA6" w:rsidP="00042675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З</w:t>
      </w:r>
      <w:r w:rsidR="00847F54" w:rsidRPr="00DF1BE1">
        <w:rPr>
          <w:rFonts w:ascii="Times New Roman" w:hAnsi="Times New Roman"/>
        </w:rPr>
        <w:t>аполнит</w:t>
      </w:r>
      <w:r w:rsidRPr="00DF1BE1">
        <w:rPr>
          <w:rFonts w:ascii="Times New Roman" w:hAnsi="Times New Roman"/>
        </w:rPr>
        <w:t>е</w:t>
      </w:r>
      <w:r w:rsidR="00847F54" w:rsidRPr="00DF1BE1">
        <w:rPr>
          <w:rFonts w:ascii="Times New Roman" w:hAnsi="Times New Roman"/>
        </w:rPr>
        <w:t xml:space="preserve"> поля контакта и наж</w:t>
      </w:r>
      <w:r w:rsidRPr="00DF1BE1">
        <w:rPr>
          <w:rFonts w:ascii="Times New Roman" w:hAnsi="Times New Roman"/>
        </w:rPr>
        <w:t>мите</w:t>
      </w:r>
      <w:r w:rsidR="00847F54" w:rsidRPr="00DF1BE1">
        <w:rPr>
          <w:rFonts w:ascii="Times New Roman" w:hAnsi="Times New Roman"/>
        </w:rPr>
        <w:t xml:space="preserve"> на кнопку «ОК». </w:t>
      </w:r>
      <w:r w:rsidR="00042675" w:rsidRPr="00DF1BE1">
        <w:rPr>
          <w:rFonts w:ascii="Times New Roman" w:hAnsi="Times New Roman"/>
        </w:rPr>
        <w:t xml:space="preserve">Данные добавятся </w:t>
      </w:r>
      <w:r w:rsidR="00847F54" w:rsidRPr="00DF1BE1">
        <w:rPr>
          <w:rFonts w:ascii="Times New Roman" w:hAnsi="Times New Roman"/>
        </w:rPr>
        <w:t>в карту пациента.</w:t>
      </w:r>
    </w:p>
    <w:p w:rsidR="00847F54" w:rsidRPr="00DF1BE1" w:rsidRDefault="00847F54" w:rsidP="00256E50">
      <w:pPr>
        <w:pStyle w:val="2"/>
        <w:rPr>
          <w:rFonts w:ascii="Times New Roman" w:hAnsi="Times New Roman"/>
        </w:rPr>
      </w:pPr>
      <w:bookmarkStart w:id="27" w:name="_Toc90995279"/>
      <w:r w:rsidRPr="00DF1BE1">
        <w:rPr>
          <w:rFonts w:ascii="Times New Roman" w:hAnsi="Times New Roman"/>
        </w:rPr>
        <w:t>Добавление МО наблюдения</w:t>
      </w:r>
      <w:bookmarkEnd w:id="27"/>
    </w:p>
    <w:p w:rsidR="00847F54" w:rsidRPr="00DF1BE1" w:rsidRDefault="00847F54" w:rsidP="00042675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Для быстрого ввода информации по пациенту </w:t>
      </w:r>
      <w:r w:rsidR="00C719B6" w:rsidRPr="00DF1BE1">
        <w:rPr>
          <w:rFonts w:ascii="Times New Roman" w:hAnsi="Times New Roman"/>
        </w:rPr>
        <w:t xml:space="preserve">доступна возможность добавления </w:t>
      </w:r>
      <w:r w:rsidRPr="00DF1BE1">
        <w:rPr>
          <w:rFonts w:ascii="Times New Roman" w:hAnsi="Times New Roman"/>
        </w:rPr>
        <w:t xml:space="preserve">МО наблюдения без редактирования карты регистра. </w:t>
      </w:r>
      <w:r w:rsidR="00B41FA6" w:rsidRPr="00DF1BE1">
        <w:rPr>
          <w:rFonts w:ascii="Times New Roman" w:hAnsi="Times New Roman"/>
        </w:rPr>
        <w:t xml:space="preserve">Выберите пациента и нажмите </w:t>
      </w:r>
      <w:r w:rsidR="00B41FA6" w:rsidRPr="00DF1BE1">
        <w:rPr>
          <w:rFonts w:ascii="Times New Roman" w:hAnsi="Times New Roman"/>
        </w:rPr>
        <w:lastRenderedPageBreak/>
        <w:t>ссылку</w:t>
      </w:r>
      <w:r w:rsidR="00B41FA6" w:rsidRPr="00DF1BE1">
        <w:rPr>
          <w:rFonts w:ascii="Times New Roman" w:hAnsi="Times New Roman"/>
          <w:noProof/>
        </w:rPr>
        <w:t xml:space="preserve"> «Добавить» в столбце</w:t>
      </w:r>
      <w:r w:rsidR="00B41FA6" w:rsidRPr="00DF1BE1">
        <w:rPr>
          <w:rFonts w:ascii="Times New Roman" w:hAnsi="Times New Roman"/>
        </w:rPr>
        <w:t xml:space="preserve"> «МО наблюдения». О</w:t>
      </w:r>
      <w:r w:rsidRPr="00DF1BE1">
        <w:rPr>
          <w:rFonts w:ascii="Times New Roman" w:hAnsi="Times New Roman"/>
        </w:rPr>
        <w:t>ткроется форма добав</w:t>
      </w:r>
      <w:r w:rsidR="00042675" w:rsidRPr="00DF1BE1">
        <w:rPr>
          <w:rFonts w:ascii="Times New Roman" w:hAnsi="Times New Roman"/>
        </w:rPr>
        <w:t>ления МО наблюдения (</w:t>
      </w:r>
      <w:r w:rsidR="00B14756" w:rsidRPr="00DF1BE1">
        <w:rPr>
          <w:rFonts w:ascii="Times New Roman" w:hAnsi="Times New Roman"/>
        </w:rPr>
        <w:fldChar w:fldCharType="begin"/>
      </w:r>
      <w:r w:rsidR="00B14756" w:rsidRPr="00DF1BE1">
        <w:rPr>
          <w:rFonts w:ascii="Times New Roman" w:hAnsi="Times New Roman"/>
        </w:rPr>
        <w:instrText xml:space="preserve"> REF _Ref38299542 \h </w:instrText>
      </w:r>
      <w:r w:rsidR="00B14756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B14756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12</w:t>
      </w:r>
      <w:r w:rsidR="00B14756" w:rsidRPr="00DF1BE1">
        <w:rPr>
          <w:rFonts w:ascii="Times New Roman" w:hAnsi="Times New Roman"/>
        </w:rPr>
        <w:fldChar w:fldCharType="end"/>
      </w:r>
      <w:r w:rsidR="00042675" w:rsidRPr="00DF1BE1">
        <w:rPr>
          <w:rFonts w:ascii="Times New Roman" w:hAnsi="Times New Roman"/>
        </w:rPr>
        <w:t>).</w:t>
      </w:r>
    </w:p>
    <w:p w:rsidR="00042675" w:rsidRPr="00DF1BE1" w:rsidRDefault="00042675" w:rsidP="00042675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7387A49C" wp14:editId="35C2DACD">
            <wp:extent cx="2771775" cy="904875"/>
            <wp:effectExtent l="19050" t="19050" r="28575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9048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7F54" w:rsidRPr="00DF1BE1" w:rsidRDefault="00042675" w:rsidP="00042675">
      <w:pPr>
        <w:pStyle w:val="phfiguretitle"/>
        <w:rPr>
          <w:rFonts w:ascii="Times New Roman" w:hAnsi="Times New Roman" w:cs="Times New Roman"/>
        </w:rPr>
      </w:pPr>
      <w:bookmarkStart w:id="28" w:name="_Ref38299542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12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28"/>
      <w:r w:rsidRPr="00DF1BE1">
        <w:rPr>
          <w:rFonts w:ascii="Times New Roman" w:hAnsi="Times New Roman" w:cs="Times New Roman"/>
        </w:rPr>
        <w:t xml:space="preserve"> – Окно «МО наблюдения»</w:t>
      </w:r>
    </w:p>
    <w:p w:rsidR="00847F54" w:rsidRPr="00DF1BE1" w:rsidRDefault="00042675" w:rsidP="00042675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Нажмите на кнопку </w:t>
      </w:r>
      <w:r w:rsidRPr="00DF1BE1">
        <w:rPr>
          <w:rFonts w:ascii="Times New Roman" w:hAnsi="Times New Roman"/>
          <w:noProof/>
        </w:rPr>
        <w:drawing>
          <wp:inline distT="0" distB="0" distL="0" distR="0" wp14:anchorId="0F50B421" wp14:editId="261B1EAC">
            <wp:extent cx="209550" cy="2190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/>
        </w:rPr>
        <w:t xml:space="preserve"> и в открывшемся окне выберите «флажком» необходимую МО. Нажмите на кнопку «Ок». Данные добавятся в </w:t>
      </w:r>
      <w:r w:rsidR="00B41FA6" w:rsidRPr="00DF1BE1">
        <w:rPr>
          <w:rFonts w:ascii="Times New Roman" w:hAnsi="Times New Roman"/>
        </w:rPr>
        <w:t>Регистр ИЗ</w:t>
      </w:r>
      <w:r w:rsidRPr="00DF1BE1">
        <w:rPr>
          <w:rFonts w:ascii="Times New Roman" w:hAnsi="Times New Roman"/>
        </w:rPr>
        <w:t>.</w:t>
      </w:r>
    </w:p>
    <w:p w:rsidR="00847F54" w:rsidRPr="00DF1BE1" w:rsidRDefault="00847F54" w:rsidP="00256E50">
      <w:pPr>
        <w:pStyle w:val="2"/>
        <w:rPr>
          <w:rFonts w:ascii="Times New Roman" w:hAnsi="Times New Roman"/>
        </w:rPr>
      </w:pPr>
      <w:bookmarkStart w:id="29" w:name="_Toc90995280"/>
      <w:r w:rsidRPr="00DF1BE1">
        <w:rPr>
          <w:rFonts w:ascii="Times New Roman" w:hAnsi="Times New Roman"/>
        </w:rPr>
        <w:t>Изменение статуса пациента в регистре</w:t>
      </w:r>
      <w:bookmarkEnd w:id="29"/>
    </w:p>
    <w:p w:rsidR="00B41FA6" w:rsidRPr="00DF1BE1" w:rsidRDefault="00847F54" w:rsidP="00042675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Для быстрого ввода информации по пациенту </w:t>
      </w:r>
      <w:r w:rsidR="00B41FA6" w:rsidRPr="00DF1BE1">
        <w:rPr>
          <w:rFonts w:ascii="Times New Roman" w:hAnsi="Times New Roman"/>
        </w:rPr>
        <w:t>доступна в</w:t>
      </w:r>
      <w:r w:rsidRPr="00DF1BE1">
        <w:rPr>
          <w:rFonts w:ascii="Times New Roman" w:hAnsi="Times New Roman"/>
        </w:rPr>
        <w:t>озможно</w:t>
      </w:r>
      <w:r w:rsidR="00B41FA6" w:rsidRPr="00DF1BE1">
        <w:rPr>
          <w:rFonts w:ascii="Times New Roman" w:hAnsi="Times New Roman"/>
        </w:rPr>
        <w:t>сть</w:t>
      </w:r>
      <w:r w:rsidRPr="00DF1BE1">
        <w:rPr>
          <w:rFonts w:ascii="Times New Roman" w:hAnsi="Times New Roman"/>
        </w:rPr>
        <w:t xml:space="preserve"> </w:t>
      </w:r>
      <w:r w:rsidR="00256E50" w:rsidRPr="00DF1BE1">
        <w:rPr>
          <w:rFonts w:ascii="Times New Roman" w:hAnsi="Times New Roman"/>
        </w:rPr>
        <w:t>добавлени</w:t>
      </w:r>
      <w:r w:rsidR="00B41FA6" w:rsidRPr="00DF1BE1">
        <w:rPr>
          <w:rFonts w:ascii="Times New Roman" w:hAnsi="Times New Roman"/>
        </w:rPr>
        <w:t>я</w:t>
      </w:r>
      <w:r w:rsidR="00256E50" w:rsidRPr="00DF1BE1">
        <w:rPr>
          <w:rFonts w:ascii="Times New Roman" w:hAnsi="Times New Roman"/>
        </w:rPr>
        <w:t xml:space="preserve"> и </w:t>
      </w:r>
      <w:r w:rsidRPr="00DF1BE1">
        <w:rPr>
          <w:rFonts w:ascii="Times New Roman" w:hAnsi="Times New Roman"/>
        </w:rPr>
        <w:t>изменени</w:t>
      </w:r>
      <w:r w:rsidR="00B41FA6" w:rsidRPr="00DF1BE1">
        <w:rPr>
          <w:rFonts w:ascii="Times New Roman" w:hAnsi="Times New Roman"/>
        </w:rPr>
        <w:t>я</w:t>
      </w:r>
      <w:r w:rsidRPr="00DF1BE1">
        <w:rPr>
          <w:rFonts w:ascii="Times New Roman" w:hAnsi="Times New Roman"/>
        </w:rPr>
        <w:t xml:space="preserve"> статуса пациента в </w:t>
      </w:r>
      <w:r w:rsidR="00B41FA6" w:rsidRPr="00DF1BE1">
        <w:rPr>
          <w:rFonts w:ascii="Times New Roman" w:hAnsi="Times New Roman"/>
        </w:rPr>
        <w:t xml:space="preserve">Регистре ИЗ </w:t>
      </w:r>
      <w:r w:rsidRPr="00DF1BE1">
        <w:rPr>
          <w:rFonts w:ascii="Times New Roman" w:hAnsi="Times New Roman"/>
        </w:rPr>
        <w:t xml:space="preserve">без редактирования карты регистра. </w:t>
      </w:r>
    </w:p>
    <w:p w:rsidR="00256E50" w:rsidRPr="00DF1BE1" w:rsidRDefault="00B41FA6" w:rsidP="00042675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Ссылка </w:t>
      </w:r>
      <w:r w:rsidR="00256E50" w:rsidRPr="00DF1BE1">
        <w:rPr>
          <w:rFonts w:ascii="Times New Roman" w:hAnsi="Times New Roman"/>
        </w:rPr>
        <w:t xml:space="preserve">«Добавить» отображается, если у пациента не указан статус заболевания. </w:t>
      </w:r>
      <w:r w:rsidRPr="00DF1BE1">
        <w:rPr>
          <w:rFonts w:ascii="Times New Roman" w:hAnsi="Times New Roman"/>
        </w:rPr>
        <w:t>Нажмите</w:t>
      </w:r>
      <w:r w:rsidR="00256E50" w:rsidRPr="00DF1BE1">
        <w:rPr>
          <w:rFonts w:ascii="Times New Roman" w:hAnsi="Times New Roman"/>
        </w:rPr>
        <w:t xml:space="preserve"> на ссылку</w:t>
      </w:r>
      <w:r w:rsidRPr="00DF1BE1">
        <w:rPr>
          <w:rFonts w:ascii="Times New Roman" w:hAnsi="Times New Roman"/>
        </w:rPr>
        <w:t xml:space="preserve"> «Добавить». Отобразится </w:t>
      </w:r>
      <w:r w:rsidR="00256E50" w:rsidRPr="00DF1BE1">
        <w:rPr>
          <w:rFonts w:ascii="Times New Roman" w:hAnsi="Times New Roman"/>
        </w:rPr>
        <w:t>выпадающий список</w:t>
      </w:r>
      <w:r w:rsidR="000B4558" w:rsidRPr="00DF1BE1">
        <w:rPr>
          <w:rFonts w:ascii="Times New Roman" w:hAnsi="Times New Roman"/>
        </w:rPr>
        <w:t xml:space="preserve"> для установки статуса пациента (</w:t>
      </w:r>
      <w:r w:rsidR="000B4558" w:rsidRPr="00DF1BE1">
        <w:rPr>
          <w:rFonts w:ascii="Times New Roman" w:hAnsi="Times New Roman"/>
        </w:rPr>
        <w:fldChar w:fldCharType="begin"/>
      </w:r>
      <w:r w:rsidR="000B4558" w:rsidRPr="00DF1BE1">
        <w:rPr>
          <w:rFonts w:ascii="Times New Roman" w:hAnsi="Times New Roman"/>
        </w:rPr>
        <w:instrText xml:space="preserve"> REF _Ref38297165 \h </w:instrText>
      </w:r>
      <w:r w:rsidR="000B4558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0B4558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13</w:t>
      </w:r>
      <w:r w:rsidR="000B4558" w:rsidRPr="00DF1BE1">
        <w:rPr>
          <w:rFonts w:ascii="Times New Roman" w:hAnsi="Times New Roman"/>
        </w:rPr>
        <w:fldChar w:fldCharType="end"/>
      </w:r>
      <w:r w:rsidR="000B4558" w:rsidRPr="00DF1BE1">
        <w:rPr>
          <w:rFonts w:ascii="Times New Roman" w:hAnsi="Times New Roman"/>
        </w:rPr>
        <w:t>).</w:t>
      </w:r>
    </w:p>
    <w:p w:rsidR="000B4558" w:rsidRPr="00DF1BE1" w:rsidRDefault="000B4558" w:rsidP="000B4558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7974674D" wp14:editId="01ABE55F">
            <wp:extent cx="5940425" cy="1856498"/>
            <wp:effectExtent l="19050" t="19050" r="22225" b="1079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649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6E50" w:rsidRPr="00DF1BE1" w:rsidRDefault="000B4558" w:rsidP="000B4558">
      <w:pPr>
        <w:pStyle w:val="phfiguretitle"/>
        <w:rPr>
          <w:rFonts w:ascii="Times New Roman" w:hAnsi="Times New Roman" w:cs="Times New Roman"/>
        </w:rPr>
      </w:pPr>
      <w:bookmarkStart w:id="30" w:name="_Ref38297165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13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30"/>
      <w:r w:rsidRPr="00DF1BE1">
        <w:rPr>
          <w:rFonts w:ascii="Times New Roman" w:hAnsi="Times New Roman" w:cs="Times New Roman"/>
        </w:rPr>
        <w:t xml:space="preserve"> – Столбец «Статус»</w:t>
      </w:r>
    </w:p>
    <w:p w:rsidR="00256E50" w:rsidRPr="00DF1BE1" w:rsidRDefault="00256E50" w:rsidP="000B4558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После выбора значения </w:t>
      </w:r>
      <w:r w:rsidR="00B41FA6" w:rsidRPr="00DF1BE1">
        <w:rPr>
          <w:rFonts w:ascii="Times New Roman" w:hAnsi="Times New Roman"/>
        </w:rPr>
        <w:t>нажмите</w:t>
      </w:r>
      <w:r w:rsidRPr="00DF1BE1">
        <w:rPr>
          <w:rFonts w:ascii="Times New Roman" w:hAnsi="Times New Roman"/>
        </w:rPr>
        <w:t xml:space="preserve"> на ссылку «Сохранить» или отменит</w:t>
      </w:r>
      <w:r w:rsidR="00B41FA6" w:rsidRPr="00DF1BE1">
        <w:rPr>
          <w:rFonts w:ascii="Times New Roman" w:hAnsi="Times New Roman"/>
        </w:rPr>
        <w:t>е</w:t>
      </w:r>
      <w:r w:rsidRPr="00DF1BE1">
        <w:rPr>
          <w:rFonts w:ascii="Times New Roman" w:hAnsi="Times New Roman"/>
        </w:rPr>
        <w:t xml:space="preserve"> </w:t>
      </w:r>
      <w:r w:rsidR="00B41FA6" w:rsidRPr="00DF1BE1">
        <w:rPr>
          <w:rFonts w:ascii="Times New Roman" w:hAnsi="Times New Roman"/>
        </w:rPr>
        <w:t>выбор с помощью ссылки</w:t>
      </w:r>
      <w:r w:rsidRPr="00DF1BE1">
        <w:rPr>
          <w:rFonts w:ascii="Times New Roman" w:hAnsi="Times New Roman"/>
        </w:rPr>
        <w:t xml:space="preserve"> «Отмена».</w:t>
      </w:r>
    </w:p>
    <w:p w:rsidR="00256E50" w:rsidRPr="00DF1BE1" w:rsidRDefault="00256E50" w:rsidP="000B4558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Если у пациента установлен статус, то рядом с ним отображается </w:t>
      </w:r>
      <w:r w:rsidR="00B41FA6" w:rsidRPr="00DF1BE1">
        <w:rPr>
          <w:rFonts w:ascii="Times New Roman" w:hAnsi="Times New Roman"/>
        </w:rPr>
        <w:t>кнопка</w:t>
      </w:r>
      <w:r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  <w:noProof/>
        </w:rPr>
        <w:drawing>
          <wp:inline distT="0" distB="0" distL="0" distR="0" wp14:anchorId="3A8B0C4F" wp14:editId="0363FF48">
            <wp:extent cx="257175" cy="2095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FA6" w:rsidRPr="00DF1BE1">
        <w:rPr>
          <w:rFonts w:ascii="Times New Roman" w:hAnsi="Times New Roman"/>
        </w:rPr>
        <w:t>.</w:t>
      </w:r>
      <w:r w:rsidRPr="00DF1BE1">
        <w:rPr>
          <w:rFonts w:ascii="Times New Roman" w:hAnsi="Times New Roman"/>
        </w:rPr>
        <w:t xml:space="preserve"> </w:t>
      </w:r>
      <w:r w:rsidR="00B41FA6" w:rsidRPr="00DF1BE1">
        <w:rPr>
          <w:rFonts w:ascii="Times New Roman" w:hAnsi="Times New Roman"/>
        </w:rPr>
        <w:t>Нажмите на кнопку для изменения статуса</w:t>
      </w:r>
      <w:r w:rsidRPr="00DF1BE1">
        <w:rPr>
          <w:rFonts w:ascii="Times New Roman" w:hAnsi="Times New Roman"/>
        </w:rPr>
        <w:t xml:space="preserve">. </w:t>
      </w:r>
      <w:r w:rsidR="00B41FA6" w:rsidRPr="00DF1BE1">
        <w:rPr>
          <w:rFonts w:ascii="Times New Roman" w:hAnsi="Times New Roman"/>
        </w:rPr>
        <w:t>Выберите значение из выпадающего списка и</w:t>
      </w:r>
      <w:r w:rsidRPr="00DF1BE1">
        <w:rPr>
          <w:rFonts w:ascii="Times New Roman" w:hAnsi="Times New Roman"/>
        </w:rPr>
        <w:t xml:space="preserve"> </w:t>
      </w:r>
      <w:r w:rsidR="00B41FA6" w:rsidRPr="00DF1BE1">
        <w:rPr>
          <w:rFonts w:ascii="Times New Roman" w:hAnsi="Times New Roman"/>
        </w:rPr>
        <w:t>нажмите</w:t>
      </w:r>
      <w:r w:rsidRPr="00DF1BE1">
        <w:rPr>
          <w:rFonts w:ascii="Times New Roman" w:hAnsi="Times New Roman"/>
        </w:rPr>
        <w:t xml:space="preserve"> на ссылку «Сохранить»</w:t>
      </w:r>
      <w:r w:rsidR="00B41FA6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(</w:t>
      </w:r>
      <w:r w:rsidR="00A01EA9" w:rsidRPr="00DF1BE1">
        <w:rPr>
          <w:rFonts w:ascii="Times New Roman" w:hAnsi="Times New Roman"/>
        </w:rPr>
        <w:fldChar w:fldCharType="begin"/>
      </w:r>
      <w:r w:rsidR="00A01EA9" w:rsidRPr="00DF1BE1">
        <w:rPr>
          <w:rFonts w:ascii="Times New Roman" w:hAnsi="Times New Roman"/>
        </w:rPr>
        <w:instrText xml:space="preserve"> REF _Ref38297511 \h </w:instrText>
      </w:r>
      <w:r w:rsidR="00A01EA9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A01EA9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14</w:t>
      </w:r>
      <w:r w:rsidR="00A01EA9" w:rsidRPr="00DF1BE1">
        <w:rPr>
          <w:rFonts w:ascii="Times New Roman" w:hAnsi="Times New Roman"/>
        </w:rPr>
        <w:fldChar w:fldCharType="end"/>
      </w:r>
      <w:r w:rsidRPr="00DF1BE1">
        <w:rPr>
          <w:rFonts w:ascii="Times New Roman" w:hAnsi="Times New Roman"/>
        </w:rPr>
        <w:t>)</w:t>
      </w:r>
      <w:r w:rsidR="000B4558" w:rsidRPr="00DF1BE1">
        <w:rPr>
          <w:rFonts w:ascii="Times New Roman" w:hAnsi="Times New Roman"/>
        </w:rPr>
        <w:t>.</w:t>
      </w:r>
    </w:p>
    <w:p w:rsidR="000B4558" w:rsidRPr="00DF1BE1" w:rsidRDefault="000B4558" w:rsidP="00A01EA9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lastRenderedPageBreak/>
        <w:drawing>
          <wp:inline distT="0" distB="0" distL="0" distR="0" wp14:anchorId="2E4529B3" wp14:editId="2E5D88E0">
            <wp:extent cx="5940425" cy="1985251"/>
            <wp:effectExtent l="19050" t="19050" r="22225" b="152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52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7F54" w:rsidRPr="00DF1BE1" w:rsidRDefault="000B4558" w:rsidP="00A01EA9">
      <w:pPr>
        <w:pStyle w:val="phfiguretitle"/>
        <w:rPr>
          <w:rFonts w:ascii="Times New Roman" w:hAnsi="Times New Roman" w:cs="Times New Roman"/>
        </w:rPr>
      </w:pPr>
      <w:bookmarkStart w:id="31" w:name="_Ref38297511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14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31"/>
      <w:r w:rsidRPr="00DF1BE1">
        <w:rPr>
          <w:rFonts w:ascii="Times New Roman" w:hAnsi="Times New Roman" w:cs="Times New Roman"/>
        </w:rPr>
        <w:t xml:space="preserve"> – Столбец «Статус»</w:t>
      </w:r>
    </w:p>
    <w:p w:rsidR="00847F54" w:rsidRPr="00DF1BE1" w:rsidRDefault="00A01EA9" w:rsidP="00A01EA9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С</w:t>
      </w:r>
      <w:r w:rsidR="00847F54" w:rsidRPr="00DF1BE1">
        <w:rPr>
          <w:rFonts w:ascii="Times New Roman" w:hAnsi="Times New Roman"/>
        </w:rPr>
        <w:t xml:space="preserve">татус </w:t>
      </w:r>
      <w:r w:rsidRPr="00DF1BE1">
        <w:rPr>
          <w:rFonts w:ascii="Times New Roman" w:hAnsi="Times New Roman"/>
        </w:rPr>
        <w:t>обновится</w:t>
      </w:r>
      <w:r w:rsidR="00847F54" w:rsidRPr="00DF1BE1">
        <w:rPr>
          <w:rFonts w:ascii="Times New Roman" w:hAnsi="Times New Roman"/>
        </w:rPr>
        <w:t xml:space="preserve"> в списочной форме и карте регистра</w:t>
      </w:r>
      <w:r w:rsidRPr="00DF1BE1">
        <w:rPr>
          <w:rFonts w:ascii="Times New Roman" w:hAnsi="Times New Roman"/>
        </w:rPr>
        <w:t>.</w:t>
      </w:r>
    </w:p>
    <w:p w:rsidR="00847F54" w:rsidRPr="00DF1BE1" w:rsidRDefault="00847F54" w:rsidP="00A01EA9">
      <w:pPr>
        <w:pStyle w:val="2"/>
        <w:rPr>
          <w:rFonts w:ascii="Times New Roman" w:hAnsi="Times New Roman"/>
        </w:rPr>
      </w:pPr>
      <w:bookmarkStart w:id="32" w:name="_Toc90995281"/>
      <w:r w:rsidRPr="00DF1BE1">
        <w:rPr>
          <w:rFonts w:ascii="Times New Roman" w:hAnsi="Times New Roman"/>
        </w:rPr>
        <w:t xml:space="preserve">Запись в другие </w:t>
      </w:r>
      <w:r w:rsidR="00B41FA6" w:rsidRPr="00DF1BE1">
        <w:rPr>
          <w:rFonts w:ascii="Times New Roman" w:hAnsi="Times New Roman"/>
        </w:rPr>
        <w:t>МО</w:t>
      </w:r>
      <w:bookmarkEnd w:id="32"/>
    </w:p>
    <w:p w:rsidR="00EB75B9" w:rsidRPr="00DF1BE1" w:rsidRDefault="00847F54" w:rsidP="00EB75B9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Для удобства маршрутизации пациентов </w:t>
      </w:r>
      <w:r w:rsidR="00C719B6" w:rsidRPr="00DF1BE1">
        <w:rPr>
          <w:rFonts w:ascii="Times New Roman" w:hAnsi="Times New Roman"/>
        </w:rPr>
        <w:t xml:space="preserve">доступна возможность </w:t>
      </w:r>
      <w:r w:rsidRPr="00DF1BE1">
        <w:rPr>
          <w:rFonts w:ascii="Times New Roman" w:hAnsi="Times New Roman"/>
        </w:rPr>
        <w:t>запис</w:t>
      </w:r>
      <w:r w:rsidR="00C719B6" w:rsidRPr="00DF1BE1">
        <w:rPr>
          <w:rFonts w:ascii="Times New Roman" w:hAnsi="Times New Roman"/>
        </w:rPr>
        <w:t>и</w:t>
      </w:r>
      <w:r w:rsidRPr="00DF1BE1">
        <w:rPr>
          <w:rFonts w:ascii="Times New Roman" w:hAnsi="Times New Roman"/>
        </w:rPr>
        <w:t xml:space="preserve"> в другие </w:t>
      </w:r>
      <w:r w:rsidR="00A01EA9" w:rsidRPr="00DF1BE1">
        <w:rPr>
          <w:rFonts w:ascii="Times New Roman" w:hAnsi="Times New Roman"/>
        </w:rPr>
        <w:t xml:space="preserve">МО </w:t>
      </w:r>
      <w:r w:rsidRPr="00DF1BE1">
        <w:rPr>
          <w:rFonts w:ascii="Times New Roman" w:hAnsi="Times New Roman"/>
        </w:rPr>
        <w:t>из формы списка регистра.</w:t>
      </w:r>
      <w:r w:rsidR="00EB75B9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Для создания направления в друг</w:t>
      </w:r>
      <w:r w:rsidR="00A01EA9" w:rsidRPr="00DF1BE1">
        <w:rPr>
          <w:rFonts w:ascii="Times New Roman" w:hAnsi="Times New Roman"/>
        </w:rPr>
        <w:t>ую</w:t>
      </w:r>
      <w:r w:rsidRPr="00DF1BE1">
        <w:rPr>
          <w:rFonts w:ascii="Times New Roman" w:hAnsi="Times New Roman"/>
        </w:rPr>
        <w:t xml:space="preserve"> </w:t>
      </w:r>
      <w:r w:rsidR="00A01EA9" w:rsidRPr="00DF1BE1">
        <w:rPr>
          <w:rFonts w:ascii="Times New Roman" w:hAnsi="Times New Roman"/>
        </w:rPr>
        <w:t>МО</w:t>
      </w:r>
      <w:r w:rsidRPr="00DF1BE1">
        <w:rPr>
          <w:rFonts w:ascii="Times New Roman" w:hAnsi="Times New Roman"/>
        </w:rPr>
        <w:t xml:space="preserve"> </w:t>
      </w:r>
      <w:r w:rsidR="00A01EA9" w:rsidRPr="00DF1BE1">
        <w:rPr>
          <w:rFonts w:ascii="Times New Roman" w:hAnsi="Times New Roman"/>
        </w:rPr>
        <w:t>выберите</w:t>
      </w:r>
      <w:r w:rsidRPr="00DF1BE1">
        <w:rPr>
          <w:rFonts w:ascii="Times New Roman" w:hAnsi="Times New Roman"/>
        </w:rPr>
        <w:t xml:space="preserve"> пациент</w:t>
      </w:r>
      <w:r w:rsidR="00A01EA9" w:rsidRPr="00DF1BE1">
        <w:rPr>
          <w:rFonts w:ascii="Times New Roman" w:hAnsi="Times New Roman"/>
        </w:rPr>
        <w:t>а и</w:t>
      </w:r>
      <w:r w:rsidRPr="00DF1BE1">
        <w:rPr>
          <w:rFonts w:ascii="Times New Roman" w:hAnsi="Times New Roman"/>
        </w:rPr>
        <w:t xml:space="preserve"> наж</w:t>
      </w:r>
      <w:r w:rsidR="00A01EA9" w:rsidRPr="00DF1BE1">
        <w:rPr>
          <w:rFonts w:ascii="Times New Roman" w:hAnsi="Times New Roman"/>
        </w:rPr>
        <w:t>мите</w:t>
      </w:r>
      <w:r w:rsidRPr="00DF1BE1">
        <w:rPr>
          <w:rFonts w:ascii="Times New Roman" w:hAnsi="Times New Roman"/>
        </w:rPr>
        <w:t xml:space="preserve"> на </w:t>
      </w:r>
      <w:r w:rsidR="00A01EA9" w:rsidRPr="00DF1BE1">
        <w:rPr>
          <w:rFonts w:ascii="Times New Roman" w:hAnsi="Times New Roman"/>
        </w:rPr>
        <w:t>кнопку</w:t>
      </w:r>
      <w:r w:rsidRPr="00DF1BE1">
        <w:rPr>
          <w:rFonts w:ascii="Times New Roman" w:hAnsi="Times New Roman"/>
        </w:rPr>
        <w:t xml:space="preserve"> </w:t>
      </w:r>
      <w:r w:rsidR="00EB75B9" w:rsidRPr="00DF1BE1">
        <w:rPr>
          <w:rFonts w:ascii="Times New Roman" w:hAnsi="Times New Roman"/>
          <w:noProof/>
        </w:rPr>
        <w:t>«Запись в другую МО»</w:t>
      </w:r>
      <w:r w:rsidR="00EB75B9" w:rsidRPr="00DF1BE1">
        <w:rPr>
          <w:rFonts w:ascii="Times New Roman" w:hAnsi="Times New Roman"/>
        </w:rPr>
        <w:t xml:space="preserve"> (</w:t>
      </w:r>
      <w:r w:rsidR="00EB75B9" w:rsidRPr="00DF1BE1">
        <w:rPr>
          <w:rFonts w:ascii="Times New Roman" w:hAnsi="Times New Roman"/>
        </w:rPr>
        <w:fldChar w:fldCharType="begin"/>
      </w:r>
      <w:r w:rsidR="00EB75B9" w:rsidRPr="00DF1BE1">
        <w:rPr>
          <w:rFonts w:ascii="Times New Roman" w:hAnsi="Times New Roman"/>
        </w:rPr>
        <w:instrText xml:space="preserve"> REF _Ref38360113 \h </w:instrText>
      </w:r>
      <w:r w:rsidR="00EB75B9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EB75B9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15</w:t>
      </w:r>
      <w:r w:rsidR="00EB75B9" w:rsidRPr="00DF1BE1">
        <w:rPr>
          <w:rFonts w:ascii="Times New Roman" w:hAnsi="Times New Roman"/>
        </w:rPr>
        <w:fldChar w:fldCharType="end"/>
      </w:r>
      <w:r w:rsidR="00EB75B9" w:rsidRPr="00DF1BE1">
        <w:rPr>
          <w:rFonts w:ascii="Times New Roman" w:hAnsi="Times New Roman"/>
        </w:rPr>
        <w:t>).</w:t>
      </w:r>
    </w:p>
    <w:p w:rsidR="00EB75B9" w:rsidRPr="00DF1BE1" w:rsidRDefault="00EB75B9" w:rsidP="00EB75B9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5558D2D7" wp14:editId="4B9D574C">
            <wp:extent cx="5940425" cy="1357426"/>
            <wp:effectExtent l="19050" t="19050" r="22225" b="146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742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75B9" w:rsidRPr="00DF1BE1" w:rsidRDefault="00EB75B9" w:rsidP="00EB75B9">
      <w:pPr>
        <w:pStyle w:val="phfiguretitle"/>
        <w:rPr>
          <w:rFonts w:ascii="Times New Roman" w:hAnsi="Times New Roman" w:cs="Times New Roman"/>
        </w:rPr>
      </w:pPr>
      <w:bookmarkStart w:id="33" w:name="_Ref38360113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15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33"/>
      <w:r w:rsidRPr="00DF1BE1">
        <w:rPr>
          <w:rFonts w:ascii="Times New Roman" w:hAnsi="Times New Roman" w:cs="Times New Roman"/>
        </w:rPr>
        <w:t xml:space="preserve"> – Кнопка «Запись в другую МО»</w:t>
      </w:r>
    </w:p>
    <w:p w:rsidR="001106B8" w:rsidRPr="00DF1BE1" w:rsidRDefault="001106B8" w:rsidP="00EB75B9">
      <w:pPr>
        <w:pStyle w:val="phnormal"/>
        <w:keepNext/>
        <w:ind w:right="0"/>
        <w:rPr>
          <w:rFonts w:ascii="Times New Roman" w:hAnsi="Times New Roman"/>
        </w:rPr>
      </w:pPr>
      <w:r w:rsidRPr="00DF1BE1">
        <w:rPr>
          <w:rFonts w:ascii="Times New Roman" w:hAnsi="Times New Roman"/>
        </w:rPr>
        <w:lastRenderedPageBreak/>
        <w:t xml:space="preserve">Откроется окно </w:t>
      </w:r>
      <w:r w:rsidR="006973E9" w:rsidRPr="00DF1BE1">
        <w:rPr>
          <w:rFonts w:ascii="Times New Roman" w:hAnsi="Times New Roman"/>
        </w:rPr>
        <w:t>для выбора услуги</w:t>
      </w:r>
      <w:r w:rsidR="00A01EA9" w:rsidRPr="00DF1BE1">
        <w:rPr>
          <w:rFonts w:ascii="Times New Roman" w:hAnsi="Times New Roman"/>
        </w:rPr>
        <w:t xml:space="preserve"> (</w:t>
      </w:r>
      <w:r w:rsidR="00A01EA9" w:rsidRPr="00DF1BE1">
        <w:rPr>
          <w:rFonts w:ascii="Times New Roman" w:hAnsi="Times New Roman"/>
        </w:rPr>
        <w:fldChar w:fldCharType="begin"/>
      </w:r>
      <w:r w:rsidR="00A01EA9" w:rsidRPr="00DF1BE1">
        <w:rPr>
          <w:rFonts w:ascii="Times New Roman" w:hAnsi="Times New Roman"/>
        </w:rPr>
        <w:instrText xml:space="preserve"> REF _Ref38297649 \h </w:instrText>
      </w:r>
      <w:r w:rsidR="00A01EA9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A01EA9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16</w:t>
      </w:r>
      <w:r w:rsidR="00A01EA9" w:rsidRPr="00DF1BE1">
        <w:rPr>
          <w:rFonts w:ascii="Times New Roman" w:hAnsi="Times New Roman"/>
        </w:rPr>
        <w:fldChar w:fldCharType="end"/>
      </w:r>
      <w:r w:rsidR="00A01EA9" w:rsidRPr="00DF1BE1">
        <w:rPr>
          <w:rFonts w:ascii="Times New Roman" w:hAnsi="Times New Roman"/>
        </w:rPr>
        <w:t>).</w:t>
      </w:r>
    </w:p>
    <w:p w:rsidR="00A01EA9" w:rsidRPr="00DF1BE1" w:rsidRDefault="00A01EA9" w:rsidP="00B14756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6E2AEC9A" wp14:editId="7FC3C2A8">
            <wp:extent cx="5676900" cy="2824559"/>
            <wp:effectExtent l="19050" t="19050" r="19050" b="139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82455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06B8" w:rsidRPr="00DF1BE1" w:rsidRDefault="00A01EA9" w:rsidP="00A01EA9">
      <w:pPr>
        <w:pStyle w:val="phfiguretitle"/>
        <w:rPr>
          <w:rFonts w:ascii="Times New Roman" w:hAnsi="Times New Roman" w:cs="Times New Roman"/>
        </w:rPr>
      </w:pPr>
      <w:bookmarkStart w:id="34" w:name="_Ref38297649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16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34"/>
      <w:r w:rsidRPr="00DF1BE1">
        <w:rPr>
          <w:rFonts w:ascii="Times New Roman" w:hAnsi="Times New Roman" w:cs="Times New Roman"/>
        </w:rPr>
        <w:t xml:space="preserve"> – Окно «Список услуг»</w:t>
      </w:r>
    </w:p>
    <w:p w:rsidR="006973E9" w:rsidRPr="00DF1BE1" w:rsidRDefault="00EB75B9" w:rsidP="00A01EA9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Выберите «флажком» необходимую услугу и нажмите</w:t>
      </w:r>
      <w:r w:rsidR="006973E9" w:rsidRPr="00DF1BE1">
        <w:rPr>
          <w:rFonts w:ascii="Times New Roman" w:hAnsi="Times New Roman"/>
        </w:rPr>
        <w:t xml:space="preserve"> на кнопку «Записать».</w:t>
      </w:r>
      <w:r w:rsidR="001F6377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Откроется окно «Запись на услуги»</w:t>
      </w:r>
      <w:r w:rsidR="00A01EA9" w:rsidRPr="00DF1BE1">
        <w:rPr>
          <w:rFonts w:ascii="Times New Roman" w:hAnsi="Times New Roman"/>
        </w:rPr>
        <w:t xml:space="preserve"> (</w:t>
      </w:r>
      <w:r w:rsidR="00A01EA9" w:rsidRPr="00DF1BE1">
        <w:rPr>
          <w:rFonts w:ascii="Times New Roman" w:hAnsi="Times New Roman"/>
        </w:rPr>
        <w:fldChar w:fldCharType="begin"/>
      </w:r>
      <w:r w:rsidR="00A01EA9" w:rsidRPr="00DF1BE1">
        <w:rPr>
          <w:rFonts w:ascii="Times New Roman" w:hAnsi="Times New Roman"/>
        </w:rPr>
        <w:instrText xml:space="preserve"> REF _Ref38297768 \h </w:instrText>
      </w:r>
      <w:r w:rsidR="00A01EA9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A01EA9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17</w:t>
      </w:r>
      <w:r w:rsidR="00A01EA9" w:rsidRPr="00DF1BE1">
        <w:rPr>
          <w:rFonts w:ascii="Times New Roman" w:hAnsi="Times New Roman"/>
        </w:rPr>
        <w:fldChar w:fldCharType="end"/>
      </w:r>
      <w:r w:rsidR="00A01EA9" w:rsidRPr="00DF1BE1">
        <w:rPr>
          <w:rFonts w:ascii="Times New Roman" w:hAnsi="Times New Roman"/>
        </w:rPr>
        <w:t>).</w:t>
      </w:r>
    </w:p>
    <w:p w:rsidR="00A01EA9" w:rsidRPr="00DF1BE1" w:rsidRDefault="00A01EA9" w:rsidP="00B14756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140FAAD5" wp14:editId="38197456">
            <wp:extent cx="5524500" cy="2956013"/>
            <wp:effectExtent l="19050" t="19050" r="19050" b="158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95601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73E9" w:rsidRPr="00DF1BE1" w:rsidRDefault="00A01EA9" w:rsidP="00A01EA9">
      <w:pPr>
        <w:pStyle w:val="phfiguretitle"/>
        <w:rPr>
          <w:rFonts w:ascii="Times New Roman" w:hAnsi="Times New Roman" w:cs="Times New Roman"/>
        </w:rPr>
      </w:pPr>
      <w:bookmarkStart w:id="35" w:name="_Ref38297768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17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35"/>
      <w:r w:rsidRPr="00DF1BE1">
        <w:rPr>
          <w:rFonts w:ascii="Times New Roman" w:hAnsi="Times New Roman" w:cs="Times New Roman"/>
        </w:rPr>
        <w:t xml:space="preserve"> – </w:t>
      </w:r>
      <w:r w:rsidR="00EB75B9" w:rsidRPr="00DF1BE1">
        <w:rPr>
          <w:rFonts w:ascii="Times New Roman" w:hAnsi="Times New Roman" w:cs="Times New Roman"/>
        </w:rPr>
        <w:t>Окно «Запись на услуги»</w:t>
      </w:r>
    </w:p>
    <w:p w:rsidR="006973E9" w:rsidRPr="00DF1BE1" w:rsidRDefault="00EB75B9" w:rsidP="00A01EA9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Выберите значение из</w:t>
      </w:r>
      <w:r w:rsidR="00A01EA9" w:rsidRPr="00DF1BE1">
        <w:rPr>
          <w:rFonts w:ascii="Times New Roman" w:hAnsi="Times New Roman"/>
        </w:rPr>
        <w:t xml:space="preserve"> выпадающего списка</w:t>
      </w:r>
      <w:r w:rsidR="006973E9" w:rsidRPr="00DF1BE1">
        <w:rPr>
          <w:rFonts w:ascii="Times New Roman" w:hAnsi="Times New Roman"/>
        </w:rPr>
        <w:t xml:space="preserve"> и наж</w:t>
      </w:r>
      <w:r w:rsidR="00A01EA9" w:rsidRPr="00DF1BE1">
        <w:rPr>
          <w:rFonts w:ascii="Times New Roman" w:hAnsi="Times New Roman"/>
        </w:rPr>
        <w:t>мите</w:t>
      </w:r>
      <w:r w:rsidR="006973E9" w:rsidRPr="00DF1BE1">
        <w:rPr>
          <w:rFonts w:ascii="Times New Roman" w:hAnsi="Times New Roman"/>
        </w:rPr>
        <w:t xml:space="preserve"> кнопку «ОК».</w:t>
      </w:r>
      <w:r w:rsidR="001F6377" w:rsidRPr="00DF1BE1">
        <w:rPr>
          <w:rFonts w:ascii="Times New Roman" w:hAnsi="Times New Roman"/>
        </w:rPr>
        <w:t xml:space="preserve"> </w:t>
      </w:r>
      <w:r w:rsidR="006973E9" w:rsidRPr="00DF1BE1">
        <w:rPr>
          <w:rFonts w:ascii="Times New Roman" w:hAnsi="Times New Roman"/>
        </w:rPr>
        <w:t>Будет</w:t>
      </w:r>
      <w:r w:rsidR="00A01EA9" w:rsidRPr="00DF1BE1">
        <w:rPr>
          <w:rFonts w:ascii="Times New Roman" w:hAnsi="Times New Roman"/>
        </w:rPr>
        <w:t xml:space="preserve"> создано направление в выбранной МО</w:t>
      </w:r>
      <w:r w:rsidR="006973E9" w:rsidRPr="00DF1BE1">
        <w:rPr>
          <w:rFonts w:ascii="Times New Roman" w:hAnsi="Times New Roman"/>
        </w:rPr>
        <w:t>.</w:t>
      </w:r>
    </w:p>
    <w:p w:rsidR="006973E9" w:rsidRPr="00DF1BE1" w:rsidRDefault="006973E9" w:rsidP="00256E50">
      <w:pPr>
        <w:pStyle w:val="2"/>
        <w:rPr>
          <w:rFonts w:ascii="Times New Roman" w:hAnsi="Times New Roman"/>
        </w:rPr>
      </w:pPr>
      <w:bookmarkStart w:id="36" w:name="_Toc90995282"/>
      <w:r w:rsidRPr="00DF1BE1">
        <w:rPr>
          <w:rFonts w:ascii="Times New Roman" w:hAnsi="Times New Roman"/>
        </w:rPr>
        <w:t>Вызов на дом</w:t>
      </w:r>
      <w:bookmarkEnd w:id="36"/>
    </w:p>
    <w:p w:rsidR="00EB75B9" w:rsidRPr="00DF1BE1" w:rsidRDefault="006973E9" w:rsidP="00A01EA9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Для удобства маршрутизации пациентов </w:t>
      </w:r>
      <w:r w:rsidR="00C719B6" w:rsidRPr="00DF1BE1">
        <w:rPr>
          <w:rFonts w:ascii="Times New Roman" w:hAnsi="Times New Roman"/>
        </w:rPr>
        <w:t xml:space="preserve">доступна возможность </w:t>
      </w:r>
      <w:r w:rsidRPr="00DF1BE1">
        <w:rPr>
          <w:rFonts w:ascii="Times New Roman" w:hAnsi="Times New Roman"/>
        </w:rPr>
        <w:t>создани</w:t>
      </w:r>
      <w:r w:rsidR="00C719B6" w:rsidRPr="00DF1BE1">
        <w:rPr>
          <w:rFonts w:ascii="Times New Roman" w:hAnsi="Times New Roman"/>
        </w:rPr>
        <w:t>я</w:t>
      </w:r>
      <w:r w:rsidRPr="00DF1BE1">
        <w:rPr>
          <w:rFonts w:ascii="Times New Roman" w:hAnsi="Times New Roman"/>
        </w:rPr>
        <w:t xml:space="preserve"> вызова на дом из формы списка регистра. </w:t>
      </w:r>
      <w:r w:rsidR="00EB75B9" w:rsidRPr="00DF1BE1">
        <w:rPr>
          <w:rFonts w:ascii="Times New Roman" w:hAnsi="Times New Roman"/>
        </w:rPr>
        <w:t>Нажмите на кнопку «Вызов на дом» (</w:t>
      </w:r>
      <w:r w:rsidR="00216B16" w:rsidRPr="00DF1BE1">
        <w:rPr>
          <w:rFonts w:ascii="Times New Roman" w:hAnsi="Times New Roman"/>
        </w:rPr>
        <w:fldChar w:fldCharType="begin"/>
      </w:r>
      <w:r w:rsidR="00216B16" w:rsidRPr="00DF1BE1">
        <w:rPr>
          <w:rFonts w:ascii="Times New Roman" w:hAnsi="Times New Roman"/>
        </w:rPr>
        <w:instrText xml:space="preserve"> REF _Ref38360468 \h </w:instrText>
      </w:r>
      <w:r w:rsidR="00216B16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216B16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18</w:t>
      </w:r>
      <w:r w:rsidR="00216B16" w:rsidRPr="00DF1BE1">
        <w:rPr>
          <w:rFonts w:ascii="Times New Roman" w:hAnsi="Times New Roman"/>
        </w:rPr>
        <w:fldChar w:fldCharType="end"/>
      </w:r>
      <w:r w:rsidR="00EB75B9" w:rsidRPr="00DF1BE1">
        <w:rPr>
          <w:rFonts w:ascii="Times New Roman" w:hAnsi="Times New Roman"/>
        </w:rPr>
        <w:t>).</w:t>
      </w:r>
    </w:p>
    <w:p w:rsidR="00EB75B9" w:rsidRPr="00DF1BE1" w:rsidRDefault="00EB75B9" w:rsidP="00EB75B9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lastRenderedPageBreak/>
        <w:drawing>
          <wp:inline distT="0" distB="0" distL="0" distR="0" wp14:anchorId="4390E19B" wp14:editId="282BD366">
            <wp:extent cx="5940425" cy="1357426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5B9" w:rsidRPr="00DF1BE1" w:rsidRDefault="00EB75B9" w:rsidP="00216B16">
      <w:pPr>
        <w:pStyle w:val="phfiguretitle"/>
        <w:rPr>
          <w:rFonts w:ascii="Times New Roman" w:hAnsi="Times New Roman" w:cs="Times New Roman"/>
        </w:rPr>
      </w:pPr>
      <w:bookmarkStart w:id="37" w:name="_Ref38360468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18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37"/>
      <w:r w:rsidRPr="00DF1BE1">
        <w:rPr>
          <w:rFonts w:ascii="Times New Roman" w:hAnsi="Times New Roman" w:cs="Times New Roman"/>
        </w:rPr>
        <w:t xml:space="preserve"> – </w:t>
      </w:r>
      <w:r w:rsidR="00216B16" w:rsidRPr="00DF1BE1">
        <w:rPr>
          <w:rFonts w:ascii="Times New Roman" w:hAnsi="Times New Roman" w:cs="Times New Roman"/>
        </w:rPr>
        <w:t>Кнопка «Вызов на дом»</w:t>
      </w:r>
    </w:p>
    <w:p w:rsidR="006973E9" w:rsidRPr="00DF1BE1" w:rsidRDefault="006973E9" w:rsidP="00A01EA9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Откроется окно вызова на дом для </w:t>
      </w:r>
      <w:proofErr w:type="gramStart"/>
      <w:r w:rsidRPr="00DF1BE1">
        <w:rPr>
          <w:rFonts w:ascii="Times New Roman" w:hAnsi="Times New Roman"/>
        </w:rPr>
        <w:t>свое</w:t>
      </w:r>
      <w:r w:rsidR="00343DD4" w:rsidRPr="00DF1BE1">
        <w:rPr>
          <w:rFonts w:ascii="Times New Roman" w:hAnsi="Times New Roman"/>
        </w:rPr>
        <w:t>й</w:t>
      </w:r>
      <w:proofErr w:type="gramEnd"/>
      <w:r w:rsidRPr="00DF1BE1">
        <w:rPr>
          <w:rFonts w:ascii="Times New Roman" w:hAnsi="Times New Roman"/>
        </w:rPr>
        <w:t xml:space="preserve"> </w:t>
      </w:r>
      <w:r w:rsidR="00343DD4" w:rsidRPr="00DF1BE1">
        <w:rPr>
          <w:rFonts w:ascii="Times New Roman" w:hAnsi="Times New Roman"/>
        </w:rPr>
        <w:t>МО</w:t>
      </w:r>
      <w:r w:rsidRPr="00DF1BE1">
        <w:rPr>
          <w:rFonts w:ascii="Times New Roman" w:hAnsi="Times New Roman"/>
        </w:rPr>
        <w:t xml:space="preserve"> (</w:t>
      </w:r>
      <w:r w:rsidR="00A01EA9" w:rsidRPr="00DF1BE1">
        <w:rPr>
          <w:rFonts w:ascii="Times New Roman" w:hAnsi="Times New Roman"/>
        </w:rPr>
        <w:fldChar w:fldCharType="begin"/>
      </w:r>
      <w:r w:rsidR="00A01EA9" w:rsidRPr="00DF1BE1">
        <w:rPr>
          <w:rFonts w:ascii="Times New Roman" w:hAnsi="Times New Roman"/>
        </w:rPr>
        <w:instrText xml:space="preserve"> REF _Ref38297870 \h </w:instrText>
      </w:r>
      <w:r w:rsidR="00A01EA9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A01EA9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19</w:t>
      </w:r>
      <w:r w:rsidR="00A01EA9" w:rsidRPr="00DF1BE1">
        <w:rPr>
          <w:rFonts w:ascii="Times New Roman" w:hAnsi="Times New Roman"/>
        </w:rPr>
        <w:fldChar w:fldCharType="end"/>
      </w:r>
      <w:r w:rsidRPr="00DF1BE1">
        <w:rPr>
          <w:rFonts w:ascii="Times New Roman" w:hAnsi="Times New Roman"/>
        </w:rPr>
        <w:t xml:space="preserve">) и </w:t>
      </w:r>
      <w:r w:rsidR="00343DD4" w:rsidRPr="00DF1BE1">
        <w:rPr>
          <w:rFonts w:ascii="Times New Roman" w:hAnsi="Times New Roman"/>
        </w:rPr>
        <w:t>другой</w:t>
      </w:r>
      <w:r w:rsidRPr="00DF1BE1">
        <w:rPr>
          <w:rFonts w:ascii="Times New Roman" w:hAnsi="Times New Roman"/>
        </w:rPr>
        <w:t xml:space="preserve"> </w:t>
      </w:r>
      <w:r w:rsidR="00343DD4" w:rsidRPr="00DF1BE1">
        <w:rPr>
          <w:rFonts w:ascii="Times New Roman" w:hAnsi="Times New Roman"/>
        </w:rPr>
        <w:t>МО</w:t>
      </w:r>
      <w:r w:rsidRPr="00DF1BE1">
        <w:rPr>
          <w:rFonts w:ascii="Times New Roman" w:hAnsi="Times New Roman"/>
        </w:rPr>
        <w:t xml:space="preserve"> (</w:t>
      </w:r>
      <w:r w:rsidR="00A01EA9" w:rsidRPr="00DF1BE1">
        <w:rPr>
          <w:rFonts w:ascii="Times New Roman" w:hAnsi="Times New Roman"/>
        </w:rPr>
        <w:fldChar w:fldCharType="begin"/>
      </w:r>
      <w:r w:rsidR="00A01EA9" w:rsidRPr="00DF1BE1">
        <w:rPr>
          <w:rFonts w:ascii="Times New Roman" w:hAnsi="Times New Roman"/>
        </w:rPr>
        <w:instrText xml:space="preserve"> REF _Ref38297873 \h </w:instrText>
      </w:r>
      <w:r w:rsidR="00A01EA9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A01EA9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20</w:t>
      </w:r>
      <w:r w:rsidR="00A01EA9" w:rsidRPr="00DF1BE1">
        <w:rPr>
          <w:rFonts w:ascii="Times New Roman" w:hAnsi="Times New Roman"/>
        </w:rPr>
        <w:fldChar w:fldCharType="end"/>
      </w:r>
      <w:r w:rsidR="00B14756" w:rsidRPr="00DF1BE1">
        <w:rPr>
          <w:rFonts w:ascii="Times New Roman" w:hAnsi="Times New Roman"/>
        </w:rPr>
        <w:t>).</w:t>
      </w:r>
    </w:p>
    <w:p w:rsidR="006973E9" w:rsidRPr="00DF1BE1" w:rsidRDefault="00343DD4" w:rsidP="00A01EA9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  <w:b/>
        </w:rPr>
        <w:t>Примечание</w:t>
      </w:r>
      <w:r w:rsidRPr="00DF1BE1">
        <w:rPr>
          <w:rFonts w:ascii="Times New Roman" w:hAnsi="Times New Roman"/>
        </w:rPr>
        <w:t xml:space="preserve"> – МО</w:t>
      </w:r>
      <w:r w:rsidR="006973E9" w:rsidRPr="00DF1BE1">
        <w:rPr>
          <w:rFonts w:ascii="Times New Roman" w:hAnsi="Times New Roman"/>
        </w:rPr>
        <w:t xml:space="preserve"> для вызова на дом определяется по МО наблюдения из карты регистра.</w:t>
      </w:r>
    </w:p>
    <w:p w:rsidR="00A01EA9" w:rsidRPr="00DF1BE1" w:rsidRDefault="00475D13" w:rsidP="00A01EA9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3459AC99" wp14:editId="6F3F3A6D">
            <wp:extent cx="5940425" cy="3026925"/>
            <wp:effectExtent l="19050" t="19050" r="22225" b="215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73E9" w:rsidRPr="00DF1BE1" w:rsidRDefault="00A01EA9" w:rsidP="00343DD4">
      <w:pPr>
        <w:pStyle w:val="phfiguretitle"/>
        <w:rPr>
          <w:rFonts w:ascii="Times New Roman" w:hAnsi="Times New Roman" w:cs="Times New Roman"/>
        </w:rPr>
      </w:pPr>
      <w:bookmarkStart w:id="38" w:name="_Ref38297870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19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38"/>
      <w:r w:rsidR="00343DD4" w:rsidRPr="00DF1BE1">
        <w:rPr>
          <w:rFonts w:ascii="Times New Roman" w:hAnsi="Times New Roman" w:cs="Times New Roman"/>
          <w:noProof/>
        </w:rPr>
        <w:t xml:space="preserve"> – Окно «Регистрация вызовов на дом: добавление»</w:t>
      </w:r>
    </w:p>
    <w:p w:rsidR="00A01EA9" w:rsidRPr="00DF1BE1" w:rsidRDefault="00343DD4" w:rsidP="00A01EA9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lastRenderedPageBreak/>
        <w:drawing>
          <wp:inline distT="0" distB="0" distL="0" distR="0" wp14:anchorId="67B1676C" wp14:editId="1BD995F2">
            <wp:extent cx="5943266" cy="3895725"/>
            <wp:effectExtent l="19050" t="19050" r="1968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386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73E9" w:rsidRPr="00DF1BE1" w:rsidRDefault="00A01EA9" w:rsidP="00343DD4">
      <w:pPr>
        <w:pStyle w:val="phfiguretitle"/>
        <w:rPr>
          <w:rFonts w:ascii="Times New Roman" w:hAnsi="Times New Roman" w:cs="Times New Roman"/>
        </w:rPr>
      </w:pPr>
      <w:bookmarkStart w:id="39" w:name="_Ref38297873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20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39"/>
      <w:r w:rsidR="00343DD4" w:rsidRPr="00DF1BE1">
        <w:rPr>
          <w:rFonts w:ascii="Times New Roman" w:hAnsi="Times New Roman" w:cs="Times New Roman"/>
          <w:noProof/>
        </w:rPr>
        <w:t xml:space="preserve"> – Окно «Регистрация вызовов на дом: добавление»</w:t>
      </w:r>
    </w:p>
    <w:p w:rsidR="006973E9" w:rsidRPr="00DF1BE1" w:rsidRDefault="00A01EA9" w:rsidP="00A01EA9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  <w:b/>
        </w:rPr>
        <w:t>Примечание</w:t>
      </w:r>
      <w:r w:rsidRPr="00DF1BE1">
        <w:rPr>
          <w:rFonts w:ascii="Times New Roman" w:hAnsi="Times New Roman"/>
        </w:rPr>
        <w:t xml:space="preserve"> – Для </w:t>
      </w:r>
      <w:r w:rsidR="006973E9" w:rsidRPr="00DF1BE1">
        <w:rPr>
          <w:rFonts w:ascii="Times New Roman" w:hAnsi="Times New Roman"/>
        </w:rPr>
        <w:t xml:space="preserve">создания вызова на дом в </w:t>
      </w:r>
      <w:r w:rsidR="00343DD4" w:rsidRPr="00DF1BE1">
        <w:rPr>
          <w:rFonts w:ascii="Times New Roman" w:hAnsi="Times New Roman"/>
        </w:rPr>
        <w:t>другую</w:t>
      </w:r>
      <w:r w:rsidR="006973E9" w:rsidRPr="00DF1BE1">
        <w:rPr>
          <w:rFonts w:ascii="Times New Roman" w:hAnsi="Times New Roman"/>
        </w:rPr>
        <w:t xml:space="preserve"> </w:t>
      </w:r>
      <w:r w:rsidR="00343DD4" w:rsidRPr="00DF1BE1">
        <w:rPr>
          <w:rFonts w:ascii="Times New Roman" w:hAnsi="Times New Roman"/>
        </w:rPr>
        <w:t>МО</w:t>
      </w:r>
      <w:r w:rsidR="006973E9" w:rsidRPr="00DF1BE1">
        <w:rPr>
          <w:rFonts w:ascii="Times New Roman" w:hAnsi="Times New Roman"/>
        </w:rPr>
        <w:t xml:space="preserve"> должна быть заполнена системная опция </w:t>
      </w:r>
      <w:proofErr w:type="spellStart"/>
      <w:r w:rsidR="006973E9" w:rsidRPr="00DF1BE1">
        <w:rPr>
          <w:rFonts w:ascii="Times New Roman" w:hAnsi="Times New Roman"/>
          <w:color w:val="333333"/>
          <w:sz w:val="21"/>
          <w:szCs w:val="21"/>
          <w:shd w:val="clear" w:color="auto" w:fill="FFFFFF"/>
        </w:rPr>
        <w:t>ServiceForCallToHome</w:t>
      </w:r>
      <w:proofErr w:type="spellEnd"/>
      <w:r w:rsidRPr="00DF1BE1">
        <w:rPr>
          <w:rFonts w:ascii="Times New Roman" w:hAnsi="Times New Roman"/>
          <w:color w:val="333333"/>
          <w:sz w:val="21"/>
          <w:szCs w:val="21"/>
          <w:shd w:val="clear" w:color="auto" w:fill="FFFFFF"/>
        </w:rPr>
        <w:t>.</w:t>
      </w:r>
    </w:p>
    <w:p w:rsidR="00343DD4" w:rsidRPr="00DF1BE1" w:rsidRDefault="00343DD4" w:rsidP="00A01EA9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Заполните</w:t>
      </w:r>
      <w:r w:rsidR="006973E9" w:rsidRPr="00DF1BE1">
        <w:rPr>
          <w:rFonts w:ascii="Times New Roman" w:hAnsi="Times New Roman"/>
        </w:rPr>
        <w:t xml:space="preserve"> обязательны</w:t>
      </w:r>
      <w:r w:rsidRPr="00DF1BE1">
        <w:rPr>
          <w:rFonts w:ascii="Times New Roman" w:hAnsi="Times New Roman"/>
        </w:rPr>
        <w:t>е</w:t>
      </w:r>
      <w:r w:rsidR="006973E9" w:rsidRPr="00DF1BE1">
        <w:rPr>
          <w:rFonts w:ascii="Times New Roman" w:hAnsi="Times New Roman"/>
        </w:rPr>
        <w:t xml:space="preserve"> пол</w:t>
      </w:r>
      <w:r w:rsidRPr="00DF1BE1">
        <w:rPr>
          <w:rFonts w:ascii="Times New Roman" w:hAnsi="Times New Roman"/>
        </w:rPr>
        <w:t>я</w:t>
      </w:r>
      <w:r w:rsidR="006973E9" w:rsidRPr="00DF1BE1">
        <w:rPr>
          <w:rFonts w:ascii="Times New Roman" w:hAnsi="Times New Roman"/>
        </w:rPr>
        <w:t xml:space="preserve"> и наж</w:t>
      </w:r>
      <w:r w:rsidRPr="00DF1BE1">
        <w:rPr>
          <w:rFonts w:ascii="Times New Roman" w:hAnsi="Times New Roman"/>
        </w:rPr>
        <w:t>мите</w:t>
      </w:r>
      <w:r w:rsidR="006973E9" w:rsidRPr="00DF1BE1">
        <w:rPr>
          <w:rFonts w:ascii="Times New Roman" w:hAnsi="Times New Roman"/>
        </w:rPr>
        <w:t xml:space="preserve"> на кнопку «ОК»</w:t>
      </w:r>
      <w:r w:rsidRPr="00DF1BE1">
        <w:rPr>
          <w:rFonts w:ascii="Times New Roman" w:hAnsi="Times New Roman"/>
        </w:rPr>
        <w:t>.</w:t>
      </w:r>
    </w:p>
    <w:p w:rsidR="006973E9" w:rsidRPr="00DF1BE1" w:rsidRDefault="00343DD4" w:rsidP="00A01EA9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Для просмотра</w:t>
      </w:r>
      <w:r w:rsidR="006973E9" w:rsidRPr="00DF1BE1">
        <w:rPr>
          <w:rFonts w:ascii="Times New Roman" w:hAnsi="Times New Roman"/>
        </w:rPr>
        <w:t xml:space="preserve"> создан</w:t>
      </w:r>
      <w:r w:rsidR="00B6799C" w:rsidRPr="00DF1BE1">
        <w:rPr>
          <w:rFonts w:ascii="Times New Roman" w:hAnsi="Times New Roman"/>
        </w:rPr>
        <w:t>ной</w:t>
      </w:r>
      <w:r w:rsidR="006973E9" w:rsidRPr="00DF1BE1">
        <w:rPr>
          <w:rFonts w:ascii="Times New Roman" w:hAnsi="Times New Roman"/>
        </w:rPr>
        <w:t xml:space="preserve"> запис</w:t>
      </w:r>
      <w:r w:rsidR="00B6799C" w:rsidRPr="00DF1BE1">
        <w:rPr>
          <w:rFonts w:ascii="Times New Roman" w:hAnsi="Times New Roman"/>
        </w:rPr>
        <w:t>и</w:t>
      </w:r>
      <w:r w:rsidR="006973E9" w:rsidRPr="00DF1BE1">
        <w:rPr>
          <w:rFonts w:ascii="Times New Roman" w:hAnsi="Times New Roman"/>
        </w:rPr>
        <w:t xml:space="preserve"> </w:t>
      </w:r>
      <w:r w:rsidR="00B6799C" w:rsidRPr="00DF1BE1">
        <w:rPr>
          <w:rFonts w:ascii="Times New Roman" w:hAnsi="Times New Roman"/>
        </w:rPr>
        <w:t>перейдите в пункт главного меню</w:t>
      </w:r>
      <w:r w:rsidR="006973E9" w:rsidRPr="00DF1BE1">
        <w:rPr>
          <w:rFonts w:ascii="Times New Roman" w:hAnsi="Times New Roman"/>
        </w:rPr>
        <w:t xml:space="preserve"> </w:t>
      </w:r>
      <w:r w:rsidR="00B6799C" w:rsidRPr="00DF1BE1">
        <w:rPr>
          <w:rFonts w:ascii="Times New Roman" w:hAnsi="Times New Roman"/>
        </w:rPr>
        <w:t>«</w:t>
      </w:r>
      <w:r w:rsidR="00B30771" w:rsidRPr="00DF1BE1">
        <w:rPr>
          <w:rFonts w:ascii="Times New Roman" w:hAnsi="Times New Roman"/>
        </w:rPr>
        <w:t>Рабочие</w:t>
      </w:r>
      <w:r w:rsidR="006973E9" w:rsidRPr="00DF1BE1">
        <w:rPr>
          <w:rFonts w:ascii="Times New Roman" w:hAnsi="Times New Roman"/>
        </w:rPr>
        <w:t xml:space="preserve"> места</w:t>
      </w:r>
      <w:r w:rsidR="00B6799C" w:rsidRPr="00DF1BE1">
        <w:rPr>
          <w:rFonts w:ascii="Times New Roman" w:hAnsi="Times New Roman"/>
        </w:rPr>
        <w:t>/</w:t>
      </w:r>
      <w:r w:rsidR="006973E9" w:rsidRPr="00DF1BE1">
        <w:rPr>
          <w:rFonts w:ascii="Times New Roman" w:hAnsi="Times New Roman"/>
        </w:rPr>
        <w:t xml:space="preserve"> Вызовы на дом</w:t>
      </w:r>
      <w:r w:rsidR="00B6799C" w:rsidRPr="00DF1BE1">
        <w:rPr>
          <w:rFonts w:ascii="Times New Roman" w:hAnsi="Times New Roman"/>
        </w:rPr>
        <w:t>/</w:t>
      </w:r>
      <w:r w:rsidR="006973E9" w:rsidRPr="00DF1BE1">
        <w:rPr>
          <w:rFonts w:ascii="Times New Roman" w:hAnsi="Times New Roman"/>
        </w:rPr>
        <w:t xml:space="preserve"> Регистрация вызовов на дом</w:t>
      </w:r>
      <w:r w:rsidR="00B6799C" w:rsidRPr="00DF1BE1">
        <w:rPr>
          <w:rFonts w:ascii="Times New Roman" w:hAnsi="Times New Roman"/>
        </w:rPr>
        <w:t>»</w:t>
      </w:r>
      <w:r w:rsidR="006973E9" w:rsidRPr="00DF1BE1">
        <w:rPr>
          <w:rFonts w:ascii="Times New Roman" w:hAnsi="Times New Roman"/>
        </w:rPr>
        <w:t>.</w:t>
      </w:r>
    </w:p>
    <w:p w:rsidR="00C3592B" w:rsidRPr="00DF1BE1" w:rsidRDefault="00C3592B" w:rsidP="00256E50">
      <w:pPr>
        <w:pStyle w:val="2"/>
        <w:rPr>
          <w:rFonts w:ascii="Times New Roman" w:hAnsi="Times New Roman"/>
        </w:rPr>
      </w:pPr>
      <w:bookmarkStart w:id="40" w:name="_Toc90995283"/>
      <w:r w:rsidRPr="00DF1BE1">
        <w:rPr>
          <w:rFonts w:ascii="Times New Roman" w:hAnsi="Times New Roman"/>
        </w:rPr>
        <w:t xml:space="preserve">Редактирование карты </w:t>
      </w:r>
      <w:r w:rsidR="00B6799C" w:rsidRPr="00DF1BE1">
        <w:rPr>
          <w:rFonts w:ascii="Times New Roman" w:hAnsi="Times New Roman"/>
        </w:rPr>
        <w:t xml:space="preserve">Регистра </w:t>
      </w:r>
      <w:r w:rsidRPr="00DF1BE1">
        <w:rPr>
          <w:rFonts w:ascii="Times New Roman" w:hAnsi="Times New Roman"/>
        </w:rPr>
        <w:t>ИЗ</w:t>
      </w:r>
      <w:bookmarkEnd w:id="40"/>
    </w:p>
    <w:p w:rsidR="00B6799C" w:rsidRPr="00DF1BE1" w:rsidRDefault="00B6799C" w:rsidP="00A01EA9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В Регистре </w:t>
      </w:r>
      <w:proofErr w:type="gramStart"/>
      <w:r w:rsidRPr="00DF1BE1">
        <w:rPr>
          <w:rFonts w:ascii="Times New Roman" w:hAnsi="Times New Roman"/>
        </w:rPr>
        <w:t>ИЗ выберите</w:t>
      </w:r>
      <w:proofErr w:type="gramEnd"/>
      <w:r w:rsidRPr="00DF1BE1">
        <w:rPr>
          <w:rFonts w:ascii="Times New Roman" w:hAnsi="Times New Roman"/>
        </w:rPr>
        <w:t xml:space="preserve"> пациента, вызовите контекстное меню и выберите пункт</w:t>
      </w:r>
      <w:r w:rsidR="00C3592B" w:rsidRPr="00DF1BE1">
        <w:rPr>
          <w:rFonts w:ascii="Times New Roman" w:hAnsi="Times New Roman"/>
        </w:rPr>
        <w:t xml:space="preserve"> «Редактировать» </w:t>
      </w:r>
      <w:r w:rsidRPr="00DF1BE1">
        <w:rPr>
          <w:rFonts w:ascii="Times New Roman" w:hAnsi="Times New Roman"/>
        </w:rPr>
        <w:t>(</w:t>
      </w:r>
      <w:r w:rsidRPr="00DF1BE1">
        <w:rPr>
          <w:rFonts w:ascii="Times New Roman" w:hAnsi="Times New Roman"/>
        </w:rPr>
        <w:fldChar w:fldCharType="begin"/>
      </w:r>
      <w:r w:rsidRPr="00DF1BE1">
        <w:rPr>
          <w:rFonts w:ascii="Times New Roman" w:hAnsi="Times New Roman"/>
        </w:rPr>
        <w:instrText xml:space="preserve"> REF _Ref38362620 \h </w:instrText>
      </w:r>
      <w:r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21</w:t>
      </w:r>
      <w:r w:rsidRPr="00DF1BE1">
        <w:rPr>
          <w:rFonts w:ascii="Times New Roman" w:hAnsi="Times New Roman"/>
        </w:rPr>
        <w:fldChar w:fldCharType="end"/>
      </w:r>
      <w:r w:rsidRPr="00DF1BE1">
        <w:rPr>
          <w:rFonts w:ascii="Times New Roman" w:hAnsi="Times New Roman"/>
        </w:rPr>
        <w:t>).</w:t>
      </w:r>
    </w:p>
    <w:p w:rsidR="00B6799C" w:rsidRPr="00DF1BE1" w:rsidRDefault="00B6799C" w:rsidP="00B6799C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055A141F" wp14:editId="6BC2AD5F">
            <wp:extent cx="5940425" cy="2110325"/>
            <wp:effectExtent l="19050" t="19050" r="22225" b="23495"/>
            <wp:docPr id="2434" name="Рисунок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03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799C" w:rsidRPr="00DF1BE1" w:rsidRDefault="00B6799C" w:rsidP="00B6799C">
      <w:pPr>
        <w:pStyle w:val="phfiguretitle"/>
        <w:rPr>
          <w:rFonts w:ascii="Times New Roman" w:hAnsi="Times New Roman" w:cs="Times New Roman"/>
        </w:rPr>
      </w:pPr>
      <w:bookmarkStart w:id="41" w:name="_Ref38362620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21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41"/>
      <w:r w:rsidRPr="00DF1BE1">
        <w:rPr>
          <w:rFonts w:ascii="Times New Roman" w:hAnsi="Times New Roman" w:cs="Times New Roman"/>
        </w:rPr>
        <w:t xml:space="preserve"> – Пункт «Редактировать»</w:t>
      </w:r>
    </w:p>
    <w:p w:rsidR="00C3592B" w:rsidRPr="00DF1BE1" w:rsidRDefault="00B6799C" w:rsidP="00A01EA9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lastRenderedPageBreak/>
        <w:t xml:space="preserve">Откроется окно «Регистр инфекционных заболеваний: </w:t>
      </w:r>
      <w:r w:rsidR="004A3727" w:rsidRPr="00DF1BE1">
        <w:rPr>
          <w:rFonts w:ascii="Times New Roman" w:hAnsi="Times New Roman"/>
        </w:rPr>
        <w:t>Редактирование</w:t>
      </w:r>
      <w:r w:rsidRPr="00DF1BE1">
        <w:rPr>
          <w:rFonts w:ascii="Times New Roman" w:hAnsi="Times New Roman"/>
        </w:rPr>
        <w:t>»</w:t>
      </w:r>
      <w:r w:rsidR="00C3592B" w:rsidRPr="00DF1BE1">
        <w:rPr>
          <w:rFonts w:ascii="Times New Roman" w:hAnsi="Times New Roman"/>
        </w:rPr>
        <w:t xml:space="preserve"> (</w:t>
      </w:r>
      <w:r w:rsidR="00A01EA9" w:rsidRPr="00DF1BE1">
        <w:rPr>
          <w:rFonts w:ascii="Times New Roman" w:hAnsi="Times New Roman"/>
        </w:rPr>
        <w:fldChar w:fldCharType="begin"/>
      </w:r>
      <w:r w:rsidR="00A01EA9" w:rsidRPr="00DF1BE1">
        <w:rPr>
          <w:rFonts w:ascii="Times New Roman" w:hAnsi="Times New Roman"/>
        </w:rPr>
        <w:instrText xml:space="preserve"> REF _Ref38297915 \h </w:instrText>
      </w:r>
      <w:r w:rsidR="00A01EA9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A01EA9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22</w:t>
      </w:r>
      <w:r w:rsidR="00A01EA9" w:rsidRPr="00DF1BE1">
        <w:rPr>
          <w:rFonts w:ascii="Times New Roman" w:hAnsi="Times New Roman"/>
        </w:rPr>
        <w:fldChar w:fldCharType="end"/>
      </w:r>
      <w:r w:rsidR="00C3592B" w:rsidRPr="00DF1BE1">
        <w:rPr>
          <w:rFonts w:ascii="Times New Roman" w:hAnsi="Times New Roman"/>
        </w:rPr>
        <w:t>).</w:t>
      </w:r>
    </w:p>
    <w:p w:rsidR="00A01EA9" w:rsidRPr="00DF1BE1" w:rsidRDefault="00B6799C" w:rsidP="00A01EA9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2681F3A0" wp14:editId="626BF9FE">
            <wp:extent cx="5940425" cy="3177137"/>
            <wp:effectExtent l="19050" t="19050" r="22225" b="23495"/>
            <wp:docPr id="2435" name="Рисунок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71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592B" w:rsidRPr="00DF1BE1" w:rsidRDefault="00A01EA9" w:rsidP="00A01EA9">
      <w:pPr>
        <w:pStyle w:val="phfiguretitle"/>
        <w:rPr>
          <w:rFonts w:ascii="Times New Roman" w:hAnsi="Times New Roman" w:cs="Times New Roman"/>
        </w:rPr>
      </w:pPr>
      <w:bookmarkStart w:id="42" w:name="_Ref38297915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22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42"/>
      <w:r w:rsidR="00B6799C" w:rsidRPr="00DF1BE1">
        <w:rPr>
          <w:rFonts w:ascii="Times New Roman" w:hAnsi="Times New Roman" w:cs="Times New Roman"/>
          <w:noProof/>
        </w:rPr>
        <w:t xml:space="preserve"> – </w:t>
      </w:r>
      <w:r w:rsidR="00B6799C" w:rsidRPr="00DF1BE1">
        <w:rPr>
          <w:rFonts w:ascii="Times New Roman" w:hAnsi="Times New Roman" w:cs="Times New Roman"/>
        </w:rPr>
        <w:t xml:space="preserve">Окно «Регистр инфекционных заболеваний: </w:t>
      </w:r>
      <w:r w:rsidR="004A3727" w:rsidRPr="00DF1BE1">
        <w:rPr>
          <w:rFonts w:ascii="Times New Roman" w:hAnsi="Times New Roman" w:cs="Times New Roman"/>
        </w:rPr>
        <w:t>Редактирование</w:t>
      </w:r>
      <w:r w:rsidR="00B6799C" w:rsidRPr="00DF1BE1">
        <w:rPr>
          <w:rFonts w:ascii="Times New Roman" w:hAnsi="Times New Roman" w:cs="Times New Roman"/>
        </w:rPr>
        <w:t>»</w:t>
      </w:r>
    </w:p>
    <w:p w:rsidR="00256E50" w:rsidRPr="00DF1BE1" w:rsidRDefault="00256E50" w:rsidP="00A01EA9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Визуально окно разделено на две части: слева отображены две вкладки «Эпизоды», где содержится информация по инфекционным заболеваниям пациента, и «Общее по пациенту», где содержится сводная информация по персональным данным пациента.</w:t>
      </w:r>
    </w:p>
    <w:p w:rsidR="00256E50" w:rsidRPr="00DF1BE1" w:rsidRDefault="00256E50" w:rsidP="00A01EA9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 карте регистра так же есть возможность просмотра карты пациента и истории заболеваний. Для просмотра наж</w:t>
      </w:r>
      <w:r w:rsidR="00B6799C" w:rsidRPr="00DF1BE1">
        <w:rPr>
          <w:rFonts w:ascii="Times New Roman" w:hAnsi="Times New Roman"/>
        </w:rPr>
        <w:t>мите</w:t>
      </w:r>
      <w:r w:rsidRPr="00DF1BE1">
        <w:rPr>
          <w:rFonts w:ascii="Times New Roman" w:hAnsi="Times New Roman"/>
        </w:rPr>
        <w:t xml:space="preserve"> на соответствующие </w:t>
      </w:r>
      <w:r w:rsidR="00B6799C" w:rsidRPr="00DF1BE1">
        <w:rPr>
          <w:rFonts w:ascii="Times New Roman" w:hAnsi="Times New Roman"/>
        </w:rPr>
        <w:t>кнопки</w:t>
      </w:r>
      <w:r w:rsidRPr="00DF1BE1">
        <w:rPr>
          <w:rFonts w:ascii="Times New Roman" w:hAnsi="Times New Roman"/>
        </w:rPr>
        <w:t xml:space="preserve"> рядом с ФИО пациента</w:t>
      </w:r>
      <w:r w:rsidR="00A01EA9" w:rsidRPr="00DF1BE1">
        <w:rPr>
          <w:rFonts w:ascii="Times New Roman" w:hAnsi="Times New Roman"/>
        </w:rPr>
        <w:t xml:space="preserve"> (</w:t>
      </w:r>
      <w:r w:rsidR="00A01EA9" w:rsidRPr="00DF1BE1">
        <w:rPr>
          <w:rFonts w:ascii="Times New Roman" w:hAnsi="Times New Roman"/>
        </w:rPr>
        <w:fldChar w:fldCharType="begin"/>
      </w:r>
      <w:r w:rsidR="00A01EA9" w:rsidRPr="00DF1BE1">
        <w:rPr>
          <w:rFonts w:ascii="Times New Roman" w:hAnsi="Times New Roman"/>
        </w:rPr>
        <w:instrText xml:space="preserve"> REF _Ref38297950 \h </w:instrText>
      </w:r>
      <w:r w:rsidR="00A01EA9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A01EA9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23</w:t>
      </w:r>
      <w:r w:rsidR="00A01EA9" w:rsidRPr="00DF1BE1">
        <w:rPr>
          <w:rFonts w:ascii="Times New Roman" w:hAnsi="Times New Roman"/>
        </w:rPr>
        <w:fldChar w:fldCharType="end"/>
      </w:r>
      <w:r w:rsidR="00A01EA9" w:rsidRPr="00DF1BE1">
        <w:rPr>
          <w:rFonts w:ascii="Times New Roman" w:hAnsi="Times New Roman"/>
        </w:rPr>
        <w:t>).</w:t>
      </w:r>
    </w:p>
    <w:p w:rsidR="00A01EA9" w:rsidRPr="00DF1BE1" w:rsidRDefault="00256E50" w:rsidP="00A01EA9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6362804E" wp14:editId="54E113EA">
            <wp:extent cx="5457190" cy="533400"/>
            <wp:effectExtent l="19050" t="19050" r="10160" b="19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533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6E50" w:rsidRPr="00DF1BE1" w:rsidRDefault="00A01EA9" w:rsidP="00A01EA9">
      <w:pPr>
        <w:pStyle w:val="phfiguretitle"/>
        <w:rPr>
          <w:rFonts w:ascii="Times New Roman" w:hAnsi="Times New Roman" w:cs="Times New Roman"/>
        </w:rPr>
      </w:pPr>
      <w:bookmarkStart w:id="43" w:name="_Ref38297950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23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43"/>
      <w:r w:rsidR="00B919D5" w:rsidRPr="00DF1BE1">
        <w:rPr>
          <w:rFonts w:ascii="Times New Roman" w:hAnsi="Times New Roman" w:cs="Times New Roman"/>
          <w:noProof/>
        </w:rPr>
        <w:t xml:space="preserve"> – Просмотр карты пациента</w:t>
      </w:r>
    </w:p>
    <w:p w:rsidR="00C3592B" w:rsidRPr="00DF1BE1" w:rsidRDefault="00C3592B" w:rsidP="00256E50">
      <w:pPr>
        <w:pStyle w:val="3"/>
        <w:rPr>
          <w:rFonts w:ascii="Times New Roman" w:hAnsi="Times New Roman"/>
        </w:rPr>
      </w:pPr>
      <w:bookmarkStart w:id="44" w:name="_Toc90995284"/>
      <w:r w:rsidRPr="00DF1BE1">
        <w:rPr>
          <w:rFonts w:ascii="Times New Roman" w:hAnsi="Times New Roman"/>
        </w:rPr>
        <w:t>Эпизоды</w:t>
      </w:r>
      <w:bookmarkEnd w:id="44"/>
    </w:p>
    <w:p w:rsidR="00C3592B" w:rsidRPr="00DF1BE1" w:rsidRDefault="00C3592B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Эпизод ИЗ – это каждый случай обращения пациента с заболеванием ИЗ</w:t>
      </w:r>
      <w:r w:rsidR="009A6882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(случаи реинфекции или нового заболевания). В карте учета объединяются все случаи ИЗ, случившиеся в течение жизни человека.</w:t>
      </w:r>
    </w:p>
    <w:p w:rsidR="00C3592B" w:rsidRPr="00DF1BE1" w:rsidRDefault="00C3592B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Информация об эпизодах заболевания в карте учета размещается в разделе «Эпи</w:t>
      </w:r>
      <w:r w:rsidR="00BC0A92" w:rsidRPr="00DF1BE1">
        <w:rPr>
          <w:rFonts w:ascii="Times New Roman" w:hAnsi="Times New Roman"/>
        </w:rPr>
        <w:t xml:space="preserve">зоды» в </w:t>
      </w:r>
      <w:r w:rsidR="009A6882" w:rsidRPr="00DF1BE1">
        <w:rPr>
          <w:rFonts w:ascii="Times New Roman" w:hAnsi="Times New Roman"/>
        </w:rPr>
        <w:t>блоке</w:t>
      </w:r>
      <w:r w:rsidR="00BC0A92" w:rsidRPr="00DF1BE1">
        <w:rPr>
          <w:rFonts w:ascii="Times New Roman" w:hAnsi="Times New Roman"/>
        </w:rPr>
        <w:t xml:space="preserve"> «Список эпизодов».</w:t>
      </w:r>
    </w:p>
    <w:p w:rsidR="00C3592B" w:rsidRPr="00DF1BE1" w:rsidRDefault="00C3592B" w:rsidP="00256E50">
      <w:pPr>
        <w:pStyle w:val="phnormal"/>
        <w:rPr>
          <w:rFonts w:ascii="Times New Roman" w:hAnsi="Times New Roman"/>
          <w:noProof/>
        </w:rPr>
      </w:pPr>
      <w:r w:rsidRPr="00DF1BE1">
        <w:rPr>
          <w:rFonts w:ascii="Times New Roman" w:hAnsi="Times New Roman"/>
        </w:rPr>
        <w:t xml:space="preserve">Чтобы добавить эпизод, в </w:t>
      </w:r>
      <w:r w:rsidR="004A3727" w:rsidRPr="00DF1BE1">
        <w:rPr>
          <w:rFonts w:ascii="Times New Roman" w:hAnsi="Times New Roman"/>
        </w:rPr>
        <w:t>блоке</w:t>
      </w:r>
      <w:r w:rsidRPr="00DF1BE1">
        <w:rPr>
          <w:rFonts w:ascii="Times New Roman" w:hAnsi="Times New Roman"/>
        </w:rPr>
        <w:t xml:space="preserve"> «Список эпизодов</w:t>
      </w:r>
      <w:r w:rsidR="009A6882" w:rsidRPr="00DF1BE1">
        <w:rPr>
          <w:rFonts w:ascii="Times New Roman" w:hAnsi="Times New Roman"/>
        </w:rPr>
        <w:t>» вызовите контекстное меню</w:t>
      </w:r>
      <w:r w:rsidRPr="00DF1BE1">
        <w:rPr>
          <w:rFonts w:ascii="Times New Roman" w:hAnsi="Times New Roman"/>
        </w:rPr>
        <w:t xml:space="preserve"> и выберите пункт «Добавить»</w:t>
      </w:r>
      <w:r w:rsidR="009A6882" w:rsidRPr="00DF1BE1">
        <w:rPr>
          <w:rFonts w:ascii="Times New Roman" w:hAnsi="Times New Roman"/>
        </w:rPr>
        <w:t>.</w:t>
      </w:r>
      <w:r w:rsidRPr="00DF1BE1">
        <w:rPr>
          <w:rFonts w:ascii="Times New Roman" w:hAnsi="Times New Roman"/>
        </w:rPr>
        <w:t xml:space="preserve"> </w:t>
      </w:r>
      <w:r w:rsidR="009A6882" w:rsidRPr="00DF1BE1">
        <w:rPr>
          <w:rFonts w:ascii="Times New Roman" w:hAnsi="Times New Roman"/>
        </w:rPr>
        <w:t xml:space="preserve">Откроется </w:t>
      </w:r>
      <w:r w:rsidRPr="00DF1BE1">
        <w:rPr>
          <w:rFonts w:ascii="Times New Roman" w:hAnsi="Times New Roman"/>
        </w:rPr>
        <w:t xml:space="preserve">окно </w:t>
      </w:r>
      <w:r w:rsidR="009A6882" w:rsidRPr="00DF1BE1">
        <w:rPr>
          <w:rFonts w:ascii="Times New Roman" w:hAnsi="Times New Roman"/>
        </w:rPr>
        <w:t xml:space="preserve">«Карта учета </w:t>
      </w:r>
      <w:proofErr w:type="gramStart"/>
      <w:r w:rsidR="009A6882" w:rsidRPr="00DF1BE1">
        <w:rPr>
          <w:rFonts w:ascii="Times New Roman" w:hAnsi="Times New Roman"/>
        </w:rPr>
        <w:t>ИЗ</w:t>
      </w:r>
      <w:proofErr w:type="gramEnd"/>
      <w:r w:rsidR="009A6882" w:rsidRPr="00DF1BE1">
        <w:rPr>
          <w:rFonts w:ascii="Times New Roman" w:hAnsi="Times New Roman"/>
        </w:rPr>
        <w:t xml:space="preserve">: Добавление» </w:t>
      </w:r>
      <w:r w:rsidRPr="00DF1BE1">
        <w:rPr>
          <w:rFonts w:ascii="Times New Roman" w:hAnsi="Times New Roman"/>
        </w:rPr>
        <w:t>(</w:t>
      </w:r>
      <w:r w:rsidR="00BC0A92" w:rsidRPr="00DF1BE1">
        <w:rPr>
          <w:rFonts w:ascii="Times New Roman" w:hAnsi="Times New Roman"/>
        </w:rPr>
        <w:fldChar w:fldCharType="begin"/>
      </w:r>
      <w:r w:rsidR="00BC0A92" w:rsidRPr="00DF1BE1">
        <w:rPr>
          <w:rFonts w:ascii="Times New Roman" w:hAnsi="Times New Roman"/>
        </w:rPr>
        <w:instrText xml:space="preserve"> REF _Ref38297998 \h </w:instrText>
      </w:r>
      <w:r w:rsidR="00BC0A92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BC0A92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24</w:t>
      </w:r>
      <w:r w:rsidR="00BC0A92" w:rsidRPr="00DF1BE1">
        <w:rPr>
          <w:rFonts w:ascii="Times New Roman" w:hAnsi="Times New Roman"/>
        </w:rPr>
        <w:fldChar w:fldCharType="end"/>
      </w:r>
      <w:r w:rsidRPr="00DF1BE1">
        <w:rPr>
          <w:rFonts w:ascii="Times New Roman" w:hAnsi="Times New Roman"/>
        </w:rPr>
        <w:t>).</w:t>
      </w:r>
    </w:p>
    <w:p w:rsidR="00A01EA9" w:rsidRPr="00DF1BE1" w:rsidRDefault="009A6882" w:rsidP="00BC0A92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lastRenderedPageBreak/>
        <w:drawing>
          <wp:inline distT="0" distB="0" distL="0" distR="0" wp14:anchorId="59C5E135" wp14:editId="175D88FF">
            <wp:extent cx="5505450" cy="2204112"/>
            <wp:effectExtent l="19050" t="19050" r="19050" b="24765"/>
            <wp:docPr id="2436" name="Рисунок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2509" cy="22029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592B" w:rsidRPr="00DF1BE1" w:rsidRDefault="00A01EA9" w:rsidP="009A6882">
      <w:pPr>
        <w:pStyle w:val="phfiguretitle"/>
        <w:rPr>
          <w:rFonts w:ascii="Times New Roman" w:hAnsi="Times New Roman" w:cs="Times New Roman"/>
        </w:rPr>
      </w:pPr>
      <w:bookmarkStart w:id="45" w:name="_Ref38297998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24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45"/>
      <w:r w:rsidR="009A6882" w:rsidRPr="00DF1BE1">
        <w:rPr>
          <w:rFonts w:ascii="Times New Roman" w:hAnsi="Times New Roman" w:cs="Times New Roman"/>
          <w:noProof/>
        </w:rPr>
        <w:t xml:space="preserve"> – </w:t>
      </w:r>
      <w:r w:rsidR="009A6882" w:rsidRPr="00DF1BE1">
        <w:rPr>
          <w:rFonts w:ascii="Times New Roman" w:hAnsi="Times New Roman" w:cs="Times New Roman"/>
        </w:rPr>
        <w:t>Окно «Карта учета ИЗ: Добавление»</w:t>
      </w:r>
    </w:p>
    <w:p w:rsidR="00C3592B" w:rsidRPr="00DF1BE1" w:rsidRDefault="00C3592B" w:rsidP="00BC0A92">
      <w:pPr>
        <w:pStyle w:val="phlistitemizedtitle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Заполните поля:</w:t>
      </w:r>
    </w:p>
    <w:p w:rsidR="00C3592B" w:rsidRPr="00DF1BE1" w:rsidRDefault="00C3592B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«Дата начала эпизода», «Дата окончания эпизода» – укажите даты вручную или с помощью календаря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5D50D6" wp14:editId="68F31667">
            <wp:extent cx="201930" cy="201930"/>
            <wp:effectExtent l="19050" t="19050" r="7620" b="7620"/>
            <wp:docPr id="2463" name="Рисунок 246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 descr="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C3592B" w:rsidRPr="00DF1BE1" w:rsidRDefault="00C3592B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«Диагноз» – нажмите на кнопку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AF6694" wp14:editId="73FF0A96">
            <wp:extent cx="191135" cy="223520"/>
            <wp:effectExtent l="19050" t="19050" r="0" b="5080"/>
            <wp:docPr id="2464" name="Рисунок 24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35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, откроется справочник МКБ-10, выделите необходимый диагноз и нажмите на кнопку «ОК»;</w:t>
      </w:r>
    </w:p>
    <w:p w:rsidR="00C3592B" w:rsidRPr="00DF1BE1" w:rsidRDefault="00C3592B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«Статус» – выберите значение из </w:t>
      </w:r>
      <w:r w:rsidR="00C81139" w:rsidRPr="00DF1BE1">
        <w:rPr>
          <w:rFonts w:ascii="Times New Roman" w:hAnsi="Times New Roman" w:cs="Times New Roman"/>
        </w:rPr>
        <w:t xml:space="preserve">выпадающего </w:t>
      </w:r>
      <w:r w:rsidR="00B30771" w:rsidRPr="00DF1BE1">
        <w:rPr>
          <w:rFonts w:ascii="Times New Roman" w:hAnsi="Times New Roman" w:cs="Times New Roman"/>
        </w:rPr>
        <w:t>списка. По</w:t>
      </w:r>
      <w:r w:rsidRPr="00DF1BE1">
        <w:rPr>
          <w:rFonts w:ascii="Times New Roman" w:hAnsi="Times New Roman" w:cs="Times New Roman"/>
        </w:rPr>
        <w:t xml:space="preserve"> умолчанию значение </w:t>
      </w:r>
      <w:r w:rsidR="00C81139" w:rsidRPr="00DF1BE1">
        <w:rPr>
          <w:rFonts w:ascii="Times New Roman" w:hAnsi="Times New Roman" w:cs="Times New Roman"/>
        </w:rPr>
        <w:t>«</w:t>
      </w:r>
      <w:r w:rsidRPr="00DF1BE1">
        <w:rPr>
          <w:rFonts w:ascii="Times New Roman" w:hAnsi="Times New Roman" w:cs="Times New Roman"/>
        </w:rPr>
        <w:t>включен</w:t>
      </w:r>
      <w:r w:rsidR="00C81139" w:rsidRPr="00DF1BE1">
        <w:rPr>
          <w:rFonts w:ascii="Times New Roman" w:hAnsi="Times New Roman" w:cs="Times New Roman"/>
        </w:rPr>
        <w:t>»</w:t>
      </w:r>
      <w:r w:rsidRPr="00DF1BE1">
        <w:rPr>
          <w:rFonts w:ascii="Times New Roman" w:hAnsi="Times New Roman" w:cs="Times New Roman"/>
        </w:rPr>
        <w:t>;</w:t>
      </w:r>
    </w:p>
    <w:p w:rsidR="00C3592B" w:rsidRPr="00DF1BE1" w:rsidRDefault="00C3592B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«МО, в котором открыли эпизод» – нажмите на кнопку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461FFE" wp14:editId="0F4624B9">
            <wp:extent cx="191135" cy="223520"/>
            <wp:effectExtent l="19050" t="19050" r="0" b="5080"/>
            <wp:docPr id="2465" name="Рисунок 246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35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 xml:space="preserve">, откроется окно «Список </w:t>
      </w:r>
      <w:r w:rsidR="00C81139" w:rsidRPr="00DF1BE1">
        <w:rPr>
          <w:rFonts w:ascii="Times New Roman" w:hAnsi="Times New Roman" w:cs="Times New Roman"/>
        </w:rPr>
        <w:t>МО</w:t>
      </w:r>
      <w:r w:rsidRPr="00DF1BE1">
        <w:rPr>
          <w:rFonts w:ascii="Times New Roman" w:hAnsi="Times New Roman" w:cs="Times New Roman"/>
        </w:rPr>
        <w:t>». Выберите нужн</w:t>
      </w:r>
      <w:r w:rsidR="00C81139" w:rsidRPr="00DF1BE1">
        <w:rPr>
          <w:rFonts w:ascii="Times New Roman" w:hAnsi="Times New Roman" w:cs="Times New Roman"/>
        </w:rPr>
        <w:t>ую</w:t>
      </w:r>
      <w:r w:rsidRPr="00DF1BE1">
        <w:rPr>
          <w:rFonts w:ascii="Times New Roman" w:hAnsi="Times New Roman" w:cs="Times New Roman"/>
        </w:rPr>
        <w:t xml:space="preserve"> </w:t>
      </w:r>
      <w:r w:rsidR="00C81139" w:rsidRPr="00DF1BE1">
        <w:rPr>
          <w:rFonts w:ascii="Times New Roman" w:hAnsi="Times New Roman" w:cs="Times New Roman"/>
        </w:rPr>
        <w:t>МО и нажмите на кнопку «ОК»;</w:t>
      </w:r>
    </w:p>
    <w:p w:rsidR="00C3592B" w:rsidRPr="00DF1BE1" w:rsidRDefault="00C3592B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«МО, в котором закрыли эпизод» – нажмите на кнопку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FB91B2" wp14:editId="1E110DE4">
            <wp:extent cx="191135" cy="223520"/>
            <wp:effectExtent l="19050" t="19050" r="0" b="5080"/>
            <wp:docPr id="2466" name="Рисунок 24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35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 xml:space="preserve">, откроется окно «Список </w:t>
      </w:r>
      <w:r w:rsidR="00C81139" w:rsidRPr="00DF1BE1">
        <w:rPr>
          <w:rFonts w:ascii="Times New Roman" w:hAnsi="Times New Roman" w:cs="Times New Roman"/>
        </w:rPr>
        <w:t>МО</w:t>
      </w:r>
      <w:r w:rsidRPr="00DF1BE1">
        <w:rPr>
          <w:rFonts w:ascii="Times New Roman" w:hAnsi="Times New Roman" w:cs="Times New Roman"/>
        </w:rPr>
        <w:t>». Выберите нужн</w:t>
      </w:r>
      <w:r w:rsidR="00C81139" w:rsidRPr="00DF1BE1">
        <w:rPr>
          <w:rFonts w:ascii="Times New Roman" w:hAnsi="Times New Roman" w:cs="Times New Roman"/>
        </w:rPr>
        <w:t>ую</w:t>
      </w:r>
      <w:r w:rsidRPr="00DF1BE1">
        <w:rPr>
          <w:rFonts w:ascii="Times New Roman" w:hAnsi="Times New Roman" w:cs="Times New Roman"/>
        </w:rPr>
        <w:t xml:space="preserve"> </w:t>
      </w:r>
      <w:r w:rsidR="00C81139" w:rsidRPr="00DF1BE1">
        <w:rPr>
          <w:rFonts w:ascii="Times New Roman" w:hAnsi="Times New Roman" w:cs="Times New Roman"/>
        </w:rPr>
        <w:t>МО и нажмите на кнопку «ОК»;</w:t>
      </w:r>
    </w:p>
    <w:p w:rsidR="00C3592B" w:rsidRPr="00DF1BE1" w:rsidRDefault="00C3592B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«МО наблюдения» – нажмите на кнопку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4EAE76" wp14:editId="5887950B">
            <wp:extent cx="191135" cy="223520"/>
            <wp:effectExtent l="19050" t="19050" r="0" b="5080"/>
            <wp:docPr id="2467" name="Рисунок 24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35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 xml:space="preserve">, откроется окно «Список </w:t>
      </w:r>
      <w:r w:rsidR="00C81139" w:rsidRPr="00DF1BE1">
        <w:rPr>
          <w:rFonts w:ascii="Times New Roman" w:hAnsi="Times New Roman" w:cs="Times New Roman"/>
        </w:rPr>
        <w:t>МО</w:t>
      </w:r>
      <w:r w:rsidRPr="00DF1BE1">
        <w:rPr>
          <w:rFonts w:ascii="Times New Roman" w:hAnsi="Times New Roman" w:cs="Times New Roman"/>
        </w:rPr>
        <w:t>». Выберите нужн</w:t>
      </w:r>
      <w:r w:rsidR="00C81139" w:rsidRPr="00DF1BE1">
        <w:rPr>
          <w:rFonts w:ascii="Times New Roman" w:hAnsi="Times New Roman" w:cs="Times New Roman"/>
        </w:rPr>
        <w:t>ую МО</w:t>
      </w:r>
      <w:r w:rsidRPr="00DF1BE1">
        <w:rPr>
          <w:rFonts w:ascii="Times New Roman" w:hAnsi="Times New Roman" w:cs="Times New Roman"/>
        </w:rPr>
        <w:t xml:space="preserve"> и нажмите на кнопку «ОК».</w:t>
      </w:r>
    </w:p>
    <w:p w:rsidR="00C3592B" w:rsidRPr="00DF1BE1" w:rsidRDefault="00C3592B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После заполнения полей нажмите на кнопку «Сохранить». Эпизод будет добавлен в таблицу.</w:t>
      </w:r>
    </w:p>
    <w:p w:rsidR="00C3592B" w:rsidRPr="00DF1BE1" w:rsidRDefault="00C3592B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Чтобы редактировать эпизод, выделите его и в контекстном меню выберите пункт «Редактировать».</w:t>
      </w:r>
    </w:p>
    <w:p w:rsidR="00C3592B" w:rsidRPr="00DF1BE1" w:rsidRDefault="00C3592B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После выбора эпизода в таблице «Список эпизодов» ниже на вкладках отображается информация о выбранном эпизоде.</w:t>
      </w:r>
    </w:p>
    <w:p w:rsidR="00C3592B" w:rsidRPr="00DF1BE1" w:rsidRDefault="00C6317D" w:rsidP="00256E50">
      <w:pPr>
        <w:pStyle w:val="4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Вкладка </w:t>
      </w:r>
      <w:r w:rsidR="00BC0A92" w:rsidRPr="00DF1BE1">
        <w:rPr>
          <w:rFonts w:ascii="Times New Roman" w:hAnsi="Times New Roman"/>
        </w:rPr>
        <w:t>«</w:t>
      </w:r>
      <w:r w:rsidRPr="00DF1BE1">
        <w:rPr>
          <w:rFonts w:ascii="Times New Roman" w:hAnsi="Times New Roman"/>
        </w:rPr>
        <w:t>Анамнез</w:t>
      </w:r>
      <w:r w:rsidR="00BC0A92" w:rsidRPr="00DF1BE1">
        <w:rPr>
          <w:rFonts w:ascii="Times New Roman" w:hAnsi="Times New Roman"/>
        </w:rPr>
        <w:t>»</w:t>
      </w:r>
    </w:p>
    <w:p w:rsidR="00256E50" w:rsidRPr="00DF1BE1" w:rsidRDefault="00256E50" w:rsidP="00BC0A92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Для добавления данных об эпидемиологическом анамнезе пациента перей</w:t>
      </w:r>
      <w:r w:rsidR="00C81139" w:rsidRPr="00DF1BE1">
        <w:rPr>
          <w:rFonts w:ascii="Times New Roman" w:hAnsi="Times New Roman"/>
        </w:rPr>
        <w:t>дите</w:t>
      </w:r>
      <w:r w:rsidRPr="00DF1BE1">
        <w:rPr>
          <w:rFonts w:ascii="Times New Roman" w:hAnsi="Times New Roman"/>
        </w:rPr>
        <w:t xml:space="preserve"> на вкладку «Анамнез» </w:t>
      </w:r>
      <w:r w:rsidR="00BC0A92" w:rsidRPr="00DF1BE1">
        <w:rPr>
          <w:rFonts w:ascii="Times New Roman" w:hAnsi="Times New Roman"/>
        </w:rPr>
        <w:t>(</w:t>
      </w:r>
      <w:r w:rsidR="00BC0A92" w:rsidRPr="00DF1BE1">
        <w:rPr>
          <w:rFonts w:ascii="Times New Roman" w:hAnsi="Times New Roman"/>
        </w:rPr>
        <w:fldChar w:fldCharType="begin"/>
      </w:r>
      <w:r w:rsidR="00BC0A92" w:rsidRPr="00DF1BE1">
        <w:rPr>
          <w:rFonts w:ascii="Times New Roman" w:hAnsi="Times New Roman"/>
        </w:rPr>
        <w:instrText xml:space="preserve"> REF _Ref38298066 \h </w:instrText>
      </w:r>
      <w:r w:rsidR="00BC0A92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BC0A92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25</w:t>
      </w:r>
      <w:r w:rsidR="00BC0A92" w:rsidRPr="00DF1BE1">
        <w:rPr>
          <w:rFonts w:ascii="Times New Roman" w:hAnsi="Times New Roman"/>
        </w:rPr>
        <w:fldChar w:fldCharType="end"/>
      </w:r>
      <w:r w:rsidR="00BC0A92" w:rsidRPr="00DF1BE1">
        <w:rPr>
          <w:rFonts w:ascii="Times New Roman" w:hAnsi="Times New Roman"/>
        </w:rPr>
        <w:t>).</w:t>
      </w:r>
    </w:p>
    <w:p w:rsidR="00BC0A92" w:rsidRPr="00DF1BE1" w:rsidRDefault="00256E50" w:rsidP="00BC0A92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lastRenderedPageBreak/>
        <w:drawing>
          <wp:inline distT="0" distB="0" distL="0" distR="0" wp14:anchorId="646DBF54" wp14:editId="6151EEC7">
            <wp:extent cx="5776363" cy="2447925"/>
            <wp:effectExtent l="19050" t="19050" r="15240" b="9525"/>
            <wp:docPr id="2470" name="Рисунок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79360" cy="24491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6E50" w:rsidRPr="00DF1BE1" w:rsidRDefault="00BC0A92" w:rsidP="00C81139">
      <w:pPr>
        <w:pStyle w:val="phfiguretitle"/>
        <w:rPr>
          <w:rFonts w:ascii="Times New Roman" w:hAnsi="Times New Roman" w:cs="Times New Roman"/>
        </w:rPr>
      </w:pPr>
      <w:bookmarkStart w:id="46" w:name="_Ref38298066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25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46"/>
      <w:r w:rsidRPr="00DF1BE1">
        <w:rPr>
          <w:rFonts w:ascii="Times New Roman" w:hAnsi="Times New Roman" w:cs="Times New Roman"/>
        </w:rPr>
        <w:t xml:space="preserve"> – Вкладка «Анамнез»</w:t>
      </w:r>
    </w:p>
    <w:p w:rsidR="00256E50" w:rsidRPr="00DF1BE1" w:rsidRDefault="00256E50" w:rsidP="00BC0A92">
      <w:pPr>
        <w:pStyle w:val="phlistitemizedtitle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Доступны следующие поля для заполнения:</w:t>
      </w:r>
    </w:p>
    <w:p w:rsidR="00256E50" w:rsidRPr="00DF1BE1" w:rsidRDefault="00F478FF" w:rsidP="00F478FF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Дата возникновения симптомов</w:t>
      </w:r>
      <w:r w:rsidRPr="00DF1BE1">
        <w:rPr>
          <w:rFonts w:ascii="Times New Roman" w:hAnsi="Times New Roman" w:cs="Times New Roman"/>
        </w:rPr>
        <w:t>», «</w:t>
      </w:r>
      <w:r w:rsidR="00256E50" w:rsidRPr="00DF1BE1">
        <w:rPr>
          <w:rFonts w:ascii="Times New Roman" w:hAnsi="Times New Roman" w:cs="Times New Roman"/>
        </w:rPr>
        <w:t>Дата обращения в МО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</w:t>
      </w:r>
      <w:r w:rsidRPr="00DF1BE1">
        <w:rPr>
          <w:rFonts w:ascii="Times New Roman" w:hAnsi="Times New Roman" w:cs="Times New Roman"/>
        </w:rPr>
        <w:t xml:space="preserve">укажите даты вручную или с помощью календаря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422C66" wp14:editId="48AE124E">
            <wp:extent cx="201930" cy="201930"/>
            <wp:effectExtent l="19050" t="19050" r="7620" b="7620"/>
            <wp:docPr id="2437" name="Рисунок 243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 descr="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256E50" w:rsidRPr="00DF1BE1" w:rsidRDefault="00F478FF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Симптомы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</w:t>
      </w:r>
      <w:r w:rsidRPr="00DF1BE1">
        <w:rPr>
          <w:rFonts w:ascii="Times New Roman" w:hAnsi="Times New Roman" w:cs="Times New Roman"/>
        </w:rPr>
        <w:t>введите симптомы;</w:t>
      </w:r>
    </w:p>
    <w:p w:rsidR="00256E50" w:rsidRPr="00DF1BE1" w:rsidRDefault="00F478FF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Вакцинация против гриппа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установите «флажок», если пациент вакцинирован от гриппа</w:t>
      </w:r>
      <w:r w:rsidRPr="00DF1BE1">
        <w:rPr>
          <w:rFonts w:ascii="Times New Roman" w:hAnsi="Times New Roman" w:cs="Times New Roman"/>
        </w:rPr>
        <w:t>;</w:t>
      </w:r>
    </w:p>
    <w:p w:rsidR="00256E50" w:rsidRPr="00DF1BE1" w:rsidRDefault="00F478FF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Вакцинация против пневмококковой инфекции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установите «флажок», если пациент вакцинирован от пневмококковой инфекции</w:t>
      </w:r>
      <w:r w:rsidRPr="00DF1BE1">
        <w:rPr>
          <w:rFonts w:ascii="Times New Roman" w:hAnsi="Times New Roman" w:cs="Times New Roman"/>
        </w:rPr>
        <w:t>;</w:t>
      </w:r>
    </w:p>
    <w:p w:rsidR="00256E50" w:rsidRPr="00DF1BE1" w:rsidRDefault="00F478FF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Беременность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«флажок» отображается только у пациентов женского пола. Установите «</w:t>
      </w:r>
      <w:r w:rsidRPr="00DF1BE1">
        <w:rPr>
          <w:rFonts w:ascii="Times New Roman" w:hAnsi="Times New Roman" w:cs="Times New Roman"/>
        </w:rPr>
        <w:t>флажок», если пациент беременна;</w:t>
      </w:r>
    </w:p>
    <w:p w:rsidR="00256E50" w:rsidRPr="00DF1BE1" w:rsidRDefault="00F478FF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Дата прибытия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</w:t>
      </w:r>
      <w:r w:rsidRPr="00DF1BE1">
        <w:rPr>
          <w:rFonts w:ascii="Times New Roman" w:hAnsi="Times New Roman" w:cs="Times New Roman"/>
        </w:rPr>
        <w:t xml:space="preserve">укажите дату прибытия вручную или с помощью календаря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011E97" wp14:editId="1AFF620C">
            <wp:extent cx="201930" cy="201930"/>
            <wp:effectExtent l="19050" t="19050" r="7620" b="7620"/>
            <wp:docPr id="2438" name="Рисунок 24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 descr="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256E50" w:rsidRPr="00DF1BE1" w:rsidRDefault="00F478FF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Страна отправления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</w:t>
      </w:r>
      <w:r w:rsidRPr="00DF1BE1">
        <w:rPr>
          <w:rFonts w:ascii="Times New Roman" w:hAnsi="Times New Roman" w:cs="Times New Roman"/>
        </w:rPr>
        <w:t xml:space="preserve">выберите страну отправления из выпадающего списка с помощью кнопки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611C02" wp14:editId="727C54A9">
            <wp:extent cx="219075" cy="190500"/>
            <wp:effectExtent l="19050" t="19050" r="28575" b="19050"/>
            <wp:docPr id="2439" name="Рисунок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256E50" w:rsidRPr="00DF1BE1" w:rsidRDefault="00F478FF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Тип заражения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</w:t>
      </w:r>
      <w:r w:rsidRPr="00DF1BE1">
        <w:rPr>
          <w:rFonts w:ascii="Times New Roman" w:hAnsi="Times New Roman" w:cs="Times New Roman"/>
        </w:rPr>
        <w:t xml:space="preserve">выберите тип заражения из выпадающего списка с помощью кнопки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C8D2BA" wp14:editId="014902D0">
            <wp:extent cx="219075" cy="190500"/>
            <wp:effectExtent l="19050" t="19050" r="28575" b="19050"/>
            <wp:docPr id="2440" name="Рисунок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256E50" w:rsidRPr="00DF1BE1" w:rsidRDefault="00F478FF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Дата самоизоляции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</w:t>
      </w:r>
      <w:r w:rsidRPr="00DF1BE1">
        <w:rPr>
          <w:rFonts w:ascii="Times New Roman" w:hAnsi="Times New Roman" w:cs="Times New Roman"/>
        </w:rPr>
        <w:t xml:space="preserve">укажите дату самоизоляции вручную или с помощью календаря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FDA5D9" wp14:editId="65D07030">
            <wp:extent cx="201930" cy="201930"/>
            <wp:effectExtent l="19050" t="19050" r="7620" b="7620"/>
            <wp:docPr id="2441" name="Рисунок 244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 descr="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256E50" w:rsidRPr="00DF1BE1" w:rsidRDefault="00F478FF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Контакт с другими лицами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установите «флажок», если пациент контактировал с другими людьми</w:t>
      </w:r>
      <w:r w:rsidRPr="00DF1BE1">
        <w:rPr>
          <w:rFonts w:ascii="Times New Roman" w:hAnsi="Times New Roman" w:cs="Times New Roman"/>
        </w:rPr>
        <w:t>;</w:t>
      </w:r>
    </w:p>
    <w:p w:rsidR="00256E50" w:rsidRPr="00DF1BE1" w:rsidRDefault="00F478FF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Средство передвижения при въезде в РФ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</w:t>
      </w:r>
      <w:r w:rsidRPr="00DF1BE1">
        <w:rPr>
          <w:rFonts w:ascii="Times New Roman" w:hAnsi="Times New Roman" w:cs="Times New Roman"/>
        </w:rPr>
        <w:t xml:space="preserve">выберите средство передвижения при въезде в РФ из выпадающего списка с помощью кнопки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6CDE7F" wp14:editId="53A067AE">
            <wp:extent cx="219075" cy="190500"/>
            <wp:effectExtent l="19050" t="19050" r="28575" b="19050"/>
            <wp:docPr id="2448" name="Рисунок 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256E50" w:rsidRPr="00DF1BE1" w:rsidRDefault="00F478FF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lastRenderedPageBreak/>
        <w:t>«</w:t>
      </w:r>
      <w:r w:rsidR="00256E50" w:rsidRPr="00DF1BE1">
        <w:rPr>
          <w:rFonts w:ascii="Times New Roman" w:hAnsi="Times New Roman" w:cs="Times New Roman"/>
        </w:rPr>
        <w:t>Место въезда в РФ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</w:t>
      </w:r>
      <w:r w:rsidRPr="00DF1BE1">
        <w:rPr>
          <w:rFonts w:ascii="Times New Roman" w:hAnsi="Times New Roman" w:cs="Times New Roman"/>
        </w:rPr>
        <w:t>введите</w:t>
      </w:r>
      <w:r w:rsidR="00256E50" w:rsidRPr="00DF1BE1">
        <w:rPr>
          <w:rFonts w:ascii="Times New Roman" w:hAnsi="Times New Roman" w:cs="Times New Roman"/>
        </w:rPr>
        <w:t xml:space="preserve"> место въезда пациента в РФ</w:t>
      </w:r>
      <w:r w:rsidRPr="00DF1BE1">
        <w:rPr>
          <w:rFonts w:ascii="Times New Roman" w:hAnsi="Times New Roman" w:cs="Times New Roman"/>
        </w:rPr>
        <w:t>;</w:t>
      </w:r>
    </w:p>
    <w:p w:rsidR="00256E50" w:rsidRPr="00DF1BE1" w:rsidRDefault="00F478FF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Средство передвижения при въезде в РФ (детально)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</w:t>
      </w:r>
      <w:r w:rsidRPr="00DF1BE1">
        <w:rPr>
          <w:rFonts w:ascii="Times New Roman" w:hAnsi="Times New Roman" w:cs="Times New Roman"/>
        </w:rPr>
        <w:t>введите</w:t>
      </w:r>
      <w:r w:rsidR="00256E50" w:rsidRPr="00DF1BE1">
        <w:rPr>
          <w:rFonts w:ascii="Times New Roman" w:hAnsi="Times New Roman" w:cs="Times New Roman"/>
        </w:rPr>
        <w:t xml:space="preserve"> детально</w:t>
      </w:r>
      <w:r w:rsidRPr="00DF1BE1">
        <w:rPr>
          <w:rFonts w:ascii="Times New Roman" w:hAnsi="Times New Roman" w:cs="Times New Roman"/>
        </w:rPr>
        <w:t>е</w:t>
      </w:r>
      <w:r w:rsidR="00256E50" w:rsidRPr="00DF1BE1">
        <w:rPr>
          <w:rFonts w:ascii="Times New Roman" w:hAnsi="Times New Roman" w:cs="Times New Roman"/>
        </w:rPr>
        <w:t xml:space="preserve"> описани</w:t>
      </w:r>
      <w:r w:rsidRPr="00DF1BE1">
        <w:rPr>
          <w:rFonts w:ascii="Times New Roman" w:hAnsi="Times New Roman" w:cs="Times New Roman"/>
        </w:rPr>
        <w:t>е</w:t>
      </w:r>
      <w:r w:rsidR="00256E50" w:rsidRPr="00DF1BE1">
        <w:rPr>
          <w:rFonts w:ascii="Times New Roman" w:hAnsi="Times New Roman" w:cs="Times New Roman"/>
        </w:rPr>
        <w:t xml:space="preserve"> средства передвижения</w:t>
      </w:r>
      <w:r w:rsidRPr="00DF1BE1">
        <w:rPr>
          <w:rFonts w:ascii="Times New Roman" w:hAnsi="Times New Roman" w:cs="Times New Roman"/>
        </w:rPr>
        <w:t>.</w:t>
      </w:r>
    </w:p>
    <w:p w:rsidR="00C6317D" w:rsidRPr="00DF1BE1" w:rsidRDefault="00256E50" w:rsidP="00BC0A92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После заполнения всех полей нужно </w:t>
      </w:r>
      <w:r w:rsidR="00F478FF" w:rsidRPr="00DF1BE1">
        <w:rPr>
          <w:rFonts w:ascii="Times New Roman" w:hAnsi="Times New Roman"/>
        </w:rPr>
        <w:t xml:space="preserve">нажмите </w:t>
      </w:r>
      <w:r w:rsidRPr="00DF1BE1">
        <w:rPr>
          <w:rFonts w:ascii="Times New Roman" w:hAnsi="Times New Roman"/>
        </w:rPr>
        <w:t>на ссылку «Сохранить»</w:t>
      </w:r>
      <w:r w:rsidR="00F478FF" w:rsidRPr="00DF1BE1">
        <w:rPr>
          <w:rFonts w:ascii="Times New Roman" w:hAnsi="Times New Roman"/>
        </w:rPr>
        <w:t>.</w:t>
      </w:r>
    </w:p>
    <w:p w:rsidR="00C6317D" w:rsidRPr="00DF1BE1" w:rsidRDefault="00C6317D" w:rsidP="00256E50">
      <w:pPr>
        <w:pStyle w:val="4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Вкладка </w:t>
      </w:r>
      <w:r w:rsidR="00BC0A92" w:rsidRPr="00DF1BE1">
        <w:rPr>
          <w:rFonts w:ascii="Times New Roman" w:hAnsi="Times New Roman"/>
        </w:rPr>
        <w:t>«</w:t>
      </w:r>
      <w:r w:rsidRPr="00DF1BE1">
        <w:rPr>
          <w:rFonts w:ascii="Times New Roman" w:hAnsi="Times New Roman"/>
        </w:rPr>
        <w:t>Диагнозы</w:t>
      </w:r>
      <w:r w:rsidR="00BC0A92" w:rsidRPr="00DF1BE1">
        <w:rPr>
          <w:rFonts w:ascii="Times New Roman" w:hAnsi="Times New Roman"/>
        </w:rPr>
        <w:t>»</w:t>
      </w:r>
    </w:p>
    <w:p w:rsidR="00256E50" w:rsidRPr="00DF1BE1" w:rsidRDefault="00256E50" w:rsidP="00BC0A92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Для добавления данных о сопутствующих диагнозах пациента, а также об осложнениях, </w:t>
      </w:r>
      <w:r w:rsidR="00F478FF" w:rsidRPr="00DF1BE1">
        <w:rPr>
          <w:rFonts w:ascii="Times New Roman" w:hAnsi="Times New Roman"/>
        </w:rPr>
        <w:t>перейдите</w:t>
      </w:r>
      <w:r w:rsidRPr="00DF1BE1">
        <w:rPr>
          <w:rFonts w:ascii="Times New Roman" w:hAnsi="Times New Roman"/>
        </w:rPr>
        <w:t xml:space="preserve"> на вкладку «Диагнозы» </w:t>
      </w:r>
      <w:r w:rsidR="00BC0A92" w:rsidRPr="00DF1BE1">
        <w:rPr>
          <w:rFonts w:ascii="Times New Roman" w:hAnsi="Times New Roman"/>
        </w:rPr>
        <w:t>(</w:t>
      </w:r>
      <w:r w:rsidR="00B14756" w:rsidRPr="00DF1BE1">
        <w:rPr>
          <w:rFonts w:ascii="Times New Roman" w:hAnsi="Times New Roman"/>
        </w:rPr>
        <w:fldChar w:fldCharType="begin"/>
      </w:r>
      <w:r w:rsidR="00B14756" w:rsidRPr="00DF1BE1">
        <w:rPr>
          <w:rFonts w:ascii="Times New Roman" w:hAnsi="Times New Roman"/>
        </w:rPr>
        <w:instrText xml:space="preserve"> REF _Ref38299608 \h </w:instrText>
      </w:r>
      <w:r w:rsidR="00B14756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B14756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26</w:t>
      </w:r>
      <w:r w:rsidR="00B14756" w:rsidRPr="00DF1BE1">
        <w:rPr>
          <w:rFonts w:ascii="Times New Roman" w:hAnsi="Times New Roman"/>
        </w:rPr>
        <w:fldChar w:fldCharType="end"/>
      </w:r>
      <w:r w:rsidR="00BC0A92" w:rsidRPr="00DF1BE1">
        <w:rPr>
          <w:rFonts w:ascii="Times New Roman" w:hAnsi="Times New Roman"/>
        </w:rPr>
        <w:t>).</w:t>
      </w:r>
    </w:p>
    <w:p w:rsidR="00BC0A92" w:rsidRPr="00DF1BE1" w:rsidRDefault="00256E50" w:rsidP="00BC0A92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4BB66B3B" wp14:editId="303C9B4A">
            <wp:extent cx="6060027" cy="1447800"/>
            <wp:effectExtent l="19050" t="19050" r="17145" b="19050"/>
            <wp:docPr id="2472" name="Рисунок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58270" cy="14473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6E50" w:rsidRPr="00DF1BE1" w:rsidRDefault="00BC0A92" w:rsidP="00BC0A92">
      <w:pPr>
        <w:pStyle w:val="phfiguretitle"/>
        <w:rPr>
          <w:rFonts w:ascii="Times New Roman" w:hAnsi="Times New Roman" w:cs="Times New Roman"/>
        </w:rPr>
      </w:pPr>
      <w:bookmarkStart w:id="47" w:name="_Ref38299608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26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47"/>
      <w:r w:rsidRPr="00DF1BE1">
        <w:rPr>
          <w:rFonts w:ascii="Times New Roman" w:hAnsi="Times New Roman" w:cs="Times New Roman"/>
        </w:rPr>
        <w:t xml:space="preserve"> – Вкладка «Диагнозы»</w:t>
      </w:r>
    </w:p>
    <w:p w:rsidR="00256E50" w:rsidRPr="00DF1BE1" w:rsidRDefault="00256E50" w:rsidP="00BC0A92">
      <w:pPr>
        <w:pStyle w:val="phlistitemizedtitle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Визуально вкладка поделена на блоки:</w:t>
      </w:r>
    </w:p>
    <w:p w:rsidR="00256E50" w:rsidRPr="00DF1BE1" w:rsidRDefault="00F478FF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Основной диагноз эпизода</w:t>
      </w:r>
      <w:r w:rsidRPr="00DF1BE1">
        <w:rPr>
          <w:rFonts w:ascii="Times New Roman" w:hAnsi="Times New Roman" w:cs="Times New Roman"/>
        </w:rPr>
        <w:t>» –</w:t>
      </w:r>
      <w:r w:rsidR="00256E50" w:rsidRPr="00DF1BE1">
        <w:rPr>
          <w:rFonts w:ascii="Times New Roman" w:hAnsi="Times New Roman" w:cs="Times New Roman"/>
        </w:rPr>
        <w:t xml:space="preserve"> </w:t>
      </w:r>
      <w:r w:rsidRPr="00DF1BE1">
        <w:rPr>
          <w:rFonts w:ascii="Times New Roman" w:hAnsi="Times New Roman" w:cs="Times New Roman"/>
        </w:rPr>
        <w:t xml:space="preserve">данные </w:t>
      </w:r>
      <w:r w:rsidR="00256E50" w:rsidRPr="00DF1BE1">
        <w:rPr>
          <w:rFonts w:ascii="Times New Roman" w:hAnsi="Times New Roman" w:cs="Times New Roman"/>
        </w:rPr>
        <w:t>наследуются из выбранного эпизода, если имеется необходимость их отредактировать, нужно нажать на ссылку «Редактировать», после этого поля станут активны</w:t>
      </w:r>
      <w:r w:rsidRPr="00DF1BE1">
        <w:rPr>
          <w:rFonts w:ascii="Times New Roman" w:hAnsi="Times New Roman" w:cs="Times New Roman"/>
        </w:rPr>
        <w:t>;</w:t>
      </w:r>
    </w:p>
    <w:p w:rsidR="00256E50" w:rsidRPr="00DF1BE1" w:rsidRDefault="00F478FF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Осложнение основного диагноза</w:t>
      </w:r>
      <w:r w:rsidRPr="00DF1BE1">
        <w:rPr>
          <w:rFonts w:ascii="Times New Roman" w:hAnsi="Times New Roman" w:cs="Times New Roman"/>
        </w:rPr>
        <w:t>» –</w:t>
      </w:r>
      <w:r w:rsidR="00256E50" w:rsidRPr="00DF1BE1">
        <w:rPr>
          <w:rFonts w:ascii="Times New Roman" w:hAnsi="Times New Roman" w:cs="Times New Roman"/>
        </w:rPr>
        <w:t xml:space="preserve"> </w:t>
      </w:r>
      <w:r w:rsidRPr="00DF1BE1">
        <w:rPr>
          <w:rFonts w:ascii="Times New Roman" w:hAnsi="Times New Roman" w:cs="Times New Roman"/>
        </w:rPr>
        <w:t xml:space="preserve">блок </w:t>
      </w:r>
      <w:r w:rsidR="00256E50" w:rsidRPr="00DF1BE1">
        <w:rPr>
          <w:rFonts w:ascii="Times New Roman" w:hAnsi="Times New Roman" w:cs="Times New Roman"/>
        </w:rPr>
        <w:t>содержит поле для ввода кода диагноза по МКБ-10 и «флажок» «Без осложнений». Если установлен «флажок», то поле неактивно</w:t>
      </w:r>
      <w:r w:rsidRPr="00DF1BE1">
        <w:rPr>
          <w:rFonts w:ascii="Times New Roman" w:hAnsi="Times New Roman" w:cs="Times New Roman"/>
        </w:rPr>
        <w:t>;</w:t>
      </w:r>
    </w:p>
    <w:p w:rsidR="00256E50" w:rsidRPr="00DF1BE1" w:rsidRDefault="00F478FF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Сопутствующие заболевания</w:t>
      </w:r>
      <w:r w:rsidRPr="00DF1BE1">
        <w:rPr>
          <w:rFonts w:ascii="Times New Roman" w:hAnsi="Times New Roman" w:cs="Times New Roman"/>
        </w:rPr>
        <w:t>» – в</w:t>
      </w:r>
      <w:r w:rsidR="00256E50" w:rsidRPr="00DF1BE1">
        <w:rPr>
          <w:rFonts w:ascii="Times New Roman" w:hAnsi="Times New Roman" w:cs="Times New Roman"/>
        </w:rPr>
        <w:t xml:space="preserve"> блоке можно указать несколько сопутствующих заболеваний. Для указания нового </w:t>
      </w:r>
      <w:r w:rsidRPr="00DF1BE1">
        <w:rPr>
          <w:rFonts w:ascii="Times New Roman" w:hAnsi="Times New Roman" w:cs="Times New Roman"/>
        </w:rPr>
        <w:t>нажмите</w:t>
      </w:r>
      <w:r w:rsidR="00256E50" w:rsidRPr="00DF1BE1">
        <w:rPr>
          <w:rFonts w:ascii="Times New Roman" w:hAnsi="Times New Roman" w:cs="Times New Roman"/>
        </w:rPr>
        <w:t xml:space="preserve"> на </w:t>
      </w:r>
      <w:r w:rsidRPr="00DF1BE1">
        <w:rPr>
          <w:rFonts w:ascii="Times New Roman" w:hAnsi="Times New Roman" w:cs="Times New Roman"/>
        </w:rPr>
        <w:t>кнопку</w:t>
      </w:r>
      <w:r w:rsidR="00256E50" w:rsidRPr="00DF1BE1">
        <w:rPr>
          <w:rFonts w:ascii="Times New Roman" w:hAnsi="Times New Roman" w:cs="Times New Roman"/>
        </w:rPr>
        <w:t xml:space="preserve"> </w:t>
      </w:r>
      <w:r w:rsidR="00256E50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1E2C18" wp14:editId="408E4FC3">
            <wp:extent cx="323850" cy="285750"/>
            <wp:effectExtent l="0" t="0" r="0" b="0"/>
            <wp:docPr id="2473" name="Рисунок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E50" w:rsidRPr="00DF1BE1">
        <w:rPr>
          <w:rFonts w:ascii="Times New Roman" w:hAnsi="Times New Roman" w:cs="Times New Roman"/>
        </w:rPr>
        <w:t>. Если диагноз был введен ошибочно, то для его удаления наж</w:t>
      </w:r>
      <w:r w:rsidRPr="00DF1BE1">
        <w:rPr>
          <w:rFonts w:ascii="Times New Roman" w:hAnsi="Times New Roman" w:cs="Times New Roman"/>
        </w:rPr>
        <w:t>мите</w:t>
      </w:r>
      <w:r w:rsidR="00256E50" w:rsidRPr="00DF1BE1">
        <w:rPr>
          <w:rFonts w:ascii="Times New Roman" w:hAnsi="Times New Roman" w:cs="Times New Roman"/>
        </w:rPr>
        <w:t xml:space="preserve"> на </w:t>
      </w:r>
      <w:r w:rsidRPr="00DF1BE1">
        <w:rPr>
          <w:rFonts w:ascii="Times New Roman" w:hAnsi="Times New Roman" w:cs="Times New Roman"/>
        </w:rPr>
        <w:t>кнопку</w:t>
      </w:r>
      <w:r w:rsidR="00256E50" w:rsidRPr="00DF1BE1">
        <w:rPr>
          <w:rFonts w:ascii="Times New Roman" w:hAnsi="Times New Roman" w:cs="Times New Roman"/>
        </w:rPr>
        <w:t xml:space="preserve"> </w:t>
      </w:r>
      <w:r w:rsidR="00256E50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96CAC6" wp14:editId="69EDED16">
            <wp:extent cx="228600" cy="200025"/>
            <wp:effectExtent l="0" t="0" r="0" b="9525"/>
            <wp:docPr id="2474" name="Рисунок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E50" w:rsidRPr="00DF1BE1">
        <w:rPr>
          <w:rFonts w:ascii="Times New Roman" w:hAnsi="Times New Roman" w:cs="Times New Roman"/>
        </w:rPr>
        <w:t>.</w:t>
      </w:r>
    </w:p>
    <w:p w:rsidR="00C6317D" w:rsidRPr="00DF1BE1" w:rsidRDefault="00D950DA" w:rsidP="00BC0A92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Внесите все необходимые изменения и</w:t>
      </w:r>
      <w:r w:rsidR="00256E50" w:rsidRPr="00DF1BE1">
        <w:rPr>
          <w:rFonts w:ascii="Times New Roman" w:hAnsi="Times New Roman"/>
        </w:rPr>
        <w:t xml:space="preserve"> наж</w:t>
      </w:r>
      <w:r w:rsidRPr="00DF1BE1">
        <w:rPr>
          <w:rFonts w:ascii="Times New Roman" w:hAnsi="Times New Roman"/>
        </w:rPr>
        <w:t>мите на</w:t>
      </w:r>
      <w:r w:rsidR="00256E50" w:rsidRPr="00DF1BE1">
        <w:rPr>
          <w:rFonts w:ascii="Times New Roman" w:hAnsi="Times New Roman"/>
        </w:rPr>
        <w:t xml:space="preserve"> ссылку «Сохранить».</w:t>
      </w:r>
    </w:p>
    <w:p w:rsidR="00C6317D" w:rsidRPr="00DF1BE1" w:rsidRDefault="00C6317D" w:rsidP="00256E50">
      <w:pPr>
        <w:pStyle w:val="4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Вкладка </w:t>
      </w:r>
      <w:r w:rsidR="00BC0A92" w:rsidRPr="00DF1BE1">
        <w:rPr>
          <w:rFonts w:ascii="Times New Roman" w:hAnsi="Times New Roman"/>
        </w:rPr>
        <w:t>«</w:t>
      </w:r>
      <w:r w:rsidRPr="00DF1BE1">
        <w:rPr>
          <w:rFonts w:ascii="Times New Roman" w:hAnsi="Times New Roman"/>
        </w:rPr>
        <w:t>Исследования</w:t>
      </w:r>
      <w:r w:rsidR="00BC0A92" w:rsidRPr="00DF1BE1">
        <w:rPr>
          <w:rFonts w:ascii="Times New Roman" w:hAnsi="Times New Roman"/>
        </w:rPr>
        <w:t>»</w:t>
      </w:r>
    </w:p>
    <w:p w:rsidR="00741917" w:rsidRPr="00DF1BE1" w:rsidRDefault="00C6317D" w:rsidP="00BC0A92">
      <w:pPr>
        <w:pStyle w:val="phnormal"/>
        <w:rPr>
          <w:rFonts w:ascii="Times New Roman" w:hAnsi="Times New Roman"/>
          <w:noProof/>
        </w:rPr>
      </w:pPr>
      <w:r w:rsidRPr="00DF1BE1">
        <w:rPr>
          <w:rFonts w:ascii="Times New Roman" w:hAnsi="Times New Roman"/>
        </w:rPr>
        <w:t>На данной вкладке отоб</w:t>
      </w:r>
      <w:r w:rsidR="00B14756" w:rsidRPr="00DF1BE1">
        <w:rPr>
          <w:rFonts w:ascii="Times New Roman" w:hAnsi="Times New Roman"/>
        </w:rPr>
        <w:t>ражаются данные от ЛИ пациента</w:t>
      </w:r>
      <w:r w:rsidRPr="00DF1BE1">
        <w:rPr>
          <w:rFonts w:ascii="Times New Roman" w:hAnsi="Times New Roman"/>
        </w:rPr>
        <w:t>.</w:t>
      </w:r>
      <w:r w:rsidR="00B14756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Данные могут заполняться как при заборе ЛИ,</w:t>
      </w:r>
      <w:r w:rsidR="00BC0A92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 xml:space="preserve">при получении результата </w:t>
      </w:r>
      <w:r w:rsidR="00BC0A92" w:rsidRPr="00DF1BE1">
        <w:rPr>
          <w:rFonts w:ascii="Times New Roman" w:hAnsi="Times New Roman"/>
        </w:rPr>
        <w:t>ЛИ (</w:t>
      </w:r>
      <w:r w:rsidR="00BC0A92" w:rsidRPr="00DF1BE1">
        <w:rPr>
          <w:rFonts w:ascii="Times New Roman" w:hAnsi="Times New Roman"/>
        </w:rPr>
        <w:fldChar w:fldCharType="begin"/>
      </w:r>
      <w:r w:rsidR="00BC0A92" w:rsidRPr="00DF1BE1">
        <w:rPr>
          <w:rFonts w:ascii="Times New Roman" w:hAnsi="Times New Roman"/>
        </w:rPr>
        <w:instrText xml:space="preserve"> REF _Ref38298225 \h </w:instrText>
      </w:r>
      <w:r w:rsidR="00BC0A92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BC0A92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27</w:t>
      </w:r>
      <w:r w:rsidR="00BC0A92" w:rsidRPr="00DF1BE1">
        <w:rPr>
          <w:rFonts w:ascii="Times New Roman" w:hAnsi="Times New Roman"/>
        </w:rPr>
        <w:fldChar w:fldCharType="end"/>
      </w:r>
      <w:r w:rsidR="00BC0A92" w:rsidRPr="00DF1BE1">
        <w:rPr>
          <w:rFonts w:ascii="Times New Roman" w:hAnsi="Times New Roman"/>
        </w:rPr>
        <w:t>).</w:t>
      </w:r>
    </w:p>
    <w:p w:rsidR="00BC0A92" w:rsidRPr="00DF1BE1" w:rsidRDefault="00D950DA" w:rsidP="00BC0A92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lastRenderedPageBreak/>
        <w:drawing>
          <wp:inline distT="0" distB="0" distL="0" distR="0" wp14:anchorId="67AD590E" wp14:editId="003E55CA">
            <wp:extent cx="5940425" cy="3159357"/>
            <wp:effectExtent l="19050" t="19050" r="22225" b="22225"/>
            <wp:docPr id="2449" name="Рисунок 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935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0A92" w:rsidRPr="00DF1BE1" w:rsidRDefault="00BC0A92" w:rsidP="00D950DA">
      <w:pPr>
        <w:pStyle w:val="phfiguretitle"/>
        <w:rPr>
          <w:rFonts w:ascii="Times New Roman" w:hAnsi="Times New Roman" w:cs="Times New Roman"/>
        </w:rPr>
      </w:pPr>
      <w:bookmarkStart w:id="48" w:name="_Ref38298225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27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48"/>
      <w:r w:rsidRPr="00DF1BE1">
        <w:rPr>
          <w:rFonts w:ascii="Times New Roman" w:hAnsi="Times New Roman" w:cs="Times New Roman"/>
        </w:rPr>
        <w:t xml:space="preserve"> – Вкладка «Исследования»</w:t>
      </w:r>
    </w:p>
    <w:p w:rsidR="00741917" w:rsidRPr="00DF1BE1" w:rsidRDefault="00741917" w:rsidP="00BC0A92">
      <w:pPr>
        <w:pStyle w:val="phlistitemizedtitle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При необходимости отредактируйте значения в полях:</w:t>
      </w:r>
    </w:p>
    <w:p w:rsidR="00741917" w:rsidRPr="00DF1BE1" w:rsidRDefault="00741917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«Дата исследования» – укажите </w:t>
      </w:r>
      <w:r w:rsidR="00D950DA" w:rsidRPr="00DF1BE1">
        <w:rPr>
          <w:rFonts w:ascii="Times New Roman" w:hAnsi="Times New Roman" w:cs="Times New Roman"/>
        </w:rPr>
        <w:t xml:space="preserve">дату исследования с </w:t>
      </w:r>
      <w:r w:rsidRPr="00DF1BE1">
        <w:rPr>
          <w:rFonts w:ascii="Times New Roman" w:hAnsi="Times New Roman" w:cs="Times New Roman"/>
        </w:rPr>
        <w:t xml:space="preserve">помощью календаря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6DE8D7" wp14:editId="7D8A84BA">
            <wp:extent cx="201930" cy="201930"/>
            <wp:effectExtent l="19050" t="19050" r="7620" b="7620"/>
            <wp:docPr id="2469" name="Рисунок 27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  <w:noProof/>
        </w:rPr>
        <w:t xml:space="preserve"> или вручную</w:t>
      </w:r>
      <w:r w:rsidRPr="00DF1BE1">
        <w:rPr>
          <w:rFonts w:ascii="Times New Roman" w:hAnsi="Times New Roman" w:cs="Times New Roman"/>
        </w:rPr>
        <w:t>;</w:t>
      </w:r>
    </w:p>
    <w:p w:rsidR="00741917" w:rsidRPr="00DF1BE1" w:rsidRDefault="00741917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«МО исследования» – нажмите на кнопку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12CF21" wp14:editId="5AA0ECB1">
            <wp:extent cx="191135" cy="223520"/>
            <wp:effectExtent l="19050" t="19050" r="0" b="5080"/>
            <wp:docPr id="2477" name="Рисунок 24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35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 xml:space="preserve">, откроется окно «Список </w:t>
      </w:r>
      <w:r w:rsidR="00D950DA" w:rsidRPr="00DF1BE1">
        <w:rPr>
          <w:rFonts w:ascii="Times New Roman" w:hAnsi="Times New Roman" w:cs="Times New Roman"/>
        </w:rPr>
        <w:t>МО</w:t>
      </w:r>
      <w:r w:rsidRPr="00DF1BE1">
        <w:rPr>
          <w:rFonts w:ascii="Times New Roman" w:hAnsi="Times New Roman" w:cs="Times New Roman"/>
        </w:rPr>
        <w:t>». Выберите нужн</w:t>
      </w:r>
      <w:r w:rsidR="00D950DA" w:rsidRPr="00DF1BE1">
        <w:rPr>
          <w:rFonts w:ascii="Times New Roman" w:hAnsi="Times New Roman" w:cs="Times New Roman"/>
        </w:rPr>
        <w:t>ую</w:t>
      </w:r>
      <w:r w:rsidRPr="00DF1BE1">
        <w:rPr>
          <w:rFonts w:ascii="Times New Roman" w:hAnsi="Times New Roman" w:cs="Times New Roman"/>
        </w:rPr>
        <w:t xml:space="preserve"> </w:t>
      </w:r>
      <w:r w:rsidR="00D950DA" w:rsidRPr="00DF1BE1">
        <w:rPr>
          <w:rFonts w:ascii="Times New Roman" w:hAnsi="Times New Roman" w:cs="Times New Roman"/>
        </w:rPr>
        <w:t>МО и нажмите на кнопку «ОК»;</w:t>
      </w:r>
    </w:p>
    <w:p w:rsidR="00741917" w:rsidRPr="00DF1BE1" w:rsidRDefault="00741917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«Диагностический материал» – выберите значение из выпадающего списка с помощью кнопки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A53BFB" wp14:editId="5FFB0BC9">
            <wp:extent cx="212725" cy="233680"/>
            <wp:effectExtent l="19050" t="19050" r="0" b="0"/>
            <wp:docPr id="2471" name="Рисунок 24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336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50DA" w:rsidRPr="00DF1BE1">
        <w:rPr>
          <w:rFonts w:ascii="Times New Roman" w:hAnsi="Times New Roman" w:cs="Times New Roman"/>
          <w:noProof/>
        </w:rPr>
        <w:t>;</w:t>
      </w:r>
    </w:p>
    <w:p w:rsidR="00741917" w:rsidRPr="00DF1BE1" w:rsidRDefault="00741917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  <w:noProof/>
        </w:rPr>
        <w:t>«На</w:t>
      </w:r>
      <w:r w:rsidR="00B14756" w:rsidRPr="00DF1BE1">
        <w:rPr>
          <w:rFonts w:ascii="Times New Roman" w:hAnsi="Times New Roman" w:cs="Times New Roman"/>
          <w:noProof/>
        </w:rPr>
        <w:t>звание тест-</w:t>
      </w:r>
      <w:r w:rsidRPr="00DF1BE1">
        <w:rPr>
          <w:rFonts w:ascii="Times New Roman" w:hAnsi="Times New Roman" w:cs="Times New Roman"/>
          <w:noProof/>
        </w:rPr>
        <w:t>системы» – система,</w:t>
      </w:r>
      <w:r w:rsidR="00D950DA" w:rsidRPr="00DF1BE1">
        <w:rPr>
          <w:rFonts w:ascii="Times New Roman" w:hAnsi="Times New Roman" w:cs="Times New Roman"/>
          <w:noProof/>
        </w:rPr>
        <w:t xml:space="preserve"> </w:t>
      </w:r>
      <w:r w:rsidRPr="00DF1BE1">
        <w:rPr>
          <w:rFonts w:ascii="Times New Roman" w:hAnsi="Times New Roman" w:cs="Times New Roman"/>
          <w:noProof/>
        </w:rPr>
        <w:t>на которой производиось исследование .Заполните вручную;</w:t>
      </w:r>
    </w:p>
    <w:p w:rsidR="00741917" w:rsidRPr="00DF1BE1" w:rsidRDefault="00B14756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  <w:noProof/>
        </w:rPr>
        <w:t>«Серия /номер тест-</w:t>
      </w:r>
      <w:r w:rsidR="00741917" w:rsidRPr="00DF1BE1">
        <w:rPr>
          <w:rFonts w:ascii="Times New Roman" w:hAnsi="Times New Roman" w:cs="Times New Roman"/>
          <w:noProof/>
        </w:rPr>
        <w:t>системы» – система,</w:t>
      </w:r>
      <w:r w:rsidR="00D950DA" w:rsidRPr="00DF1BE1">
        <w:rPr>
          <w:rFonts w:ascii="Times New Roman" w:hAnsi="Times New Roman" w:cs="Times New Roman"/>
          <w:noProof/>
        </w:rPr>
        <w:t xml:space="preserve"> </w:t>
      </w:r>
      <w:r w:rsidR="00741917" w:rsidRPr="00DF1BE1">
        <w:rPr>
          <w:rFonts w:ascii="Times New Roman" w:hAnsi="Times New Roman" w:cs="Times New Roman"/>
          <w:noProof/>
        </w:rPr>
        <w:t>на которой производиось исследование .Заполните вручную;</w:t>
      </w:r>
    </w:p>
    <w:p w:rsidR="00741917" w:rsidRPr="00DF1BE1" w:rsidRDefault="00B14756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  <w:noProof/>
        </w:rPr>
        <w:t>«Производитель тест-</w:t>
      </w:r>
      <w:r w:rsidR="00741917" w:rsidRPr="00DF1BE1">
        <w:rPr>
          <w:rFonts w:ascii="Times New Roman" w:hAnsi="Times New Roman" w:cs="Times New Roman"/>
          <w:noProof/>
        </w:rPr>
        <w:t>системы»</w:t>
      </w:r>
      <w:r w:rsidR="00361BD6" w:rsidRPr="00DF1BE1">
        <w:rPr>
          <w:rFonts w:ascii="Times New Roman" w:hAnsi="Times New Roman" w:cs="Times New Roman"/>
          <w:noProof/>
        </w:rPr>
        <w:t xml:space="preserve"> </w:t>
      </w:r>
      <w:r w:rsidR="00741917" w:rsidRPr="00DF1BE1">
        <w:rPr>
          <w:rFonts w:ascii="Times New Roman" w:hAnsi="Times New Roman" w:cs="Times New Roman"/>
          <w:noProof/>
        </w:rPr>
        <w:t>– система,</w:t>
      </w:r>
      <w:r w:rsidR="00D950DA" w:rsidRPr="00DF1BE1">
        <w:rPr>
          <w:rFonts w:ascii="Times New Roman" w:hAnsi="Times New Roman" w:cs="Times New Roman"/>
          <w:noProof/>
        </w:rPr>
        <w:t xml:space="preserve"> </w:t>
      </w:r>
      <w:r w:rsidR="00741917" w:rsidRPr="00DF1BE1">
        <w:rPr>
          <w:rFonts w:ascii="Times New Roman" w:hAnsi="Times New Roman" w:cs="Times New Roman"/>
          <w:noProof/>
        </w:rPr>
        <w:t>на которой производиось исследование .Заполните вручную;</w:t>
      </w:r>
    </w:p>
    <w:p w:rsidR="009B3C15" w:rsidRPr="00DF1BE1" w:rsidRDefault="00B14756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  <w:noProof/>
        </w:rPr>
        <w:t>«</w:t>
      </w:r>
      <w:r w:rsidR="009B3C15" w:rsidRPr="00DF1BE1">
        <w:rPr>
          <w:rFonts w:ascii="Times New Roman" w:hAnsi="Times New Roman" w:cs="Times New Roman"/>
          <w:noProof/>
        </w:rPr>
        <w:t>Тип исследования</w:t>
      </w:r>
      <w:r w:rsidRPr="00DF1BE1">
        <w:rPr>
          <w:rFonts w:ascii="Times New Roman" w:hAnsi="Times New Roman" w:cs="Times New Roman"/>
          <w:noProof/>
        </w:rPr>
        <w:t>»</w:t>
      </w:r>
      <w:r w:rsidR="009B3C15" w:rsidRPr="00DF1BE1">
        <w:rPr>
          <w:rFonts w:ascii="Times New Roman" w:hAnsi="Times New Roman" w:cs="Times New Roman"/>
          <w:noProof/>
        </w:rPr>
        <w:t xml:space="preserve"> </w:t>
      </w:r>
      <w:r w:rsidRPr="00DF1BE1">
        <w:rPr>
          <w:rFonts w:ascii="Times New Roman" w:hAnsi="Times New Roman" w:cs="Times New Roman"/>
          <w:noProof/>
        </w:rPr>
        <w:t>–</w:t>
      </w:r>
      <w:r w:rsidR="009B3C15" w:rsidRPr="00DF1BE1">
        <w:rPr>
          <w:rFonts w:ascii="Times New Roman" w:hAnsi="Times New Roman" w:cs="Times New Roman"/>
          <w:noProof/>
        </w:rPr>
        <w:t xml:space="preserve"> </w:t>
      </w:r>
      <w:r w:rsidR="009B3C15" w:rsidRPr="00DF1BE1">
        <w:rPr>
          <w:rFonts w:ascii="Times New Roman" w:hAnsi="Times New Roman" w:cs="Times New Roman"/>
        </w:rPr>
        <w:t xml:space="preserve">выберите </w:t>
      </w:r>
      <w:r w:rsidR="00D950DA" w:rsidRPr="00DF1BE1">
        <w:rPr>
          <w:rFonts w:ascii="Times New Roman" w:hAnsi="Times New Roman" w:cs="Times New Roman"/>
        </w:rPr>
        <w:t>тип исследования</w:t>
      </w:r>
      <w:r w:rsidR="009B3C15" w:rsidRPr="00DF1BE1">
        <w:rPr>
          <w:rFonts w:ascii="Times New Roman" w:hAnsi="Times New Roman" w:cs="Times New Roman"/>
        </w:rPr>
        <w:t xml:space="preserve"> из выпадающего списка с помощью кнопки </w:t>
      </w:r>
      <w:r w:rsidR="009B3C15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0004AC" wp14:editId="44C00E7B">
            <wp:extent cx="212725" cy="233680"/>
            <wp:effectExtent l="19050" t="19050" r="0" b="0"/>
            <wp:docPr id="2478" name="Рисунок 24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336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50DA" w:rsidRPr="00DF1BE1">
        <w:rPr>
          <w:rFonts w:ascii="Times New Roman" w:hAnsi="Times New Roman" w:cs="Times New Roman"/>
          <w:noProof/>
        </w:rPr>
        <w:t>;</w:t>
      </w:r>
    </w:p>
    <w:p w:rsidR="009B3C15" w:rsidRPr="00DF1BE1" w:rsidRDefault="00B14756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9B3C15" w:rsidRPr="00DF1BE1">
        <w:rPr>
          <w:rFonts w:ascii="Times New Roman" w:hAnsi="Times New Roman" w:cs="Times New Roman"/>
        </w:rPr>
        <w:t>Результат исследования</w:t>
      </w:r>
      <w:r w:rsidRPr="00DF1BE1">
        <w:rPr>
          <w:rFonts w:ascii="Times New Roman" w:hAnsi="Times New Roman" w:cs="Times New Roman"/>
        </w:rPr>
        <w:t>»</w:t>
      </w:r>
      <w:r w:rsidR="009B3C15" w:rsidRPr="00DF1BE1">
        <w:rPr>
          <w:rFonts w:ascii="Times New Roman" w:hAnsi="Times New Roman" w:cs="Times New Roman"/>
        </w:rPr>
        <w:t xml:space="preserve"> </w:t>
      </w:r>
      <w:r w:rsidRPr="00DF1BE1">
        <w:rPr>
          <w:rFonts w:ascii="Times New Roman" w:hAnsi="Times New Roman" w:cs="Times New Roman"/>
        </w:rPr>
        <w:t>–</w:t>
      </w:r>
      <w:r w:rsidR="009B3C15" w:rsidRPr="00DF1BE1">
        <w:rPr>
          <w:rFonts w:ascii="Times New Roman" w:hAnsi="Times New Roman" w:cs="Times New Roman"/>
        </w:rPr>
        <w:t xml:space="preserve"> выберите </w:t>
      </w:r>
      <w:r w:rsidR="00D950DA" w:rsidRPr="00DF1BE1">
        <w:rPr>
          <w:rFonts w:ascii="Times New Roman" w:hAnsi="Times New Roman" w:cs="Times New Roman"/>
        </w:rPr>
        <w:t>результат исследования</w:t>
      </w:r>
      <w:r w:rsidR="009B3C15" w:rsidRPr="00DF1BE1">
        <w:rPr>
          <w:rFonts w:ascii="Times New Roman" w:hAnsi="Times New Roman" w:cs="Times New Roman"/>
        </w:rPr>
        <w:t xml:space="preserve"> из выпадающего списка с помощью кнопки </w:t>
      </w:r>
      <w:r w:rsidR="009B3C15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F84FEA" wp14:editId="4F1E8592">
            <wp:extent cx="212725" cy="233680"/>
            <wp:effectExtent l="19050" t="19050" r="0" b="0"/>
            <wp:docPr id="2479" name="Рисунок 24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336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50DA" w:rsidRPr="00DF1BE1">
        <w:rPr>
          <w:rFonts w:ascii="Times New Roman" w:hAnsi="Times New Roman" w:cs="Times New Roman"/>
          <w:noProof/>
        </w:rPr>
        <w:t>;</w:t>
      </w:r>
    </w:p>
    <w:p w:rsidR="009B3C15" w:rsidRPr="00DF1BE1" w:rsidRDefault="00B14756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9B3C15" w:rsidRPr="00DF1BE1">
        <w:rPr>
          <w:rFonts w:ascii="Times New Roman" w:hAnsi="Times New Roman" w:cs="Times New Roman"/>
        </w:rPr>
        <w:t>Дата исследования</w:t>
      </w:r>
      <w:r w:rsidRPr="00DF1BE1">
        <w:rPr>
          <w:rFonts w:ascii="Times New Roman" w:hAnsi="Times New Roman" w:cs="Times New Roman"/>
        </w:rPr>
        <w:t>»</w:t>
      </w:r>
      <w:r w:rsidR="009B3C15" w:rsidRPr="00DF1BE1">
        <w:rPr>
          <w:rFonts w:ascii="Times New Roman" w:hAnsi="Times New Roman" w:cs="Times New Roman"/>
        </w:rPr>
        <w:t xml:space="preserve"> </w:t>
      </w:r>
      <w:r w:rsidRPr="00DF1BE1">
        <w:rPr>
          <w:rFonts w:ascii="Times New Roman" w:hAnsi="Times New Roman" w:cs="Times New Roman"/>
        </w:rPr>
        <w:t>–</w:t>
      </w:r>
      <w:r w:rsidR="009B3C15" w:rsidRPr="00DF1BE1">
        <w:rPr>
          <w:rFonts w:ascii="Times New Roman" w:hAnsi="Times New Roman" w:cs="Times New Roman"/>
        </w:rPr>
        <w:t xml:space="preserve"> укажите </w:t>
      </w:r>
      <w:r w:rsidR="00D950DA" w:rsidRPr="00DF1BE1">
        <w:rPr>
          <w:rFonts w:ascii="Times New Roman" w:hAnsi="Times New Roman" w:cs="Times New Roman"/>
        </w:rPr>
        <w:t xml:space="preserve">дату исследования </w:t>
      </w:r>
      <w:r w:rsidR="009B3C15" w:rsidRPr="00DF1BE1">
        <w:rPr>
          <w:rFonts w:ascii="Times New Roman" w:hAnsi="Times New Roman" w:cs="Times New Roman"/>
        </w:rPr>
        <w:t xml:space="preserve">с помощью календаря </w:t>
      </w:r>
      <w:r w:rsidR="009B3C15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F70967" wp14:editId="0030ACAF">
            <wp:extent cx="201930" cy="201930"/>
            <wp:effectExtent l="19050" t="19050" r="7620" b="7620"/>
            <wp:docPr id="2481" name="Рисунок 27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B3C15" w:rsidRPr="00DF1BE1">
        <w:rPr>
          <w:rFonts w:ascii="Times New Roman" w:hAnsi="Times New Roman" w:cs="Times New Roman"/>
          <w:noProof/>
        </w:rPr>
        <w:t xml:space="preserve"> или вручную</w:t>
      </w:r>
      <w:r w:rsidR="009B3C15" w:rsidRPr="00DF1BE1">
        <w:rPr>
          <w:rFonts w:ascii="Times New Roman" w:hAnsi="Times New Roman" w:cs="Times New Roman"/>
        </w:rPr>
        <w:t>;</w:t>
      </w:r>
    </w:p>
    <w:p w:rsidR="00741917" w:rsidRPr="00DF1BE1" w:rsidRDefault="00B14756" w:rsidP="00B14756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lastRenderedPageBreak/>
        <w:t>«</w:t>
      </w:r>
      <w:r w:rsidR="009B3C15" w:rsidRPr="00DF1BE1">
        <w:rPr>
          <w:rFonts w:ascii="Times New Roman" w:hAnsi="Times New Roman" w:cs="Times New Roman"/>
        </w:rPr>
        <w:t>Этиология пневмонии</w:t>
      </w:r>
      <w:r w:rsidR="00BC0A92" w:rsidRPr="00DF1BE1">
        <w:rPr>
          <w:rFonts w:ascii="Times New Roman" w:hAnsi="Times New Roman" w:cs="Times New Roman"/>
        </w:rPr>
        <w:t xml:space="preserve"> </w:t>
      </w:r>
      <w:r w:rsidR="009B3C15" w:rsidRPr="00DF1BE1">
        <w:rPr>
          <w:rFonts w:ascii="Times New Roman" w:hAnsi="Times New Roman" w:cs="Times New Roman"/>
        </w:rPr>
        <w:t>(возбудитель)</w:t>
      </w:r>
      <w:r w:rsidRPr="00DF1BE1">
        <w:rPr>
          <w:rFonts w:ascii="Times New Roman" w:hAnsi="Times New Roman" w:cs="Times New Roman"/>
        </w:rPr>
        <w:t>»</w:t>
      </w:r>
      <w:r w:rsidR="009B3C15" w:rsidRPr="00DF1BE1">
        <w:rPr>
          <w:rFonts w:ascii="Times New Roman" w:hAnsi="Times New Roman" w:cs="Times New Roman"/>
        </w:rPr>
        <w:t xml:space="preserve"> </w:t>
      </w:r>
      <w:r w:rsidRPr="00DF1BE1">
        <w:rPr>
          <w:rFonts w:ascii="Times New Roman" w:hAnsi="Times New Roman" w:cs="Times New Roman"/>
        </w:rPr>
        <w:t>–</w:t>
      </w:r>
      <w:r w:rsidR="009B3C15" w:rsidRPr="00DF1BE1">
        <w:rPr>
          <w:rFonts w:ascii="Times New Roman" w:hAnsi="Times New Roman" w:cs="Times New Roman"/>
        </w:rPr>
        <w:t xml:space="preserve"> выберите значение из выпадающего списка с помощью кнопки </w:t>
      </w:r>
      <w:r w:rsidR="009B3C15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5D5724" wp14:editId="25E4E84F">
            <wp:extent cx="212725" cy="233680"/>
            <wp:effectExtent l="19050" t="19050" r="0" b="0"/>
            <wp:docPr id="2480" name="Рисунок 24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336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50DA" w:rsidRPr="00DF1BE1">
        <w:rPr>
          <w:rFonts w:ascii="Times New Roman" w:hAnsi="Times New Roman" w:cs="Times New Roman"/>
          <w:noProof/>
        </w:rPr>
        <w:t>.</w:t>
      </w:r>
    </w:p>
    <w:p w:rsidR="00741917" w:rsidRPr="00DF1BE1" w:rsidRDefault="00741917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После заполнения полей нажмите на ссылку «</w:t>
      </w:r>
      <w:r w:rsidR="009B3C15" w:rsidRPr="00DF1BE1">
        <w:rPr>
          <w:rFonts w:ascii="Times New Roman" w:hAnsi="Times New Roman"/>
        </w:rPr>
        <w:t>Сохранить</w:t>
      </w:r>
      <w:r w:rsidRPr="00DF1BE1">
        <w:rPr>
          <w:rFonts w:ascii="Times New Roman" w:hAnsi="Times New Roman"/>
        </w:rPr>
        <w:t>». Данные будут сохранены.</w:t>
      </w:r>
    </w:p>
    <w:p w:rsidR="009B3C15" w:rsidRPr="00DF1BE1" w:rsidRDefault="009B3C15" w:rsidP="00D950DA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Для добавления других исследований наж</w:t>
      </w:r>
      <w:r w:rsidR="00D950DA" w:rsidRPr="00DF1BE1">
        <w:rPr>
          <w:rFonts w:ascii="Times New Roman" w:hAnsi="Times New Roman"/>
        </w:rPr>
        <w:t>мите</w:t>
      </w:r>
      <w:r w:rsidRPr="00DF1BE1">
        <w:rPr>
          <w:rFonts w:ascii="Times New Roman" w:hAnsi="Times New Roman"/>
        </w:rPr>
        <w:t xml:space="preserve"> на</w:t>
      </w:r>
      <w:r w:rsidR="00BC0A92" w:rsidRPr="00DF1BE1">
        <w:rPr>
          <w:rFonts w:ascii="Times New Roman" w:hAnsi="Times New Roman"/>
        </w:rPr>
        <w:t xml:space="preserve"> кнопку «Добавить исследование».</w:t>
      </w:r>
      <w:r w:rsidR="00D950DA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Для удаления данных на</w:t>
      </w:r>
      <w:r w:rsidR="00D950DA" w:rsidRPr="00DF1BE1">
        <w:rPr>
          <w:rFonts w:ascii="Times New Roman" w:hAnsi="Times New Roman"/>
        </w:rPr>
        <w:t>жмите</w:t>
      </w:r>
      <w:r w:rsidRPr="00DF1BE1">
        <w:rPr>
          <w:rFonts w:ascii="Times New Roman" w:hAnsi="Times New Roman"/>
        </w:rPr>
        <w:t xml:space="preserve"> на</w:t>
      </w:r>
      <w:r w:rsidR="00B14756" w:rsidRPr="00DF1BE1">
        <w:rPr>
          <w:rFonts w:ascii="Times New Roman" w:hAnsi="Times New Roman"/>
        </w:rPr>
        <w:t xml:space="preserve"> кнопку</w:t>
      </w:r>
      <w:r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  <w:noProof/>
        </w:rPr>
        <w:drawing>
          <wp:inline distT="0" distB="0" distL="0" distR="0" wp14:anchorId="59B0D399" wp14:editId="6FB2778F">
            <wp:extent cx="158750" cy="234950"/>
            <wp:effectExtent l="0" t="0" r="0" b="0"/>
            <wp:docPr id="2482" name="Рисунок 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A92" w:rsidRPr="00DF1BE1">
        <w:rPr>
          <w:rFonts w:ascii="Times New Roman" w:hAnsi="Times New Roman"/>
        </w:rPr>
        <w:t>.</w:t>
      </w:r>
    </w:p>
    <w:p w:rsidR="009B3C15" w:rsidRPr="00DF1BE1" w:rsidRDefault="009B3C15" w:rsidP="00256E50">
      <w:pPr>
        <w:pStyle w:val="4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Вкладка «Амбулаторные обращения»</w:t>
      </w:r>
    </w:p>
    <w:p w:rsidR="00256E50" w:rsidRPr="00DF1BE1" w:rsidRDefault="00256E50" w:rsidP="00BC0A92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Для ввода данных об амбулаторных обращениях пациента </w:t>
      </w:r>
      <w:r w:rsidR="00D950DA" w:rsidRPr="00DF1BE1">
        <w:rPr>
          <w:rFonts w:ascii="Times New Roman" w:hAnsi="Times New Roman"/>
        </w:rPr>
        <w:t>перейдите</w:t>
      </w:r>
      <w:r w:rsidRPr="00DF1BE1">
        <w:rPr>
          <w:rFonts w:ascii="Times New Roman" w:hAnsi="Times New Roman"/>
        </w:rPr>
        <w:t xml:space="preserve"> на вкладку «Амбулаторные обращения»</w:t>
      </w:r>
      <w:r w:rsidR="00BC0A92" w:rsidRPr="00DF1BE1">
        <w:rPr>
          <w:rFonts w:ascii="Times New Roman" w:hAnsi="Times New Roman"/>
        </w:rPr>
        <w:t xml:space="preserve"> (</w:t>
      </w:r>
      <w:r w:rsidR="00BC0A92" w:rsidRPr="00DF1BE1">
        <w:rPr>
          <w:rFonts w:ascii="Times New Roman" w:hAnsi="Times New Roman"/>
        </w:rPr>
        <w:fldChar w:fldCharType="begin"/>
      </w:r>
      <w:r w:rsidR="00BC0A92" w:rsidRPr="00DF1BE1">
        <w:rPr>
          <w:rFonts w:ascii="Times New Roman" w:hAnsi="Times New Roman"/>
        </w:rPr>
        <w:instrText xml:space="preserve"> REF _Ref38298309 \h </w:instrText>
      </w:r>
      <w:r w:rsidR="00BC0A92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BC0A92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28</w:t>
      </w:r>
      <w:r w:rsidR="00BC0A92" w:rsidRPr="00DF1BE1">
        <w:rPr>
          <w:rFonts w:ascii="Times New Roman" w:hAnsi="Times New Roman"/>
        </w:rPr>
        <w:fldChar w:fldCharType="end"/>
      </w:r>
      <w:r w:rsidR="00BC0A92" w:rsidRPr="00DF1BE1">
        <w:rPr>
          <w:rFonts w:ascii="Times New Roman" w:hAnsi="Times New Roman"/>
        </w:rPr>
        <w:t>).</w:t>
      </w:r>
    </w:p>
    <w:p w:rsidR="00BC0A92" w:rsidRPr="00DF1BE1" w:rsidRDefault="00D950DA" w:rsidP="00D950DA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2CA1A721" wp14:editId="50957255">
            <wp:extent cx="5940425" cy="3166714"/>
            <wp:effectExtent l="19050" t="19050" r="22225" b="15240"/>
            <wp:docPr id="2450" name="Рисунок 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71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6E50" w:rsidRPr="00DF1BE1" w:rsidRDefault="00BC0A92" w:rsidP="00BC0A92">
      <w:pPr>
        <w:pStyle w:val="phfiguretitle"/>
        <w:rPr>
          <w:rFonts w:ascii="Times New Roman" w:hAnsi="Times New Roman" w:cs="Times New Roman"/>
        </w:rPr>
      </w:pPr>
      <w:bookmarkStart w:id="49" w:name="_Ref38298309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28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49"/>
      <w:r w:rsidRPr="00DF1BE1">
        <w:rPr>
          <w:rFonts w:ascii="Times New Roman" w:hAnsi="Times New Roman" w:cs="Times New Roman"/>
        </w:rPr>
        <w:t xml:space="preserve"> – Вкладка «Амбулаторные обращения»</w:t>
      </w:r>
    </w:p>
    <w:p w:rsidR="00256E50" w:rsidRPr="00DF1BE1" w:rsidRDefault="00256E50" w:rsidP="00BC0A92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Для добавления записи об амбулаторном обращении пациента </w:t>
      </w:r>
      <w:r w:rsidR="00D950DA" w:rsidRPr="00DF1BE1">
        <w:rPr>
          <w:rFonts w:ascii="Times New Roman" w:hAnsi="Times New Roman"/>
        </w:rPr>
        <w:t>вызовите контекстное меню и выберите пункт</w:t>
      </w:r>
      <w:r w:rsidRPr="00DF1BE1">
        <w:rPr>
          <w:rFonts w:ascii="Times New Roman" w:hAnsi="Times New Roman"/>
        </w:rPr>
        <w:t xml:space="preserve"> «Добавить». Откроется окно «Амбулаторные обращения: Добавление»</w:t>
      </w:r>
      <w:r w:rsidR="00BC0A92" w:rsidRPr="00DF1BE1">
        <w:rPr>
          <w:rFonts w:ascii="Times New Roman" w:hAnsi="Times New Roman"/>
        </w:rPr>
        <w:t xml:space="preserve"> (</w:t>
      </w:r>
      <w:r w:rsidR="00BC0A92" w:rsidRPr="00DF1BE1">
        <w:rPr>
          <w:rFonts w:ascii="Times New Roman" w:hAnsi="Times New Roman"/>
        </w:rPr>
        <w:fldChar w:fldCharType="begin"/>
      </w:r>
      <w:r w:rsidR="00BC0A92" w:rsidRPr="00DF1BE1">
        <w:rPr>
          <w:rFonts w:ascii="Times New Roman" w:hAnsi="Times New Roman"/>
        </w:rPr>
        <w:instrText xml:space="preserve"> REF _Ref38298389 \h </w:instrText>
      </w:r>
      <w:r w:rsidR="00BC0A92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BC0A92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29</w:t>
      </w:r>
      <w:r w:rsidR="00BC0A92" w:rsidRPr="00DF1BE1">
        <w:rPr>
          <w:rFonts w:ascii="Times New Roman" w:hAnsi="Times New Roman"/>
        </w:rPr>
        <w:fldChar w:fldCharType="end"/>
      </w:r>
      <w:r w:rsidR="00BC0A92" w:rsidRPr="00DF1BE1">
        <w:rPr>
          <w:rFonts w:ascii="Times New Roman" w:hAnsi="Times New Roman"/>
        </w:rPr>
        <w:t>).</w:t>
      </w:r>
    </w:p>
    <w:p w:rsidR="00BC0A92" w:rsidRPr="00DF1BE1" w:rsidRDefault="00D950DA" w:rsidP="00B14756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104FFC73" wp14:editId="67948BE3">
            <wp:extent cx="5940425" cy="1610641"/>
            <wp:effectExtent l="19050" t="19050" r="22225" b="27940"/>
            <wp:docPr id="2451" name="Рисунок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064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6E50" w:rsidRPr="00DF1BE1" w:rsidRDefault="00BC0A92" w:rsidP="00BC0A92">
      <w:pPr>
        <w:pStyle w:val="phfiguretitle"/>
        <w:rPr>
          <w:rFonts w:ascii="Times New Roman" w:hAnsi="Times New Roman" w:cs="Times New Roman"/>
        </w:rPr>
      </w:pPr>
      <w:bookmarkStart w:id="50" w:name="_Ref38298389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29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50"/>
      <w:r w:rsidRPr="00DF1BE1">
        <w:rPr>
          <w:rFonts w:ascii="Times New Roman" w:hAnsi="Times New Roman" w:cs="Times New Roman"/>
        </w:rPr>
        <w:t xml:space="preserve"> – Окно «Амбулаторные обращения: Добавление»</w:t>
      </w:r>
    </w:p>
    <w:p w:rsidR="00256E50" w:rsidRPr="00DF1BE1" w:rsidRDefault="00BC0A92" w:rsidP="00BC0A92">
      <w:pPr>
        <w:pStyle w:val="phlistitemizedtitle"/>
        <w:rPr>
          <w:rFonts w:ascii="Times New Roman" w:hAnsi="Times New Roman"/>
        </w:rPr>
      </w:pPr>
      <w:r w:rsidRPr="00DF1BE1">
        <w:rPr>
          <w:rFonts w:ascii="Times New Roman" w:hAnsi="Times New Roman"/>
        </w:rPr>
        <w:lastRenderedPageBreak/>
        <w:t>Заполните</w:t>
      </w:r>
      <w:r w:rsidR="00256E50" w:rsidRPr="00DF1BE1">
        <w:rPr>
          <w:rFonts w:ascii="Times New Roman" w:hAnsi="Times New Roman"/>
        </w:rPr>
        <w:t xml:space="preserve"> следующие поля:</w:t>
      </w:r>
    </w:p>
    <w:p w:rsidR="00256E50" w:rsidRPr="00DF1BE1" w:rsidRDefault="00BC0A92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Дата обращения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</w:t>
      </w:r>
      <w:r w:rsidR="00D950DA" w:rsidRPr="00DF1BE1">
        <w:rPr>
          <w:rFonts w:ascii="Times New Roman" w:hAnsi="Times New Roman" w:cs="Times New Roman"/>
        </w:rPr>
        <w:t xml:space="preserve">укажите дату обращения с помощью календаря </w:t>
      </w:r>
      <w:r w:rsidR="00D950DA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C76193" wp14:editId="23F723A3">
            <wp:extent cx="201930" cy="201930"/>
            <wp:effectExtent l="19050" t="19050" r="7620" b="7620"/>
            <wp:docPr id="2452" name="Рисунок 27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256E50" w:rsidRPr="00DF1BE1" w:rsidRDefault="00BC0A92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ЛПУ обращения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выб</w:t>
      </w:r>
      <w:r w:rsidR="004A3727" w:rsidRPr="00DF1BE1">
        <w:rPr>
          <w:rFonts w:ascii="Times New Roman" w:hAnsi="Times New Roman" w:cs="Times New Roman"/>
        </w:rPr>
        <w:t>ерите</w:t>
      </w:r>
      <w:r w:rsidR="00256E50" w:rsidRPr="00DF1BE1">
        <w:rPr>
          <w:rFonts w:ascii="Times New Roman" w:hAnsi="Times New Roman" w:cs="Times New Roman"/>
        </w:rPr>
        <w:t xml:space="preserve"> МО, в котор</w:t>
      </w:r>
      <w:r w:rsidR="00D950DA" w:rsidRPr="00DF1BE1">
        <w:rPr>
          <w:rFonts w:ascii="Times New Roman" w:hAnsi="Times New Roman" w:cs="Times New Roman"/>
        </w:rPr>
        <w:t>ую</w:t>
      </w:r>
      <w:r w:rsidR="00256E50" w:rsidRPr="00DF1BE1">
        <w:rPr>
          <w:rFonts w:ascii="Times New Roman" w:hAnsi="Times New Roman" w:cs="Times New Roman"/>
        </w:rPr>
        <w:t xml:space="preserve"> обратился пациент. По умолчанию установлено т</w:t>
      </w:r>
      <w:r w:rsidR="00D950DA" w:rsidRPr="00DF1BE1">
        <w:rPr>
          <w:rFonts w:ascii="Times New Roman" w:hAnsi="Times New Roman" w:cs="Times New Roman"/>
        </w:rPr>
        <w:t>а</w:t>
      </w:r>
      <w:r w:rsidR="00256E50" w:rsidRPr="00DF1BE1">
        <w:rPr>
          <w:rFonts w:ascii="Times New Roman" w:hAnsi="Times New Roman" w:cs="Times New Roman"/>
        </w:rPr>
        <w:t xml:space="preserve"> </w:t>
      </w:r>
      <w:r w:rsidR="00D950DA" w:rsidRPr="00DF1BE1">
        <w:rPr>
          <w:rFonts w:ascii="Times New Roman" w:hAnsi="Times New Roman" w:cs="Times New Roman"/>
        </w:rPr>
        <w:t>МО</w:t>
      </w:r>
      <w:r w:rsidR="00256E50" w:rsidRPr="00DF1BE1">
        <w:rPr>
          <w:rFonts w:ascii="Times New Roman" w:hAnsi="Times New Roman" w:cs="Times New Roman"/>
        </w:rPr>
        <w:t>, в котор</w:t>
      </w:r>
      <w:r w:rsidR="00D950DA" w:rsidRPr="00DF1BE1">
        <w:rPr>
          <w:rFonts w:ascii="Times New Roman" w:hAnsi="Times New Roman" w:cs="Times New Roman"/>
        </w:rPr>
        <w:t>ой</w:t>
      </w:r>
      <w:r w:rsidR="00256E50" w:rsidRPr="00DF1BE1">
        <w:rPr>
          <w:rFonts w:ascii="Times New Roman" w:hAnsi="Times New Roman" w:cs="Times New Roman"/>
        </w:rPr>
        <w:t xml:space="preserve"> пользователь работает в данный момент. Для выбора друг</w:t>
      </w:r>
      <w:r w:rsidR="00D950DA" w:rsidRPr="00DF1BE1">
        <w:rPr>
          <w:rFonts w:ascii="Times New Roman" w:hAnsi="Times New Roman" w:cs="Times New Roman"/>
        </w:rPr>
        <w:t>ой</w:t>
      </w:r>
      <w:r w:rsidR="00256E50" w:rsidRPr="00DF1BE1">
        <w:rPr>
          <w:rFonts w:ascii="Times New Roman" w:hAnsi="Times New Roman" w:cs="Times New Roman"/>
        </w:rPr>
        <w:t xml:space="preserve"> МО </w:t>
      </w:r>
      <w:r w:rsidR="00D950DA" w:rsidRPr="00DF1BE1">
        <w:rPr>
          <w:rFonts w:ascii="Times New Roman" w:hAnsi="Times New Roman" w:cs="Times New Roman"/>
        </w:rPr>
        <w:t>нажмите на кнопку</w:t>
      </w:r>
      <w:r w:rsidR="00256E50" w:rsidRPr="00DF1BE1">
        <w:rPr>
          <w:rFonts w:ascii="Times New Roman" w:hAnsi="Times New Roman" w:cs="Times New Roman"/>
        </w:rPr>
        <w:t xml:space="preserve"> </w:t>
      </w:r>
      <w:r w:rsidR="00D950DA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1EF8E2" wp14:editId="4E3ED9AE">
            <wp:extent cx="191135" cy="223520"/>
            <wp:effectExtent l="19050" t="19050" r="0" b="5080"/>
            <wp:docPr id="2453" name="Рисунок 245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35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950DA" w:rsidRPr="00DF1BE1">
        <w:rPr>
          <w:rFonts w:ascii="Times New Roman" w:hAnsi="Times New Roman" w:cs="Times New Roman"/>
        </w:rPr>
        <w:t xml:space="preserve"> и выберите значение из справочника</w:t>
      </w:r>
      <w:r w:rsidRPr="00DF1BE1">
        <w:rPr>
          <w:rFonts w:ascii="Times New Roman" w:hAnsi="Times New Roman" w:cs="Times New Roman"/>
        </w:rPr>
        <w:t>;</w:t>
      </w:r>
    </w:p>
    <w:p w:rsidR="00256E50" w:rsidRPr="00DF1BE1" w:rsidRDefault="00BC0A92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Врач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указывается врач, который провел осмотр пациента. Для выбора врача </w:t>
      </w:r>
      <w:r w:rsidR="00B919D5" w:rsidRPr="00DF1BE1">
        <w:rPr>
          <w:rFonts w:ascii="Times New Roman" w:hAnsi="Times New Roman" w:cs="Times New Roman"/>
        </w:rPr>
        <w:t xml:space="preserve">нажмите на кнопку </w:t>
      </w:r>
      <w:r w:rsidR="00B919D5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31D169" wp14:editId="7E3B83E1">
            <wp:extent cx="191135" cy="223520"/>
            <wp:effectExtent l="19050" t="19050" r="0" b="5080"/>
            <wp:docPr id="2454" name="Рисунок 245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35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919D5" w:rsidRPr="00DF1BE1">
        <w:rPr>
          <w:rFonts w:ascii="Times New Roman" w:hAnsi="Times New Roman" w:cs="Times New Roman"/>
        </w:rPr>
        <w:t xml:space="preserve"> </w:t>
      </w:r>
      <w:r w:rsidR="00256E50" w:rsidRPr="00DF1BE1">
        <w:rPr>
          <w:rFonts w:ascii="Times New Roman" w:hAnsi="Times New Roman" w:cs="Times New Roman"/>
        </w:rPr>
        <w:t>и выб</w:t>
      </w:r>
      <w:r w:rsidR="00B919D5" w:rsidRPr="00DF1BE1">
        <w:rPr>
          <w:rFonts w:ascii="Times New Roman" w:hAnsi="Times New Roman" w:cs="Times New Roman"/>
        </w:rPr>
        <w:t>ерите значение</w:t>
      </w:r>
      <w:r w:rsidR="00256E50" w:rsidRPr="00DF1BE1">
        <w:rPr>
          <w:rFonts w:ascii="Times New Roman" w:hAnsi="Times New Roman" w:cs="Times New Roman"/>
        </w:rPr>
        <w:t xml:space="preserve"> из справочника. В справочнике будут доступны врачи т</w:t>
      </w:r>
      <w:r w:rsidR="00B919D5" w:rsidRPr="00DF1BE1">
        <w:rPr>
          <w:rFonts w:ascii="Times New Roman" w:hAnsi="Times New Roman" w:cs="Times New Roman"/>
        </w:rPr>
        <w:t>ой</w:t>
      </w:r>
      <w:r w:rsidR="00256E50" w:rsidRPr="00DF1BE1">
        <w:rPr>
          <w:rFonts w:ascii="Times New Roman" w:hAnsi="Times New Roman" w:cs="Times New Roman"/>
        </w:rPr>
        <w:t xml:space="preserve"> </w:t>
      </w:r>
      <w:r w:rsidR="00B919D5" w:rsidRPr="00DF1BE1">
        <w:rPr>
          <w:rFonts w:ascii="Times New Roman" w:hAnsi="Times New Roman" w:cs="Times New Roman"/>
        </w:rPr>
        <w:t>МО</w:t>
      </w:r>
      <w:r w:rsidR="00256E50" w:rsidRPr="00DF1BE1">
        <w:rPr>
          <w:rFonts w:ascii="Times New Roman" w:hAnsi="Times New Roman" w:cs="Times New Roman"/>
        </w:rPr>
        <w:t>, котор</w:t>
      </w:r>
      <w:r w:rsidR="00B919D5" w:rsidRPr="00DF1BE1">
        <w:rPr>
          <w:rFonts w:ascii="Times New Roman" w:hAnsi="Times New Roman" w:cs="Times New Roman"/>
        </w:rPr>
        <w:t>ая</w:t>
      </w:r>
      <w:r w:rsidR="00256E50" w:rsidRPr="00DF1BE1">
        <w:rPr>
          <w:rFonts w:ascii="Times New Roman" w:hAnsi="Times New Roman" w:cs="Times New Roman"/>
        </w:rPr>
        <w:t xml:space="preserve"> указан</w:t>
      </w:r>
      <w:r w:rsidR="00B919D5" w:rsidRPr="00DF1BE1">
        <w:rPr>
          <w:rFonts w:ascii="Times New Roman" w:hAnsi="Times New Roman" w:cs="Times New Roman"/>
        </w:rPr>
        <w:t>а</w:t>
      </w:r>
      <w:r w:rsidR="00256E50" w:rsidRPr="00DF1BE1">
        <w:rPr>
          <w:rFonts w:ascii="Times New Roman" w:hAnsi="Times New Roman" w:cs="Times New Roman"/>
        </w:rPr>
        <w:t xml:space="preserve"> в поле «ЛПУ обращения»</w:t>
      </w:r>
      <w:r w:rsidRPr="00DF1BE1">
        <w:rPr>
          <w:rFonts w:ascii="Times New Roman" w:hAnsi="Times New Roman" w:cs="Times New Roman"/>
        </w:rPr>
        <w:t>;</w:t>
      </w:r>
    </w:p>
    <w:p w:rsidR="00256E50" w:rsidRPr="00DF1BE1" w:rsidRDefault="00BC0A92" w:rsidP="00BC0A92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256E50" w:rsidRPr="00DF1BE1">
        <w:rPr>
          <w:rFonts w:ascii="Times New Roman" w:hAnsi="Times New Roman" w:cs="Times New Roman"/>
        </w:rPr>
        <w:t>Результат обращения</w:t>
      </w:r>
      <w:r w:rsidRPr="00DF1BE1">
        <w:rPr>
          <w:rFonts w:ascii="Times New Roman" w:hAnsi="Times New Roman" w:cs="Times New Roman"/>
        </w:rPr>
        <w:t>»</w:t>
      </w:r>
      <w:r w:rsidR="00256E50" w:rsidRPr="00DF1BE1">
        <w:rPr>
          <w:rFonts w:ascii="Times New Roman" w:hAnsi="Times New Roman" w:cs="Times New Roman"/>
        </w:rPr>
        <w:t xml:space="preserve"> – </w:t>
      </w:r>
      <w:r w:rsidR="00B919D5" w:rsidRPr="00DF1BE1">
        <w:rPr>
          <w:rFonts w:ascii="Times New Roman" w:hAnsi="Times New Roman" w:cs="Times New Roman"/>
        </w:rPr>
        <w:t xml:space="preserve">выберите результат обращения из выпадающего списка с помощью кнопки </w:t>
      </w:r>
      <w:r w:rsidR="00B919D5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3F4DAB" wp14:editId="33936792">
            <wp:extent cx="212725" cy="233680"/>
            <wp:effectExtent l="19050" t="19050" r="0" b="0"/>
            <wp:docPr id="2455" name="Рисунок 24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336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.</w:t>
      </w:r>
    </w:p>
    <w:p w:rsidR="00B919D5" w:rsidRPr="00DF1BE1" w:rsidRDefault="00B919D5" w:rsidP="00B919D5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После заполнения полей нажмите на кнопку «Сохранить».</w:t>
      </w:r>
    </w:p>
    <w:p w:rsidR="009B3C15" w:rsidRPr="00DF1BE1" w:rsidRDefault="00256E50" w:rsidP="00BC0A92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Для редактирования записи </w:t>
      </w:r>
      <w:r w:rsidR="00B919D5" w:rsidRPr="00DF1BE1">
        <w:rPr>
          <w:rFonts w:ascii="Times New Roman" w:hAnsi="Times New Roman"/>
        </w:rPr>
        <w:t>выберите</w:t>
      </w:r>
      <w:r w:rsidRPr="00DF1BE1">
        <w:rPr>
          <w:rFonts w:ascii="Times New Roman" w:hAnsi="Times New Roman"/>
        </w:rPr>
        <w:t xml:space="preserve"> пункт контекстного меню «Редактировать»</w:t>
      </w:r>
      <w:r w:rsidR="00B919D5" w:rsidRPr="00DF1BE1">
        <w:rPr>
          <w:rFonts w:ascii="Times New Roman" w:hAnsi="Times New Roman"/>
        </w:rPr>
        <w:t>.</w:t>
      </w:r>
      <w:r w:rsidRPr="00DF1BE1">
        <w:rPr>
          <w:rFonts w:ascii="Times New Roman" w:hAnsi="Times New Roman"/>
        </w:rPr>
        <w:t xml:space="preserve"> </w:t>
      </w:r>
      <w:r w:rsidR="00B919D5" w:rsidRPr="00DF1BE1">
        <w:rPr>
          <w:rFonts w:ascii="Times New Roman" w:hAnsi="Times New Roman"/>
        </w:rPr>
        <w:t xml:space="preserve">Откроется </w:t>
      </w:r>
      <w:r w:rsidRPr="00DF1BE1">
        <w:rPr>
          <w:rFonts w:ascii="Times New Roman" w:hAnsi="Times New Roman"/>
        </w:rPr>
        <w:t xml:space="preserve">окно «Амбулаторные обращения: </w:t>
      </w:r>
      <w:r w:rsidR="00B30771" w:rsidRPr="00DF1BE1">
        <w:rPr>
          <w:rFonts w:ascii="Times New Roman" w:hAnsi="Times New Roman"/>
        </w:rPr>
        <w:t xml:space="preserve">Редактирование», аналогичное окну «Амбулаторные обращения: </w:t>
      </w:r>
      <w:r w:rsidR="00B919D5" w:rsidRPr="00DF1BE1">
        <w:rPr>
          <w:rFonts w:ascii="Times New Roman" w:hAnsi="Times New Roman"/>
        </w:rPr>
        <w:t>Добавление» (</w:t>
      </w:r>
      <w:r w:rsidR="00B919D5" w:rsidRPr="00DF1BE1">
        <w:rPr>
          <w:rFonts w:ascii="Times New Roman" w:hAnsi="Times New Roman"/>
        </w:rPr>
        <w:fldChar w:fldCharType="begin"/>
      </w:r>
      <w:r w:rsidR="00B919D5" w:rsidRPr="00DF1BE1">
        <w:rPr>
          <w:rFonts w:ascii="Times New Roman" w:hAnsi="Times New Roman"/>
        </w:rPr>
        <w:instrText xml:space="preserve"> REF _Ref38298389 \h </w:instrText>
      </w:r>
      <w:r w:rsidR="00B919D5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B919D5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29</w:t>
      </w:r>
      <w:r w:rsidR="00B919D5" w:rsidRPr="00DF1BE1">
        <w:rPr>
          <w:rFonts w:ascii="Times New Roman" w:hAnsi="Times New Roman"/>
        </w:rPr>
        <w:fldChar w:fldCharType="end"/>
      </w:r>
      <w:r w:rsidR="00B919D5" w:rsidRPr="00DF1BE1">
        <w:rPr>
          <w:rFonts w:ascii="Times New Roman" w:hAnsi="Times New Roman"/>
        </w:rPr>
        <w:t>). Измените необходимые данные и нажмите на кнопку «Сохранить».</w:t>
      </w:r>
    </w:p>
    <w:p w:rsidR="009B3C15" w:rsidRPr="00DF1BE1" w:rsidRDefault="009B3C15" w:rsidP="00256E50">
      <w:pPr>
        <w:pStyle w:val="4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Вкладка «Госпитализации»</w:t>
      </w:r>
    </w:p>
    <w:p w:rsidR="0047681D" w:rsidRPr="00DF1BE1" w:rsidRDefault="00B919D5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Перейдите на вкладку «Госпитализации». </w:t>
      </w:r>
      <w:r w:rsidR="0047681D" w:rsidRPr="00DF1BE1">
        <w:rPr>
          <w:rFonts w:ascii="Times New Roman" w:hAnsi="Times New Roman"/>
        </w:rPr>
        <w:t>На вкладке отображается информация о госпитализациях пациента (</w:t>
      </w:r>
      <w:r w:rsidR="00BC0A92" w:rsidRPr="00DF1BE1">
        <w:rPr>
          <w:rFonts w:ascii="Times New Roman" w:hAnsi="Times New Roman"/>
        </w:rPr>
        <w:fldChar w:fldCharType="begin"/>
      </w:r>
      <w:r w:rsidR="00BC0A92" w:rsidRPr="00DF1BE1">
        <w:rPr>
          <w:rFonts w:ascii="Times New Roman" w:hAnsi="Times New Roman"/>
        </w:rPr>
        <w:instrText xml:space="preserve"> REF _Ref38298759 \h </w:instrText>
      </w:r>
      <w:r w:rsidR="00BC0A92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BC0A92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30</w:t>
      </w:r>
      <w:r w:rsidR="00BC0A92" w:rsidRPr="00DF1BE1">
        <w:rPr>
          <w:rFonts w:ascii="Times New Roman" w:hAnsi="Times New Roman"/>
        </w:rPr>
        <w:fldChar w:fldCharType="end"/>
      </w:r>
      <w:r w:rsidR="0047681D" w:rsidRPr="00DF1BE1">
        <w:rPr>
          <w:rFonts w:ascii="Times New Roman" w:hAnsi="Times New Roman"/>
        </w:rPr>
        <w:t>).</w:t>
      </w:r>
    </w:p>
    <w:p w:rsidR="00BC0A92" w:rsidRPr="00DF1BE1" w:rsidRDefault="00B919D5" w:rsidP="00BC0A92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lastRenderedPageBreak/>
        <w:drawing>
          <wp:inline distT="0" distB="0" distL="0" distR="0" wp14:anchorId="38F92CB3" wp14:editId="4A348EA4">
            <wp:extent cx="5940425" cy="3156905"/>
            <wp:effectExtent l="19050" t="19050" r="22225" b="24765"/>
            <wp:docPr id="2456" name="Рисунок 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69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0A92" w:rsidRPr="00DF1BE1" w:rsidRDefault="00BC0A92" w:rsidP="00B919D5">
      <w:pPr>
        <w:pStyle w:val="phfiguretitle"/>
        <w:rPr>
          <w:rFonts w:ascii="Times New Roman" w:hAnsi="Times New Roman" w:cs="Times New Roman"/>
        </w:rPr>
      </w:pPr>
      <w:bookmarkStart w:id="51" w:name="_Ref38298759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30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51"/>
      <w:r w:rsidR="00B919D5" w:rsidRPr="00DF1BE1">
        <w:rPr>
          <w:rFonts w:ascii="Times New Roman" w:hAnsi="Times New Roman" w:cs="Times New Roman"/>
          <w:noProof/>
        </w:rPr>
        <w:t xml:space="preserve"> – Вкладка «Госпитализации»</w:t>
      </w:r>
    </w:p>
    <w:p w:rsidR="0047681D" w:rsidRPr="00DF1BE1" w:rsidRDefault="0047681D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Чтобы добавить запись в таблицу, вызовите контекстное меню и выберите пункт «Добавить».</w:t>
      </w:r>
      <w:r w:rsidR="00862EEA" w:rsidRPr="00DF1BE1">
        <w:rPr>
          <w:rFonts w:ascii="Times New Roman" w:hAnsi="Times New Roman"/>
        </w:rPr>
        <w:t xml:space="preserve"> Откроется окно «Госпитализации: Добавление» (</w:t>
      </w:r>
      <w:r w:rsidR="00862EEA" w:rsidRPr="00DF1BE1">
        <w:rPr>
          <w:rFonts w:ascii="Times New Roman" w:hAnsi="Times New Roman"/>
        </w:rPr>
        <w:fldChar w:fldCharType="begin"/>
      </w:r>
      <w:r w:rsidR="00862EEA" w:rsidRPr="00DF1BE1">
        <w:rPr>
          <w:rFonts w:ascii="Times New Roman" w:hAnsi="Times New Roman"/>
        </w:rPr>
        <w:instrText xml:space="preserve"> REF _Ref38298838 \h </w:instrText>
      </w:r>
      <w:r w:rsidR="00862EEA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862EEA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31</w:t>
      </w:r>
      <w:r w:rsidR="00862EEA" w:rsidRPr="00DF1BE1">
        <w:rPr>
          <w:rFonts w:ascii="Times New Roman" w:hAnsi="Times New Roman"/>
        </w:rPr>
        <w:fldChar w:fldCharType="end"/>
      </w:r>
      <w:r w:rsidR="00862EEA" w:rsidRPr="00DF1BE1">
        <w:rPr>
          <w:rFonts w:ascii="Times New Roman" w:hAnsi="Times New Roman"/>
        </w:rPr>
        <w:t>).</w:t>
      </w:r>
    </w:p>
    <w:p w:rsidR="00BC0A92" w:rsidRPr="00DF1BE1" w:rsidRDefault="0047681D" w:rsidP="00BC0A92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5D510B95" wp14:editId="09364373">
            <wp:extent cx="5029200" cy="2849245"/>
            <wp:effectExtent l="19050" t="19050" r="0" b="8255"/>
            <wp:docPr id="24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492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681D" w:rsidRPr="00DF1BE1" w:rsidRDefault="00BC0A92" w:rsidP="00862EEA">
      <w:pPr>
        <w:pStyle w:val="phfiguretitle"/>
        <w:rPr>
          <w:rFonts w:ascii="Times New Roman" w:hAnsi="Times New Roman" w:cs="Times New Roman"/>
        </w:rPr>
      </w:pPr>
      <w:bookmarkStart w:id="52" w:name="_Ref38298838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</w:instrText>
      </w:r>
      <w:r w:rsidR="00DF1BE1" w:rsidRPr="00DF1BE1">
        <w:rPr>
          <w:rFonts w:ascii="Times New Roman" w:hAnsi="Times New Roman" w:cs="Times New Roman"/>
        </w:rPr>
        <w:instrText xml:space="preserve">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31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52"/>
      <w:r w:rsidR="00862EEA" w:rsidRPr="00DF1BE1">
        <w:rPr>
          <w:rFonts w:ascii="Times New Roman" w:hAnsi="Times New Roman" w:cs="Times New Roman"/>
        </w:rPr>
        <w:t xml:space="preserve"> – Окно «Госпитализация: Добавление»</w:t>
      </w:r>
    </w:p>
    <w:p w:rsidR="00862EEA" w:rsidRPr="00DF1BE1" w:rsidRDefault="00862EEA" w:rsidP="00862EEA">
      <w:pPr>
        <w:pStyle w:val="phlistitemizedtitle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 откры</w:t>
      </w:r>
      <w:r w:rsidR="00B14756" w:rsidRPr="00DF1BE1">
        <w:rPr>
          <w:rFonts w:ascii="Times New Roman" w:hAnsi="Times New Roman"/>
        </w:rPr>
        <w:t>вшемся окне</w:t>
      </w:r>
      <w:r w:rsidRPr="00DF1BE1">
        <w:rPr>
          <w:rFonts w:ascii="Times New Roman" w:hAnsi="Times New Roman"/>
        </w:rPr>
        <w:t xml:space="preserve"> заполните поля:</w:t>
      </w:r>
    </w:p>
    <w:p w:rsidR="0047681D" w:rsidRPr="00DF1BE1" w:rsidRDefault="0047681D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«МО» – </w:t>
      </w:r>
      <w:r w:rsidR="00B919D5" w:rsidRPr="00DF1BE1">
        <w:rPr>
          <w:rFonts w:ascii="Times New Roman" w:hAnsi="Times New Roman" w:cs="Times New Roman"/>
        </w:rPr>
        <w:t xml:space="preserve">выберите МО с помощью кнопки </w:t>
      </w:r>
      <w:r w:rsidR="00B919D5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C650F9" wp14:editId="301D0ACB">
            <wp:extent cx="209550" cy="190500"/>
            <wp:effectExtent l="19050" t="19050" r="19050" b="19050"/>
            <wp:docPr id="2457" name="Рисунок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919D5" w:rsidRPr="00DF1BE1">
        <w:rPr>
          <w:rFonts w:ascii="Times New Roman" w:hAnsi="Times New Roman" w:cs="Times New Roman"/>
        </w:rPr>
        <w:t xml:space="preserve">. Чтобы очистить поле, нажмите на кнопку </w:t>
      </w:r>
      <w:r w:rsidR="00B919D5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33D946" wp14:editId="112346DF">
            <wp:extent cx="161925" cy="190500"/>
            <wp:effectExtent l="19050" t="19050" r="28575" b="19050"/>
            <wp:docPr id="2458" name="Рисунок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47681D" w:rsidRPr="00DF1BE1" w:rsidRDefault="0047681D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«Номер ИБ» – нажмите на кнопку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6296D5" wp14:editId="0E41173D">
            <wp:extent cx="191135" cy="223520"/>
            <wp:effectExtent l="19050" t="19050" r="0" b="5080"/>
            <wp:docPr id="2484" name="Рисунок 248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35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, откроется окно «Фильтр». Заполните поля фильтра и нажмите на кнопку «Установить». Затем выделите необходимую ИБ и нажмите на кнопку «Выбрать»;</w:t>
      </w:r>
    </w:p>
    <w:p w:rsidR="0047681D" w:rsidRPr="00DF1BE1" w:rsidRDefault="0047681D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lastRenderedPageBreak/>
        <w:t>«Номер ИБ» – введите номер</w:t>
      </w:r>
      <w:r w:rsidR="00B919D5" w:rsidRPr="00DF1BE1">
        <w:rPr>
          <w:rFonts w:ascii="Times New Roman" w:hAnsi="Times New Roman" w:cs="Times New Roman"/>
        </w:rPr>
        <w:t xml:space="preserve"> ИБ вручную</w:t>
      </w:r>
      <w:r w:rsidRPr="00DF1BE1">
        <w:rPr>
          <w:rFonts w:ascii="Times New Roman" w:hAnsi="Times New Roman" w:cs="Times New Roman"/>
        </w:rPr>
        <w:t xml:space="preserve"> при необходимости;</w:t>
      </w:r>
    </w:p>
    <w:p w:rsidR="0047681D" w:rsidRPr="00DF1BE1" w:rsidRDefault="0047681D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«Дата поступления», «Дата выписки/перевода» – укажите даты с помощью календаря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2538ED" wp14:editId="1905DE07">
            <wp:extent cx="201930" cy="201930"/>
            <wp:effectExtent l="19050" t="19050" r="7620" b="7620"/>
            <wp:docPr id="2485" name="Рисунок 27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47681D" w:rsidRPr="00DF1BE1" w:rsidRDefault="0047681D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«Диагноз при поступлении», «Диагноз при выписке» – нажмите на кнопку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2364D3" wp14:editId="15DFA18F">
            <wp:extent cx="191135" cy="223520"/>
            <wp:effectExtent l="19050" t="19050" r="0" b="5080"/>
            <wp:docPr id="2486" name="Рисунок 248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0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35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, откроется справочник МКБ-10, выделите необходимый диагноз и нажмите на кнопку «ОК»;</w:t>
      </w:r>
    </w:p>
    <w:p w:rsidR="0047681D" w:rsidRPr="00DF1BE1" w:rsidRDefault="0047681D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«Результат госпитализации» – выберите </w:t>
      </w:r>
      <w:r w:rsidR="00B919D5" w:rsidRPr="00DF1BE1">
        <w:rPr>
          <w:rFonts w:ascii="Times New Roman" w:hAnsi="Times New Roman" w:cs="Times New Roman"/>
        </w:rPr>
        <w:t>результат госпитализации</w:t>
      </w:r>
      <w:r w:rsidRPr="00DF1BE1">
        <w:rPr>
          <w:rFonts w:ascii="Times New Roman" w:hAnsi="Times New Roman" w:cs="Times New Roman"/>
        </w:rPr>
        <w:t xml:space="preserve"> из выпадающего списка с помощью кнопки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45B98D" wp14:editId="70EC1E73">
            <wp:extent cx="212725" cy="233680"/>
            <wp:effectExtent l="19050" t="19050" r="0" b="0"/>
            <wp:docPr id="2487" name="Рисунок 248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1" descr="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336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47681D" w:rsidRPr="00DF1BE1" w:rsidRDefault="0047681D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«Врач, который внес информацию» – нажмите на кнопку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5925E1" wp14:editId="500EE534">
            <wp:extent cx="191135" cy="223520"/>
            <wp:effectExtent l="19050" t="19050" r="0" b="5080"/>
            <wp:docPr id="2488" name="Рисунок 248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2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35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, откроется окно «Персонал», выделите необходимого врача и нажмите на кнопку «ОК».</w:t>
      </w:r>
    </w:p>
    <w:p w:rsidR="0047681D" w:rsidRPr="00DF1BE1" w:rsidRDefault="0047681D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После заполнения полей нажмите на кнопку «Сохранить». Данные о госпитализации будут добавлены на вкладку.</w:t>
      </w:r>
    </w:p>
    <w:p w:rsidR="0047681D" w:rsidRPr="00DF1BE1" w:rsidRDefault="0047681D" w:rsidP="00256E50">
      <w:pPr>
        <w:pStyle w:val="4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Вкладка </w:t>
      </w:r>
      <w:r w:rsidR="00B919D5" w:rsidRPr="00DF1BE1">
        <w:rPr>
          <w:rFonts w:ascii="Times New Roman" w:hAnsi="Times New Roman"/>
        </w:rPr>
        <w:t>«</w:t>
      </w:r>
      <w:r w:rsidRPr="00DF1BE1">
        <w:rPr>
          <w:rFonts w:ascii="Times New Roman" w:hAnsi="Times New Roman"/>
        </w:rPr>
        <w:t>Состояние пациента</w:t>
      </w:r>
      <w:r w:rsidR="00B919D5" w:rsidRPr="00DF1BE1">
        <w:rPr>
          <w:rFonts w:ascii="Times New Roman" w:hAnsi="Times New Roman"/>
        </w:rPr>
        <w:t>»</w:t>
      </w:r>
    </w:p>
    <w:p w:rsidR="0047681D" w:rsidRPr="00DF1BE1" w:rsidRDefault="002A3267" w:rsidP="00862EEA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Для внесения данных о состоянии пациента (уровень SO</w:t>
      </w:r>
      <w:r w:rsidRPr="00DF1BE1">
        <w:rPr>
          <w:rFonts w:ascii="Cambria Math" w:hAnsi="Cambria Math" w:cs="Cambria Math"/>
        </w:rPr>
        <w:t>₂</w:t>
      </w:r>
      <w:r w:rsidRPr="00DF1BE1">
        <w:rPr>
          <w:rFonts w:ascii="Times New Roman" w:hAnsi="Times New Roman"/>
        </w:rPr>
        <w:t xml:space="preserve">, тяжесть заболевания, используемые системы жизнеобеспечения) перейдите на вкладку «Состояние пациента». </w:t>
      </w:r>
      <w:r w:rsidR="0047681D" w:rsidRPr="00DF1BE1">
        <w:rPr>
          <w:rFonts w:ascii="Times New Roman" w:hAnsi="Times New Roman"/>
        </w:rPr>
        <w:t xml:space="preserve">На вкладке </w:t>
      </w:r>
      <w:r w:rsidR="001254C7" w:rsidRPr="00DF1BE1">
        <w:rPr>
          <w:rFonts w:ascii="Times New Roman" w:hAnsi="Times New Roman"/>
        </w:rPr>
        <w:t>отображается</w:t>
      </w:r>
      <w:r w:rsidR="0047681D" w:rsidRPr="00DF1BE1">
        <w:rPr>
          <w:rFonts w:ascii="Times New Roman" w:hAnsi="Times New Roman"/>
        </w:rPr>
        <w:t xml:space="preserve"> информация о </w:t>
      </w:r>
      <w:r w:rsidR="00862EEA" w:rsidRPr="00DF1BE1">
        <w:rPr>
          <w:rFonts w:ascii="Times New Roman" w:hAnsi="Times New Roman"/>
        </w:rPr>
        <w:t xml:space="preserve">ежедневных измерениях пациента </w:t>
      </w:r>
      <w:r w:rsidR="0047681D" w:rsidRPr="00DF1BE1">
        <w:rPr>
          <w:rFonts w:ascii="Times New Roman" w:hAnsi="Times New Roman"/>
        </w:rPr>
        <w:t xml:space="preserve">о его самочувствии и </w:t>
      </w:r>
      <w:proofErr w:type="spellStart"/>
      <w:r w:rsidR="0047681D" w:rsidRPr="00DF1BE1">
        <w:rPr>
          <w:rFonts w:ascii="Times New Roman" w:hAnsi="Times New Roman"/>
        </w:rPr>
        <w:t>прововирусном</w:t>
      </w:r>
      <w:proofErr w:type="spellEnd"/>
      <w:r w:rsidR="0047681D" w:rsidRPr="00DF1BE1">
        <w:rPr>
          <w:rFonts w:ascii="Times New Roman" w:hAnsi="Times New Roman"/>
        </w:rPr>
        <w:t xml:space="preserve"> лечении</w:t>
      </w:r>
      <w:r w:rsidR="00862EEA" w:rsidRPr="00DF1BE1">
        <w:rPr>
          <w:rFonts w:ascii="Times New Roman" w:hAnsi="Times New Roman"/>
        </w:rPr>
        <w:t xml:space="preserve"> </w:t>
      </w:r>
      <w:r w:rsidR="0047681D" w:rsidRPr="00DF1BE1">
        <w:rPr>
          <w:rFonts w:ascii="Times New Roman" w:hAnsi="Times New Roman"/>
        </w:rPr>
        <w:t>(</w:t>
      </w:r>
      <w:r w:rsidR="00862EEA" w:rsidRPr="00DF1BE1">
        <w:rPr>
          <w:rFonts w:ascii="Times New Roman" w:hAnsi="Times New Roman"/>
        </w:rPr>
        <w:fldChar w:fldCharType="begin"/>
      </w:r>
      <w:r w:rsidR="00862EEA" w:rsidRPr="00DF1BE1">
        <w:rPr>
          <w:rFonts w:ascii="Times New Roman" w:hAnsi="Times New Roman"/>
        </w:rPr>
        <w:instrText xml:space="preserve"> REF _Ref38298912 \h </w:instrText>
      </w:r>
      <w:r w:rsidR="00862EEA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862EEA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32</w:t>
      </w:r>
      <w:r w:rsidR="00862EEA" w:rsidRPr="00DF1BE1">
        <w:rPr>
          <w:rFonts w:ascii="Times New Roman" w:hAnsi="Times New Roman"/>
        </w:rPr>
        <w:fldChar w:fldCharType="end"/>
      </w:r>
      <w:r w:rsidR="0047681D" w:rsidRPr="00DF1BE1">
        <w:rPr>
          <w:rFonts w:ascii="Times New Roman" w:hAnsi="Times New Roman"/>
        </w:rPr>
        <w:t>)</w:t>
      </w:r>
      <w:r w:rsidR="00256E50" w:rsidRPr="00DF1BE1">
        <w:rPr>
          <w:rFonts w:ascii="Times New Roman" w:hAnsi="Times New Roman"/>
        </w:rPr>
        <w:t>.</w:t>
      </w:r>
    </w:p>
    <w:p w:rsidR="00862EEA" w:rsidRPr="00DF1BE1" w:rsidRDefault="002A3267" w:rsidP="00B14756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667BEC22" wp14:editId="3B1EB1F0">
            <wp:extent cx="5940425" cy="3149547"/>
            <wp:effectExtent l="19050" t="19050" r="22225" b="13335"/>
            <wp:docPr id="2460" name="Рисунок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95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681D" w:rsidRPr="00DF1BE1" w:rsidRDefault="00862EEA" w:rsidP="00862EEA">
      <w:pPr>
        <w:pStyle w:val="phfiguretitle"/>
        <w:rPr>
          <w:rFonts w:ascii="Times New Roman" w:hAnsi="Times New Roman" w:cs="Times New Roman"/>
        </w:rPr>
      </w:pPr>
      <w:bookmarkStart w:id="53" w:name="_Ref38298912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32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53"/>
      <w:r w:rsidRPr="00DF1BE1">
        <w:rPr>
          <w:rFonts w:ascii="Times New Roman" w:hAnsi="Times New Roman" w:cs="Times New Roman"/>
        </w:rPr>
        <w:t xml:space="preserve"> –</w:t>
      </w:r>
      <w:r w:rsidR="002A3267" w:rsidRPr="00DF1BE1">
        <w:rPr>
          <w:rFonts w:ascii="Times New Roman" w:hAnsi="Times New Roman" w:cs="Times New Roman"/>
        </w:rPr>
        <w:t xml:space="preserve"> Вкладка «Состояние пациента</w:t>
      </w:r>
    </w:p>
    <w:p w:rsidR="0047681D" w:rsidRPr="00DF1BE1" w:rsidRDefault="00D80B39" w:rsidP="00862EEA">
      <w:pPr>
        <w:pStyle w:val="phlistitemizedtitle"/>
        <w:rPr>
          <w:rFonts w:ascii="Times New Roman" w:hAnsi="Times New Roman"/>
        </w:rPr>
      </w:pPr>
      <w:r w:rsidRPr="00DF1BE1">
        <w:rPr>
          <w:rFonts w:ascii="Times New Roman" w:hAnsi="Times New Roman"/>
        </w:rPr>
        <w:lastRenderedPageBreak/>
        <w:t>Для добавлени</w:t>
      </w:r>
      <w:r w:rsidR="00862EEA" w:rsidRPr="00DF1BE1">
        <w:rPr>
          <w:rFonts w:ascii="Times New Roman" w:hAnsi="Times New Roman"/>
        </w:rPr>
        <w:t>я</w:t>
      </w:r>
      <w:r w:rsidRPr="00DF1BE1">
        <w:rPr>
          <w:rFonts w:ascii="Times New Roman" w:hAnsi="Times New Roman"/>
        </w:rPr>
        <w:t xml:space="preserve"> информации о состоянии пациента </w:t>
      </w:r>
      <w:r w:rsidR="00862EEA" w:rsidRPr="00DF1BE1">
        <w:rPr>
          <w:rFonts w:ascii="Times New Roman" w:hAnsi="Times New Roman"/>
        </w:rPr>
        <w:t>нажмите</w:t>
      </w:r>
      <w:r w:rsidRPr="00DF1BE1">
        <w:rPr>
          <w:rFonts w:ascii="Times New Roman" w:hAnsi="Times New Roman"/>
        </w:rPr>
        <w:t xml:space="preserve"> на кнопку</w:t>
      </w:r>
      <w:r w:rsidR="00862EEA" w:rsidRPr="00DF1BE1">
        <w:rPr>
          <w:rFonts w:ascii="Times New Roman" w:hAnsi="Times New Roman"/>
        </w:rPr>
        <w:t xml:space="preserve"> «Добавить состояние пациента» </w:t>
      </w:r>
      <w:r w:rsidRPr="00DF1BE1">
        <w:rPr>
          <w:rFonts w:ascii="Times New Roman" w:hAnsi="Times New Roman"/>
        </w:rPr>
        <w:t>и заполнит</w:t>
      </w:r>
      <w:r w:rsidR="00862EEA" w:rsidRPr="00DF1BE1">
        <w:rPr>
          <w:rFonts w:ascii="Times New Roman" w:hAnsi="Times New Roman"/>
        </w:rPr>
        <w:t xml:space="preserve">е </w:t>
      </w:r>
      <w:r w:rsidRPr="00DF1BE1">
        <w:rPr>
          <w:rFonts w:ascii="Times New Roman" w:hAnsi="Times New Roman"/>
        </w:rPr>
        <w:t>поля:</w:t>
      </w:r>
    </w:p>
    <w:p w:rsidR="00D80B39" w:rsidRPr="00DF1BE1" w:rsidRDefault="00862EEA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D80B39" w:rsidRPr="00DF1BE1">
        <w:rPr>
          <w:rFonts w:ascii="Times New Roman" w:hAnsi="Times New Roman" w:cs="Times New Roman"/>
        </w:rPr>
        <w:t>Дата измерения</w:t>
      </w:r>
      <w:r w:rsidRPr="00DF1BE1">
        <w:rPr>
          <w:rFonts w:ascii="Times New Roman" w:hAnsi="Times New Roman" w:cs="Times New Roman"/>
        </w:rPr>
        <w:t>»</w:t>
      </w:r>
      <w:r w:rsidR="00D80B39" w:rsidRPr="00DF1BE1">
        <w:rPr>
          <w:rFonts w:ascii="Times New Roman" w:hAnsi="Times New Roman" w:cs="Times New Roman"/>
        </w:rPr>
        <w:t xml:space="preserve"> – укажите дату </w:t>
      </w:r>
      <w:r w:rsidR="00FB1D72" w:rsidRPr="00DF1BE1">
        <w:rPr>
          <w:rFonts w:ascii="Times New Roman" w:hAnsi="Times New Roman" w:cs="Times New Roman"/>
        </w:rPr>
        <w:t xml:space="preserve">измерения </w:t>
      </w:r>
      <w:r w:rsidR="00D80B39" w:rsidRPr="00DF1BE1">
        <w:rPr>
          <w:rFonts w:ascii="Times New Roman" w:hAnsi="Times New Roman" w:cs="Times New Roman"/>
        </w:rPr>
        <w:t xml:space="preserve">с помощью календаря </w:t>
      </w:r>
      <w:r w:rsidR="00D80B39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9D1902" wp14:editId="5CD52CE1">
            <wp:extent cx="201930" cy="201930"/>
            <wp:effectExtent l="19050" t="19050" r="7620" b="7620"/>
            <wp:docPr id="2493" name="Рисунок 27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80B39" w:rsidRPr="00DF1BE1">
        <w:rPr>
          <w:rFonts w:ascii="Times New Roman" w:hAnsi="Times New Roman" w:cs="Times New Roman"/>
        </w:rPr>
        <w:t>;</w:t>
      </w:r>
    </w:p>
    <w:p w:rsidR="00D80B39" w:rsidRPr="00DF1BE1" w:rsidRDefault="00862EEA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D80B39" w:rsidRPr="00DF1BE1">
        <w:rPr>
          <w:rFonts w:ascii="Times New Roman" w:hAnsi="Times New Roman" w:cs="Times New Roman"/>
        </w:rPr>
        <w:t>Тяжесть течения заболевания</w:t>
      </w:r>
      <w:r w:rsidRPr="00DF1BE1">
        <w:rPr>
          <w:rFonts w:ascii="Times New Roman" w:hAnsi="Times New Roman" w:cs="Times New Roman"/>
        </w:rPr>
        <w:t>»</w:t>
      </w:r>
      <w:r w:rsidR="00D80B39" w:rsidRPr="00DF1BE1">
        <w:rPr>
          <w:rFonts w:ascii="Times New Roman" w:hAnsi="Times New Roman" w:cs="Times New Roman"/>
        </w:rPr>
        <w:t xml:space="preserve"> – </w:t>
      </w:r>
      <w:r w:rsidR="002A3267" w:rsidRPr="00DF1BE1">
        <w:rPr>
          <w:rFonts w:ascii="Times New Roman" w:hAnsi="Times New Roman" w:cs="Times New Roman"/>
        </w:rPr>
        <w:t xml:space="preserve">выберите тяжесть течения заболевания из выпадающего списка с помощью кнопки </w:t>
      </w:r>
      <w:r w:rsidR="002A3267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2794B1" wp14:editId="7E804C26">
            <wp:extent cx="212725" cy="233680"/>
            <wp:effectExtent l="19050" t="19050" r="0" b="0"/>
            <wp:docPr id="2461" name="Рисунок 246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1" descr="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336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80B39" w:rsidRPr="00DF1BE1">
        <w:rPr>
          <w:rFonts w:ascii="Times New Roman" w:hAnsi="Times New Roman" w:cs="Times New Roman"/>
        </w:rPr>
        <w:t>;</w:t>
      </w:r>
    </w:p>
    <w:p w:rsidR="00D80B39" w:rsidRPr="00DF1BE1" w:rsidRDefault="00862EEA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D80B39" w:rsidRPr="00DF1BE1">
        <w:rPr>
          <w:rFonts w:ascii="Times New Roman" w:hAnsi="Times New Roman" w:cs="Times New Roman"/>
        </w:rPr>
        <w:t xml:space="preserve">Уровень </w:t>
      </w:r>
      <w:r w:rsidR="00D80B39" w:rsidRPr="00DF1BE1">
        <w:rPr>
          <w:rFonts w:ascii="Times New Roman" w:hAnsi="Times New Roman" w:cs="Times New Roman"/>
          <w:lang w:val="en-US"/>
        </w:rPr>
        <w:t>SO</w:t>
      </w:r>
      <w:r w:rsidR="00D80B39" w:rsidRPr="00DF1BE1">
        <w:rPr>
          <w:rFonts w:ascii="Times New Roman" w:hAnsi="Times New Roman" w:cs="Times New Roman"/>
        </w:rPr>
        <w:t>2</w:t>
      </w:r>
      <w:r w:rsidRPr="00DF1BE1">
        <w:rPr>
          <w:rFonts w:ascii="Times New Roman" w:hAnsi="Times New Roman" w:cs="Times New Roman"/>
        </w:rPr>
        <w:t>»</w:t>
      </w:r>
      <w:r w:rsidR="00D80B39" w:rsidRPr="00DF1BE1">
        <w:rPr>
          <w:rFonts w:ascii="Times New Roman" w:hAnsi="Times New Roman" w:cs="Times New Roman"/>
        </w:rPr>
        <w:t xml:space="preserve"> – </w:t>
      </w:r>
      <w:r w:rsidR="002A3267" w:rsidRPr="00DF1BE1">
        <w:rPr>
          <w:rFonts w:ascii="Times New Roman" w:hAnsi="Times New Roman" w:cs="Times New Roman"/>
        </w:rPr>
        <w:t xml:space="preserve">введите вручную </w:t>
      </w:r>
      <w:r w:rsidR="00D80B39" w:rsidRPr="00DF1BE1">
        <w:rPr>
          <w:rFonts w:ascii="Times New Roman" w:hAnsi="Times New Roman" w:cs="Times New Roman"/>
        </w:rPr>
        <w:t xml:space="preserve">уровень сатурации </w:t>
      </w:r>
      <w:r w:rsidR="00B30771" w:rsidRPr="00DF1BE1">
        <w:rPr>
          <w:rFonts w:ascii="Times New Roman" w:hAnsi="Times New Roman" w:cs="Times New Roman"/>
        </w:rPr>
        <w:t>в</w:t>
      </w:r>
      <w:r w:rsidR="00D80B39" w:rsidRPr="00DF1BE1">
        <w:rPr>
          <w:rFonts w:ascii="Times New Roman" w:hAnsi="Times New Roman" w:cs="Times New Roman"/>
        </w:rPr>
        <w:t xml:space="preserve"> </w:t>
      </w:r>
      <w:r w:rsidR="002A3267" w:rsidRPr="00DF1BE1">
        <w:rPr>
          <w:rFonts w:ascii="Times New Roman" w:hAnsi="Times New Roman" w:cs="Times New Roman"/>
        </w:rPr>
        <w:t>процентах</w:t>
      </w:r>
      <w:r w:rsidR="00D80B39" w:rsidRPr="00DF1BE1">
        <w:rPr>
          <w:rFonts w:ascii="Times New Roman" w:hAnsi="Times New Roman" w:cs="Times New Roman"/>
        </w:rPr>
        <w:t>;</w:t>
      </w:r>
    </w:p>
    <w:p w:rsidR="00AB005E" w:rsidRPr="00DF1BE1" w:rsidRDefault="00862EEA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D80B39" w:rsidRPr="00DF1BE1">
        <w:rPr>
          <w:rFonts w:ascii="Times New Roman" w:hAnsi="Times New Roman" w:cs="Times New Roman"/>
        </w:rPr>
        <w:t>ИВЛ</w:t>
      </w:r>
      <w:r w:rsidRPr="00DF1BE1">
        <w:rPr>
          <w:rFonts w:ascii="Times New Roman" w:hAnsi="Times New Roman" w:cs="Times New Roman"/>
        </w:rPr>
        <w:t>»</w:t>
      </w:r>
      <w:r w:rsidR="00D80B39" w:rsidRPr="00DF1BE1">
        <w:rPr>
          <w:rFonts w:ascii="Times New Roman" w:hAnsi="Times New Roman" w:cs="Times New Roman"/>
        </w:rPr>
        <w:t xml:space="preserve"> – </w:t>
      </w:r>
      <w:r w:rsidR="002A3267" w:rsidRPr="00DF1BE1">
        <w:rPr>
          <w:rFonts w:ascii="Times New Roman" w:hAnsi="Times New Roman" w:cs="Times New Roman"/>
        </w:rPr>
        <w:t xml:space="preserve">установите «флажок», </w:t>
      </w:r>
      <w:r w:rsidR="00AB005E" w:rsidRPr="00DF1BE1">
        <w:rPr>
          <w:rFonts w:ascii="Times New Roman" w:hAnsi="Times New Roman" w:cs="Times New Roman"/>
        </w:rPr>
        <w:t>если па</w:t>
      </w:r>
      <w:r w:rsidR="002A3267" w:rsidRPr="00DF1BE1">
        <w:rPr>
          <w:rFonts w:ascii="Times New Roman" w:hAnsi="Times New Roman" w:cs="Times New Roman"/>
        </w:rPr>
        <w:t>циент подключен к аппарату ИВЛ;</w:t>
      </w:r>
    </w:p>
    <w:p w:rsidR="00AB005E" w:rsidRPr="00DF1BE1" w:rsidRDefault="00862EEA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D80B39" w:rsidRPr="00DF1BE1">
        <w:rPr>
          <w:rFonts w:ascii="Times New Roman" w:hAnsi="Times New Roman" w:cs="Times New Roman"/>
        </w:rPr>
        <w:t>ЭКМО</w:t>
      </w:r>
      <w:r w:rsidRPr="00DF1BE1">
        <w:rPr>
          <w:rFonts w:ascii="Times New Roman" w:hAnsi="Times New Roman" w:cs="Times New Roman"/>
        </w:rPr>
        <w:t>»</w:t>
      </w:r>
      <w:r w:rsidR="00D80B39" w:rsidRPr="00DF1BE1">
        <w:rPr>
          <w:rFonts w:ascii="Times New Roman" w:hAnsi="Times New Roman" w:cs="Times New Roman"/>
        </w:rPr>
        <w:t xml:space="preserve"> – </w:t>
      </w:r>
      <w:r w:rsidR="002A3267" w:rsidRPr="00DF1BE1">
        <w:rPr>
          <w:rFonts w:ascii="Times New Roman" w:hAnsi="Times New Roman" w:cs="Times New Roman"/>
        </w:rPr>
        <w:t>установит</w:t>
      </w:r>
      <w:r w:rsidR="004A3727" w:rsidRPr="00DF1BE1">
        <w:rPr>
          <w:rFonts w:ascii="Times New Roman" w:hAnsi="Times New Roman" w:cs="Times New Roman"/>
        </w:rPr>
        <w:t>е</w:t>
      </w:r>
      <w:r w:rsidR="002A3267" w:rsidRPr="00DF1BE1">
        <w:rPr>
          <w:rFonts w:ascii="Times New Roman" w:hAnsi="Times New Roman" w:cs="Times New Roman"/>
        </w:rPr>
        <w:t xml:space="preserve"> «флажок», </w:t>
      </w:r>
      <w:r w:rsidR="00AB005E" w:rsidRPr="00DF1BE1">
        <w:rPr>
          <w:rFonts w:ascii="Times New Roman" w:hAnsi="Times New Roman" w:cs="Times New Roman"/>
        </w:rPr>
        <w:t>если пац</w:t>
      </w:r>
      <w:r w:rsidR="002A3267" w:rsidRPr="00DF1BE1">
        <w:rPr>
          <w:rFonts w:ascii="Times New Roman" w:hAnsi="Times New Roman" w:cs="Times New Roman"/>
        </w:rPr>
        <w:t>иент подключен к аппарату ЭКМО;</w:t>
      </w:r>
    </w:p>
    <w:p w:rsidR="002A3267" w:rsidRPr="00DF1BE1" w:rsidRDefault="00862EEA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D80B39" w:rsidRPr="00DF1BE1">
        <w:rPr>
          <w:rFonts w:ascii="Times New Roman" w:hAnsi="Times New Roman" w:cs="Times New Roman"/>
        </w:rPr>
        <w:t>Противовирусное лечение</w:t>
      </w:r>
      <w:r w:rsidRPr="00DF1BE1">
        <w:rPr>
          <w:rFonts w:ascii="Times New Roman" w:hAnsi="Times New Roman" w:cs="Times New Roman"/>
        </w:rPr>
        <w:t>»</w:t>
      </w:r>
      <w:r w:rsidR="00D80B39" w:rsidRPr="00DF1BE1">
        <w:rPr>
          <w:rFonts w:ascii="Times New Roman" w:hAnsi="Times New Roman" w:cs="Times New Roman"/>
        </w:rPr>
        <w:t xml:space="preserve"> – </w:t>
      </w:r>
      <w:r w:rsidR="002A3267" w:rsidRPr="00DF1BE1">
        <w:rPr>
          <w:rFonts w:ascii="Times New Roman" w:hAnsi="Times New Roman" w:cs="Times New Roman"/>
        </w:rPr>
        <w:t xml:space="preserve">установите «флажок», </w:t>
      </w:r>
      <w:r w:rsidR="00AB005E" w:rsidRPr="00DF1BE1">
        <w:rPr>
          <w:rFonts w:ascii="Times New Roman" w:hAnsi="Times New Roman" w:cs="Times New Roman"/>
        </w:rPr>
        <w:t>если пациенту про</w:t>
      </w:r>
      <w:r w:rsidR="002A3267" w:rsidRPr="00DF1BE1">
        <w:rPr>
          <w:rFonts w:ascii="Times New Roman" w:hAnsi="Times New Roman" w:cs="Times New Roman"/>
        </w:rPr>
        <w:t>водится противовирусное лечение</w:t>
      </w:r>
      <w:r w:rsidR="00AB005E" w:rsidRPr="00DF1BE1">
        <w:rPr>
          <w:rFonts w:ascii="Times New Roman" w:hAnsi="Times New Roman" w:cs="Times New Roman"/>
        </w:rPr>
        <w:t>. После этого на форме отобразится еще одно поле, в котором нужно указать МНН препарата</w:t>
      </w:r>
      <w:r w:rsidR="002A3267" w:rsidRPr="00DF1BE1">
        <w:rPr>
          <w:rFonts w:ascii="Times New Roman" w:hAnsi="Times New Roman" w:cs="Times New Roman"/>
        </w:rPr>
        <w:t>:</w:t>
      </w:r>
    </w:p>
    <w:p w:rsidR="001254C7" w:rsidRPr="00DF1BE1" w:rsidRDefault="002A3267" w:rsidP="002A3267">
      <w:pPr>
        <w:pStyle w:val="phlistitemized2"/>
        <w:rPr>
          <w:rFonts w:ascii="Times New Roman" w:hAnsi="Times New Roman"/>
        </w:rPr>
      </w:pPr>
      <w:r w:rsidRPr="00DF1BE1">
        <w:rPr>
          <w:rFonts w:ascii="Times New Roman" w:hAnsi="Times New Roman"/>
        </w:rPr>
        <w:t>«</w:t>
      </w:r>
      <w:r w:rsidR="00D80B39" w:rsidRPr="00DF1BE1">
        <w:rPr>
          <w:rFonts w:ascii="Times New Roman" w:hAnsi="Times New Roman"/>
        </w:rPr>
        <w:t>МНН</w:t>
      </w:r>
      <w:r w:rsidRPr="00DF1BE1">
        <w:rPr>
          <w:rFonts w:ascii="Times New Roman" w:hAnsi="Times New Roman"/>
        </w:rPr>
        <w:t>»</w:t>
      </w:r>
      <w:r w:rsidR="00D80B39" w:rsidRPr="00DF1BE1">
        <w:rPr>
          <w:rFonts w:ascii="Times New Roman" w:hAnsi="Times New Roman"/>
        </w:rPr>
        <w:t xml:space="preserve"> </w:t>
      </w:r>
      <w:r w:rsidR="00862EEA" w:rsidRPr="00DF1BE1">
        <w:rPr>
          <w:rFonts w:ascii="Times New Roman" w:hAnsi="Times New Roman"/>
        </w:rPr>
        <w:t>–</w:t>
      </w:r>
      <w:r w:rsidR="001254C7" w:rsidRPr="00DF1BE1">
        <w:rPr>
          <w:rFonts w:ascii="Times New Roman" w:hAnsi="Times New Roman"/>
        </w:rPr>
        <w:t xml:space="preserve"> нажмите на кнопку </w:t>
      </w:r>
      <w:r w:rsidR="001254C7" w:rsidRPr="00DF1BE1">
        <w:rPr>
          <w:rFonts w:ascii="Times New Roman" w:hAnsi="Times New Roman"/>
          <w:noProof/>
        </w:rPr>
        <w:drawing>
          <wp:inline distT="0" distB="0" distL="0" distR="0" wp14:anchorId="1AF645C4" wp14:editId="74DF42B2">
            <wp:extent cx="191135" cy="223520"/>
            <wp:effectExtent l="19050" t="19050" r="0" b="5080"/>
            <wp:docPr id="2494" name="Рисунок 249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0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35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254C7" w:rsidRPr="00DF1BE1">
        <w:rPr>
          <w:rFonts w:ascii="Times New Roman" w:hAnsi="Times New Roman"/>
        </w:rPr>
        <w:t xml:space="preserve">, </w:t>
      </w:r>
      <w:r w:rsidRPr="00DF1BE1">
        <w:rPr>
          <w:rFonts w:ascii="Times New Roman" w:hAnsi="Times New Roman"/>
        </w:rPr>
        <w:t>откроется справочник МНН.</w:t>
      </w:r>
      <w:r w:rsidR="00862EEA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 xml:space="preserve">Выберите </w:t>
      </w:r>
      <w:r w:rsidR="001254C7" w:rsidRPr="00DF1BE1">
        <w:rPr>
          <w:rFonts w:ascii="Times New Roman" w:hAnsi="Times New Roman"/>
        </w:rPr>
        <w:t>зн</w:t>
      </w:r>
      <w:r w:rsidR="00862EEA" w:rsidRPr="00DF1BE1">
        <w:rPr>
          <w:rFonts w:ascii="Times New Roman" w:hAnsi="Times New Roman"/>
        </w:rPr>
        <w:t>ачение и нажмите на кнопку «ОК».</w:t>
      </w:r>
      <w:r w:rsidRPr="00DF1BE1">
        <w:rPr>
          <w:rFonts w:ascii="Times New Roman" w:hAnsi="Times New Roman"/>
        </w:rPr>
        <w:t xml:space="preserve"> </w:t>
      </w:r>
      <w:r w:rsidR="001254C7" w:rsidRPr="00DF1BE1">
        <w:rPr>
          <w:rFonts w:ascii="Times New Roman" w:hAnsi="Times New Roman"/>
        </w:rPr>
        <w:t>Чтобы добавить еще одно значение МНН нажмите</w:t>
      </w:r>
      <w:r w:rsidRPr="00DF1BE1">
        <w:rPr>
          <w:rFonts w:ascii="Times New Roman" w:hAnsi="Times New Roman"/>
        </w:rPr>
        <w:t xml:space="preserve"> на кнопку</w:t>
      </w:r>
      <w:r w:rsidR="001254C7" w:rsidRPr="00DF1BE1">
        <w:rPr>
          <w:rFonts w:ascii="Times New Roman" w:hAnsi="Times New Roman"/>
        </w:rPr>
        <w:t xml:space="preserve"> </w:t>
      </w:r>
      <w:r w:rsidR="001254C7" w:rsidRPr="00DF1BE1">
        <w:rPr>
          <w:rFonts w:ascii="Times New Roman" w:hAnsi="Times New Roman"/>
          <w:noProof/>
        </w:rPr>
        <w:drawing>
          <wp:inline distT="0" distB="0" distL="0" distR="0" wp14:anchorId="340EA658" wp14:editId="3110453A">
            <wp:extent cx="273050" cy="234950"/>
            <wp:effectExtent l="0" t="0" r="0" b="0"/>
            <wp:docPr id="2495" name="Рисунок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EEA" w:rsidRPr="00DF1BE1">
        <w:rPr>
          <w:rFonts w:ascii="Times New Roman" w:hAnsi="Times New Roman"/>
        </w:rPr>
        <w:t>.</w:t>
      </w:r>
      <w:r w:rsidRPr="00DF1BE1">
        <w:rPr>
          <w:rFonts w:ascii="Times New Roman" w:hAnsi="Times New Roman"/>
        </w:rPr>
        <w:t xml:space="preserve"> </w:t>
      </w:r>
      <w:r w:rsidR="001254C7" w:rsidRPr="00DF1BE1">
        <w:rPr>
          <w:rFonts w:ascii="Times New Roman" w:hAnsi="Times New Roman"/>
        </w:rPr>
        <w:t>Чтобы удалить добавленное значение МНН нажмите</w:t>
      </w:r>
      <w:r w:rsidRPr="00DF1BE1">
        <w:rPr>
          <w:rFonts w:ascii="Times New Roman" w:hAnsi="Times New Roman"/>
        </w:rPr>
        <w:t xml:space="preserve"> на кнопку</w:t>
      </w:r>
      <w:r w:rsidR="001254C7" w:rsidRPr="00DF1BE1">
        <w:rPr>
          <w:rFonts w:ascii="Times New Roman" w:hAnsi="Times New Roman"/>
        </w:rPr>
        <w:t xml:space="preserve"> </w:t>
      </w:r>
      <w:r w:rsidR="001254C7" w:rsidRPr="00DF1BE1">
        <w:rPr>
          <w:rFonts w:ascii="Times New Roman" w:hAnsi="Times New Roman"/>
          <w:noProof/>
        </w:rPr>
        <w:drawing>
          <wp:inline distT="0" distB="0" distL="0" distR="0" wp14:anchorId="583C91F1" wp14:editId="26B7BC85">
            <wp:extent cx="209550" cy="209550"/>
            <wp:effectExtent l="0" t="0" r="0" b="0"/>
            <wp:docPr id="2432" name="Рисунок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EEA" w:rsidRPr="00DF1BE1">
        <w:rPr>
          <w:rFonts w:ascii="Times New Roman" w:hAnsi="Times New Roman"/>
        </w:rPr>
        <w:t>.</w:t>
      </w:r>
    </w:p>
    <w:p w:rsidR="001254C7" w:rsidRPr="00DF1BE1" w:rsidRDefault="001254C7" w:rsidP="00862EEA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Чтобы удалить информацию о состоянии </w:t>
      </w:r>
      <w:r w:rsidR="002A3267" w:rsidRPr="00DF1BE1">
        <w:rPr>
          <w:rFonts w:ascii="Times New Roman" w:hAnsi="Times New Roman"/>
        </w:rPr>
        <w:t xml:space="preserve">пациента </w:t>
      </w:r>
      <w:r w:rsidRPr="00DF1BE1">
        <w:rPr>
          <w:rFonts w:ascii="Times New Roman" w:hAnsi="Times New Roman"/>
        </w:rPr>
        <w:t>нажмите</w:t>
      </w:r>
      <w:r w:rsidR="002A3267" w:rsidRPr="00DF1BE1">
        <w:rPr>
          <w:rFonts w:ascii="Times New Roman" w:hAnsi="Times New Roman"/>
        </w:rPr>
        <w:t xml:space="preserve"> на кнопку</w:t>
      </w:r>
      <w:r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  <w:noProof/>
        </w:rPr>
        <w:drawing>
          <wp:inline distT="0" distB="0" distL="0" distR="0" wp14:anchorId="71C7F85B" wp14:editId="1F8FA42F">
            <wp:extent cx="139700" cy="177800"/>
            <wp:effectExtent l="0" t="0" r="0" b="0"/>
            <wp:docPr id="2433" name="Рисунок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EEA" w:rsidRPr="00DF1BE1">
        <w:rPr>
          <w:rFonts w:ascii="Times New Roman" w:hAnsi="Times New Roman"/>
        </w:rPr>
        <w:t>.</w:t>
      </w:r>
    </w:p>
    <w:p w:rsidR="001254C7" w:rsidRPr="00DF1BE1" w:rsidRDefault="001254C7" w:rsidP="00256E50">
      <w:pPr>
        <w:pStyle w:val="4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Вкладка Контактные лица</w:t>
      </w:r>
    </w:p>
    <w:p w:rsidR="008853B6" w:rsidRPr="00DF1BE1" w:rsidRDefault="008853B6" w:rsidP="00862EEA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Д</w:t>
      </w:r>
      <w:r w:rsidRPr="00DF1BE1">
        <w:rPr>
          <w:rStyle w:val="phnormal0"/>
          <w:rFonts w:ascii="Times New Roman" w:hAnsi="Times New Roman"/>
        </w:rPr>
        <w:t>л</w:t>
      </w:r>
      <w:r w:rsidRPr="00DF1BE1">
        <w:rPr>
          <w:rFonts w:ascii="Times New Roman" w:hAnsi="Times New Roman"/>
        </w:rPr>
        <w:t>я указания лиц, контактировавших с пациентом, перейдите на вкладку «Контактные лица»</w:t>
      </w:r>
      <w:r w:rsidR="00862EEA" w:rsidRPr="00DF1BE1">
        <w:rPr>
          <w:rFonts w:ascii="Times New Roman" w:hAnsi="Times New Roman"/>
        </w:rPr>
        <w:t xml:space="preserve"> (</w:t>
      </w:r>
      <w:r w:rsidR="00862EEA" w:rsidRPr="00DF1BE1">
        <w:rPr>
          <w:rFonts w:ascii="Times New Roman" w:hAnsi="Times New Roman"/>
        </w:rPr>
        <w:fldChar w:fldCharType="begin"/>
      </w:r>
      <w:r w:rsidR="00862EEA" w:rsidRPr="00DF1BE1">
        <w:rPr>
          <w:rFonts w:ascii="Times New Roman" w:hAnsi="Times New Roman"/>
        </w:rPr>
        <w:instrText xml:space="preserve"> REF _Ref38299029 \h </w:instrText>
      </w:r>
      <w:r w:rsidR="00862EEA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862EEA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33</w:t>
      </w:r>
      <w:r w:rsidR="00862EEA" w:rsidRPr="00DF1BE1">
        <w:rPr>
          <w:rFonts w:ascii="Times New Roman" w:hAnsi="Times New Roman"/>
        </w:rPr>
        <w:fldChar w:fldCharType="end"/>
      </w:r>
      <w:r w:rsidR="00862EEA" w:rsidRPr="00DF1BE1">
        <w:rPr>
          <w:rFonts w:ascii="Times New Roman" w:hAnsi="Times New Roman"/>
        </w:rPr>
        <w:t>).</w:t>
      </w:r>
    </w:p>
    <w:p w:rsidR="00862EEA" w:rsidRPr="00DF1BE1" w:rsidRDefault="002A3267" w:rsidP="00862EEA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649A72EB" wp14:editId="14378507">
            <wp:extent cx="5940425" cy="3169780"/>
            <wp:effectExtent l="19050" t="19050" r="22225" b="12065"/>
            <wp:docPr id="2462" name="Рисунок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7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53B6" w:rsidRPr="00DF1BE1" w:rsidRDefault="00862EEA" w:rsidP="002A3267">
      <w:pPr>
        <w:pStyle w:val="phfiguretitle"/>
        <w:rPr>
          <w:rFonts w:ascii="Times New Roman" w:hAnsi="Times New Roman" w:cs="Times New Roman"/>
        </w:rPr>
      </w:pPr>
      <w:bookmarkStart w:id="54" w:name="_Ref38299029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33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54"/>
      <w:r w:rsidR="002A3267" w:rsidRPr="00DF1BE1">
        <w:rPr>
          <w:rFonts w:ascii="Times New Roman" w:hAnsi="Times New Roman" w:cs="Times New Roman"/>
          <w:noProof/>
        </w:rPr>
        <w:t xml:space="preserve"> – Вкладка «Контактные лица»</w:t>
      </w:r>
    </w:p>
    <w:p w:rsidR="008853B6" w:rsidRPr="00DF1BE1" w:rsidRDefault="008853B6" w:rsidP="00862EEA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lastRenderedPageBreak/>
        <w:t>На вкладке отображаются все контактные лица. Для добавления записи воспользуйтесь пункто</w:t>
      </w:r>
      <w:r w:rsidR="002A3267" w:rsidRPr="00DF1BE1">
        <w:rPr>
          <w:rFonts w:ascii="Times New Roman" w:hAnsi="Times New Roman"/>
        </w:rPr>
        <w:t>м «Добавить» в контекстном меню.</w:t>
      </w:r>
      <w:r w:rsidRPr="00DF1BE1">
        <w:rPr>
          <w:rFonts w:ascii="Times New Roman" w:hAnsi="Times New Roman"/>
        </w:rPr>
        <w:t xml:space="preserve"> </w:t>
      </w:r>
      <w:r w:rsidR="002A3267" w:rsidRPr="00DF1BE1">
        <w:rPr>
          <w:rFonts w:ascii="Times New Roman" w:hAnsi="Times New Roman"/>
        </w:rPr>
        <w:t xml:space="preserve">Откроется </w:t>
      </w:r>
      <w:r w:rsidRPr="00DF1BE1">
        <w:rPr>
          <w:rFonts w:ascii="Times New Roman" w:hAnsi="Times New Roman"/>
        </w:rPr>
        <w:t>окно «Контактные лица: Добавление»</w:t>
      </w:r>
      <w:r w:rsidR="00862EEA" w:rsidRPr="00DF1BE1">
        <w:rPr>
          <w:rFonts w:ascii="Times New Roman" w:hAnsi="Times New Roman"/>
        </w:rPr>
        <w:t xml:space="preserve"> (</w:t>
      </w:r>
      <w:r w:rsidR="00862EEA" w:rsidRPr="00DF1BE1">
        <w:rPr>
          <w:rFonts w:ascii="Times New Roman" w:hAnsi="Times New Roman"/>
        </w:rPr>
        <w:fldChar w:fldCharType="begin"/>
      </w:r>
      <w:r w:rsidR="00862EEA" w:rsidRPr="00DF1BE1">
        <w:rPr>
          <w:rFonts w:ascii="Times New Roman" w:hAnsi="Times New Roman"/>
        </w:rPr>
        <w:instrText xml:space="preserve"> REF _Ref38299040 \h </w:instrText>
      </w:r>
      <w:r w:rsidR="00862EEA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862EEA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34</w:t>
      </w:r>
      <w:r w:rsidR="00862EEA" w:rsidRPr="00DF1BE1">
        <w:rPr>
          <w:rFonts w:ascii="Times New Roman" w:hAnsi="Times New Roman"/>
        </w:rPr>
        <w:fldChar w:fldCharType="end"/>
      </w:r>
      <w:r w:rsidR="00862EEA" w:rsidRPr="00DF1BE1">
        <w:rPr>
          <w:rFonts w:ascii="Times New Roman" w:hAnsi="Times New Roman"/>
        </w:rPr>
        <w:t>).</w:t>
      </w:r>
    </w:p>
    <w:p w:rsidR="00862EEA" w:rsidRPr="00DF1BE1" w:rsidRDefault="002A3267" w:rsidP="00B14756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30F72759" wp14:editId="14AD57F4">
            <wp:extent cx="5940425" cy="1658463"/>
            <wp:effectExtent l="19050" t="19050" r="22225" b="18415"/>
            <wp:docPr id="2496" name="Рисунок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84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53B6" w:rsidRPr="00DF1BE1" w:rsidRDefault="00862EEA" w:rsidP="002A3267">
      <w:pPr>
        <w:pStyle w:val="phfiguretitle"/>
        <w:rPr>
          <w:rFonts w:ascii="Times New Roman" w:hAnsi="Times New Roman" w:cs="Times New Roman"/>
        </w:rPr>
      </w:pPr>
      <w:bookmarkStart w:id="55" w:name="_Ref38299040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34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55"/>
      <w:r w:rsidR="002A3267" w:rsidRPr="00DF1BE1">
        <w:rPr>
          <w:rFonts w:ascii="Times New Roman" w:hAnsi="Times New Roman" w:cs="Times New Roman"/>
          <w:noProof/>
        </w:rPr>
        <w:t xml:space="preserve"> – Окно «Контактные лица: Добавление»</w:t>
      </w:r>
    </w:p>
    <w:p w:rsidR="002A3267" w:rsidRPr="00DF1BE1" w:rsidRDefault="002A3267" w:rsidP="002A3267">
      <w:pPr>
        <w:pStyle w:val="phlistitemizedtitle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Заполните поля:</w:t>
      </w:r>
    </w:p>
    <w:p w:rsidR="00FB1D72" w:rsidRPr="00DF1BE1" w:rsidRDefault="002A3267" w:rsidP="002A3267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«Контрагент» – если </w:t>
      </w:r>
      <w:r w:rsidR="00E1749A" w:rsidRPr="00DF1BE1">
        <w:rPr>
          <w:rFonts w:ascii="Times New Roman" w:hAnsi="Times New Roman" w:cs="Times New Roman"/>
        </w:rPr>
        <w:t xml:space="preserve">контрагент уже есть в </w:t>
      </w:r>
      <w:r w:rsidR="008853B6" w:rsidRPr="00DF1BE1">
        <w:rPr>
          <w:rFonts w:ascii="Times New Roman" w:hAnsi="Times New Roman" w:cs="Times New Roman"/>
        </w:rPr>
        <w:t xml:space="preserve">МИС, </w:t>
      </w:r>
      <w:r w:rsidR="00FB1D72" w:rsidRPr="00DF1BE1">
        <w:rPr>
          <w:rFonts w:ascii="Times New Roman" w:hAnsi="Times New Roman" w:cs="Times New Roman"/>
        </w:rPr>
        <w:t xml:space="preserve">нажмите на кнопку </w:t>
      </w:r>
      <w:r w:rsidR="00FB1D72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13DE37" wp14:editId="6A40D51F">
            <wp:extent cx="191135" cy="223520"/>
            <wp:effectExtent l="19050" t="19050" r="0" b="5080"/>
            <wp:docPr id="2497" name="Рисунок 249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0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35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B1D72" w:rsidRPr="00DF1BE1">
        <w:rPr>
          <w:rFonts w:ascii="Times New Roman" w:hAnsi="Times New Roman" w:cs="Times New Roman"/>
        </w:rPr>
        <w:t>, откроется окно «Контрагенты: физические лица». Выберите значение и нажмите на кнопку «ОК»;</w:t>
      </w:r>
    </w:p>
    <w:p w:rsidR="00FB1D72" w:rsidRPr="00DF1BE1" w:rsidRDefault="00FB1D72" w:rsidP="002A3267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«Дата контакта» – укажите дату контакта с помощью календаря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3CEABD" wp14:editId="400644C1">
            <wp:extent cx="201930" cy="201930"/>
            <wp:effectExtent l="19050" t="19050" r="7620" b="7620"/>
            <wp:docPr id="2498" name="Рисунок 27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.</w:t>
      </w:r>
    </w:p>
    <w:p w:rsidR="008853B6" w:rsidRPr="00DF1BE1" w:rsidRDefault="008853B6" w:rsidP="00FB1D72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После </w:t>
      </w:r>
      <w:r w:rsidR="00FB1D72" w:rsidRPr="00DF1BE1">
        <w:rPr>
          <w:rFonts w:ascii="Times New Roman" w:hAnsi="Times New Roman"/>
        </w:rPr>
        <w:t>заполнения полей</w:t>
      </w:r>
      <w:r w:rsidRPr="00DF1BE1">
        <w:rPr>
          <w:rFonts w:ascii="Times New Roman" w:hAnsi="Times New Roman"/>
        </w:rPr>
        <w:t xml:space="preserve"> нажмите </w:t>
      </w:r>
      <w:r w:rsidR="00FB1D72" w:rsidRPr="00DF1BE1">
        <w:rPr>
          <w:rFonts w:ascii="Times New Roman" w:hAnsi="Times New Roman"/>
        </w:rPr>
        <w:t xml:space="preserve">на кнопку </w:t>
      </w:r>
      <w:r w:rsidRPr="00DF1BE1">
        <w:rPr>
          <w:rFonts w:ascii="Times New Roman" w:hAnsi="Times New Roman"/>
        </w:rPr>
        <w:t>«Сохранить».</w:t>
      </w:r>
    </w:p>
    <w:p w:rsidR="008853B6" w:rsidRPr="00DF1BE1" w:rsidRDefault="00E1749A" w:rsidP="00862EEA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Если контрагента нет в </w:t>
      </w:r>
      <w:r w:rsidR="008853B6" w:rsidRPr="00DF1BE1">
        <w:rPr>
          <w:rFonts w:ascii="Times New Roman" w:hAnsi="Times New Roman"/>
        </w:rPr>
        <w:t xml:space="preserve">МИС, установите флажок </w:t>
      </w:r>
      <w:r w:rsidR="00FB1D72" w:rsidRPr="00DF1BE1">
        <w:rPr>
          <w:rFonts w:ascii="Times New Roman" w:hAnsi="Times New Roman"/>
        </w:rPr>
        <w:t>в поле «Ручной ввод».</w:t>
      </w:r>
      <w:r w:rsidR="008853B6" w:rsidRPr="00DF1BE1">
        <w:rPr>
          <w:rFonts w:ascii="Times New Roman" w:hAnsi="Times New Roman"/>
        </w:rPr>
        <w:t xml:space="preserve"> </w:t>
      </w:r>
      <w:r w:rsidR="00FB1D72" w:rsidRPr="00DF1BE1">
        <w:rPr>
          <w:rFonts w:ascii="Times New Roman" w:hAnsi="Times New Roman"/>
        </w:rPr>
        <w:t xml:space="preserve">Отобразятся </w:t>
      </w:r>
      <w:r w:rsidR="008853B6" w:rsidRPr="00DF1BE1">
        <w:rPr>
          <w:rFonts w:ascii="Times New Roman" w:hAnsi="Times New Roman"/>
        </w:rPr>
        <w:t>поля для ручного ввода. Поле «Контраг</w:t>
      </w:r>
      <w:r w:rsidR="00862EEA" w:rsidRPr="00DF1BE1">
        <w:rPr>
          <w:rFonts w:ascii="Times New Roman" w:hAnsi="Times New Roman"/>
        </w:rPr>
        <w:t>ент» при этом станет неактивным (</w:t>
      </w:r>
      <w:r w:rsidR="00862EEA" w:rsidRPr="00DF1BE1">
        <w:rPr>
          <w:rFonts w:ascii="Times New Roman" w:hAnsi="Times New Roman"/>
        </w:rPr>
        <w:fldChar w:fldCharType="begin"/>
      </w:r>
      <w:r w:rsidR="00862EEA" w:rsidRPr="00DF1BE1">
        <w:rPr>
          <w:rFonts w:ascii="Times New Roman" w:hAnsi="Times New Roman"/>
        </w:rPr>
        <w:instrText xml:space="preserve"> REF _Ref38299065 \h </w:instrText>
      </w:r>
      <w:r w:rsidR="00862EEA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862EEA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35</w:t>
      </w:r>
      <w:r w:rsidR="00862EEA" w:rsidRPr="00DF1BE1">
        <w:rPr>
          <w:rFonts w:ascii="Times New Roman" w:hAnsi="Times New Roman"/>
        </w:rPr>
        <w:fldChar w:fldCharType="end"/>
      </w:r>
      <w:r w:rsidR="00862EEA" w:rsidRPr="00DF1BE1">
        <w:rPr>
          <w:rFonts w:ascii="Times New Roman" w:hAnsi="Times New Roman"/>
        </w:rPr>
        <w:t>).</w:t>
      </w:r>
    </w:p>
    <w:p w:rsidR="00862EEA" w:rsidRPr="00DF1BE1" w:rsidRDefault="00FB1D72" w:rsidP="00B14756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lastRenderedPageBreak/>
        <w:drawing>
          <wp:inline distT="0" distB="0" distL="0" distR="0" wp14:anchorId="4B886FC3" wp14:editId="4C3468E6">
            <wp:extent cx="5622952" cy="3915000"/>
            <wp:effectExtent l="19050" t="19050" r="15875" b="28575"/>
            <wp:docPr id="2499" name="Рисунок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25934" cy="391707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53B6" w:rsidRPr="00DF1BE1" w:rsidRDefault="00862EEA" w:rsidP="00FB1D72">
      <w:pPr>
        <w:pStyle w:val="phfiguretitle"/>
        <w:rPr>
          <w:rFonts w:ascii="Times New Roman" w:hAnsi="Times New Roman" w:cs="Times New Roman"/>
        </w:rPr>
      </w:pPr>
      <w:bookmarkStart w:id="56" w:name="_Ref38299065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35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56"/>
      <w:r w:rsidR="00FB1D72" w:rsidRPr="00DF1BE1">
        <w:rPr>
          <w:rFonts w:ascii="Times New Roman" w:hAnsi="Times New Roman" w:cs="Times New Roman"/>
          <w:noProof/>
        </w:rPr>
        <w:t xml:space="preserve"> – Окно ««Контактные лица: Добавление»</w:t>
      </w:r>
    </w:p>
    <w:p w:rsidR="008853B6" w:rsidRPr="00DF1BE1" w:rsidRDefault="008853B6" w:rsidP="00862EEA">
      <w:pPr>
        <w:pStyle w:val="phlistitemizedtitle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Для ручного заполнения данных о контактном лице заполните следующие поля:</w:t>
      </w:r>
    </w:p>
    <w:p w:rsidR="008853B6" w:rsidRPr="00DF1BE1" w:rsidRDefault="00862EEA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8853B6" w:rsidRPr="00DF1BE1">
        <w:rPr>
          <w:rFonts w:ascii="Times New Roman" w:hAnsi="Times New Roman" w:cs="Times New Roman"/>
        </w:rPr>
        <w:t>Фамилия</w:t>
      </w:r>
      <w:r w:rsidRPr="00DF1BE1">
        <w:rPr>
          <w:rFonts w:ascii="Times New Roman" w:hAnsi="Times New Roman" w:cs="Times New Roman"/>
        </w:rPr>
        <w:t>»</w:t>
      </w:r>
      <w:r w:rsidR="008853B6" w:rsidRPr="00DF1BE1">
        <w:rPr>
          <w:rFonts w:ascii="Times New Roman" w:hAnsi="Times New Roman" w:cs="Times New Roman"/>
        </w:rPr>
        <w:t xml:space="preserve"> – </w:t>
      </w:r>
      <w:r w:rsidR="00FB1D72" w:rsidRPr="00DF1BE1">
        <w:rPr>
          <w:rFonts w:ascii="Times New Roman" w:hAnsi="Times New Roman" w:cs="Times New Roman"/>
        </w:rPr>
        <w:t>введите фамилию контактного лица</w:t>
      </w:r>
      <w:r w:rsidRPr="00DF1BE1">
        <w:rPr>
          <w:rFonts w:ascii="Times New Roman" w:hAnsi="Times New Roman" w:cs="Times New Roman"/>
        </w:rPr>
        <w:t>;</w:t>
      </w:r>
    </w:p>
    <w:p w:rsidR="008853B6" w:rsidRPr="00DF1BE1" w:rsidRDefault="00862EEA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8853B6" w:rsidRPr="00DF1BE1">
        <w:rPr>
          <w:rFonts w:ascii="Times New Roman" w:hAnsi="Times New Roman" w:cs="Times New Roman"/>
        </w:rPr>
        <w:t>Имя</w:t>
      </w:r>
      <w:r w:rsidRPr="00DF1BE1">
        <w:rPr>
          <w:rFonts w:ascii="Times New Roman" w:hAnsi="Times New Roman" w:cs="Times New Roman"/>
        </w:rPr>
        <w:t>»</w:t>
      </w:r>
      <w:r w:rsidR="008853B6" w:rsidRPr="00DF1BE1">
        <w:rPr>
          <w:rFonts w:ascii="Times New Roman" w:hAnsi="Times New Roman" w:cs="Times New Roman"/>
        </w:rPr>
        <w:t xml:space="preserve"> – </w:t>
      </w:r>
      <w:r w:rsidR="00FB1D72" w:rsidRPr="00DF1BE1">
        <w:rPr>
          <w:rFonts w:ascii="Times New Roman" w:hAnsi="Times New Roman" w:cs="Times New Roman"/>
        </w:rPr>
        <w:t>введите имя контактного лица</w:t>
      </w:r>
      <w:r w:rsidRPr="00DF1BE1">
        <w:rPr>
          <w:rFonts w:ascii="Times New Roman" w:hAnsi="Times New Roman" w:cs="Times New Roman"/>
        </w:rPr>
        <w:t>;</w:t>
      </w:r>
    </w:p>
    <w:p w:rsidR="008853B6" w:rsidRPr="00DF1BE1" w:rsidRDefault="00862EEA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8853B6" w:rsidRPr="00DF1BE1">
        <w:rPr>
          <w:rFonts w:ascii="Times New Roman" w:hAnsi="Times New Roman" w:cs="Times New Roman"/>
        </w:rPr>
        <w:t>Отчество</w:t>
      </w:r>
      <w:r w:rsidRPr="00DF1BE1">
        <w:rPr>
          <w:rFonts w:ascii="Times New Roman" w:hAnsi="Times New Roman" w:cs="Times New Roman"/>
        </w:rPr>
        <w:t>»</w:t>
      </w:r>
      <w:r w:rsidR="008853B6" w:rsidRPr="00DF1BE1">
        <w:rPr>
          <w:rFonts w:ascii="Times New Roman" w:hAnsi="Times New Roman" w:cs="Times New Roman"/>
        </w:rPr>
        <w:t xml:space="preserve"> – </w:t>
      </w:r>
      <w:r w:rsidR="00FB1D72" w:rsidRPr="00DF1BE1">
        <w:rPr>
          <w:rFonts w:ascii="Times New Roman" w:hAnsi="Times New Roman" w:cs="Times New Roman"/>
        </w:rPr>
        <w:t>введите отчество</w:t>
      </w:r>
      <w:r w:rsidR="008853B6" w:rsidRPr="00DF1BE1">
        <w:rPr>
          <w:rFonts w:ascii="Times New Roman" w:hAnsi="Times New Roman" w:cs="Times New Roman"/>
        </w:rPr>
        <w:t xml:space="preserve"> </w:t>
      </w:r>
      <w:r w:rsidR="00FB1D72" w:rsidRPr="00DF1BE1">
        <w:rPr>
          <w:rFonts w:ascii="Times New Roman" w:hAnsi="Times New Roman" w:cs="Times New Roman"/>
        </w:rPr>
        <w:t xml:space="preserve">контактного лица </w:t>
      </w:r>
      <w:r w:rsidR="008853B6" w:rsidRPr="00DF1BE1">
        <w:rPr>
          <w:rFonts w:ascii="Times New Roman" w:hAnsi="Times New Roman" w:cs="Times New Roman"/>
        </w:rPr>
        <w:t>(при наличии)</w:t>
      </w:r>
      <w:r w:rsidRPr="00DF1BE1">
        <w:rPr>
          <w:rFonts w:ascii="Times New Roman" w:hAnsi="Times New Roman" w:cs="Times New Roman"/>
        </w:rPr>
        <w:t>;</w:t>
      </w:r>
    </w:p>
    <w:p w:rsidR="008853B6" w:rsidRPr="00DF1BE1" w:rsidRDefault="00FB1D72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«Дата рождения» – если известна</w:t>
      </w:r>
      <w:r w:rsidR="008853B6" w:rsidRPr="00DF1BE1">
        <w:rPr>
          <w:rFonts w:ascii="Times New Roman" w:hAnsi="Times New Roman" w:cs="Times New Roman"/>
        </w:rPr>
        <w:t xml:space="preserve"> дата рождения </w:t>
      </w:r>
      <w:r w:rsidRPr="00DF1BE1">
        <w:rPr>
          <w:rFonts w:ascii="Times New Roman" w:hAnsi="Times New Roman" w:cs="Times New Roman"/>
        </w:rPr>
        <w:t>контактного лица</w:t>
      </w:r>
      <w:r w:rsidR="008853B6" w:rsidRPr="00DF1BE1">
        <w:rPr>
          <w:rFonts w:ascii="Times New Roman" w:hAnsi="Times New Roman" w:cs="Times New Roman"/>
        </w:rPr>
        <w:t>, то укажите ее в поле «Дата рождения</w:t>
      </w:r>
      <w:r w:rsidRPr="00DF1BE1">
        <w:rPr>
          <w:rFonts w:ascii="Times New Roman" w:hAnsi="Times New Roman" w:cs="Times New Roman"/>
        </w:rPr>
        <w:t xml:space="preserve">» с помощью календаря </w:t>
      </w:r>
      <w:r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A93053" wp14:editId="22AFA1CB">
            <wp:extent cx="201930" cy="201930"/>
            <wp:effectExtent l="19050" t="19050" r="7620" b="7620"/>
            <wp:docPr id="2500" name="Рисунок 27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1BE1">
        <w:rPr>
          <w:rFonts w:ascii="Times New Roman" w:hAnsi="Times New Roman" w:cs="Times New Roman"/>
        </w:rPr>
        <w:t>;</w:t>
      </w:r>
    </w:p>
    <w:p w:rsidR="008853B6" w:rsidRPr="00DF1BE1" w:rsidRDefault="00FB1D72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«Возраст» – если </w:t>
      </w:r>
      <w:r w:rsidR="008853B6" w:rsidRPr="00DF1BE1">
        <w:rPr>
          <w:rFonts w:ascii="Times New Roman" w:hAnsi="Times New Roman" w:cs="Times New Roman"/>
        </w:rPr>
        <w:t xml:space="preserve">дата рождения </w:t>
      </w:r>
      <w:r w:rsidRPr="00DF1BE1">
        <w:rPr>
          <w:rFonts w:ascii="Times New Roman" w:hAnsi="Times New Roman" w:cs="Times New Roman"/>
        </w:rPr>
        <w:t>контактного лица</w:t>
      </w:r>
      <w:r w:rsidR="008853B6" w:rsidRPr="00DF1BE1">
        <w:rPr>
          <w:rFonts w:ascii="Times New Roman" w:hAnsi="Times New Roman" w:cs="Times New Roman"/>
        </w:rPr>
        <w:t xml:space="preserve"> неизвестна, то установите переключатель на значение «Возраст». Отобразится </w:t>
      </w:r>
      <w:r w:rsidRPr="00DF1BE1">
        <w:rPr>
          <w:rFonts w:ascii="Times New Roman" w:hAnsi="Times New Roman" w:cs="Times New Roman"/>
        </w:rPr>
        <w:t>поле ручного ввода возраста;</w:t>
      </w:r>
    </w:p>
    <w:p w:rsidR="00FB1D72" w:rsidRPr="00DF1BE1" w:rsidRDefault="00FB1D72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«Пол» – укажите пол контактного лица;</w:t>
      </w:r>
    </w:p>
    <w:p w:rsidR="008853B6" w:rsidRPr="00DF1BE1" w:rsidRDefault="00862EEA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8853B6" w:rsidRPr="00DF1BE1">
        <w:rPr>
          <w:rFonts w:ascii="Times New Roman" w:hAnsi="Times New Roman" w:cs="Times New Roman"/>
        </w:rPr>
        <w:t>Гражданство</w:t>
      </w:r>
      <w:r w:rsidRPr="00DF1BE1">
        <w:rPr>
          <w:rFonts w:ascii="Times New Roman" w:hAnsi="Times New Roman" w:cs="Times New Roman"/>
        </w:rPr>
        <w:t>»</w:t>
      </w:r>
      <w:r w:rsidR="008853B6" w:rsidRPr="00DF1BE1">
        <w:rPr>
          <w:rFonts w:ascii="Times New Roman" w:hAnsi="Times New Roman" w:cs="Times New Roman"/>
        </w:rPr>
        <w:t xml:space="preserve"> – укажите страну, гражданином которой является </w:t>
      </w:r>
      <w:r w:rsidR="00FB1D72" w:rsidRPr="00DF1BE1">
        <w:rPr>
          <w:rFonts w:ascii="Times New Roman" w:hAnsi="Times New Roman" w:cs="Times New Roman"/>
        </w:rPr>
        <w:t>контактное лицо</w:t>
      </w:r>
      <w:r w:rsidR="008853B6" w:rsidRPr="00DF1BE1">
        <w:rPr>
          <w:rFonts w:ascii="Times New Roman" w:hAnsi="Times New Roman" w:cs="Times New Roman"/>
        </w:rPr>
        <w:t>. Если гражданства нет, установите флажок «Лицо без гражданства»</w:t>
      </w:r>
      <w:r w:rsidR="00FB1D72" w:rsidRPr="00DF1BE1">
        <w:rPr>
          <w:rFonts w:ascii="Times New Roman" w:hAnsi="Times New Roman" w:cs="Times New Roman"/>
        </w:rPr>
        <w:t>;</w:t>
      </w:r>
    </w:p>
    <w:p w:rsidR="008853B6" w:rsidRPr="00DF1BE1" w:rsidRDefault="00862EEA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8853B6" w:rsidRPr="00DF1BE1">
        <w:rPr>
          <w:rFonts w:ascii="Times New Roman" w:hAnsi="Times New Roman" w:cs="Times New Roman"/>
        </w:rPr>
        <w:t>Адрес регистрации</w:t>
      </w:r>
      <w:r w:rsidRPr="00DF1BE1">
        <w:rPr>
          <w:rFonts w:ascii="Times New Roman" w:hAnsi="Times New Roman" w:cs="Times New Roman"/>
        </w:rPr>
        <w:t>»</w:t>
      </w:r>
      <w:r w:rsidR="008853B6" w:rsidRPr="00DF1BE1">
        <w:rPr>
          <w:rFonts w:ascii="Times New Roman" w:hAnsi="Times New Roman" w:cs="Times New Roman"/>
        </w:rPr>
        <w:t xml:space="preserve"> – </w:t>
      </w:r>
      <w:r w:rsidR="00FB1D72" w:rsidRPr="00DF1BE1">
        <w:rPr>
          <w:rFonts w:ascii="Times New Roman" w:hAnsi="Times New Roman" w:cs="Times New Roman"/>
        </w:rPr>
        <w:t>введите адрес регистрации контактного лица;</w:t>
      </w:r>
    </w:p>
    <w:p w:rsidR="008853B6" w:rsidRPr="00DF1BE1" w:rsidRDefault="00862EEA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8853B6" w:rsidRPr="00DF1BE1">
        <w:rPr>
          <w:rFonts w:ascii="Times New Roman" w:hAnsi="Times New Roman" w:cs="Times New Roman"/>
        </w:rPr>
        <w:t xml:space="preserve">Адрес </w:t>
      </w:r>
      <w:proofErr w:type="spellStart"/>
      <w:r w:rsidR="008853B6" w:rsidRPr="00DF1BE1">
        <w:rPr>
          <w:rFonts w:ascii="Times New Roman" w:hAnsi="Times New Roman" w:cs="Times New Roman"/>
        </w:rPr>
        <w:t>факт</w:t>
      </w:r>
      <w:proofErr w:type="gramStart"/>
      <w:r w:rsidR="008853B6" w:rsidRPr="00DF1BE1">
        <w:rPr>
          <w:rFonts w:ascii="Times New Roman" w:hAnsi="Times New Roman" w:cs="Times New Roman"/>
        </w:rPr>
        <w:t>.п</w:t>
      </w:r>
      <w:proofErr w:type="gramEnd"/>
      <w:r w:rsidR="008853B6" w:rsidRPr="00DF1BE1">
        <w:rPr>
          <w:rFonts w:ascii="Times New Roman" w:hAnsi="Times New Roman" w:cs="Times New Roman"/>
        </w:rPr>
        <w:t>роживания</w:t>
      </w:r>
      <w:proofErr w:type="spellEnd"/>
      <w:r w:rsidRPr="00DF1BE1">
        <w:rPr>
          <w:rFonts w:ascii="Times New Roman" w:hAnsi="Times New Roman" w:cs="Times New Roman"/>
        </w:rPr>
        <w:t>»</w:t>
      </w:r>
      <w:r w:rsidR="008853B6" w:rsidRPr="00DF1BE1">
        <w:rPr>
          <w:rFonts w:ascii="Times New Roman" w:hAnsi="Times New Roman" w:cs="Times New Roman"/>
        </w:rPr>
        <w:t xml:space="preserve"> – </w:t>
      </w:r>
      <w:r w:rsidR="00FB1D72" w:rsidRPr="00DF1BE1">
        <w:rPr>
          <w:rFonts w:ascii="Times New Roman" w:hAnsi="Times New Roman" w:cs="Times New Roman"/>
        </w:rPr>
        <w:t>введите адрес</w:t>
      </w:r>
      <w:r w:rsidR="008853B6" w:rsidRPr="00DF1BE1">
        <w:rPr>
          <w:rFonts w:ascii="Times New Roman" w:hAnsi="Times New Roman" w:cs="Times New Roman"/>
        </w:rPr>
        <w:t xml:space="preserve"> фактиче</w:t>
      </w:r>
      <w:r w:rsidR="00FB1D72" w:rsidRPr="00DF1BE1">
        <w:rPr>
          <w:rFonts w:ascii="Times New Roman" w:hAnsi="Times New Roman" w:cs="Times New Roman"/>
        </w:rPr>
        <w:t>ского проживания (пребывания) контактного лица;</w:t>
      </w:r>
    </w:p>
    <w:p w:rsidR="008853B6" w:rsidRPr="00DF1BE1" w:rsidRDefault="00862EEA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4A3727" w:rsidRPr="00DF1BE1">
        <w:rPr>
          <w:rFonts w:ascii="Times New Roman" w:hAnsi="Times New Roman" w:cs="Times New Roman"/>
        </w:rPr>
        <w:t>Телефон</w:t>
      </w:r>
      <w:r w:rsidRPr="00DF1BE1">
        <w:rPr>
          <w:rFonts w:ascii="Times New Roman" w:hAnsi="Times New Roman" w:cs="Times New Roman"/>
        </w:rPr>
        <w:t>»</w:t>
      </w:r>
      <w:r w:rsidR="008853B6" w:rsidRPr="00DF1BE1">
        <w:rPr>
          <w:rFonts w:ascii="Times New Roman" w:hAnsi="Times New Roman" w:cs="Times New Roman"/>
        </w:rPr>
        <w:t xml:space="preserve"> – </w:t>
      </w:r>
      <w:r w:rsidR="00FB1D72" w:rsidRPr="00DF1BE1">
        <w:rPr>
          <w:rFonts w:ascii="Times New Roman" w:hAnsi="Times New Roman" w:cs="Times New Roman"/>
        </w:rPr>
        <w:t>введите телефон контактного лица;</w:t>
      </w:r>
    </w:p>
    <w:p w:rsidR="00FB1D72" w:rsidRPr="00DF1BE1" w:rsidRDefault="00FB1D72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«Дата контакта» – </w:t>
      </w:r>
      <w:r w:rsidR="00C735C2" w:rsidRPr="00DF1BE1">
        <w:rPr>
          <w:rFonts w:ascii="Times New Roman" w:hAnsi="Times New Roman" w:cs="Times New Roman"/>
        </w:rPr>
        <w:t xml:space="preserve">укажите дату контакта с помощью календаря </w:t>
      </w:r>
      <w:r w:rsidR="00C735C2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DEA0B8" wp14:editId="65C8809E">
            <wp:extent cx="201930" cy="201930"/>
            <wp:effectExtent l="19050" t="19050" r="7620" b="7620"/>
            <wp:docPr id="2501" name="Рисунок 27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735C2" w:rsidRPr="00DF1BE1">
        <w:rPr>
          <w:rFonts w:ascii="Times New Roman" w:hAnsi="Times New Roman" w:cs="Times New Roman"/>
        </w:rPr>
        <w:t>.</w:t>
      </w:r>
    </w:p>
    <w:p w:rsidR="008853B6" w:rsidRPr="00DF1BE1" w:rsidRDefault="008853B6" w:rsidP="00862EEA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После заполнения полей </w:t>
      </w:r>
      <w:r w:rsidR="00C735C2" w:rsidRPr="00DF1BE1">
        <w:rPr>
          <w:rFonts w:ascii="Times New Roman" w:hAnsi="Times New Roman"/>
        </w:rPr>
        <w:t>нажмите на</w:t>
      </w:r>
      <w:r w:rsidRPr="00DF1BE1">
        <w:rPr>
          <w:rFonts w:ascii="Times New Roman" w:hAnsi="Times New Roman"/>
        </w:rPr>
        <w:t xml:space="preserve"> кнопку «Сохранить».</w:t>
      </w:r>
    </w:p>
    <w:p w:rsidR="008853B6" w:rsidRPr="00DF1BE1" w:rsidRDefault="00862EEA" w:rsidP="00862EEA">
      <w:pPr>
        <w:pStyle w:val="phnormal"/>
        <w:rPr>
          <w:rFonts w:ascii="Times New Roman" w:hAnsi="Times New Roman"/>
          <w:szCs w:val="24"/>
          <w:shd w:val="clear" w:color="auto" w:fill="FFFFFF"/>
        </w:rPr>
      </w:pPr>
      <w:r w:rsidRPr="00DF1BE1">
        <w:rPr>
          <w:rFonts w:ascii="Times New Roman" w:hAnsi="Times New Roman"/>
          <w:b/>
        </w:rPr>
        <w:lastRenderedPageBreak/>
        <w:t xml:space="preserve">Примечание </w:t>
      </w:r>
      <w:r w:rsidRPr="00DF1BE1">
        <w:rPr>
          <w:rFonts w:ascii="Times New Roman" w:hAnsi="Times New Roman"/>
        </w:rPr>
        <w:t>–</w:t>
      </w:r>
      <w:r w:rsidRPr="00DF1BE1">
        <w:rPr>
          <w:rFonts w:ascii="Times New Roman" w:hAnsi="Times New Roman"/>
          <w:b/>
        </w:rPr>
        <w:t xml:space="preserve"> </w:t>
      </w:r>
      <w:r w:rsidRPr="00DF1BE1">
        <w:rPr>
          <w:rFonts w:ascii="Times New Roman" w:hAnsi="Times New Roman"/>
        </w:rPr>
        <w:t>В</w:t>
      </w:r>
      <w:r w:rsidR="008853B6" w:rsidRPr="00DF1BE1">
        <w:rPr>
          <w:rFonts w:ascii="Times New Roman" w:hAnsi="Times New Roman"/>
        </w:rPr>
        <w:t xml:space="preserve"> системе </w:t>
      </w:r>
      <w:r w:rsidRPr="00DF1BE1">
        <w:rPr>
          <w:rFonts w:ascii="Times New Roman" w:hAnsi="Times New Roman"/>
        </w:rPr>
        <w:t>доступна</w:t>
      </w:r>
      <w:r w:rsidR="008853B6" w:rsidRPr="00DF1BE1">
        <w:rPr>
          <w:rFonts w:ascii="Times New Roman" w:hAnsi="Times New Roman"/>
        </w:rPr>
        <w:t xml:space="preserve"> возможность автоматического включения контактных лиц в регистр. Если данные о пациенте были введены вручную, то будет сгенерирована карта пациента. По умолчанию эта функция выключена, для ее включения нужно переопределить опцию</w:t>
      </w:r>
      <w:r w:rsidR="008853B6" w:rsidRPr="00DF1BE1">
        <w:rPr>
          <w:rFonts w:ascii="Times New Roman" w:hAnsi="Times New Roman"/>
          <w:sz w:val="21"/>
          <w:szCs w:val="21"/>
          <w:shd w:val="clear" w:color="auto" w:fill="FFFFFF"/>
        </w:rPr>
        <w:t xml:space="preserve"> </w:t>
      </w:r>
      <w:proofErr w:type="spellStart"/>
      <w:r w:rsidR="008853B6" w:rsidRPr="00DF1BE1">
        <w:rPr>
          <w:rFonts w:ascii="Times New Roman" w:hAnsi="Times New Roman"/>
          <w:szCs w:val="24"/>
          <w:shd w:val="clear" w:color="auto" w:fill="FFFFFF"/>
        </w:rPr>
        <w:t>GenerateRegCardContactAgent</w:t>
      </w:r>
      <w:proofErr w:type="spellEnd"/>
      <w:r w:rsidR="008853B6" w:rsidRPr="00DF1BE1">
        <w:rPr>
          <w:rFonts w:ascii="Times New Roman" w:hAnsi="Times New Roman"/>
          <w:szCs w:val="24"/>
          <w:shd w:val="clear" w:color="auto" w:fill="FFFFFF"/>
        </w:rPr>
        <w:t>. Подробнее см. руководство по настройке регистра</w:t>
      </w:r>
      <w:r w:rsidRPr="00DF1BE1">
        <w:rPr>
          <w:rFonts w:ascii="Times New Roman" w:hAnsi="Times New Roman"/>
          <w:szCs w:val="24"/>
          <w:shd w:val="clear" w:color="auto" w:fill="FFFFFF"/>
        </w:rPr>
        <w:t>.</w:t>
      </w:r>
    </w:p>
    <w:p w:rsidR="008853B6" w:rsidRPr="00DF1BE1" w:rsidRDefault="008853B6" w:rsidP="00862EEA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Для редактирования записи выберите пункт ко</w:t>
      </w:r>
      <w:r w:rsidR="00C735C2" w:rsidRPr="00DF1BE1">
        <w:rPr>
          <w:rFonts w:ascii="Times New Roman" w:hAnsi="Times New Roman"/>
        </w:rPr>
        <w:t>нтекстного меню «Редактировать».</w:t>
      </w:r>
      <w:r w:rsidRPr="00DF1BE1">
        <w:rPr>
          <w:rFonts w:ascii="Times New Roman" w:hAnsi="Times New Roman"/>
        </w:rPr>
        <w:t xml:space="preserve"> </w:t>
      </w:r>
      <w:r w:rsidR="00C735C2" w:rsidRPr="00DF1BE1">
        <w:rPr>
          <w:rFonts w:ascii="Times New Roman" w:hAnsi="Times New Roman"/>
        </w:rPr>
        <w:t xml:space="preserve">Откроется </w:t>
      </w:r>
      <w:r w:rsidRPr="00DF1BE1">
        <w:rPr>
          <w:rFonts w:ascii="Times New Roman" w:hAnsi="Times New Roman"/>
        </w:rPr>
        <w:t>окно «Контактные лица: Редактирование»</w:t>
      </w:r>
      <w:r w:rsidR="00C735C2" w:rsidRPr="00DF1BE1">
        <w:rPr>
          <w:rFonts w:ascii="Times New Roman" w:hAnsi="Times New Roman"/>
        </w:rPr>
        <w:t>, аналогичное окну «Контактные лица: Добавление» (</w:t>
      </w:r>
      <w:r w:rsidR="00C735C2" w:rsidRPr="00DF1BE1">
        <w:rPr>
          <w:rFonts w:ascii="Times New Roman" w:hAnsi="Times New Roman"/>
        </w:rPr>
        <w:fldChar w:fldCharType="begin"/>
      </w:r>
      <w:r w:rsidR="00C735C2" w:rsidRPr="00DF1BE1">
        <w:rPr>
          <w:rFonts w:ascii="Times New Roman" w:hAnsi="Times New Roman"/>
        </w:rPr>
        <w:instrText xml:space="preserve"> REF _Ref38299065 \h </w:instrText>
      </w:r>
      <w:r w:rsidR="00C735C2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C735C2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35</w:t>
      </w:r>
      <w:r w:rsidR="00C735C2" w:rsidRPr="00DF1BE1">
        <w:rPr>
          <w:rFonts w:ascii="Times New Roman" w:hAnsi="Times New Roman"/>
        </w:rPr>
        <w:fldChar w:fldCharType="end"/>
      </w:r>
      <w:r w:rsidR="00C735C2" w:rsidRPr="00DF1BE1">
        <w:rPr>
          <w:rFonts w:ascii="Times New Roman" w:hAnsi="Times New Roman"/>
        </w:rPr>
        <w:t>)</w:t>
      </w:r>
      <w:r w:rsidRPr="00DF1BE1">
        <w:rPr>
          <w:rFonts w:ascii="Times New Roman" w:hAnsi="Times New Roman"/>
        </w:rPr>
        <w:t>. Для удаления записи воспользуйтесь пунктом контекстного меню «Удалить»</w:t>
      </w:r>
      <w:r w:rsidR="00C735C2" w:rsidRPr="00DF1BE1">
        <w:rPr>
          <w:rFonts w:ascii="Times New Roman" w:hAnsi="Times New Roman"/>
        </w:rPr>
        <w:t>.</w:t>
      </w:r>
    </w:p>
    <w:p w:rsidR="00B411D6" w:rsidRPr="00DF1BE1" w:rsidRDefault="00B411D6" w:rsidP="00256E50">
      <w:pPr>
        <w:pStyle w:val="4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Вкладка «Исход»</w:t>
      </w:r>
    </w:p>
    <w:p w:rsidR="00B411D6" w:rsidRPr="00DF1BE1" w:rsidRDefault="00C735C2" w:rsidP="00C735C2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Перейдите на вкладку «Исход». </w:t>
      </w:r>
      <w:r w:rsidR="00B411D6" w:rsidRPr="00DF1BE1">
        <w:rPr>
          <w:rFonts w:ascii="Times New Roman" w:hAnsi="Times New Roman"/>
        </w:rPr>
        <w:t>На вкладке отображается информация о</w:t>
      </w:r>
      <w:r w:rsidR="004A3727" w:rsidRPr="00DF1BE1">
        <w:rPr>
          <w:rFonts w:ascii="Times New Roman" w:hAnsi="Times New Roman"/>
        </w:rPr>
        <w:t>б</w:t>
      </w:r>
      <w:r w:rsidR="00B411D6" w:rsidRPr="00DF1BE1">
        <w:rPr>
          <w:rFonts w:ascii="Times New Roman" w:hAnsi="Times New Roman"/>
        </w:rPr>
        <w:t xml:space="preserve"> исходе эпизода заболевания </w:t>
      </w:r>
      <w:proofErr w:type="gramStart"/>
      <w:r w:rsidR="00B411D6" w:rsidRPr="00DF1BE1">
        <w:rPr>
          <w:rFonts w:ascii="Times New Roman" w:hAnsi="Times New Roman"/>
        </w:rPr>
        <w:t>ИЗ</w:t>
      </w:r>
      <w:proofErr w:type="gramEnd"/>
      <w:r w:rsidR="00862EEA" w:rsidRPr="00DF1BE1">
        <w:rPr>
          <w:rFonts w:ascii="Times New Roman" w:hAnsi="Times New Roman"/>
        </w:rPr>
        <w:t xml:space="preserve"> </w:t>
      </w:r>
      <w:r w:rsidR="00B411D6" w:rsidRPr="00DF1BE1">
        <w:rPr>
          <w:rFonts w:ascii="Times New Roman" w:hAnsi="Times New Roman"/>
        </w:rPr>
        <w:t>(</w:t>
      </w:r>
      <w:r w:rsidR="00862EEA" w:rsidRPr="00DF1BE1">
        <w:rPr>
          <w:rFonts w:ascii="Times New Roman" w:hAnsi="Times New Roman"/>
        </w:rPr>
        <w:fldChar w:fldCharType="begin"/>
      </w:r>
      <w:r w:rsidR="00862EEA" w:rsidRPr="00DF1BE1">
        <w:rPr>
          <w:rFonts w:ascii="Times New Roman" w:hAnsi="Times New Roman"/>
        </w:rPr>
        <w:instrText xml:space="preserve"> REF _Ref38299218 \h </w:instrText>
      </w:r>
      <w:r w:rsidR="00862EEA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862EEA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36</w:t>
      </w:r>
      <w:r w:rsidR="00862EEA" w:rsidRPr="00DF1BE1">
        <w:rPr>
          <w:rFonts w:ascii="Times New Roman" w:hAnsi="Times New Roman"/>
        </w:rPr>
        <w:fldChar w:fldCharType="end"/>
      </w:r>
      <w:r w:rsidR="00B411D6" w:rsidRPr="00DF1BE1">
        <w:rPr>
          <w:rFonts w:ascii="Times New Roman" w:hAnsi="Times New Roman"/>
        </w:rPr>
        <w:t>)</w:t>
      </w:r>
      <w:r w:rsidR="00862EEA" w:rsidRPr="00DF1BE1">
        <w:rPr>
          <w:rFonts w:ascii="Times New Roman" w:hAnsi="Times New Roman"/>
        </w:rPr>
        <w:t>.</w:t>
      </w:r>
    </w:p>
    <w:p w:rsidR="00862EEA" w:rsidRPr="00DF1BE1" w:rsidRDefault="00C735C2" w:rsidP="00B14756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57FB1C11" wp14:editId="57709CE1">
            <wp:extent cx="5940425" cy="3136672"/>
            <wp:effectExtent l="19050" t="19050" r="22225" b="26035"/>
            <wp:docPr id="2502" name="Рисунок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66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11D6" w:rsidRPr="00DF1BE1" w:rsidRDefault="00862EEA" w:rsidP="00C735C2">
      <w:pPr>
        <w:pStyle w:val="phfiguretitle"/>
        <w:rPr>
          <w:rFonts w:ascii="Times New Roman" w:hAnsi="Times New Roman" w:cs="Times New Roman"/>
        </w:rPr>
      </w:pPr>
      <w:bookmarkStart w:id="57" w:name="_Ref38299218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</w:instrText>
      </w:r>
      <w:r w:rsidR="00DF1BE1" w:rsidRPr="00DF1BE1">
        <w:rPr>
          <w:rFonts w:ascii="Times New Roman" w:hAnsi="Times New Roman" w:cs="Times New Roman"/>
        </w:rPr>
        <w:instrText xml:space="preserve">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36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57"/>
      <w:r w:rsidR="00C735C2" w:rsidRPr="00DF1BE1">
        <w:rPr>
          <w:rFonts w:ascii="Times New Roman" w:hAnsi="Times New Roman" w:cs="Times New Roman"/>
          <w:noProof/>
        </w:rPr>
        <w:t xml:space="preserve"> – Вкладка «Исход эпизода»</w:t>
      </w:r>
    </w:p>
    <w:p w:rsidR="00B411D6" w:rsidRPr="00DF1BE1" w:rsidRDefault="00B411D6" w:rsidP="00862EEA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Для добавления информации об исходе заполнит</w:t>
      </w:r>
      <w:r w:rsidR="00C735C2" w:rsidRPr="00DF1BE1">
        <w:rPr>
          <w:rFonts w:ascii="Times New Roman" w:hAnsi="Times New Roman"/>
        </w:rPr>
        <w:t>е</w:t>
      </w:r>
      <w:r w:rsidRPr="00DF1BE1">
        <w:rPr>
          <w:rFonts w:ascii="Times New Roman" w:hAnsi="Times New Roman"/>
        </w:rPr>
        <w:t xml:space="preserve"> поля:</w:t>
      </w:r>
    </w:p>
    <w:p w:rsidR="00B411D6" w:rsidRPr="00DF1BE1" w:rsidRDefault="00C735C2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B411D6" w:rsidRPr="00DF1BE1">
        <w:rPr>
          <w:rFonts w:ascii="Times New Roman" w:hAnsi="Times New Roman" w:cs="Times New Roman"/>
        </w:rPr>
        <w:t>Дата исхода</w:t>
      </w:r>
      <w:r w:rsidRPr="00DF1BE1">
        <w:rPr>
          <w:rFonts w:ascii="Times New Roman" w:hAnsi="Times New Roman" w:cs="Times New Roman"/>
        </w:rPr>
        <w:t>»</w:t>
      </w:r>
      <w:r w:rsidR="00B411D6" w:rsidRPr="00DF1BE1">
        <w:rPr>
          <w:rFonts w:ascii="Times New Roman" w:hAnsi="Times New Roman" w:cs="Times New Roman"/>
        </w:rPr>
        <w:t xml:space="preserve"> – укажите дату с помощью календаря </w:t>
      </w:r>
      <w:r w:rsidR="00B411D6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3F4260" wp14:editId="13E2202A">
            <wp:extent cx="201930" cy="201930"/>
            <wp:effectExtent l="19050" t="19050" r="7620" b="7620"/>
            <wp:docPr id="2443" name="Рисунок 27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411D6" w:rsidRPr="00DF1BE1">
        <w:rPr>
          <w:rFonts w:ascii="Times New Roman" w:hAnsi="Times New Roman" w:cs="Times New Roman"/>
        </w:rPr>
        <w:t>;</w:t>
      </w:r>
    </w:p>
    <w:p w:rsidR="00C735C2" w:rsidRPr="00DF1BE1" w:rsidRDefault="00C735C2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B411D6" w:rsidRPr="00DF1BE1">
        <w:rPr>
          <w:rFonts w:ascii="Times New Roman" w:hAnsi="Times New Roman" w:cs="Times New Roman"/>
        </w:rPr>
        <w:t>Исход</w:t>
      </w:r>
      <w:r w:rsidRPr="00DF1BE1">
        <w:rPr>
          <w:rFonts w:ascii="Times New Roman" w:hAnsi="Times New Roman" w:cs="Times New Roman"/>
        </w:rPr>
        <w:t>»</w:t>
      </w:r>
      <w:r w:rsidR="00B411D6" w:rsidRPr="00DF1BE1">
        <w:rPr>
          <w:rFonts w:ascii="Times New Roman" w:hAnsi="Times New Roman" w:cs="Times New Roman"/>
        </w:rPr>
        <w:t xml:space="preserve"> – укажите исход </w:t>
      </w:r>
      <w:r w:rsidRPr="00DF1BE1">
        <w:rPr>
          <w:rFonts w:ascii="Times New Roman" w:hAnsi="Times New Roman" w:cs="Times New Roman"/>
        </w:rPr>
        <w:t>из выпадающего списка</w:t>
      </w:r>
      <w:r w:rsidR="00B411D6" w:rsidRPr="00DF1BE1">
        <w:rPr>
          <w:rFonts w:ascii="Times New Roman" w:hAnsi="Times New Roman" w:cs="Times New Roman"/>
        </w:rPr>
        <w:t xml:space="preserve"> с помощью</w:t>
      </w:r>
      <w:r w:rsidRPr="00DF1BE1">
        <w:rPr>
          <w:rFonts w:ascii="Times New Roman" w:hAnsi="Times New Roman" w:cs="Times New Roman"/>
        </w:rPr>
        <w:t xml:space="preserve"> кнопки</w:t>
      </w:r>
      <w:r w:rsidR="00B411D6" w:rsidRPr="00DF1BE1">
        <w:rPr>
          <w:rFonts w:ascii="Times New Roman" w:hAnsi="Times New Roman" w:cs="Times New Roman"/>
        </w:rPr>
        <w:t xml:space="preserve"> </w:t>
      </w:r>
      <w:r w:rsidR="00B411D6" w:rsidRPr="00DF1BE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F8A314" wp14:editId="31951C78">
            <wp:extent cx="171450" cy="190500"/>
            <wp:effectExtent l="0" t="0" r="0" b="0"/>
            <wp:docPr id="2444" name="Рисунок 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1D6" w:rsidRPr="00DF1BE1">
        <w:rPr>
          <w:rFonts w:ascii="Times New Roman" w:hAnsi="Times New Roman" w:cs="Times New Roman"/>
        </w:rPr>
        <w:t>;</w:t>
      </w:r>
    </w:p>
    <w:p w:rsidR="00B411D6" w:rsidRPr="00DF1BE1" w:rsidRDefault="004A3727" w:rsidP="00C735C2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  <w:b/>
        </w:rPr>
        <w:t>Примечание</w:t>
      </w:r>
      <w:r w:rsidR="00C735C2" w:rsidRPr="00DF1BE1">
        <w:rPr>
          <w:rFonts w:ascii="Times New Roman" w:hAnsi="Times New Roman"/>
        </w:rPr>
        <w:t xml:space="preserve"> –</w:t>
      </w:r>
      <w:r w:rsidR="00B411D6" w:rsidRPr="00DF1BE1">
        <w:rPr>
          <w:rFonts w:ascii="Times New Roman" w:hAnsi="Times New Roman"/>
        </w:rPr>
        <w:t xml:space="preserve"> При указании исхода автоматически меняется статус пациен</w:t>
      </w:r>
      <w:r w:rsidR="00C735C2" w:rsidRPr="00DF1BE1">
        <w:rPr>
          <w:rFonts w:ascii="Times New Roman" w:hAnsi="Times New Roman"/>
        </w:rPr>
        <w:t>та.</w:t>
      </w:r>
    </w:p>
    <w:p w:rsidR="00B411D6" w:rsidRPr="00DF1BE1" w:rsidRDefault="00C735C2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B411D6" w:rsidRPr="00DF1BE1">
        <w:rPr>
          <w:rFonts w:ascii="Times New Roman" w:hAnsi="Times New Roman" w:cs="Times New Roman"/>
        </w:rPr>
        <w:t>Причина смерти</w:t>
      </w:r>
      <w:r w:rsidRPr="00DF1BE1">
        <w:rPr>
          <w:rFonts w:ascii="Times New Roman" w:hAnsi="Times New Roman" w:cs="Times New Roman"/>
        </w:rPr>
        <w:t>»</w:t>
      </w:r>
      <w:r w:rsidR="00B411D6" w:rsidRPr="00DF1BE1">
        <w:rPr>
          <w:rFonts w:ascii="Times New Roman" w:hAnsi="Times New Roman" w:cs="Times New Roman"/>
        </w:rPr>
        <w:t xml:space="preserve"> – указывается при исходе «</w:t>
      </w:r>
      <w:r w:rsidRPr="00DF1BE1">
        <w:rPr>
          <w:rFonts w:ascii="Times New Roman" w:hAnsi="Times New Roman" w:cs="Times New Roman"/>
        </w:rPr>
        <w:t>смерть». Введите причину</w:t>
      </w:r>
      <w:r w:rsidR="00B411D6" w:rsidRPr="00DF1BE1">
        <w:rPr>
          <w:rFonts w:ascii="Times New Roman" w:hAnsi="Times New Roman" w:cs="Times New Roman"/>
        </w:rPr>
        <w:t xml:space="preserve"> вручную;</w:t>
      </w:r>
    </w:p>
    <w:p w:rsidR="00B411D6" w:rsidRPr="00DF1BE1" w:rsidRDefault="00C735C2" w:rsidP="00862EEA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lastRenderedPageBreak/>
        <w:t>«</w:t>
      </w:r>
      <w:r w:rsidR="00B411D6" w:rsidRPr="00DF1BE1">
        <w:rPr>
          <w:rFonts w:ascii="Times New Roman" w:hAnsi="Times New Roman" w:cs="Times New Roman"/>
        </w:rPr>
        <w:t>Результат вскрытия</w:t>
      </w:r>
      <w:r w:rsidRPr="00DF1BE1">
        <w:rPr>
          <w:rFonts w:ascii="Times New Roman" w:hAnsi="Times New Roman" w:cs="Times New Roman"/>
        </w:rPr>
        <w:t>»</w:t>
      </w:r>
      <w:r w:rsidR="00B411D6" w:rsidRPr="00DF1BE1">
        <w:rPr>
          <w:rFonts w:ascii="Times New Roman" w:hAnsi="Times New Roman" w:cs="Times New Roman"/>
        </w:rPr>
        <w:t xml:space="preserve"> – указывается при исходе «смерть». Нажмите на ссылку «Показать </w:t>
      </w:r>
      <w:r w:rsidR="00B30771" w:rsidRPr="00DF1BE1">
        <w:rPr>
          <w:rFonts w:ascii="Times New Roman" w:hAnsi="Times New Roman" w:cs="Times New Roman"/>
        </w:rPr>
        <w:t>документы». В</w:t>
      </w:r>
      <w:r w:rsidR="00B411D6" w:rsidRPr="00DF1BE1">
        <w:rPr>
          <w:rFonts w:ascii="Times New Roman" w:hAnsi="Times New Roman" w:cs="Times New Roman"/>
        </w:rPr>
        <w:t xml:space="preserve"> открывшемся окне нажмите на ссылку «Выбрать» и добавьте документ</w:t>
      </w:r>
      <w:r w:rsidRPr="00DF1BE1">
        <w:rPr>
          <w:rFonts w:ascii="Times New Roman" w:hAnsi="Times New Roman" w:cs="Times New Roman"/>
        </w:rPr>
        <w:t>.</w:t>
      </w:r>
    </w:p>
    <w:p w:rsidR="00B411D6" w:rsidRPr="00DF1BE1" w:rsidRDefault="00B411D6" w:rsidP="00862EEA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Для сохранения/изменения данных об исходе нажмите кнопку «Сохранить».</w:t>
      </w:r>
    </w:p>
    <w:p w:rsidR="00B411D6" w:rsidRPr="00DF1BE1" w:rsidRDefault="00B411D6" w:rsidP="00256E50">
      <w:pPr>
        <w:pStyle w:val="3"/>
        <w:rPr>
          <w:rFonts w:ascii="Times New Roman" w:hAnsi="Times New Roman"/>
        </w:rPr>
      </w:pPr>
      <w:bookmarkStart w:id="58" w:name="_Toc90995285"/>
      <w:r w:rsidRPr="00DF1BE1">
        <w:rPr>
          <w:rFonts w:ascii="Times New Roman" w:hAnsi="Times New Roman"/>
        </w:rPr>
        <w:t>Общее по пациенту</w:t>
      </w:r>
      <w:bookmarkEnd w:id="58"/>
    </w:p>
    <w:p w:rsidR="00B411D6" w:rsidRPr="00DF1BE1" w:rsidRDefault="00B411D6" w:rsidP="00862EEA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Раздел «Общее по пациенту» содержит две вкладки:</w:t>
      </w:r>
    </w:p>
    <w:p w:rsidR="00B411D6" w:rsidRPr="00DF1BE1" w:rsidRDefault="00B411D6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«Общие сведения»;</w:t>
      </w:r>
    </w:p>
    <w:p w:rsidR="00B411D6" w:rsidRPr="00DF1BE1" w:rsidRDefault="00B411D6" w:rsidP="00256E50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 xml:space="preserve">«Карта учета </w:t>
      </w:r>
      <w:r w:rsidR="007F48AE" w:rsidRPr="00DF1BE1">
        <w:rPr>
          <w:rFonts w:ascii="Times New Roman" w:hAnsi="Times New Roman" w:cs="Times New Roman"/>
        </w:rPr>
        <w:t>ИЗ</w:t>
      </w:r>
      <w:r w:rsidRPr="00DF1BE1">
        <w:rPr>
          <w:rFonts w:ascii="Times New Roman" w:hAnsi="Times New Roman" w:cs="Times New Roman"/>
        </w:rPr>
        <w:t>».</w:t>
      </w:r>
    </w:p>
    <w:p w:rsidR="00B411D6" w:rsidRPr="00DF1BE1" w:rsidRDefault="00B411D6" w:rsidP="00256E50">
      <w:pPr>
        <w:pStyle w:val="4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Вкладка «Общие сведения»</w:t>
      </w:r>
    </w:p>
    <w:p w:rsidR="00B411D6" w:rsidRPr="00DF1BE1" w:rsidRDefault="00B411D6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Вкладка </w:t>
      </w:r>
      <w:r w:rsidR="00C735C2" w:rsidRPr="00DF1BE1">
        <w:rPr>
          <w:rFonts w:ascii="Times New Roman" w:hAnsi="Times New Roman"/>
        </w:rPr>
        <w:t xml:space="preserve">«Общие сведения» </w:t>
      </w:r>
      <w:r w:rsidRPr="00DF1BE1">
        <w:rPr>
          <w:rFonts w:ascii="Times New Roman" w:hAnsi="Times New Roman"/>
        </w:rPr>
        <w:t>содержит общие сведения о пациенте (</w:t>
      </w:r>
      <w:r w:rsidR="00862EEA" w:rsidRPr="00DF1BE1">
        <w:rPr>
          <w:rFonts w:ascii="Times New Roman" w:hAnsi="Times New Roman"/>
        </w:rPr>
        <w:fldChar w:fldCharType="begin"/>
      </w:r>
      <w:r w:rsidR="00862EEA" w:rsidRPr="00DF1BE1">
        <w:rPr>
          <w:rFonts w:ascii="Times New Roman" w:hAnsi="Times New Roman"/>
        </w:rPr>
        <w:instrText xml:space="preserve"> REF _Ref38299255 \h </w:instrText>
      </w:r>
      <w:r w:rsidR="00862EEA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862EEA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37</w:t>
      </w:r>
      <w:r w:rsidR="00862EEA" w:rsidRPr="00DF1BE1">
        <w:rPr>
          <w:rFonts w:ascii="Times New Roman" w:hAnsi="Times New Roman"/>
        </w:rPr>
        <w:fldChar w:fldCharType="end"/>
      </w:r>
      <w:r w:rsidR="00862EEA" w:rsidRPr="00DF1BE1">
        <w:rPr>
          <w:rFonts w:ascii="Times New Roman" w:hAnsi="Times New Roman"/>
        </w:rPr>
        <w:t>).</w:t>
      </w:r>
    </w:p>
    <w:p w:rsidR="00862EEA" w:rsidRPr="00DF1BE1" w:rsidRDefault="00C735C2" w:rsidP="00862EEA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4071F824" wp14:editId="6F496108">
            <wp:extent cx="5940425" cy="3169780"/>
            <wp:effectExtent l="19050" t="19050" r="22225" b="12065"/>
            <wp:docPr id="2503" name="Рисунок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7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11D6" w:rsidRPr="00DF1BE1" w:rsidRDefault="00862EEA" w:rsidP="00C735C2">
      <w:pPr>
        <w:pStyle w:val="phfiguretitle"/>
        <w:rPr>
          <w:rFonts w:ascii="Times New Roman" w:hAnsi="Times New Roman" w:cs="Times New Roman"/>
        </w:rPr>
      </w:pPr>
      <w:bookmarkStart w:id="59" w:name="_Ref38299255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37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59"/>
      <w:r w:rsidR="00C735C2" w:rsidRPr="00DF1BE1">
        <w:rPr>
          <w:rFonts w:ascii="Times New Roman" w:hAnsi="Times New Roman" w:cs="Times New Roman"/>
          <w:noProof/>
        </w:rPr>
        <w:t xml:space="preserve"> – Вкладка «Общие сведения»</w:t>
      </w:r>
    </w:p>
    <w:p w:rsidR="008853B6" w:rsidRPr="00DF1BE1" w:rsidRDefault="00C735C2" w:rsidP="00862EEA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На вкладке отображаются</w:t>
      </w:r>
      <w:r w:rsidR="008853B6" w:rsidRPr="00DF1BE1">
        <w:rPr>
          <w:rFonts w:ascii="Times New Roman" w:hAnsi="Times New Roman"/>
        </w:rPr>
        <w:t xml:space="preserve"> документы, адреса, полисы и дру</w:t>
      </w:r>
      <w:r w:rsidR="004A3727" w:rsidRPr="00DF1BE1">
        <w:rPr>
          <w:rFonts w:ascii="Times New Roman" w:hAnsi="Times New Roman"/>
        </w:rPr>
        <w:t>гие данные</w:t>
      </w:r>
      <w:r w:rsidR="008853B6" w:rsidRPr="00DF1BE1">
        <w:rPr>
          <w:rFonts w:ascii="Times New Roman" w:hAnsi="Times New Roman"/>
        </w:rPr>
        <w:t>, действующие на текущую дату. Для просмотра истории изменений нажмите на ссылку «История».</w:t>
      </w:r>
    </w:p>
    <w:p w:rsidR="00B411D6" w:rsidRPr="00DF1BE1" w:rsidRDefault="008853B6" w:rsidP="00862EEA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Редактирование в данном окне не предусмотрено, оно носит ознакомительный характер. Внесение изменений происходит через карту пациента</w:t>
      </w:r>
      <w:r w:rsidR="00862EEA" w:rsidRPr="00DF1BE1">
        <w:rPr>
          <w:rFonts w:ascii="Times New Roman" w:hAnsi="Times New Roman"/>
        </w:rPr>
        <w:t>.</w:t>
      </w:r>
    </w:p>
    <w:p w:rsidR="00B411D6" w:rsidRPr="00DF1BE1" w:rsidRDefault="007F48AE" w:rsidP="00256E50">
      <w:pPr>
        <w:pStyle w:val="4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Вкладка «Карта учета ИЗ</w:t>
      </w:r>
      <w:r w:rsidR="00B411D6" w:rsidRPr="00DF1BE1">
        <w:rPr>
          <w:rFonts w:ascii="Times New Roman" w:hAnsi="Times New Roman"/>
        </w:rPr>
        <w:t>»</w:t>
      </w:r>
    </w:p>
    <w:p w:rsidR="00B411D6" w:rsidRPr="00DF1BE1" w:rsidRDefault="007F48AE" w:rsidP="00256E50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Вкладка «Карта учета ИЗ</w:t>
      </w:r>
      <w:r w:rsidR="00B411D6" w:rsidRPr="00DF1BE1">
        <w:rPr>
          <w:rFonts w:ascii="Times New Roman" w:hAnsi="Times New Roman"/>
        </w:rPr>
        <w:t>» содержит сведения, указан</w:t>
      </w:r>
      <w:r w:rsidRPr="00DF1BE1">
        <w:rPr>
          <w:rFonts w:ascii="Times New Roman" w:hAnsi="Times New Roman"/>
        </w:rPr>
        <w:t xml:space="preserve">ные при создании карты учета </w:t>
      </w:r>
      <w:proofErr w:type="gramStart"/>
      <w:r w:rsidRPr="00DF1BE1">
        <w:rPr>
          <w:rFonts w:ascii="Times New Roman" w:hAnsi="Times New Roman"/>
        </w:rPr>
        <w:t>ИЗ</w:t>
      </w:r>
      <w:proofErr w:type="gramEnd"/>
      <w:r w:rsidR="00B411D6" w:rsidRPr="00DF1BE1">
        <w:rPr>
          <w:rFonts w:ascii="Times New Roman" w:hAnsi="Times New Roman"/>
        </w:rPr>
        <w:t xml:space="preserve"> (</w:t>
      </w:r>
      <w:r w:rsidR="00A64D68" w:rsidRPr="00DF1BE1">
        <w:rPr>
          <w:rFonts w:ascii="Times New Roman" w:hAnsi="Times New Roman"/>
        </w:rPr>
        <w:fldChar w:fldCharType="begin"/>
      </w:r>
      <w:r w:rsidR="00A64D68" w:rsidRPr="00DF1BE1">
        <w:rPr>
          <w:rFonts w:ascii="Times New Roman" w:hAnsi="Times New Roman"/>
        </w:rPr>
        <w:instrText xml:space="preserve"> REF _Ref38299311 \h </w:instrText>
      </w:r>
      <w:r w:rsidR="00A64D68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A64D68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38</w:t>
      </w:r>
      <w:r w:rsidR="00A64D68" w:rsidRPr="00DF1BE1">
        <w:rPr>
          <w:rFonts w:ascii="Times New Roman" w:hAnsi="Times New Roman"/>
        </w:rPr>
        <w:fldChar w:fldCharType="end"/>
      </w:r>
      <w:r w:rsidR="00B411D6" w:rsidRPr="00DF1BE1">
        <w:rPr>
          <w:rFonts w:ascii="Times New Roman" w:hAnsi="Times New Roman"/>
        </w:rPr>
        <w:t>).</w:t>
      </w:r>
    </w:p>
    <w:p w:rsidR="00862EEA" w:rsidRPr="00DF1BE1" w:rsidRDefault="00C735C2" w:rsidP="00862EEA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lastRenderedPageBreak/>
        <w:drawing>
          <wp:inline distT="0" distB="0" distL="0" distR="0" wp14:anchorId="6D1C5595" wp14:editId="730C21B2">
            <wp:extent cx="5940425" cy="3166714"/>
            <wp:effectExtent l="19050" t="19050" r="22225" b="15240"/>
            <wp:docPr id="2504" name="Рисунок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71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48AE" w:rsidRPr="00DF1BE1" w:rsidRDefault="00862EEA" w:rsidP="00862EEA">
      <w:pPr>
        <w:pStyle w:val="phfiguretitle"/>
        <w:rPr>
          <w:rFonts w:ascii="Times New Roman" w:hAnsi="Times New Roman" w:cs="Times New Roman"/>
        </w:rPr>
      </w:pPr>
      <w:bookmarkStart w:id="60" w:name="_Ref38299311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</w:instrText>
      </w:r>
      <w:r w:rsidR="00DF1BE1" w:rsidRPr="00DF1BE1">
        <w:rPr>
          <w:rFonts w:ascii="Times New Roman" w:hAnsi="Times New Roman" w:cs="Times New Roman"/>
        </w:rPr>
        <w:instrText xml:space="preserve">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38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60"/>
      <w:r w:rsidRPr="00DF1BE1">
        <w:rPr>
          <w:rFonts w:ascii="Times New Roman" w:hAnsi="Times New Roman" w:cs="Times New Roman"/>
        </w:rPr>
        <w:t xml:space="preserve"> – Вкладка «Карта учета ИЗ»</w:t>
      </w:r>
    </w:p>
    <w:p w:rsidR="00B411D6" w:rsidRPr="00DF1BE1" w:rsidRDefault="00DC2C9F" w:rsidP="00862EEA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Нажмите </w:t>
      </w:r>
      <w:r w:rsidR="00B411D6" w:rsidRPr="00DF1BE1">
        <w:rPr>
          <w:rFonts w:ascii="Times New Roman" w:hAnsi="Times New Roman"/>
        </w:rPr>
        <w:t>на кнопку «Редактировать»</w:t>
      </w:r>
      <w:r w:rsidRPr="00DF1BE1">
        <w:rPr>
          <w:rFonts w:ascii="Times New Roman" w:hAnsi="Times New Roman"/>
        </w:rPr>
        <w:t xml:space="preserve"> и</w:t>
      </w:r>
      <w:r w:rsidR="00B411D6" w:rsidRPr="00DF1BE1">
        <w:rPr>
          <w:rFonts w:ascii="Times New Roman" w:hAnsi="Times New Roman"/>
        </w:rPr>
        <w:t xml:space="preserve"> введите данные в необходимые поля</w:t>
      </w:r>
      <w:r w:rsidRPr="00DF1BE1">
        <w:rPr>
          <w:rFonts w:ascii="Times New Roman" w:hAnsi="Times New Roman"/>
        </w:rPr>
        <w:t xml:space="preserve">. Нажмите </w:t>
      </w:r>
      <w:r w:rsidR="00B411D6" w:rsidRPr="00DF1BE1">
        <w:rPr>
          <w:rFonts w:ascii="Times New Roman" w:hAnsi="Times New Roman"/>
        </w:rPr>
        <w:t>на кнопку «Сохранить».</w:t>
      </w:r>
    </w:p>
    <w:p w:rsidR="007F48AE" w:rsidRPr="00DF1BE1" w:rsidRDefault="007F48AE" w:rsidP="00256E50">
      <w:pPr>
        <w:pStyle w:val="2"/>
        <w:rPr>
          <w:rFonts w:ascii="Times New Roman" w:hAnsi="Times New Roman"/>
        </w:rPr>
      </w:pPr>
      <w:bookmarkStart w:id="61" w:name="_Toc90995286"/>
      <w:r w:rsidRPr="00DF1BE1">
        <w:rPr>
          <w:rFonts w:ascii="Times New Roman" w:hAnsi="Times New Roman"/>
        </w:rPr>
        <w:t>Направления</w:t>
      </w:r>
      <w:bookmarkEnd w:id="61"/>
    </w:p>
    <w:p w:rsidR="00DC2C9F" w:rsidRPr="00DF1BE1" w:rsidRDefault="007F48AE" w:rsidP="00A64D68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Для удобства маршрутизации пациентов возможно добавление направлений на услуги в текущую МО.</w:t>
      </w:r>
      <w:r w:rsidR="00B30771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Для добавления нажмите на пункт контекстного меню «Направления»</w:t>
      </w:r>
      <w:r w:rsidR="00DC2C9F" w:rsidRPr="00DF1BE1">
        <w:rPr>
          <w:rFonts w:ascii="Times New Roman" w:hAnsi="Times New Roman"/>
        </w:rPr>
        <w:t xml:space="preserve"> (</w:t>
      </w:r>
      <w:r w:rsidR="00DC2C9F" w:rsidRPr="00DF1BE1">
        <w:rPr>
          <w:rFonts w:ascii="Times New Roman" w:hAnsi="Times New Roman"/>
        </w:rPr>
        <w:fldChar w:fldCharType="begin"/>
      </w:r>
      <w:r w:rsidR="00DC2C9F" w:rsidRPr="00DF1BE1">
        <w:rPr>
          <w:rFonts w:ascii="Times New Roman" w:hAnsi="Times New Roman"/>
        </w:rPr>
        <w:instrText xml:space="preserve"> REF _Ref38366579 \h </w:instrText>
      </w:r>
      <w:r w:rsidR="00DC2C9F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DC2C9F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39</w:t>
      </w:r>
      <w:r w:rsidR="00DC2C9F" w:rsidRPr="00DF1BE1">
        <w:rPr>
          <w:rFonts w:ascii="Times New Roman" w:hAnsi="Times New Roman"/>
        </w:rPr>
        <w:fldChar w:fldCharType="end"/>
      </w:r>
      <w:r w:rsidR="00DC2C9F" w:rsidRPr="00DF1BE1">
        <w:rPr>
          <w:rFonts w:ascii="Times New Roman" w:hAnsi="Times New Roman"/>
        </w:rPr>
        <w:t>).</w:t>
      </w:r>
    </w:p>
    <w:p w:rsidR="00DC2C9F" w:rsidRPr="00DF1BE1" w:rsidRDefault="00DC2C9F" w:rsidP="00DC2C9F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3375B183" wp14:editId="4527AE34">
            <wp:extent cx="5940425" cy="2121361"/>
            <wp:effectExtent l="19050" t="19050" r="22225" b="12700"/>
            <wp:docPr id="2505" name="Рисунок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13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2C9F" w:rsidRPr="00DF1BE1" w:rsidRDefault="00DC2C9F" w:rsidP="00DC2C9F">
      <w:pPr>
        <w:pStyle w:val="phfiguretitle"/>
        <w:rPr>
          <w:rFonts w:ascii="Times New Roman" w:hAnsi="Times New Roman" w:cs="Times New Roman"/>
        </w:rPr>
      </w:pPr>
      <w:bookmarkStart w:id="62" w:name="_Ref38366579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39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62"/>
      <w:r w:rsidRPr="00DF1BE1">
        <w:rPr>
          <w:rFonts w:ascii="Times New Roman" w:hAnsi="Times New Roman" w:cs="Times New Roman"/>
        </w:rPr>
        <w:t xml:space="preserve"> – Пункт «Направления»</w:t>
      </w:r>
    </w:p>
    <w:p w:rsidR="007F48AE" w:rsidRPr="00DF1BE1" w:rsidRDefault="00DC2C9F" w:rsidP="00C719B6">
      <w:pPr>
        <w:pStyle w:val="phnormal"/>
        <w:keepNext/>
        <w:ind w:right="0"/>
        <w:rPr>
          <w:rFonts w:ascii="Times New Roman" w:hAnsi="Times New Roman"/>
        </w:rPr>
      </w:pPr>
      <w:r w:rsidRPr="00DF1BE1">
        <w:rPr>
          <w:rFonts w:ascii="Times New Roman" w:hAnsi="Times New Roman"/>
        </w:rPr>
        <w:lastRenderedPageBreak/>
        <w:t xml:space="preserve">Откроется </w:t>
      </w:r>
      <w:r w:rsidR="007F48AE" w:rsidRPr="00DF1BE1">
        <w:rPr>
          <w:rFonts w:ascii="Times New Roman" w:hAnsi="Times New Roman"/>
        </w:rPr>
        <w:t>стандартное окно «Нап</w:t>
      </w:r>
      <w:r w:rsidR="00A64D68" w:rsidRPr="00DF1BE1">
        <w:rPr>
          <w:rFonts w:ascii="Times New Roman" w:hAnsi="Times New Roman"/>
        </w:rPr>
        <w:t xml:space="preserve">равления </w:t>
      </w:r>
      <w:r w:rsidRPr="00DF1BE1">
        <w:rPr>
          <w:rFonts w:ascii="Times New Roman" w:hAnsi="Times New Roman"/>
        </w:rPr>
        <w:t>пациента</w:t>
      </w:r>
      <w:r w:rsidR="00A64D68" w:rsidRPr="00DF1BE1">
        <w:rPr>
          <w:rFonts w:ascii="Times New Roman" w:hAnsi="Times New Roman"/>
        </w:rPr>
        <w:t>»(</w:t>
      </w:r>
      <w:r w:rsidR="00A64D68" w:rsidRPr="00DF1BE1">
        <w:rPr>
          <w:rFonts w:ascii="Times New Roman" w:hAnsi="Times New Roman"/>
        </w:rPr>
        <w:fldChar w:fldCharType="begin"/>
      </w:r>
      <w:r w:rsidR="00A64D68" w:rsidRPr="00DF1BE1">
        <w:rPr>
          <w:rFonts w:ascii="Times New Roman" w:hAnsi="Times New Roman"/>
        </w:rPr>
        <w:instrText xml:space="preserve"> REF _Ref38299335 \h </w:instrText>
      </w:r>
      <w:r w:rsidR="00A64D68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A64D68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40</w:t>
      </w:r>
      <w:r w:rsidR="00A64D68" w:rsidRPr="00DF1BE1">
        <w:rPr>
          <w:rFonts w:ascii="Times New Roman" w:hAnsi="Times New Roman"/>
        </w:rPr>
        <w:fldChar w:fldCharType="end"/>
      </w:r>
      <w:r w:rsidR="00A64D68" w:rsidRPr="00DF1BE1">
        <w:rPr>
          <w:rFonts w:ascii="Times New Roman" w:hAnsi="Times New Roman"/>
        </w:rPr>
        <w:t>).</w:t>
      </w:r>
    </w:p>
    <w:p w:rsidR="00A64D68" w:rsidRPr="00DF1BE1" w:rsidRDefault="00DC2C9F" w:rsidP="00DC2C9F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1E52E2E6" wp14:editId="6CD75B82">
            <wp:extent cx="5940425" cy="2435887"/>
            <wp:effectExtent l="19050" t="19050" r="22225" b="21590"/>
            <wp:docPr id="2506" name="Рисунок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588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48AE" w:rsidRPr="00DF1BE1" w:rsidRDefault="00A64D68" w:rsidP="00DC2C9F">
      <w:pPr>
        <w:pStyle w:val="phfiguretitle"/>
        <w:rPr>
          <w:rFonts w:ascii="Times New Roman" w:hAnsi="Times New Roman" w:cs="Times New Roman"/>
        </w:rPr>
      </w:pPr>
      <w:bookmarkStart w:id="63" w:name="_Ref38299335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40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63"/>
      <w:r w:rsidR="00DC2C9F" w:rsidRPr="00DF1BE1">
        <w:rPr>
          <w:rFonts w:ascii="Times New Roman" w:hAnsi="Times New Roman" w:cs="Times New Roman"/>
          <w:noProof/>
        </w:rPr>
        <w:t xml:space="preserve"> – Окно «Направления пациента»</w:t>
      </w:r>
    </w:p>
    <w:p w:rsidR="007F48AE" w:rsidRPr="00DF1BE1" w:rsidRDefault="007F48AE" w:rsidP="00B14756">
      <w:pPr>
        <w:pStyle w:val="phlistitemizedtitle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На форме доступны кнопки:</w:t>
      </w:r>
    </w:p>
    <w:p w:rsidR="007F48AE" w:rsidRPr="00DF1BE1" w:rsidRDefault="003F3F3A" w:rsidP="00A64D68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7F48AE" w:rsidRPr="00DF1BE1">
        <w:rPr>
          <w:rFonts w:ascii="Times New Roman" w:hAnsi="Times New Roman" w:cs="Times New Roman"/>
        </w:rPr>
        <w:t>Направить на исследование</w:t>
      </w:r>
      <w:r w:rsidRPr="00DF1BE1">
        <w:rPr>
          <w:rFonts w:ascii="Times New Roman" w:hAnsi="Times New Roman" w:cs="Times New Roman"/>
        </w:rPr>
        <w:t>»;</w:t>
      </w:r>
    </w:p>
    <w:p w:rsidR="007F48AE" w:rsidRPr="00DF1BE1" w:rsidRDefault="003F3F3A" w:rsidP="00A64D68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7F48AE" w:rsidRPr="00DF1BE1">
        <w:rPr>
          <w:rFonts w:ascii="Times New Roman" w:hAnsi="Times New Roman" w:cs="Times New Roman"/>
        </w:rPr>
        <w:t>Новое назначение</w:t>
      </w:r>
      <w:r w:rsidRPr="00DF1BE1">
        <w:rPr>
          <w:rFonts w:ascii="Times New Roman" w:hAnsi="Times New Roman" w:cs="Times New Roman"/>
        </w:rPr>
        <w:t>»;</w:t>
      </w:r>
    </w:p>
    <w:p w:rsidR="007F48AE" w:rsidRPr="00DF1BE1" w:rsidRDefault="003F3F3A" w:rsidP="00A64D68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7F48AE" w:rsidRPr="00DF1BE1">
        <w:rPr>
          <w:rFonts w:ascii="Times New Roman" w:hAnsi="Times New Roman" w:cs="Times New Roman"/>
        </w:rPr>
        <w:t>Расписание</w:t>
      </w:r>
      <w:r w:rsidRPr="00DF1BE1">
        <w:rPr>
          <w:rFonts w:ascii="Times New Roman" w:hAnsi="Times New Roman" w:cs="Times New Roman"/>
        </w:rPr>
        <w:t>»;</w:t>
      </w:r>
    </w:p>
    <w:p w:rsidR="007F48AE" w:rsidRPr="00DF1BE1" w:rsidRDefault="003F3F3A" w:rsidP="00A64D68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7F48AE" w:rsidRPr="00DF1BE1">
        <w:rPr>
          <w:rFonts w:ascii="Times New Roman" w:hAnsi="Times New Roman" w:cs="Times New Roman"/>
        </w:rPr>
        <w:t>Внести результат</w:t>
      </w:r>
      <w:r w:rsidRPr="00DF1BE1">
        <w:rPr>
          <w:rFonts w:ascii="Times New Roman" w:hAnsi="Times New Roman" w:cs="Times New Roman"/>
        </w:rPr>
        <w:t>»;</w:t>
      </w:r>
    </w:p>
    <w:p w:rsidR="007F48AE" w:rsidRPr="00DF1BE1" w:rsidRDefault="003F3F3A" w:rsidP="00A64D68">
      <w:pPr>
        <w:pStyle w:val="phlistitemized1"/>
        <w:rPr>
          <w:rFonts w:ascii="Times New Roman" w:hAnsi="Times New Roman" w:cs="Times New Roman"/>
        </w:rPr>
      </w:pPr>
      <w:r w:rsidRPr="00DF1BE1">
        <w:rPr>
          <w:rFonts w:ascii="Times New Roman" w:hAnsi="Times New Roman" w:cs="Times New Roman"/>
        </w:rPr>
        <w:t>«</w:t>
      </w:r>
      <w:r w:rsidR="007F48AE" w:rsidRPr="00DF1BE1">
        <w:rPr>
          <w:rFonts w:ascii="Times New Roman" w:hAnsi="Times New Roman" w:cs="Times New Roman"/>
        </w:rPr>
        <w:t>По шаблону</w:t>
      </w:r>
      <w:r w:rsidRPr="00DF1BE1">
        <w:rPr>
          <w:rFonts w:ascii="Times New Roman" w:hAnsi="Times New Roman" w:cs="Times New Roman"/>
        </w:rPr>
        <w:t>».</w:t>
      </w:r>
    </w:p>
    <w:p w:rsidR="007F48AE" w:rsidRPr="00DF1BE1" w:rsidRDefault="007F48AE" w:rsidP="00A64D68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Работа кнопок описана в руководстве </w:t>
      </w:r>
      <w:r w:rsidR="00DC2C9F" w:rsidRPr="00DF1BE1">
        <w:rPr>
          <w:rFonts w:ascii="Times New Roman" w:hAnsi="Times New Roman"/>
        </w:rPr>
        <w:t>пользователя «Стационар</w:t>
      </w:r>
      <w:r w:rsidRPr="00DF1BE1">
        <w:rPr>
          <w:rFonts w:ascii="Times New Roman" w:hAnsi="Times New Roman"/>
        </w:rPr>
        <w:t>»</w:t>
      </w:r>
      <w:r w:rsidR="003F3F3A" w:rsidRPr="00DF1BE1">
        <w:rPr>
          <w:rFonts w:ascii="Times New Roman" w:hAnsi="Times New Roman"/>
        </w:rPr>
        <w:t>.</w:t>
      </w:r>
    </w:p>
    <w:p w:rsidR="007F48AE" w:rsidRPr="00DF1BE1" w:rsidRDefault="007F48AE" w:rsidP="00256E50">
      <w:pPr>
        <w:pStyle w:val="2"/>
        <w:rPr>
          <w:rFonts w:ascii="Times New Roman" w:hAnsi="Times New Roman"/>
        </w:rPr>
      </w:pPr>
      <w:bookmarkStart w:id="64" w:name="_Toc90995287"/>
      <w:r w:rsidRPr="00DF1BE1">
        <w:rPr>
          <w:rFonts w:ascii="Times New Roman" w:hAnsi="Times New Roman"/>
        </w:rPr>
        <w:t>Импорт данных</w:t>
      </w:r>
      <w:bookmarkEnd w:id="64"/>
    </w:p>
    <w:p w:rsidR="00DC2C9F" w:rsidRPr="00DF1BE1" w:rsidRDefault="007F48AE" w:rsidP="00A64D68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Для</w:t>
      </w:r>
      <w:r w:rsidR="003F3F3A" w:rsidRPr="00DF1BE1">
        <w:rPr>
          <w:rFonts w:ascii="Times New Roman" w:hAnsi="Times New Roman"/>
        </w:rPr>
        <w:t xml:space="preserve"> массового добавления пациентов</w:t>
      </w:r>
      <w:r w:rsidRPr="00DF1BE1">
        <w:rPr>
          <w:rFonts w:ascii="Times New Roman" w:hAnsi="Times New Roman"/>
        </w:rPr>
        <w:t>,</w:t>
      </w:r>
      <w:r w:rsidR="003F3F3A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поступающих от внешних источников</w:t>
      </w:r>
      <w:r w:rsidR="00DC2C9F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(</w:t>
      </w:r>
      <w:proofErr w:type="spellStart"/>
      <w:r w:rsidRPr="00DF1BE1">
        <w:rPr>
          <w:rFonts w:ascii="Times New Roman" w:hAnsi="Times New Roman"/>
        </w:rPr>
        <w:t>Роспотребнадзор</w:t>
      </w:r>
      <w:proofErr w:type="spellEnd"/>
      <w:r w:rsidRPr="00DF1BE1">
        <w:rPr>
          <w:rFonts w:ascii="Times New Roman" w:hAnsi="Times New Roman"/>
        </w:rPr>
        <w:t>,</w:t>
      </w:r>
      <w:r w:rsidR="00B30771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 xml:space="preserve">МВД и </w:t>
      </w:r>
      <w:proofErr w:type="spellStart"/>
      <w:r w:rsidRPr="00DF1BE1">
        <w:rPr>
          <w:rFonts w:ascii="Times New Roman" w:hAnsi="Times New Roman"/>
        </w:rPr>
        <w:t>т</w:t>
      </w:r>
      <w:proofErr w:type="gramStart"/>
      <w:r w:rsidRPr="00DF1BE1">
        <w:rPr>
          <w:rFonts w:ascii="Times New Roman" w:hAnsi="Times New Roman"/>
        </w:rPr>
        <w:t>.д</w:t>
      </w:r>
      <w:proofErr w:type="spellEnd"/>
      <w:proofErr w:type="gramEnd"/>
      <w:r w:rsidRPr="00DF1BE1">
        <w:rPr>
          <w:rFonts w:ascii="Times New Roman" w:hAnsi="Times New Roman"/>
        </w:rPr>
        <w:t xml:space="preserve">) </w:t>
      </w:r>
      <w:r w:rsidR="00C719B6" w:rsidRPr="00DF1BE1">
        <w:rPr>
          <w:rFonts w:ascii="Times New Roman" w:hAnsi="Times New Roman"/>
        </w:rPr>
        <w:t xml:space="preserve">доступна возможность </w:t>
      </w:r>
      <w:r w:rsidRPr="00DF1BE1">
        <w:rPr>
          <w:rFonts w:ascii="Times New Roman" w:hAnsi="Times New Roman"/>
        </w:rPr>
        <w:t>импорт</w:t>
      </w:r>
      <w:r w:rsidR="00C719B6" w:rsidRPr="00DF1BE1">
        <w:rPr>
          <w:rFonts w:ascii="Times New Roman" w:hAnsi="Times New Roman"/>
        </w:rPr>
        <w:t>а</w:t>
      </w:r>
      <w:r w:rsidRPr="00DF1BE1">
        <w:rPr>
          <w:rFonts w:ascii="Times New Roman" w:hAnsi="Times New Roman"/>
        </w:rPr>
        <w:t xml:space="preserve"> пациентов из файла формата .</w:t>
      </w:r>
      <w:proofErr w:type="spellStart"/>
      <w:r w:rsidRPr="00DF1BE1">
        <w:rPr>
          <w:rFonts w:ascii="Times New Roman" w:hAnsi="Times New Roman"/>
          <w:lang w:val="en-US"/>
        </w:rPr>
        <w:t>xlsx</w:t>
      </w:r>
      <w:proofErr w:type="spellEnd"/>
      <w:r w:rsidR="00DC2C9F" w:rsidRPr="00DF1BE1">
        <w:rPr>
          <w:rFonts w:ascii="Times New Roman" w:hAnsi="Times New Roman"/>
        </w:rPr>
        <w:t>.</w:t>
      </w:r>
    </w:p>
    <w:p w:rsidR="00DC2C9F" w:rsidRPr="00DF1BE1" w:rsidRDefault="007F48AE" w:rsidP="00A64D68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Для добавления </w:t>
      </w:r>
      <w:r w:rsidR="00DC2C9F" w:rsidRPr="00DF1BE1">
        <w:rPr>
          <w:rFonts w:ascii="Times New Roman" w:hAnsi="Times New Roman"/>
        </w:rPr>
        <w:t>выберите</w:t>
      </w:r>
      <w:r w:rsidRPr="00DF1BE1">
        <w:rPr>
          <w:rFonts w:ascii="Times New Roman" w:hAnsi="Times New Roman"/>
        </w:rPr>
        <w:t xml:space="preserve"> пункт контекстного меню «Импорт</w:t>
      </w:r>
      <w:r w:rsidR="00DC2C9F" w:rsidRPr="00DF1BE1">
        <w:rPr>
          <w:rFonts w:ascii="Times New Roman" w:hAnsi="Times New Roman"/>
        </w:rPr>
        <w:t xml:space="preserve"> данных</w:t>
      </w:r>
      <w:r w:rsidRPr="00DF1BE1">
        <w:rPr>
          <w:rFonts w:ascii="Times New Roman" w:hAnsi="Times New Roman"/>
        </w:rPr>
        <w:t>»</w:t>
      </w:r>
      <w:r w:rsidR="00DC2C9F" w:rsidRPr="00DF1BE1">
        <w:rPr>
          <w:rFonts w:ascii="Times New Roman" w:hAnsi="Times New Roman"/>
        </w:rPr>
        <w:t xml:space="preserve"> (</w:t>
      </w:r>
      <w:r w:rsidR="00DC2C9F" w:rsidRPr="00DF1BE1">
        <w:rPr>
          <w:rFonts w:ascii="Times New Roman" w:hAnsi="Times New Roman"/>
        </w:rPr>
        <w:fldChar w:fldCharType="begin"/>
      </w:r>
      <w:r w:rsidR="00DC2C9F" w:rsidRPr="00DF1BE1">
        <w:rPr>
          <w:rFonts w:ascii="Times New Roman" w:hAnsi="Times New Roman"/>
        </w:rPr>
        <w:instrText xml:space="preserve"> REF _Ref38366866 \h </w:instrText>
      </w:r>
      <w:r w:rsidR="00DC2C9F" w:rsidRPr="00DF1BE1">
        <w:rPr>
          <w:rFonts w:ascii="Times New Roman" w:hAnsi="Times New Roman"/>
        </w:rPr>
      </w:r>
      <w:r w:rsidR="00DF1BE1">
        <w:rPr>
          <w:rFonts w:ascii="Times New Roman" w:hAnsi="Times New Roman"/>
        </w:rPr>
        <w:instrText xml:space="preserve"> \* MERGEFORMAT </w:instrText>
      </w:r>
      <w:r w:rsidR="00DC2C9F" w:rsidRPr="00DF1BE1">
        <w:rPr>
          <w:rFonts w:ascii="Times New Roman" w:hAnsi="Times New Roman"/>
        </w:rPr>
        <w:fldChar w:fldCharType="separate"/>
      </w:r>
      <w:r w:rsidR="00C719B6" w:rsidRPr="00DF1BE1">
        <w:rPr>
          <w:rFonts w:ascii="Times New Roman" w:hAnsi="Times New Roman"/>
        </w:rPr>
        <w:t xml:space="preserve">Рисунок </w:t>
      </w:r>
      <w:r w:rsidR="00C719B6" w:rsidRPr="00DF1BE1">
        <w:rPr>
          <w:rFonts w:ascii="Times New Roman" w:hAnsi="Times New Roman"/>
          <w:noProof/>
        </w:rPr>
        <w:t>41</w:t>
      </w:r>
      <w:r w:rsidR="00DC2C9F" w:rsidRPr="00DF1BE1">
        <w:rPr>
          <w:rFonts w:ascii="Times New Roman" w:hAnsi="Times New Roman"/>
        </w:rPr>
        <w:fldChar w:fldCharType="end"/>
      </w:r>
      <w:r w:rsidR="00DC2C9F" w:rsidRPr="00DF1BE1">
        <w:rPr>
          <w:rFonts w:ascii="Times New Roman" w:hAnsi="Times New Roman"/>
        </w:rPr>
        <w:t>).</w:t>
      </w:r>
    </w:p>
    <w:p w:rsidR="00DC2C9F" w:rsidRPr="00DF1BE1" w:rsidRDefault="00DC2C9F" w:rsidP="00DC2C9F">
      <w:pPr>
        <w:pStyle w:val="phfigure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lastRenderedPageBreak/>
        <w:drawing>
          <wp:inline distT="0" distB="0" distL="0" distR="0" wp14:anchorId="1CDE6EC8" wp14:editId="1C4CBF82">
            <wp:extent cx="5940425" cy="2121361"/>
            <wp:effectExtent l="19050" t="19050" r="22225" b="12700"/>
            <wp:docPr id="2507" name="Рисунок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13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2C9F" w:rsidRPr="00DF1BE1" w:rsidRDefault="00DC2C9F" w:rsidP="00DC2C9F">
      <w:pPr>
        <w:pStyle w:val="phfiguretitle"/>
        <w:rPr>
          <w:rFonts w:ascii="Times New Roman" w:hAnsi="Times New Roman" w:cs="Times New Roman"/>
        </w:rPr>
      </w:pPr>
      <w:bookmarkStart w:id="65" w:name="_Ref38366866"/>
      <w:r w:rsidRPr="00DF1BE1">
        <w:rPr>
          <w:rFonts w:ascii="Times New Roman" w:hAnsi="Times New Roman" w:cs="Times New Roman"/>
        </w:rPr>
        <w:t xml:space="preserve">Рисунок </w:t>
      </w:r>
      <w:r w:rsidR="00DF1BE1" w:rsidRPr="00DF1BE1">
        <w:rPr>
          <w:rFonts w:ascii="Times New Roman" w:hAnsi="Times New Roman" w:cs="Times New Roman"/>
        </w:rPr>
        <w:fldChar w:fldCharType="begin"/>
      </w:r>
      <w:r w:rsidR="00DF1BE1" w:rsidRPr="00DF1BE1">
        <w:rPr>
          <w:rFonts w:ascii="Times New Roman" w:hAnsi="Times New Roman" w:cs="Times New Roman"/>
        </w:rPr>
        <w:instrText xml:space="preserve"> SEQ Рисунок \* </w:instrText>
      </w:r>
      <w:r w:rsidR="00DF1BE1" w:rsidRPr="00DF1BE1">
        <w:rPr>
          <w:rFonts w:ascii="Times New Roman" w:hAnsi="Times New Roman" w:cs="Times New Roman"/>
        </w:rPr>
        <w:instrText xml:space="preserve">ARABIC </w:instrText>
      </w:r>
      <w:r w:rsidR="00DF1BE1" w:rsidRPr="00DF1BE1">
        <w:rPr>
          <w:rFonts w:ascii="Times New Roman" w:hAnsi="Times New Roman" w:cs="Times New Roman"/>
        </w:rPr>
        <w:fldChar w:fldCharType="separate"/>
      </w:r>
      <w:r w:rsidR="00C719B6" w:rsidRPr="00DF1BE1">
        <w:rPr>
          <w:rFonts w:ascii="Times New Roman" w:hAnsi="Times New Roman" w:cs="Times New Roman"/>
          <w:noProof/>
        </w:rPr>
        <w:t>41</w:t>
      </w:r>
      <w:r w:rsidR="00DF1BE1" w:rsidRPr="00DF1BE1">
        <w:rPr>
          <w:rFonts w:ascii="Times New Roman" w:hAnsi="Times New Roman" w:cs="Times New Roman"/>
          <w:noProof/>
        </w:rPr>
        <w:fldChar w:fldCharType="end"/>
      </w:r>
      <w:bookmarkEnd w:id="65"/>
      <w:r w:rsidRPr="00DF1BE1">
        <w:rPr>
          <w:rFonts w:ascii="Times New Roman" w:hAnsi="Times New Roman" w:cs="Times New Roman"/>
        </w:rPr>
        <w:t xml:space="preserve"> – Пункт «Импорт данных»</w:t>
      </w:r>
    </w:p>
    <w:p w:rsidR="007F48AE" w:rsidRPr="00DF1BE1" w:rsidRDefault="00DC2C9F" w:rsidP="00A64D68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В </w:t>
      </w:r>
      <w:r w:rsidR="007F48AE" w:rsidRPr="00DF1BE1">
        <w:rPr>
          <w:rFonts w:ascii="Times New Roman" w:hAnsi="Times New Roman"/>
        </w:rPr>
        <w:t>открывшемся окне</w:t>
      </w:r>
      <w:r w:rsidRPr="00DF1BE1">
        <w:rPr>
          <w:rFonts w:ascii="Times New Roman" w:hAnsi="Times New Roman"/>
        </w:rPr>
        <w:t xml:space="preserve"> нажмите кнопку «Выбрать файлы»</w:t>
      </w:r>
      <w:r w:rsidR="00501872" w:rsidRPr="00DF1BE1">
        <w:rPr>
          <w:rFonts w:ascii="Times New Roman" w:hAnsi="Times New Roman"/>
        </w:rPr>
        <w:t>,</w:t>
      </w:r>
      <w:r w:rsidRPr="00DF1BE1">
        <w:rPr>
          <w:rFonts w:ascii="Times New Roman" w:hAnsi="Times New Roman"/>
        </w:rPr>
        <w:t xml:space="preserve"> </w:t>
      </w:r>
      <w:r w:rsidR="00501872" w:rsidRPr="00DF1BE1">
        <w:rPr>
          <w:rFonts w:ascii="Times New Roman" w:hAnsi="Times New Roman"/>
        </w:rPr>
        <w:t xml:space="preserve">добавьте файл с произвольным именем и установленным форматом загрузки данных и нажмите кнопку «ОК». </w:t>
      </w:r>
      <w:r w:rsidRPr="00DF1BE1">
        <w:rPr>
          <w:rFonts w:ascii="Times New Roman" w:hAnsi="Times New Roman"/>
        </w:rPr>
        <w:t>Отобразится</w:t>
      </w:r>
      <w:r w:rsidR="00501872" w:rsidRPr="00DF1BE1">
        <w:rPr>
          <w:rFonts w:ascii="Times New Roman" w:hAnsi="Times New Roman"/>
        </w:rPr>
        <w:t xml:space="preserve"> сообщение об успешной загрузке файлов.</w:t>
      </w:r>
    </w:p>
    <w:p w:rsidR="00501872" w:rsidRPr="00DF1BE1" w:rsidRDefault="00501872" w:rsidP="00DC2C9F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 регистре будут добавлены карты для импортированных пациенто</w:t>
      </w:r>
      <w:r w:rsidR="00DC2C9F" w:rsidRPr="00DF1BE1">
        <w:rPr>
          <w:rFonts w:ascii="Times New Roman" w:hAnsi="Times New Roman"/>
        </w:rPr>
        <w:t>в. Ошибки загрузки или пациенты</w:t>
      </w:r>
      <w:r w:rsidRPr="00DF1BE1">
        <w:rPr>
          <w:rFonts w:ascii="Times New Roman" w:hAnsi="Times New Roman"/>
        </w:rPr>
        <w:t>,</w:t>
      </w:r>
      <w:r w:rsidR="00DC2C9F" w:rsidRPr="00DF1BE1">
        <w:rPr>
          <w:rFonts w:ascii="Times New Roman" w:hAnsi="Times New Roman"/>
        </w:rPr>
        <w:t xml:space="preserve"> </w:t>
      </w:r>
      <w:r w:rsidRPr="00DF1BE1">
        <w:rPr>
          <w:rFonts w:ascii="Times New Roman" w:hAnsi="Times New Roman"/>
        </w:rPr>
        <w:t>для которых карты не создались</w:t>
      </w:r>
      <w:r w:rsidR="00DC2C9F" w:rsidRPr="00DF1BE1">
        <w:rPr>
          <w:rFonts w:ascii="Times New Roman" w:hAnsi="Times New Roman"/>
        </w:rPr>
        <w:t>,</w:t>
      </w:r>
      <w:r w:rsidRPr="00DF1BE1">
        <w:rPr>
          <w:rFonts w:ascii="Times New Roman" w:hAnsi="Times New Roman"/>
        </w:rPr>
        <w:t xml:space="preserve"> можно посмотреть в </w:t>
      </w:r>
      <w:r w:rsidR="00DC2C9F" w:rsidRPr="00DF1BE1">
        <w:rPr>
          <w:rFonts w:ascii="Times New Roman" w:hAnsi="Times New Roman"/>
        </w:rPr>
        <w:t>пункте главного меню «</w:t>
      </w:r>
      <w:r w:rsidRPr="00DF1BE1">
        <w:rPr>
          <w:rFonts w:ascii="Times New Roman" w:hAnsi="Times New Roman"/>
        </w:rPr>
        <w:t>Система/</w:t>
      </w:r>
      <w:proofErr w:type="spellStart"/>
      <w:r w:rsidRPr="00DF1BE1">
        <w:rPr>
          <w:rFonts w:ascii="Times New Roman" w:hAnsi="Times New Roman"/>
        </w:rPr>
        <w:t>Логи</w:t>
      </w:r>
      <w:proofErr w:type="spellEnd"/>
      <w:r w:rsidRPr="00DF1BE1">
        <w:rPr>
          <w:rFonts w:ascii="Times New Roman" w:hAnsi="Times New Roman"/>
        </w:rPr>
        <w:t xml:space="preserve"> импорта</w:t>
      </w:r>
      <w:r w:rsidR="00DC2C9F" w:rsidRPr="00DF1BE1">
        <w:rPr>
          <w:rFonts w:ascii="Times New Roman" w:hAnsi="Times New Roman"/>
        </w:rPr>
        <w:t>»</w:t>
      </w:r>
      <w:r w:rsidRPr="00DF1BE1">
        <w:rPr>
          <w:rFonts w:ascii="Times New Roman" w:hAnsi="Times New Roman"/>
        </w:rPr>
        <w:t>.</w:t>
      </w:r>
    </w:p>
    <w:p w:rsidR="001C1B7D" w:rsidRPr="00DF1BE1" w:rsidRDefault="0083521E" w:rsidP="00A64D68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Формат файла для загрузки данных описан в руководстве администратора </w:t>
      </w:r>
      <w:r w:rsidR="00D52310" w:rsidRPr="00DF1BE1">
        <w:rPr>
          <w:rFonts w:ascii="Times New Roman" w:hAnsi="Times New Roman"/>
        </w:rPr>
        <w:t>по настройке модуля «Регистр инфекционных заболеваний».</w:t>
      </w:r>
    </w:p>
    <w:p w:rsidR="00A64D68" w:rsidRPr="00DF1BE1" w:rsidRDefault="00A64D68" w:rsidP="00A64D68">
      <w:pPr>
        <w:pStyle w:val="phnormal"/>
        <w:ind w:firstLine="0"/>
        <w:rPr>
          <w:rFonts w:ascii="Times New Roman" w:hAnsi="Times New Roman"/>
          <w:sz w:val="2"/>
          <w:szCs w:val="2"/>
        </w:rPr>
      </w:pPr>
    </w:p>
    <w:p w:rsidR="00A64D68" w:rsidRPr="00DF1BE1" w:rsidRDefault="00A64D68" w:rsidP="00A64D68">
      <w:pPr>
        <w:pStyle w:val="phnormal"/>
        <w:rPr>
          <w:rFonts w:ascii="Times New Roman" w:hAnsi="Times New Roman"/>
        </w:rPr>
      </w:pPr>
    </w:p>
    <w:p w:rsidR="00BE5369" w:rsidRPr="00DF1BE1" w:rsidRDefault="00BE5369" w:rsidP="006411F5">
      <w:pPr>
        <w:pStyle w:val="11"/>
        <w:shd w:val="clear" w:color="auto" w:fill="FFFFFF"/>
        <w:spacing w:before="0" w:after="0"/>
        <w:rPr>
          <w:rFonts w:ascii="Times New Roman" w:hAnsi="Times New Roman"/>
          <w:color w:val="172B4D"/>
          <w:spacing w:val="-2"/>
          <w:sz w:val="32"/>
          <w:szCs w:val="42"/>
        </w:rPr>
      </w:pPr>
      <w:bookmarkStart w:id="66" w:name="_Toc90995288"/>
      <w:r w:rsidRPr="00DF1BE1">
        <w:rPr>
          <w:rFonts w:ascii="Times New Roman" w:hAnsi="Times New Roman"/>
          <w:bCs/>
          <w:color w:val="172B4D"/>
          <w:spacing w:val="-2"/>
          <w:szCs w:val="42"/>
        </w:rPr>
        <w:lastRenderedPageBreak/>
        <w:t>Отправка данных в федеральный регистр</w:t>
      </w:r>
      <w:r w:rsidR="006411F5" w:rsidRPr="00DF1BE1">
        <w:rPr>
          <w:rFonts w:ascii="Times New Roman" w:hAnsi="Times New Roman"/>
          <w:bCs/>
          <w:color w:val="172B4D"/>
          <w:spacing w:val="-2"/>
          <w:szCs w:val="42"/>
        </w:rPr>
        <w:t xml:space="preserve"> больных COVID-19</w:t>
      </w:r>
      <w:bookmarkEnd w:id="66"/>
    </w:p>
    <w:p w:rsidR="00317637" w:rsidRPr="00DF1BE1" w:rsidRDefault="00317637" w:rsidP="00317637">
      <w:pPr>
        <w:pStyle w:val="phnormal"/>
        <w:rPr>
          <w:rFonts w:ascii="Times New Roman" w:hAnsi="Times New Roman"/>
        </w:rPr>
      </w:pPr>
    </w:p>
    <w:p w:rsidR="00317637" w:rsidRPr="00DF1BE1" w:rsidRDefault="00317637" w:rsidP="00317637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 xml:space="preserve">В Федеральный регистр передаются все случаи заболевания, относящиеся к пациенту. Передача данных выполняется при первоначальном включении пациента в регистр (в течение двух часов с момента установления диагноза новой </w:t>
      </w:r>
      <w:proofErr w:type="spellStart"/>
      <w:r w:rsidRPr="00DF1BE1">
        <w:rPr>
          <w:rFonts w:ascii="Times New Roman" w:hAnsi="Times New Roman"/>
        </w:rPr>
        <w:t>коронавирусной</w:t>
      </w:r>
      <w:proofErr w:type="spellEnd"/>
      <w:r w:rsidRPr="00DF1BE1">
        <w:rPr>
          <w:rFonts w:ascii="Times New Roman" w:hAnsi="Times New Roman"/>
        </w:rPr>
        <w:t xml:space="preserve"> инфекции COVID-19 или госпитализации с признаками пневмонии), и при каждом изменении регистровой записи либо при добавлении в нее новых сведений.</w:t>
      </w:r>
    </w:p>
    <w:p w:rsidR="00317637" w:rsidRPr="00DF1BE1" w:rsidRDefault="00317637" w:rsidP="00317637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Чтобы передать данные о пациенте в Федеральный Регистр COVID-19:</w:t>
      </w:r>
    </w:p>
    <w:p w:rsidR="00317637" w:rsidRPr="00DF1BE1" w:rsidRDefault="00317637" w:rsidP="00317637">
      <w:pPr>
        <w:pStyle w:val="phnormal"/>
        <w:ind w:firstLine="0"/>
        <w:rPr>
          <w:rFonts w:ascii="Times New Roman" w:hAnsi="Times New Roman"/>
        </w:rPr>
      </w:pPr>
      <w:r w:rsidRPr="00DF1BE1">
        <w:rPr>
          <w:rFonts w:ascii="Times New Roman" w:hAnsi="Times New Roman"/>
          <w:noProof/>
        </w:rPr>
        <w:drawing>
          <wp:inline distT="0" distB="0" distL="0" distR="0" wp14:anchorId="475B9154" wp14:editId="1EE318B6">
            <wp:extent cx="5932187" cy="1828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020-12-29_15-5-18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8" cy="183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637" w:rsidRPr="00DF1BE1" w:rsidRDefault="00317637" w:rsidP="00317637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Выделите нужного пациента, вызовите контекстное меню и выберите пункт "Отправить в Федеральный регистр COVID-19".</w:t>
      </w:r>
    </w:p>
    <w:p w:rsidR="00317637" w:rsidRPr="00DF1BE1" w:rsidRDefault="00317637" w:rsidP="00317637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Если отправка эпизода заболевания выбранного пациента выполнена успешно, в столбце "Статус отправки в Федеральный регистр" значение изменится на "Передано";</w:t>
      </w:r>
    </w:p>
    <w:p w:rsidR="00317637" w:rsidRPr="00DF1BE1" w:rsidRDefault="00317637" w:rsidP="00317637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Если эпизод заболевания ранее был успешно передан, но при обновлении данных произошла ошибка, статус отправки примет значение "Ошибка при обновлении";</w:t>
      </w:r>
    </w:p>
    <w:p w:rsidR="00317637" w:rsidRPr="00DF1BE1" w:rsidRDefault="00317637" w:rsidP="00317637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Если у пациента больше одного эпизода заболевания, и только часть из них была успешно передана, значение статуса отправки изменится на "Частично передано".</w:t>
      </w:r>
    </w:p>
    <w:p w:rsidR="00317637" w:rsidRPr="00DF1BE1" w:rsidRDefault="00317637" w:rsidP="00317637">
      <w:pPr>
        <w:pStyle w:val="phnormal"/>
        <w:rPr>
          <w:rFonts w:ascii="Times New Roman" w:hAnsi="Times New Roman"/>
        </w:rPr>
      </w:pPr>
      <w:r w:rsidRPr="00DF1BE1">
        <w:rPr>
          <w:rFonts w:ascii="Times New Roman" w:hAnsi="Times New Roman"/>
        </w:rPr>
        <w:t>Для просмотра всех неотправленных записей выполните фильтрацию по статусам отправки в Федеральный регистр: "Не передано", "Частично передано", "Ошибка при обновлении".</w:t>
      </w:r>
    </w:p>
    <w:sectPr w:rsidR="00317637" w:rsidRPr="00DF1BE1" w:rsidSect="00DF1BE1">
      <w:footerReference w:type="default" r:id="rId69"/>
      <w:pgSz w:w="11906" w:h="16838"/>
      <w:pgMar w:top="56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876" w:rsidRDefault="00867876" w:rsidP="000C075E">
      <w:pPr>
        <w:spacing w:before="0" w:after="0" w:line="240" w:lineRule="auto"/>
      </w:pPr>
      <w:r>
        <w:separator/>
      </w:r>
    </w:p>
  </w:endnote>
  <w:endnote w:type="continuationSeparator" w:id="0">
    <w:p w:rsidR="00867876" w:rsidRDefault="00867876" w:rsidP="000C07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4813396"/>
      <w:docPartObj>
        <w:docPartGallery w:val="Page Numbers (Bottom of Page)"/>
        <w:docPartUnique/>
      </w:docPartObj>
    </w:sdtPr>
    <w:sdtEndPr/>
    <w:sdtContent>
      <w:p w:rsidR="00BE5369" w:rsidRDefault="00BE536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BE1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876" w:rsidRDefault="00867876" w:rsidP="000C075E">
      <w:pPr>
        <w:spacing w:before="0" w:after="0" w:line="240" w:lineRule="auto"/>
      </w:pPr>
      <w:r>
        <w:separator/>
      </w:r>
    </w:p>
  </w:footnote>
  <w:footnote w:type="continuationSeparator" w:id="0">
    <w:p w:rsidR="00867876" w:rsidRDefault="00867876" w:rsidP="000C075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092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8861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DEE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FC3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098FE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0A4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C23D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927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D0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4B2842"/>
    <w:multiLevelType w:val="multilevel"/>
    <w:tmpl w:val="A32E8E92"/>
    <w:lvl w:ilvl="0">
      <w:start w:val="1"/>
      <w:numFmt w:val="decimal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lvlText w:val="%1.%2.%3.%4.%5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1">
    <w:nsid w:val="0ADE2B11"/>
    <w:multiLevelType w:val="hybridMultilevel"/>
    <w:tmpl w:val="DA429E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3">
    <w:nsid w:val="11495CF7"/>
    <w:multiLevelType w:val="multilevel"/>
    <w:tmpl w:val="C8AE6888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4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5">
    <w:nsid w:val="13BA77A7"/>
    <w:multiLevelType w:val="multilevel"/>
    <w:tmpl w:val="3724BF9A"/>
    <w:lvl w:ilvl="0">
      <w:start w:val="1"/>
      <w:numFmt w:val="decimal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7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2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4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52A83BC4"/>
    <w:multiLevelType w:val="multilevel"/>
    <w:tmpl w:val="DF8697A0"/>
    <w:numStyleLink w:val="phadditiontitle"/>
  </w:abstractNum>
  <w:abstractNum w:abstractNumId="26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1DD0176"/>
    <w:multiLevelType w:val="hybridMultilevel"/>
    <w:tmpl w:val="E78214C2"/>
    <w:lvl w:ilvl="0" w:tplc="CD2EDD6E">
      <w:start w:val="1"/>
      <w:numFmt w:val="bullet"/>
      <w:pStyle w:val="10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3012FC2"/>
    <w:multiLevelType w:val="multilevel"/>
    <w:tmpl w:val="869A37C2"/>
    <w:lvl w:ilvl="0">
      <w:start w:val="1"/>
      <w:numFmt w:val="decimal"/>
      <w:pStyle w:val="1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1">
    <w:nsid w:val="75161AFA"/>
    <w:multiLevelType w:val="multilevel"/>
    <w:tmpl w:val="0602F534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579686D"/>
    <w:multiLevelType w:val="multilevel"/>
    <w:tmpl w:val="3A38EA26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11"/>
  </w:num>
  <w:num w:numId="2">
    <w:abstractNumId w:val="29"/>
  </w:num>
  <w:num w:numId="3">
    <w:abstractNumId w:val="23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4">
    <w:abstractNumId w:val="28"/>
  </w:num>
  <w:num w:numId="5">
    <w:abstractNumId w:val="16"/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1"/>
  </w:num>
  <w:num w:numId="9">
    <w:abstractNumId w:val="18"/>
  </w:num>
  <w:num w:numId="10">
    <w:abstractNumId w:val="26"/>
  </w:num>
  <w:num w:numId="11">
    <w:abstractNumId w:val="22"/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23"/>
  </w:num>
  <w:num w:numId="15">
    <w:abstractNumId w:val="12"/>
  </w:num>
  <w:num w:numId="16">
    <w:abstractNumId w:val="19"/>
  </w:num>
  <w:num w:numId="17">
    <w:abstractNumId w:val="14"/>
  </w:num>
  <w:num w:numId="18">
    <w:abstractNumId w:val="31"/>
  </w:num>
  <w:num w:numId="19">
    <w:abstractNumId w:val="13"/>
  </w:num>
  <w:num w:numId="20">
    <w:abstractNumId w:val="15"/>
  </w:num>
  <w:num w:numId="21">
    <w:abstractNumId w:val="30"/>
  </w:num>
  <w:num w:numId="22">
    <w:abstractNumId w:val="9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4"/>
  </w:num>
  <w:num w:numId="29">
    <w:abstractNumId w:val="27"/>
  </w:num>
  <w:num w:numId="30">
    <w:abstractNumId w:val="17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10"/>
  </w:num>
  <w:num w:numId="36">
    <w:abstractNumId w:val="32"/>
  </w:num>
  <w:num w:numId="37">
    <w:abstractNumId w:val="21"/>
    <w:lvlOverride w:ilvl="0">
      <w:startOverride w:val="1"/>
    </w:lvlOverride>
  </w:num>
  <w:num w:numId="38">
    <w:abstractNumId w:val="21"/>
    <w:lvlOverride w:ilvl="0">
      <w:startOverride w:val="1"/>
    </w:lvlOverride>
  </w:num>
  <w:num w:numId="39">
    <w:abstractNumId w:val="21"/>
    <w:lvlOverride w:ilvl="0">
      <w:startOverride w:val="1"/>
    </w:lvlOverride>
  </w:num>
  <w:num w:numId="40">
    <w:abstractNumId w:val="21"/>
    <w:lvlOverride w:ilvl="0">
      <w:startOverride w:val="1"/>
    </w:lvlOverride>
  </w:num>
  <w:num w:numId="41">
    <w:abstractNumId w:val="21"/>
    <w:lvlOverride w:ilvl="0">
      <w:startOverride w:val="1"/>
    </w:lvlOverride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linkStyl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665"/>
    <w:rsid w:val="0000117A"/>
    <w:rsid w:val="00042675"/>
    <w:rsid w:val="00055FAB"/>
    <w:rsid w:val="000A1F3E"/>
    <w:rsid w:val="000B4558"/>
    <w:rsid w:val="000C075E"/>
    <w:rsid w:val="001106B8"/>
    <w:rsid w:val="00116624"/>
    <w:rsid w:val="00120167"/>
    <w:rsid w:val="001254C7"/>
    <w:rsid w:val="00127196"/>
    <w:rsid w:val="001404C0"/>
    <w:rsid w:val="00163745"/>
    <w:rsid w:val="00186353"/>
    <w:rsid w:val="001B4665"/>
    <w:rsid w:val="001C1B7D"/>
    <w:rsid w:val="001F6377"/>
    <w:rsid w:val="00216B16"/>
    <w:rsid w:val="002262E4"/>
    <w:rsid w:val="00256E50"/>
    <w:rsid w:val="00273EDB"/>
    <w:rsid w:val="00276F3B"/>
    <w:rsid w:val="002A3267"/>
    <w:rsid w:val="00317637"/>
    <w:rsid w:val="00343DD4"/>
    <w:rsid w:val="00361BD6"/>
    <w:rsid w:val="003A1FE7"/>
    <w:rsid w:val="003B277F"/>
    <w:rsid w:val="003D57EB"/>
    <w:rsid w:val="003F3F3A"/>
    <w:rsid w:val="00475D13"/>
    <w:rsid w:val="0047681D"/>
    <w:rsid w:val="00495612"/>
    <w:rsid w:val="004A3727"/>
    <w:rsid w:val="004F212D"/>
    <w:rsid w:val="00501872"/>
    <w:rsid w:val="0055248B"/>
    <w:rsid w:val="00570D6D"/>
    <w:rsid w:val="00580AB6"/>
    <w:rsid w:val="0060050E"/>
    <w:rsid w:val="006411F5"/>
    <w:rsid w:val="0068739E"/>
    <w:rsid w:val="006973E9"/>
    <w:rsid w:val="00741917"/>
    <w:rsid w:val="00744C3D"/>
    <w:rsid w:val="00756473"/>
    <w:rsid w:val="007B245F"/>
    <w:rsid w:val="007F48AE"/>
    <w:rsid w:val="007F73F0"/>
    <w:rsid w:val="00812FC6"/>
    <w:rsid w:val="008247E0"/>
    <w:rsid w:val="00834346"/>
    <w:rsid w:val="0083521E"/>
    <w:rsid w:val="00847F54"/>
    <w:rsid w:val="00862EEA"/>
    <w:rsid w:val="008650AE"/>
    <w:rsid w:val="00867876"/>
    <w:rsid w:val="00867A8E"/>
    <w:rsid w:val="008853B6"/>
    <w:rsid w:val="008933A7"/>
    <w:rsid w:val="008B732A"/>
    <w:rsid w:val="008F0951"/>
    <w:rsid w:val="00900687"/>
    <w:rsid w:val="009518E5"/>
    <w:rsid w:val="00984207"/>
    <w:rsid w:val="009A3679"/>
    <w:rsid w:val="009A6882"/>
    <w:rsid w:val="009B3C15"/>
    <w:rsid w:val="009E6DC6"/>
    <w:rsid w:val="00A01EA9"/>
    <w:rsid w:val="00A64D68"/>
    <w:rsid w:val="00A900C9"/>
    <w:rsid w:val="00AB005E"/>
    <w:rsid w:val="00AD4A83"/>
    <w:rsid w:val="00AD529C"/>
    <w:rsid w:val="00AF0CE4"/>
    <w:rsid w:val="00B14756"/>
    <w:rsid w:val="00B30771"/>
    <w:rsid w:val="00B411D6"/>
    <w:rsid w:val="00B41FA6"/>
    <w:rsid w:val="00B6799C"/>
    <w:rsid w:val="00B919D5"/>
    <w:rsid w:val="00BC0A92"/>
    <w:rsid w:val="00BE5369"/>
    <w:rsid w:val="00C3592B"/>
    <w:rsid w:val="00C6317D"/>
    <w:rsid w:val="00C7027C"/>
    <w:rsid w:val="00C719B6"/>
    <w:rsid w:val="00C735C2"/>
    <w:rsid w:val="00C81139"/>
    <w:rsid w:val="00CA011A"/>
    <w:rsid w:val="00CC32AB"/>
    <w:rsid w:val="00CE7158"/>
    <w:rsid w:val="00CF4852"/>
    <w:rsid w:val="00D01F67"/>
    <w:rsid w:val="00D52310"/>
    <w:rsid w:val="00D52ABC"/>
    <w:rsid w:val="00D80B39"/>
    <w:rsid w:val="00D950DA"/>
    <w:rsid w:val="00DC2C9F"/>
    <w:rsid w:val="00DF1BE1"/>
    <w:rsid w:val="00DF3774"/>
    <w:rsid w:val="00E1749A"/>
    <w:rsid w:val="00E27384"/>
    <w:rsid w:val="00E50A77"/>
    <w:rsid w:val="00EA0E7C"/>
    <w:rsid w:val="00EB75B9"/>
    <w:rsid w:val="00EC41D6"/>
    <w:rsid w:val="00F478FF"/>
    <w:rsid w:val="00F85E27"/>
    <w:rsid w:val="00FB12D7"/>
    <w:rsid w:val="00FB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3D57EB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1">
    <w:name w:val="heading 1"/>
    <w:basedOn w:val="phbase"/>
    <w:next w:val="phnormal"/>
    <w:link w:val="12"/>
    <w:qFormat/>
    <w:rsid w:val="003D57EB"/>
    <w:pPr>
      <w:keepNext/>
      <w:keepLines/>
      <w:pageBreakBefore/>
      <w:numPr>
        <w:numId w:val="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basedOn w:val="phbase"/>
    <w:next w:val="phnormal"/>
    <w:link w:val="20"/>
    <w:qFormat/>
    <w:rsid w:val="003D57EB"/>
    <w:pPr>
      <w:keepNext/>
      <w:keepLines/>
      <w:numPr>
        <w:ilvl w:val="1"/>
        <w:numId w:val="6"/>
      </w:numPr>
      <w:spacing w:before="360" w:after="360"/>
      <w:ind w:right="-2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3D57EB"/>
    <w:pPr>
      <w:keepNext/>
      <w:keepLines/>
      <w:numPr>
        <w:ilvl w:val="2"/>
        <w:numId w:val="6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(подпункт)"/>
    <w:basedOn w:val="3"/>
    <w:next w:val="phnormal"/>
    <w:link w:val="40"/>
    <w:qFormat/>
    <w:rsid w:val="003D57EB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3D57EB"/>
    <w:pPr>
      <w:keepNext/>
      <w:numPr>
        <w:ilvl w:val="4"/>
        <w:numId w:val="6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3D57EB"/>
    <w:pPr>
      <w:keepNext/>
      <w:keepLines/>
      <w:numPr>
        <w:ilvl w:val="5"/>
        <w:numId w:val="6"/>
      </w:numPr>
      <w:spacing w:before="240" w:after="60"/>
      <w:outlineLvl w:val="5"/>
    </w:pPr>
    <w:rPr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toc 2"/>
    <w:basedOn w:val="a"/>
    <w:next w:val="a"/>
    <w:autoRedefine/>
    <w:uiPriority w:val="39"/>
    <w:rsid w:val="003D57EB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13">
    <w:name w:val="toc 1"/>
    <w:basedOn w:val="a"/>
    <w:next w:val="a"/>
    <w:autoRedefine/>
    <w:uiPriority w:val="39"/>
    <w:rsid w:val="003D57EB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31">
    <w:name w:val="toc 3"/>
    <w:basedOn w:val="a"/>
    <w:next w:val="a"/>
    <w:autoRedefine/>
    <w:uiPriority w:val="39"/>
    <w:rsid w:val="003D57EB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character" w:styleId="a3">
    <w:name w:val="Hyperlink"/>
    <w:uiPriority w:val="99"/>
    <w:rsid w:val="003D57EB"/>
    <w:rPr>
      <w:color w:val="0000FF"/>
      <w:u w:val="single"/>
    </w:rPr>
  </w:style>
  <w:style w:type="paragraph" w:customStyle="1" w:styleId="phcontent">
    <w:name w:val="ph_content"/>
    <w:basedOn w:val="phbase"/>
    <w:next w:val="13"/>
    <w:rsid w:val="003D57EB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document">
    <w:name w:val="ph_titlepage_document"/>
    <w:basedOn w:val="phtitlepage"/>
    <w:autoRedefine/>
    <w:rsid w:val="003D57EB"/>
    <w:pPr>
      <w:spacing w:before="240"/>
    </w:pPr>
    <w:rPr>
      <w:b/>
      <w:sz w:val="26"/>
    </w:rPr>
  </w:style>
  <w:style w:type="paragraph" w:customStyle="1" w:styleId="phtitlepagesystemshort">
    <w:name w:val="ph_titlepage_system_short"/>
    <w:basedOn w:val="phtitlepage"/>
    <w:next w:val="phtitlepageother"/>
    <w:rsid w:val="003D57EB"/>
    <w:rPr>
      <w:b/>
      <w:sz w:val="32"/>
    </w:rPr>
  </w:style>
  <w:style w:type="character" w:customStyle="1" w:styleId="12">
    <w:name w:val="Заголовок 1 Знак"/>
    <w:basedOn w:val="a0"/>
    <w:link w:val="11"/>
    <w:rsid w:val="002262E4"/>
    <w:rPr>
      <w:rFonts w:ascii="Arial" w:eastAsia="Times New Roman" w:hAnsi="Arial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basedOn w:val="a0"/>
    <w:link w:val="2"/>
    <w:rsid w:val="002262E4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262E4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aliases w:val="(подпункт) Знак"/>
    <w:basedOn w:val="a0"/>
    <w:link w:val="4"/>
    <w:rsid w:val="002262E4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link w:val="5"/>
    <w:uiPriority w:val="9"/>
    <w:rsid w:val="003D57EB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3D57EB"/>
    <w:rPr>
      <w:rFonts w:ascii="Arial" w:eastAsia="Times New Roman" w:hAnsi="Arial" w:cs="Times New Roman"/>
      <w:b/>
      <w:bCs/>
      <w:sz w:val="24"/>
      <w:lang w:eastAsia="ru-RU"/>
    </w:rPr>
  </w:style>
  <w:style w:type="paragraph" w:customStyle="1" w:styleId="phtablecellleft">
    <w:name w:val="ph_table_cellleft"/>
    <w:basedOn w:val="phtablecell"/>
    <w:link w:val="phtablecellleft0"/>
    <w:qFormat/>
    <w:rsid w:val="003D57EB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3D57EB"/>
    <w:pPr>
      <w:keepNext/>
      <w:keepLines/>
      <w:spacing w:before="120" w:after="120"/>
      <w:jc w:val="center"/>
    </w:pPr>
    <w:rPr>
      <w:b/>
    </w:rPr>
  </w:style>
  <w:style w:type="character" w:customStyle="1" w:styleId="14">
    <w:name w:val="Выдел_1"/>
    <w:rsid w:val="001C1B7D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phlistitemized1">
    <w:name w:val="ph_list_itemized_1"/>
    <w:basedOn w:val="phnormal"/>
    <w:link w:val="phlistitemized10"/>
    <w:rsid w:val="003D57EB"/>
    <w:pPr>
      <w:numPr>
        <w:numId w:val="12"/>
      </w:numPr>
      <w:ind w:right="-2"/>
    </w:pPr>
    <w:rPr>
      <w:rFonts w:cs="Arial"/>
      <w:lang w:eastAsia="en-US"/>
    </w:rPr>
  </w:style>
  <w:style w:type="paragraph" w:customStyle="1" w:styleId="phnormal">
    <w:name w:val="ph_normal"/>
    <w:basedOn w:val="phbase"/>
    <w:link w:val="phnormal0"/>
    <w:rsid w:val="003D57EB"/>
    <w:pPr>
      <w:ind w:right="-1" w:firstLine="851"/>
    </w:pPr>
  </w:style>
  <w:style w:type="character" w:styleId="a4">
    <w:name w:val="Strong"/>
    <w:uiPriority w:val="22"/>
    <w:qFormat/>
    <w:rsid w:val="001C1B7D"/>
    <w:rPr>
      <w:b/>
      <w:bCs/>
    </w:rPr>
  </w:style>
  <w:style w:type="paragraph" w:customStyle="1" w:styleId="phfigure">
    <w:name w:val="ph_figure"/>
    <w:basedOn w:val="phbase"/>
    <w:rsid w:val="003D57EB"/>
    <w:pPr>
      <w:keepNext/>
      <w:spacing w:before="20" w:after="120"/>
      <w:jc w:val="center"/>
    </w:pPr>
  </w:style>
  <w:style w:type="paragraph" w:styleId="a5">
    <w:name w:val="caption"/>
    <w:basedOn w:val="a"/>
    <w:next w:val="a"/>
    <w:uiPriority w:val="35"/>
    <w:unhideWhenUsed/>
    <w:qFormat/>
    <w:rsid w:val="003D57EB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3D57E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7E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6DC6"/>
    <w:pPr>
      <w:ind w:left="720"/>
      <w:contextualSpacing/>
    </w:pPr>
  </w:style>
  <w:style w:type="paragraph" w:customStyle="1" w:styleId="phfiguretitle">
    <w:name w:val="ph_figure_title"/>
    <w:basedOn w:val="phfigure"/>
    <w:next w:val="phnormal"/>
    <w:rsid w:val="003D57EB"/>
    <w:pPr>
      <w:keepNext w:val="0"/>
      <w:keepLines/>
      <w:spacing w:before="120"/>
    </w:pPr>
    <w:rPr>
      <w:rFonts w:cs="Arial"/>
    </w:rPr>
  </w:style>
  <w:style w:type="paragraph" w:customStyle="1" w:styleId="10">
    <w:name w:val="Маркированный 1 уровень"/>
    <w:rsid w:val="00B411D6"/>
    <w:pPr>
      <w:numPr>
        <w:numId w:val="2"/>
      </w:numPr>
      <w:spacing w:before="60" w:after="60" w:line="288" w:lineRule="auto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phbase">
    <w:name w:val="ph_base"/>
    <w:link w:val="phbase0"/>
    <w:rsid w:val="003D57EB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3D57EB"/>
    <w:pPr>
      <w:keepNext/>
      <w:keepLines/>
      <w:pageBreakBefore/>
      <w:numPr>
        <w:numId w:val="13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3D57EB"/>
    <w:pPr>
      <w:keepNext/>
      <w:keepLines/>
      <w:numPr>
        <w:ilvl w:val="1"/>
        <w:numId w:val="13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3D57EB"/>
    <w:pPr>
      <w:keepNext/>
      <w:keepLines/>
      <w:numPr>
        <w:ilvl w:val="2"/>
        <w:numId w:val="13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3D57EB"/>
    <w:pPr>
      <w:numPr>
        <w:numId w:val="14"/>
      </w:numPr>
    </w:pPr>
  </w:style>
  <w:style w:type="paragraph" w:customStyle="1" w:styleId="phbibliography">
    <w:name w:val="ph_bibliography"/>
    <w:basedOn w:val="phbase"/>
    <w:rsid w:val="003D57EB"/>
    <w:pPr>
      <w:numPr>
        <w:numId w:val="4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3D57EB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3D57EB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3D57EB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3D57EB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3D57EB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3D57EB"/>
  </w:style>
  <w:style w:type="paragraph" w:customStyle="1" w:styleId="phconfirmstamptitle">
    <w:name w:val="ph_confirmstamp_title"/>
    <w:basedOn w:val="phconfirmstamp"/>
    <w:next w:val="phconfirmstampstamp"/>
    <w:rsid w:val="003D57EB"/>
    <w:rPr>
      <w:b/>
      <w:caps/>
      <w:szCs w:val="24"/>
    </w:rPr>
  </w:style>
  <w:style w:type="paragraph" w:customStyle="1" w:styleId="phexample">
    <w:name w:val="ph_example"/>
    <w:basedOn w:val="phbase"/>
    <w:rsid w:val="003D57EB"/>
    <w:pPr>
      <w:spacing w:before="20" w:after="120"/>
    </w:pPr>
    <w:rPr>
      <w:b/>
      <w:i/>
      <w:sz w:val="20"/>
    </w:rPr>
  </w:style>
  <w:style w:type="paragraph" w:customStyle="1" w:styleId="phfiguregraphic">
    <w:name w:val="ph_figure_graphic"/>
    <w:basedOn w:val="phfigure"/>
    <w:next w:val="phfiguretitle"/>
    <w:rsid w:val="003D57EB"/>
    <w:pPr>
      <w:spacing w:before="120"/>
    </w:pPr>
  </w:style>
  <w:style w:type="paragraph" w:customStyle="1" w:styleId="phfootnote">
    <w:name w:val="ph_footnote"/>
    <w:basedOn w:val="phbase"/>
    <w:rsid w:val="003D57EB"/>
    <w:pPr>
      <w:widowControl w:val="0"/>
    </w:pPr>
    <w:rPr>
      <w:sz w:val="18"/>
    </w:rPr>
  </w:style>
  <w:style w:type="character" w:customStyle="1" w:styleId="phinline">
    <w:name w:val="ph_inline"/>
    <w:basedOn w:val="a0"/>
    <w:rsid w:val="003D57EB"/>
  </w:style>
  <w:style w:type="character" w:customStyle="1" w:styleId="phinline8">
    <w:name w:val="ph_inline_8"/>
    <w:rsid w:val="003D57EB"/>
    <w:rPr>
      <w:sz w:val="16"/>
    </w:rPr>
  </w:style>
  <w:style w:type="character" w:customStyle="1" w:styleId="phinlinebolditalic">
    <w:name w:val="ph_inline_bolditalic"/>
    <w:rsid w:val="003D57EB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3D57EB"/>
    <w:rPr>
      <w:rFonts w:ascii="Courier New" w:hAnsi="Courier New"/>
      <w:sz w:val="24"/>
    </w:rPr>
  </w:style>
  <w:style w:type="character" w:customStyle="1" w:styleId="phinlinefirstterm">
    <w:name w:val="ph_inline_firstterm"/>
    <w:rsid w:val="003D57EB"/>
    <w:rPr>
      <w:i/>
      <w:sz w:val="24"/>
    </w:rPr>
  </w:style>
  <w:style w:type="character" w:customStyle="1" w:styleId="phinlineguiitem">
    <w:name w:val="ph_inline_guiitem"/>
    <w:rsid w:val="003D57EB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3D57EB"/>
    <w:rPr>
      <w:b/>
      <w:smallCaps/>
      <w:sz w:val="24"/>
    </w:rPr>
  </w:style>
  <w:style w:type="character" w:customStyle="1" w:styleId="phinlinespace">
    <w:name w:val="ph_inline_space"/>
    <w:rsid w:val="003D57EB"/>
    <w:rPr>
      <w:spacing w:val="60"/>
    </w:rPr>
  </w:style>
  <w:style w:type="character" w:customStyle="1" w:styleId="phinlinesuperline">
    <w:name w:val="ph_inline_superline"/>
    <w:rsid w:val="003D57EB"/>
    <w:rPr>
      <w:vertAlign w:val="superscript"/>
    </w:rPr>
  </w:style>
  <w:style w:type="character" w:customStyle="1" w:styleId="phinlineunderline">
    <w:name w:val="ph_inline_underline"/>
    <w:rsid w:val="003D57EB"/>
    <w:rPr>
      <w:u w:val="single"/>
      <w:lang w:val="ru-RU"/>
    </w:rPr>
  </w:style>
  <w:style w:type="character" w:customStyle="1" w:styleId="phinlineunderlineitalic">
    <w:name w:val="ph_inline_underlineitalic"/>
    <w:rsid w:val="003D57EB"/>
    <w:rPr>
      <w:i/>
      <w:u w:val="single"/>
      <w:lang w:val="ru-RU"/>
    </w:rPr>
  </w:style>
  <w:style w:type="character" w:customStyle="1" w:styleId="phinlineuppercase">
    <w:name w:val="ph_inline_uppercase"/>
    <w:rsid w:val="003D57EB"/>
    <w:rPr>
      <w:caps/>
      <w:lang w:val="ru-RU"/>
    </w:rPr>
  </w:style>
  <w:style w:type="paragraph" w:customStyle="1" w:styleId="phinset">
    <w:name w:val="ph_inset"/>
    <w:basedOn w:val="phnormal"/>
    <w:next w:val="phnormal"/>
    <w:rsid w:val="003D57EB"/>
  </w:style>
  <w:style w:type="paragraph" w:customStyle="1" w:styleId="phinsetcaution">
    <w:name w:val="ph_inset_caution"/>
    <w:basedOn w:val="phinset"/>
    <w:rsid w:val="003D57EB"/>
    <w:pPr>
      <w:keepLines/>
    </w:pPr>
  </w:style>
  <w:style w:type="paragraph" w:customStyle="1" w:styleId="phinsetnote">
    <w:name w:val="ph_inset_note"/>
    <w:basedOn w:val="phinset"/>
    <w:rsid w:val="003D57EB"/>
    <w:pPr>
      <w:keepLines/>
    </w:pPr>
  </w:style>
  <w:style w:type="paragraph" w:customStyle="1" w:styleId="phinsettitle">
    <w:name w:val="ph_inset_title"/>
    <w:basedOn w:val="phinset"/>
    <w:next w:val="phinsetnote"/>
    <w:rsid w:val="003D57EB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3D57EB"/>
    <w:pPr>
      <w:keepLines/>
    </w:pPr>
  </w:style>
  <w:style w:type="paragraph" w:customStyle="1" w:styleId="phlistitemized2">
    <w:name w:val="ph_list_itemized_2"/>
    <w:basedOn w:val="phnormal"/>
    <w:link w:val="phlistitemized20"/>
    <w:rsid w:val="003D57EB"/>
    <w:pPr>
      <w:numPr>
        <w:ilvl w:val="1"/>
        <w:numId w:val="12"/>
      </w:numPr>
    </w:pPr>
  </w:style>
  <w:style w:type="paragraph" w:customStyle="1" w:styleId="phlistitemizedtitle">
    <w:name w:val="ph_list_itemized_title"/>
    <w:basedOn w:val="phnormal"/>
    <w:next w:val="phlistitemized1"/>
    <w:rsid w:val="003D57EB"/>
    <w:pPr>
      <w:keepNext/>
    </w:pPr>
  </w:style>
  <w:style w:type="paragraph" w:customStyle="1" w:styleId="phlistordered1">
    <w:name w:val="ph_list_ordered_1"/>
    <w:basedOn w:val="phnormal"/>
    <w:rsid w:val="003D57EB"/>
    <w:pPr>
      <w:numPr>
        <w:ilvl w:val="1"/>
        <w:numId w:val="5"/>
      </w:numPr>
      <w:ind w:right="-2"/>
    </w:pPr>
  </w:style>
  <w:style w:type="paragraph" w:customStyle="1" w:styleId="phlistordereda">
    <w:name w:val="ph_list_ordered_aбв"/>
    <w:basedOn w:val="phnormal"/>
    <w:rsid w:val="003D57EB"/>
    <w:pPr>
      <w:numPr>
        <w:numId w:val="5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3D57EB"/>
    <w:pPr>
      <w:keepNext/>
    </w:pPr>
  </w:style>
  <w:style w:type="paragraph" w:customStyle="1" w:styleId="phstamp">
    <w:name w:val="ph_stamp"/>
    <w:basedOn w:val="phbase"/>
    <w:rsid w:val="003D57EB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3D57EB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3D57EB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3D57EB"/>
    <w:pPr>
      <w:ind w:left="57"/>
    </w:pPr>
    <w:rPr>
      <w:i/>
    </w:rPr>
  </w:style>
  <w:style w:type="paragraph" w:customStyle="1" w:styleId="phtablecell">
    <w:name w:val="ph_table_cell"/>
    <w:basedOn w:val="phbase"/>
    <w:rsid w:val="003D57EB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3D57EB"/>
    <w:pPr>
      <w:jc w:val="center"/>
    </w:pPr>
  </w:style>
  <w:style w:type="paragraph" w:customStyle="1" w:styleId="phtabletitle">
    <w:name w:val="ph_table_title"/>
    <w:basedOn w:val="phbase"/>
    <w:next w:val="phtablecolcaption"/>
    <w:rsid w:val="003D57EB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3D57EB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3D57EB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3D57EB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3D57EB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3D57EB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3D57EB"/>
    <w:pPr>
      <w:spacing w:line="240" w:lineRule="auto"/>
    </w:pPr>
    <w:rPr>
      <w:b/>
    </w:rPr>
  </w:style>
  <w:style w:type="paragraph" w:customStyle="1" w:styleId="phtitlepageother">
    <w:name w:val="ph_titlepage_other"/>
    <w:basedOn w:val="phtitlepage"/>
    <w:rsid w:val="003D57EB"/>
  </w:style>
  <w:style w:type="paragraph" w:customStyle="1" w:styleId="phtitlepagesystemfull">
    <w:name w:val="ph_titlepage_system_full"/>
    <w:basedOn w:val="phtitlepage"/>
    <w:next w:val="phtitlepagesystemshort"/>
    <w:rsid w:val="003D57EB"/>
    <w:rPr>
      <w:b/>
      <w:bCs/>
      <w:sz w:val="32"/>
      <w:szCs w:val="32"/>
    </w:rPr>
  </w:style>
  <w:style w:type="paragraph" w:styleId="a9">
    <w:name w:val="header"/>
    <w:basedOn w:val="a"/>
    <w:link w:val="aa"/>
    <w:rsid w:val="003D57EB"/>
    <w:pPr>
      <w:tabs>
        <w:tab w:val="center" w:pos="4677"/>
        <w:tab w:val="right" w:pos="9355"/>
      </w:tabs>
      <w:jc w:val="center"/>
    </w:pPr>
  </w:style>
  <w:style w:type="character" w:customStyle="1" w:styleId="aa">
    <w:name w:val="Верхний колонтитул Знак"/>
    <w:basedOn w:val="a0"/>
    <w:link w:val="a9"/>
    <w:rsid w:val="000C075E"/>
    <w:rPr>
      <w:rFonts w:ascii="Arial" w:eastAsia="Times New Roman" w:hAnsi="Arial" w:cs="Times New Roman"/>
      <w:sz w:val="24"/>
      <w:szCs w:val="20"/>
      <w:lang w:eastAsia="ru-RU"/>
    </w:rPr>
  </w:style>
  <w:style w:type="paragraph" w:styleId="HTML">
    <w:name w:val="HTML Address"/>
    <w:basedOn w:val="a"/>
    <w:link w:val="HTML0"/>
    <w:semiHidden/>
    <w:rsid w:val="003D57EB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0C075E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rsid w:val="003D57E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D57EB"/>
    <w:rPr>
      <w:rFonts w:ascii="Arial" w:eastAsia="Times New Roman" w:hAnsi="Arial" w:cs="Times New Roman"/>
      <w:sz w:val="24"/>
      <w:szCs w:val="20"/>
      <w:lang w:eastAsia="ru-RU"/>
    </w:rPr>
  </w:style>
  <w:style w:type="paragraph" w:styleId="41">
    <w:name w:val="toc 4"/>
    <w:basedOn w:val="a"/>
    <w:next w:val="a"/>
    <w:autoRedefine/>
    <w:uiPriority w:val="39"/>
    <w:rsid w:val="003D57EB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3D57EB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3D57EB"/>
    <w:pPr>
      <w:tabs>
        <w:tab w:val="left" w:pos="4536"/>
        <w:tab w:val="right" w:leader="dot" w:pos="9923"/>
      </w:tabs>
      <w:ind w:left="4536" w:right="567" w:hanging="1559"/>
    </w:pPr>
  </w:style>
  <w:style w:type="paragraph" w:styleId="7">
    <w:name w:val="toc 7"/>
    <w:basedOn w:val="a"/>
    <w:next w:val="a"/>
    <w:autoRedefine/>
    <w:semiHidden/>
    <w:rsid w:val="003D57EB"/>
    <w:pPr>
      <w:ind w:left="1440"/>
    </w:pPr>
  </w:style>
  <w:style w:type="paragraph" w:styleId="8">
    <w:name w:val="toc 8"/>
    <w:basedOn w:val="a"/>
    <w:next w:val="a"/>
    <w:autoRedefine/>
    <w:semiHidden/>
    <w:rsid w:val="003D57EB"/>
    <w:pPr>
      <w:ind w:left="1680"/>
    </w:pPr>
  </w:style>
  <w:style w:type="paragraph" w:styleId="9">
    <w:name w:val="toc 9"/>
    <w:basedOn w:val="a"/>
    <w:next w:val="a"/>
    <w:autoRedefine/>
    <w:semiHidden/>
    <w:rsid w:val="003D57EB"/>
    <w:pPr>
      <w:ind w:left="1920"/>
    </w:pPr>
  </w:style>
  <w:style w:type="paragraph" w:styleId="ad">
    <w:name w:val="Body Text"/>
    <w:basedOn w:val="a"/>
    <w:link w:val="ae"/>
    <w:rsid w:val="003D57EB"/>
  </w:style>
  <w:style w:type="character" w:customStyle="1" w:styleId="ae">
    <w:name w:val="Основной текст Знак"/>
    <w:basedOn w:val="a0"/>
    <w:link w:val="ad"/>
    <w:rsid w:val="000C075E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3D57EB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3D57EB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3D57EB"/>
    <w:rPr>
      <w:u w:val="single"/>
    </w:rPr>
  </w:style>
  <w:style w:type="paragraph" w:customStyle="1" w:styleId="phstampleft">
    <w:name w:val="ph_stamp_left"/>
    <w:basedOn w:val="phstamp"/>
    <w:rsid w:val="003D57EB"/>
    <w:pPr>
      <w:jc w:val="left"/>
    </w:pPr>
    <w:rPr>
      <w:sz w:val="18"/>
    </w:rPr>
  </w:style>
  <w:style w:type="paragraph" w:styleId="af">
    <w:name w:val="Document Map"/>
    <w:basedOn w:val="a"/>
    <w:link w:val="af0"/>
    <w:rsid w:val="003D57EB"/>
    <w:pPr>
      <w:shd w:val="clear" w:color="auto" w:fill="000080"/>
    </w:pPr>
    <w:rPr>
      <w:rFonts w:ascii="Tahoma" w:hAnsi="Tahoma" w:cs="Tahoma"/>
      <w:sz w:val="20"/>
    </w:rPr>
  </w:style>
  <w:style w:type="character" w:customStyle="1" w:styleId="af0">
    <w:name w:val="Схема документа Знак"/>
    <w:basedOn w:val="a0"/>
    <w:link w:val="af"/>
    <w:rsid w:val="000C075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3D57EB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3D57EB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3D57EB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3D57EB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3D57EB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3D57EB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b"/>
    <w:link w:val="phpagenumber0"/>
    <w:autoRedefine/>
    <w:qFormat/>
    <w:rsid w:val="003D57EB"/>
    <w:pPr>
      <w:jc w:val="center"/>
    </w:pPr>
  </w:style>
  <w:style w:type="character" w:customStyle="1" w:styleId="phpagenumber0">
    <w:name w:val="ph_pagenumber Знак"/>
    <w:basedOn w:val="ac"/>
    <w:link w:val="phpagenumber"/>
    <w:rsid w:val="003D57EB"/>
    <w:rPr>
      <w:rFonts w:ascii="Arial" w:eastAsia="Times New Roman" w:hAnsi="Arial" w:cs="Times New Roman"/>
      <w:sz w:val="24"/>
      <w:szCs w:val="20"/>
      <w:lang w:eastAsia="ru-RU"/>
    </w:rPr>
  </w:style>
  <w:style w:type="table" w:styleId="af1">
    <w:name w:val="Table Grid"/>
    <w:basedOn w:val="a1"/>
    <w:uiPriority w:val="59"/>
    <w:rsid w:val="003D57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3D57EB"/>
    <w:pPr>
      <w:numPr>
        <w:numId w:val="43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3D57EB"/>
    <w:pPr>
      <w:ind w:left="632" w:hanging="284"/>
    </w:pPr>
  </w:style>
  <w:style w:type="paragraph" w:customStyle="1" w:styleId="1">
    <w:name w:val="Список_1)"/>
    <w:basedOn w:val="a"/>
    <w:rsid w:val="003D57EB"/>
    <w:pPr>
      <w:numPr>
        <w:numId w:val="9"/>
      </w:numPr>
    </w:pPr>
  </w:style>
  <w:style w:type="paragraph" w:customStyle="1" w:styleId="phtableorderedlist1">
    <w:name w:val="ph_table_orderedlist_1)"/>
    <w:basedOn w:val="phtablecellleft"/>
    <w:autoRedefine/>
    <w:qFormat/>
    <w:rsid w:val="003D57EB"/>
    <w:pPr>
      <w:numPr>
        <w:numId w:val="44"/>
      </w:numPr>
      <w:spacing w:after="120"/>
    </w:pPr>
  </w:style>
  <w:style w:type="paragraph" w:customStyle="1" w:styleId="af2">
    <w:name w:val="Текст_программы"/>
    <w:rsid w:val="003D57EB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3D57EB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3D57EB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3D57EB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3D57EB"/>
    <w:pPr>
      <w:numPr>
        <w:numId w:val="1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3D57EB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3D57EB"/>
    <w:pPr>
      <w:spacing w:after="20" w:line="240" w:lineRule="auto"/>
      <w:jc w:val="center"/>
    </w:pPr>
    <w:rPr>
      <w:i/>
    </w:rPr>
  </w:style>
  <w:style w:type="character" w:customStyle="1" w:styleId="phlistitemized10">
    <w:name w:val="ph_list_itemized_1 Знак"/>
    <w:link w:val="phlistitemized1"/>
    <w:rsid w:val="003D57EB"/>
    <w:rPr>
      <w:rFonts w:ascii="Arial" w:eastAsia="Times New Roman" w:hAnsi="Arial" w:cs="Arial"/>
      <w:sz w:val="24"/>
      <w:szCs w:val="20"/>
    </w:rPr>
  </w:style>
  <w:style w:type="character" w:customStyle="1" w:styleId="phnormal1">
    <w:name w:val="ph_normal Знак Знак"/>
    <w:rsid w:val="003D57EB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3D57EB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3">
    <w:name w:val="_Табл_Текст"/>
    <w:basedOn w:val="a"/>
    <w:rsid w:val="003D57EB"/>
  </w:style>
  <w:style w:type="character" w:styleId="af4">
    <w:name w:val="annotation reference"/>
    <w:basedOn w:val="a0"/>
    <w:uiPriority w:val="99"/>
    <w:semiHidden/>
    <w:unhideWhenUsed/>
    <w:rsid w:val="003D57E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3D57EB"/>
    <w:pPr>
      <w:spacing w:line="240" w:lineRule="auto"/>
    </w:pPr>
    <w:rPr>
      <w:sz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3D57EB"/>
    <w:rPr>
      <w:rFonts w:ascii="Arial" w:eastAsia="Times New Roman" w:hAnsi="Arial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D57E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3D57EB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f9">
    <w:name w:val="Revision"/>
    <w:hidden/>
    <w:uiPriority w:val="99"/>
    <w:semiHidden/>
    <w:rsid w:val="00B1475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styleId="afa">
    <w:name w:val="FollowedHyperlink"/>
    <w:basedOn w:val="a0"/>
    <w:uiPriority w:val="99"/>
    <w:semiHidden/>
    <w:unhideWhenUsed/>
    <w:rsid w:val="00317637"/>
    <w:rPr>
      <w:color w:val="954F72" w:themeColor="followedHyperlink"/>
      <w:u w:val="single"/>
    </w:rPr>
  </w:style>
  <w:style w:type="character" w:customStyle="1" w:styleId="phtablecellleft0">
    <w:name w:val="ph_table_cellleft Знак"/>
    <w:link w:val="phtablecellleft"/>
    <w:rsid w:val="00CC32AB"/>
    <w:rPr>
      <w:rFonts w:ascii="Arial" w:eastAsia="Times New Roman" w:hAnsi="Arial" w:cs="Arial"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3D57EB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1">
    <w:name w:val="heading 1"/>
    <w:basedOn w:val="phbase"/>
    <w:next w:val="phnormal"/>
    <w:link w:val="12"/>
    <w:qFormat/>
    <w:rsid w:val="003D57EB"/>
    <w:pPr>
      <w:keepNext/>
      <w:keepLines/>
      <w:pageBreakBefore/>
      <w:numPr>
        <w:numId w:val="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basedOn w:val="phbase"/>
    <w:next w:val="phnormal"/>
    <w:link w:val="20"/>
    <w:qFormat/>
    <w:rsid w:val="003D57EB"/>
    <w:pPr>
      <w:keepNext/>
      <w:keepLines/>
      <w:numPr>
        <w:ilvl w:val="1"/>
        <w:numId w:val="6"/>
      </w:numPr>
      <w:spacing w:before="360" w:after="360"/>
      <w:ind w:right="-2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3D57EB"/>
    <w:pPr>
      <w:keepNext/>
      <w:keepLines/>
      <w:numPr>
        <w:ilvl w:val="2"/>
        <w:numId w:val="6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(подпункт)"/>
    <w:basedOn w:val="3"/>
    <w:next w:val="phnormal"/>
    <w:link w:val="40"/>
    <w:qFormat/>
    <w:rsid w:val="003D57EB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3D57EB"/>
    <w:pPr>
      <w:keepNext/>
      <w:numPr>
        <w:ilvl w:val="4"/>
        <w:numId w:val="6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3D57EB"/>
    <w:pPr>
      <w:keepNext/>
      <w:keepLines/>
      <w:numPr>
        <w:ilvl w:val="5"/>
        <w:numId w:val="6"/>
      </w:numPr>
      <w:spacing w:before="240" w:after="60"/>
      <w:outlineLvl w:val="5"/>
    </w:pPr>
    <w:rPr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toc 2"/>
    <w:basedOn w:val="a"/>
    <w:next w:val="a"/>
    <w:autoRedefine/>
    <w:uiPriority w:val="39"/>
    <w:rsid w:val="003D57EB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13">
    <w:name w:val="toc 1"/>
    <w:basedOn w:val="a"/>
    <w:next w:val="a"/>
    <w:autoRedefine/>
    <w:uiPriority w:val="39"/>
    <w:rsid w:val="003D57EB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31">
    <w:name w:val="toc 3"/>
    <w:basedOn w:val="a"/>
    <w:next w:val="a"/>
    <w:autoRedefine/>
    <w:uiPriority w:val="39"/>
    <w:rsid w:val="003D57EB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character" w:styleId="a3">
    <w:name w:val="Hyperlink"/>
    <w:uiPriority w:val="99"/>
    <w:rsid w:val="003D57EB"/>
    <w:rPr>
      <w:color w:val="0000FF"/>
      <w:u w:val="single"/>
    </w:rPr>
  </w:style>
  <w:style w:type="paragraph" w:customStyle="1" w:styleId="phcontent">
    <w:name w:val="ph_content"/>
    <w:basedOn w:val="phbase"/>
    <w:next w:val="13"/>
    <w:rsid w:val="003D57EB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document">
    <w:name w:val="ph_titlepage_document"/>
    <w:basedOn w:val="phtitlepage"/>
    <w:autoRedefine/>
    <w:rsid w:val="003D57EB"/>
    <w:pPr>
      <w:spacing w:before="240"/>
    </w:pPr>
    <w:rPr>
      <w:b/>
      <w:sz w:val="26"/>
    </w:rPr>
  </w:style>
  <w:style w:type="paragraph" w:customStyle="1" w:styleId="phtitlepagesystemshort">
    <w:name w:val="ph_titlepage_system_short"/>
    <w:basedOn w:val="phtitlepage"/>
    <w:next w:val="phtitlepageother"/>
    <w:rsid w:val="003D57EB"/>
    <w:rPr>
      <w:b/>
      <w:sz w:val="32"/>
    </w:rPr>
  </w:style>
  <w:style w:type="character" w:customStyle="1" w:styleId="12">
    <w:name w:val="Заголовок 1 Знак"/>
    <w:basedOn w:val="a0"/>
    <w:link w:val="11"/>
    <w:rsid w:val="002262E4"/>
    <w:rPr>
      <w:rFonts w:ascii="Arial" w:eastAsia="Times New Roman" w:hAnsi="Arial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basedOn w:val="a0"/>
    <w:link w:val="2"/>
    <w:rsid w:val="002262E4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262E4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aliases w:val="(подпункт) Знак"/>
    <w:basedOn w:val="a0"/>
    <w:link w:val="4"/>
    <w:rsid w:val="002262E4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link w:val="5"/>
    <w:uiPriority w:val="9"/>
    <w:rsid w:val="003D57EB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3D57EB"/>
    <w:rPr>
      <w:rFonts w:ascii="Arial" w:eastAsia="Times New Roman" w:hAnsi="Arial" w:cs="Times New Roman"/>
      <w:b/>
      <w:bCs/>
      <w:sz w:val="24"/>
      <w:lang w:eastAsia="ru-RU"/>
    </w:rPr>
  </w:style>
  <w:style w:type="paragraph" w:customStyle="1" w:styleId="phtablecellleft">
    <w:name w:val="ph_table_cellleft"/>
    <w:basedOn w:val="phtablecell"/>
    <w:link w:val="phtablecellleft0"/>
    <w:qFormat/>
    <w:rsid w:val="003D57EB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3D57EB"/>
    <w:pPr>
      <w:keepNext/>
      <w:keepLines/>
      <w:spacing w:before="120" w:after="120"/>
      <w:jc w:val="center"/>
    </w:pPr>
    <w:rPr>
      <w:b/>
    </w:rPr>
  </w:style>
  <w:style w:type="character" w:customStyle="1" w:styleId="14">
    <w:name w:val="Выдел_1"/>
    <w:rsid w:val="001C1B7D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phlistitemized1">
    <w:name w:val="ph_list_itemized_1"/>
    <w:basedOn w:val="phnormal"/>
    <w:link w:val="phlistitemized10"/>
    <w:rsid w:val="003D57EB"/>
    <w:pPr>
      <w:numPr>
        <w:numId w:val="12"/>
      </w:numPr>
      <w:ind w:right="-2"/>
    </w:pPr>
    <w:rPr>
      <w:rFonts w:cs="Arial"/>
      <w:lang w:eastAsia="en-US"/>
    </w:rPr>
  </w:style>
  <w:style w:type="paragraph" w:customStyle="1" w:styleId="phnormal">
    <w:name w:val="ph_normal"/>
    <w:basedOn w:val="phbase"/>
    <w:link w:val="phnormal0"/>
    <w:rsid w:val="003D57EB"/>
    <w:pPr>
      <w:ind w:right="-1" w:firstLine="851"/>
    </w:pPr>
  </w:style>
  <w:style w:type="character" w:styleId="a4">
    <w:name w:val="Strong"/>
    <w:uiPriority w:val="22"/>
    <w:qFormat/>
    <w:rsid w:val="001C1B7D"/>
    <w:rPr>
      <w:b/>
      <w:bCs/>
    </w:rPr>
  </w:style>
  <w:style w:type="paragraph" w:customStyle="1" w:styleId="phfigure">
    <w:name w:val="ph_figure"/>
    <w:basedOn w:val="phbase"/>
    <w:rsid w:val="003D57EB"/>
    <w:pPr>
      <w:keepNext/>
      <w:spacing w:before="20" w:after="120"/>
      <w:jc w:val="center"/>
    </w:pPr>
  </w:style>
  <w:style w:type="paragraph" w:styleId="a5">
    <w:name w:val="caption"/>
    <w:basedOn w:val="a"/>
    <w:next w:val="a"/>
    <w:uiPriority w:val="35"/>
    <w:unhideWhenUsed/>
    <w:qFormat/>
    <w:rsid w:val="003D57EB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3D57E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7E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6DC6"/>
    <w:pPr>
      <w:ind w:left="720"/>
      <w:contextualSpacing/>
    </w:pPr>
  </w:style>
  <w:style w:type="paragraph" w:customStyle="1" w:styleId="phfiguretitle">
    <w:name w:val="ph_figure_title"/>
    <w:basedOn w:val="phfigure"/>
    <w:next w:val="phnormal"/>
    <w:rsid w:val="003D57EB"/>
    <w:pPr>
      <w:keepNext w:val="0"/>
      <w:keepLines/>
      <w:spacing w:before="120"/>
    </w:pPr>
    <w:rPr>
      <w:rFonts w:cs="Arial"/>
    </w:rPr>
  </w:style>
  <w:style w:type="paragraph" w:customStyle="1" w:styleId="10">
    <w:name w:val="Маркированный 1 уровень"/>
    <w:rsid w:val="00B411D6"/>
    <w:pPr>
      <w:numPr>
        <w:numId w:val="2"/>
      </w:numPr>
      <w:spacing w:before="60" w:after="60" w:line="288" w:lineRule="auto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phbase">
    <w:name w:val="ph_base"/>
    <w:link w:val="phbase0"/>
    <w:rsid w:val="003D57EB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3D57EB"/>
    <w:pPr>
      <w:keepNext/>
      <w:keepLines/>
      <w:pageBreakBefore/>
      <w:numPr>
        <w:numId w:val="13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3D57EB"/>
    <w:pPr>
      <w:keepNext/>
      <w:keepLines/>
      <w:numPr>
        <w:ilvl w:val="1"/>
        <w:numId w:val="13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3D57EB"/>
    <w:pPr>
      <w:keepNext/>
      <w:keepLines/>
      <w:numPr>
        <w:ilvl w:val="2"/>
        <w:numId w:val="13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3D57EB"/>
    <w:pPr>
      <w:numPr>
        <w:numId w:val="14"/>
      </w:numPr>
    </w:pPr>
  </w:style>
  <w:style w:type="paragraph" w:customStyle="1" w:styleId="phbibliography">
    <w:name w:val="ph_bibliography"/>
    <w:basedOn w:val="phbase"/>
    <w:rsid w:val="003D57EB"/>
    <w:pPr>
      <w:numPr>
        <w:numId w:val="4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3D57EB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3D57EB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3D57EB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3D57EB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3D57EB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3D57EB"/>
  </w:style>
  <w:style w:type="paragraph" w:customStyle="1" w:styleId="phconfirmstamptitle">
    <w:name w:val="ph_confirmstamp_title"/>
    <w:basedOn w:val="phconfirmstamp"/>
    <w:next w:val="phconfirmstampstamp"/>
    <w:rsid w:val="003D57EB"/>
    <w:rPr>
      <w:b/>
      <w:caps/>
      <w:szCs w:val="24"/>
    </w:rPr>
  </w:style>
  <w:style w:type="paragraph" w:customStyle="1" w:styleId="phexample">
    <w:name w:val="ph_example"/>
    <w:basedOn w:val="phbase"/>
    <w:rsid w:val="003D57EB"/>
    <w:pPr>
      <w:spacing w:before="20" w:after="120"/>
    </w:pPr>
    <w:rPr>
      <w:b/>
      <w:i/>
      <w:sz w:val="20"/>
    </w:rPr>
  </w:style>
  <w:style w:type="paragraph" w:customStyle="1" w:styleId="phfiguregraphic">
    <w:name w:val="ph_figure_graphic"/>
    <w:basedOn w:val="phfigure"/>
    <w:next w:val="phfiguretitle"/>
    <w:rsid w:val="003D57EB"/>
    <w:pPr>
      <w:spacing w:before="120"/>
    </w:pPr>
  </w:style>
  <w:style w:type="paragraph" w:customStyle="1" w:styleId="phfootnote">
    <w:name w:val="ph_footnote"/>
    <w:basedOn w:val="phbase"/>
    <w:rsid w:val="003D57EB"/>
    <w:pPr>
      <w:widowControl w:val="0"/>
    </w:pPr>
    <w:rPr>
      <w:sz w:val="18"/>
    </w:rPr>
  </w:style>
  <w:style w:type="character" w:customStyle="1" w:styleId="phinline">
    <w:name w:val="ph_inline"/>
    <w:basedOn w:val="a0"/>
    <w:rsid w:val="003D57EB"/>
  </w:style>
  <w:style w:type="character" w:customStyle="1" w:styleId="phinline8">
    <w:name w:val="ph_inline_8"/>
    <w:rsid w:val="003D57EB"/>
    <w:rPr>
      <w:sz w:val="16"/>
    </w:rPr>
  </w:style>
  <w:style w:type="character" w:customStyle="1" w:styleId="phinlinebolditalic">
    <w:name w:val="ph_inline_bolditalic"/>
    <w:rsid w:val="003D57EB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3D57EB"/>
    <w:rPr>
      <w:rFonts w:ascii="Courier New" w:hAnsi="Courier New"/>
      <w:sz w:val="24"/>
    </w:rPr>
  </w:style>
  <w:style w:type="character" w:customStyle="1" w:styleId="phinlinefirstterm">
    <w:name w:val="ph_inline_firstterm"/>
    <w:rsid w:val="003D57EB"/>
    <w:rPr>
      <w:i/>
      <w:sz w:val="24"/>
    </w:rPr>
  </w:style>
  <w:style w:type="character" w:customStyle="1" w:styleId="phinlineguiitem">
    <w:name w:val="ph_inline_guiitem"/>
    <w:rsid w:val="003D57EB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3D57EB"/>
    <w:rPr>
      <w:b/>
      <w:smallCaps/>
      <w:sz w:val="24"/>
    </w:rPr>
  </w:style>
  <w:style w:type="character" w:customStyle="1" w:styleId="phinlinespace">
    <w:name w:val="ph_inline_space"/>
    <w:rsid w:val="003D57EB"/>
    <w:rPr>
      <w:spacing w:val="60"/>
    </w:rPr>
  </w:style>
  <w:style w:type="character" w:customStyle="1" w:styleId="phinlinesuperline">
    <w:name w:val="ph_inline_superline"/>
    <w:rsid w:val="003D57EB"/>
    <w:rPr>
      <w:vertAlign w:val="superscript"/>
    </w:rPr>
  </w:style>
  <w:style w:type="character" w:customStyle="1" w:styleId="phinlineunderline">
    <w:name w:val="ph_inline_underline"/>
    <w:rsid w:val="003D57EB"/>
    <w:rPr>
      <w:u w:val="single"/>
      <w:lang w:val="ru-RU"/>
    </w:rPr>
  </w:style>
  <w:style w:type="character" w:customStyle="1" w:styleId="phinlineunderlineitalic">
    <w:name w:val="ph_inline_underlineitalic"/>
    <w:rsid w:val="003D57EB"/>
    <w:rPr>
      <w:i/>
      <w:u w:val="single"/>
      <w:lang w:val="ru-RU"/>
    </w:rPr>
  </w:style>
  <w:style w:type="character" w:customStyle="1" w:styleId="phinlineuppercase">
    <w:name w:val="ph_inline_uppercase"/>
    <w:rsid w:val="003D57EB"/>
    <w:rPr>
      <w:caps/>
      <w:lang w:val="ru-RU"/>
    </w:rPr>
  </w:style>
  <w:style w:type="paragraph" w:customStyle="1" w:styleId="phinset">
    <w:name w:val="ph_inset"/>
    <w:basedOn w:val="phnormal"/>
    <w:next w:val="phnormal"/>
    <w:rsid w:val="003D57EB"/>
  </w:style>
  <w:style w:type="paragraph" w:customStyle="1" w:styleId="phinsetcaution">
    <w:name w:val="ph_inset_caution"/>
    <w:basedOn w:val="phinset"/>
    <w:rsid w:val="003D57EB"/>
    <w:pPr>
      <w:keepLines/>
    </w:pPr>
  </w:style>
  <w:style w:type="paragraph" w:customStyle="1" w:styleId="phinsetnote">
    <w:name w:val="ph_inset_note"/>
    <w:basedOn w:val="phinset"/>
    <w:rsid w:val="003D57EB"/>
    <w:pPr>
      <w:keepLines/>
    </w:pPr>
  </w:style>
  <w:style w:type="paragraph" w:customStyle="1" w:styleId="phinsettitle">
    <w:name w:val="ph_inset_title"/>
    <w:basedOn w:val="phinset"/>
    <w:next w:val="phinsetnote"/>
    <w:rsid w:val="003D57EB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3D57EB"/>
    <w:pPr>
      <w:keepLines/>
    </w:pPr>
  </w:style>
  <w:style w:type="paragraph" w:customStyle="1" w:styleId="phlistitemized2">
    <w:name w:val="ph_list_itemized_2"/>
    <w:basedOn w:val="phnormal"/>
    <w:link w:val="phlistitemized20"/>
    <w:rsid w:val="003D57EB"/>
    <w:pPr>
      <w:numPr>
        <w:ilvl w:val="1"/>
        <w:numId w:val="12"/>
      </w:numPr>
    </w:pPr>
  </w:style>
  <w:style w:type="paragraph" w:customStyle="1" w:styleId="phlistitemizedtitle">
    <w:name w:val="ph_list_itemized_title"/>
    <w:basedOn w:val="phnormal"/>
    <w:next w:val="phlistitemized1"/>
    <w:rsid w:val="003D57EB"/>
    <w:pPr>
      <w:keepNext/>
    </w:pPr>
  </w:style>
  <w:style w:type="paragraph" w:customStyle="1" w:styleId="phlistordered1">
    <w:name w:val="ph_list_ordered_1"/>
    <w:basedOn w:val="phnormal"/>
    <w:rsid w:val="003D57EB"/>
    <w:pPr>
      <w:numPr>
        <w:ilvl w:val="1"/>
        <w:numId w:val="5"/>
      </w:numPr>
      <w:ind w:right="-2"/>
    </w:pPr>
  </w:style>
  <w:style w:type="paragraph" w:customStyle="1" w:styleId="phlistordereda">
    <w:name w:val="ph_list_ordered_aбв"/>
    <w:basedOn w:val="phnormal"/>
    <w:rsid w:val="003D57EB"/>
    <w:pPr>
      <w:numPr>
        <w:numId w:val="5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3D57EB"/>
    <w:pPr>
      <w:keepNext/>
    </w:pPr>
  </w:style>
  <w:style w:type="paragraph" w:customStyle="1" w:styleId="phstamp">
    <w:name w:val="ph_stamp"/>
    <w:basedOn w:val="phbase"/>
    <w:rsid w:val="003D57EB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3D57EB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3D57EB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3D57EB"/>
    <w:pPr>
      <w:ind w:left="57"/>
    </w:pPr>
    <w:rPr>
      <w:i/>
    </w:rPr>
  </w:style>
  <w:style w:type="paragraph" w:customStyle="1" w:styleId="phtablecell">
    <w:name w:val="ph_table_cell"/>
    <w:basedOn w:val="phbase"/>
    <w:rsid w:val="003D57EB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3D57EB"/>
    <w:pPr>
      <w:jc w:val="center"/>
    </w:pPr>
  </w:style>
  <w:style w:type="paragraph" w:customStyle="1" w:styleId="phtabletitle">
    <w:name w:val="ph_table_title"/>
    <w:basedOn w:val="phbase"/>
    <w:next w:val="phtablecolcaption"/>
    <w:rsid w:val="003D57EB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3D57EB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3D57EB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3D57EB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3D57EB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3D57EB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3D57EB"/>
    <w:pPr>
      <w:spacing w:line="240" w:lineRule="auto"/>
    </w:pPr>
    <w:rPr>
      <w:b/>
    </w:rPr>
  </w:style>
  <w:style w:type="paragraph" w:customStyle="1" w:styleId="phtitlepageother">
    <w:name w:val="ph_titlepage_other"/>
    <w:basedOn w:val="phtitlepage"/>
    <w:rsid w:val="003D57EB"/>
  </w:style>
  <w:style w:type="paragraph" w:customStyle="1" w:styleId="phtitlepagesystemfull">
    <w:name w:val="ph_titlepage_system_full"/>
    <w:basedOn w:val="phtitlepage"/>
    <w:next w:val="phtitlepagesystemshort"/>
    <w:rsid w:val="003D57EB"/>
    <w:rPr>
      <w:b/>
      <w:bCs/>
      <w:sz w:val="32"/>
      <w:szCs w:val="32"/>
    </w:rPr>
  </w:style>
  <w:style w:type="paragraph" w:styleId="a9">
    <w:name w:val="header"/>
    <w:basedOn w:val="a"/>
    <w:link w:val="aa"/>
    <w:rsid w:val="003D57EB"/>
    <w:pPr>
      <w:tabs>
        <w:tab w:val="center" w:pos="4677"/>
        <w:tab w:val="right" w:pos="9355"/>
      </w:tabs>
      <w:jc w:val="center"/>
    </w:pPr>
  </w:style>
  <w:style w:type="character" w:customStyle="1" w:styleId="aa">
    <w:name w:val="Верхний колонтитул Знак"/>
    <w:basedOn w:val="a0"/>
    <w:link w:val="a9"/>
    <w:rsid w:val="000C075E"/>
    <w:rPr>
      <w:rFonts w:ascii="Arial" w:eastAsia="Times New Roman" w:hAnsi="Arial" w:cs="Times New Roman"/>
      <w:sz w:val="24"/>
      <w:szCs w:val="20"/>
      <w:lang w:eastAsia="ru-RU"/>
    </w:rPr>
  </w:style>
  <w:style w:type="paragraph" w:styleId="HTML">
    <w:name w:val="HTML Address"/>
    <w:basedOn w:val="a"/>
    <w:link w:val="HTML0"/>
    <w:semiHidden/>
    <w:rsid w:val="003D57EB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0C075E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rsid w:val="003D57E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D57EB"/>
    <w:rPr>
      <w:rFonts w:ascii="Arial" w:eastAsia="Times New Roman" w:hAnsi="Arial" w:cs="Times New Roman"/>
      <w:sz w:val="24"/>
      <w:szCs w:val="20"/>
      <w:lang w:eastAsia="ru-RU"/>
    </w:rPr>
  </w:style>
  <w:style w:type="paragraph" w:styleId="41">
    <w:name w:val="toc 4"/>
    <w:basedOn w:val="a"/>
    <w:next w:val="a"/>
    <w:autoRedefine/>
    <w:uiPriority w:val="39"/>
    <w:rsid w:val="003D57EB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3D57EB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3D57EB"/>
    <w:pPr>
      <w:tabs>
        <w:tab w:val="left" w:pos="4536"/>
        <w:tab w:val="right" w:leader="dot" w:pos="9923"/>
      </w:tabs>
      <w:ind w:left="4536" w:right="567" w:hanging="1559"/>
    </w:pPr>
  </w:style>
  <w:style w:type="paragraph" w:styleId="7">
    <w:name w:val="toc 7"/>
    <w:basedOn w:val="a"/>
    <w:next w:val="a"/>
    <w:autoRedefine/>
    <w:semiHidden/>
    <w:rsid w:val="003D57EB"/>
    <w:pPr>
      <w:ind w:left="1440"/>
    </w:pPr>
  </w:style>
  <w:style w:type="paragraph" w:styleId="8">
    <w:name w:val="toc 8"/>
    <w:basedOn w:val="a"/>
    <w:next w:val="a"/>
    <w:autoRedefine/>
    <w:semiHidden/>
    <w:rsid w:val="003D57EB"/>
    <w:pPr>
      <w:ind w:left="1680"/>
    </w:pPr>
  </w:style>
  <w:style w:type="paragraph" w:styleId="9">
    <w:name w:val="toc 9"/>
    <w:basedOn w:val="a"/>
    <w:next w:val="a"/>
    <w:autoRedefine/>
    <w:semiHidden/>
    <w:rsid w:val="003D57EB"/>
    <w:pPr>
      <w:ind w:left="1920"/>
    </w:pPr>
  </w:style>
  <w:style w:type="paragraph" w:styleId="ad">
    <w:name w:val="Body Text"/>
    <w:basedOn w:val="a"/>
    <w:link w:val="ae"/>
    <w:rsid w:val="003D57EB"/>
  </w:style>
  <w:style w:type="character" w:customStyle="1" w:styleId="ae">
    <w:name w:val="Основной текст Знак"/>
    <w:basedOn w:val="a0"/>
    <w:link w:val="ad"/>
    <w:rsid w:val="000C075E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3D57EB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3D57EB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3D57EB"/>
    <w:rPr>
      <w:u w:val="single"/>
    </w:rPr>
  </w:style>
  <w:style w:type="paragraph" w:customStyle="1" w:styleId="phstampleft">
    <w:name w:val="ph_stamp_left"/>
    <w:basedOn w:val="phstamp"/>
    <w:rsid w:val="003D57EB"/>
    <w:pPr>
      <w:jc w:val="left"/>
    </w:pPr>
    <w:rPr>
      <w:sz w:val="18"/>
    </w:rPr>
  </w:style>
  <w:style w:type="paragraph" w:styleId="af">
    <w:name w:val="Document Map"/>
    <w:basedOn w:val="a"/>
    <w:link w:val="af0"/>
    <w:rsid w:val="003D57EB"/>
    <w:pPr>
      <w:shd w:val="clear" w:color="auto" w:fill="000080"/>
    </w:pPr>
    <w:rPr>
      <w:rFonts w:ascii="Tahoma" w:hAnsi="Tahoma" w:cs="Tahoma"/>
      <w:sz w:val="20"/>
    </w:rPr>
  </w:style>
  <w:style w:type="character" w:customStyle="1" w:styleId="af0">
    <w:name w:val="Схема документа Знак"/>
    <w:basedOn w:val="a0"/>
    <w:link w:val="af"/>
    <w:rsid w:val="000C075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3D57EB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3D57EB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3D57EB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3D57EB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3D57EB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3D57EB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b"/>
    <w:link w:val="phpagenumber0"/>
    <w:autoRedefine/>
    <w:qFormat/>
    <w:rsid w:val="003D57EB"/>
    <w:pPr>
      <w:jc w:val="center"/>
    </w:pPr>
  </w:style>
  <w:style w:type="character" w:customStyle="1" w:styleId="phpagenumber0">
    <w:name w:val="ph_pagenumber Знак"/>
    <w:basedOn w:val="ac"/>
    <w:link w:val="phpagenumber"/>
    <w:rsid w:val="003D57EB"/>
    <w:rPr>
      <w:rFonts w:ascii="Arial" w:eastAsia="Times New Roman" w:hAnsi="Arial" w:cs="Times New Roman"/>
      <w:sz w:val="24"/>
      <w:szCs w:val="20"/>
      <w:lang w:eastAsia="ru-RU"/>
    </w:rPr>
  </w:style>
  <w:style w:type="table" w:styleId="af1">
    <w:name w:val="Table Grid"/>
    <w:basedOn w:val="a1"/>
    <w:uiPriority w:val="59"/>
    <w:rsid w:val="003D57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3D57EB"/>
    <w:pPr>
      <w:numPr>
        <w:numId w:val="43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3D57EB"/>
    <w:pPr>
      <w:ind w:left="632" w:hanging="284"/>
    </w:pPr>
  </w:style>
  <w:style w:type="paragraph" w:customStyle="1" w:styleId="1">
    <w:name w:val="Список_1)"/>
    <w:basedOn w:val="a"/>
    <w:rsid w:val="003D57EB"/>
    <w:pPr>
      <w:numPr>
        <w:numId w:val="9"/>
      </w:numPr>
    </w:pPr>
  </w:style>
  <w:style w:type="paragraph" w:customStyle="1" w:styleId="phtableorderedlist1">
    <w:name w:val="ph_table_orderedlist_1)"/>
    <w:basedOn w:val="phtablecellleft"/>
    <w:autoRedefine/>
    <w:qFormat/>
    <w:rsid w:val="003D57EB"/>
    <w:pPr>
      <w:numPr>
        <w:numId w:val="44"/>
      </w:numPr>
      <w:spacing w:after="120"/>
    </w:pPr>
  </w:style>
  <w:style w:type="paragraph" w:customStyle="1" w:styleId="af2">
    <w:name w:val="Текст_программы"/>
    <w:rsid w:val="003D57EB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3D57EB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3D57EB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3D57EB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3D57EB"/>
    <w:pPr>
      <w:numPr>
        <w:numId w:val="1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3D57EB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3D57EB"/>
    <w:pPr>
      <w:spacing w:after="20" w:line="240" w:lineRule="auto"/>
      <w:jc w:val="center"/>
    </w:pPr>
    <w:rPr>
      <w:i/>
    </w:rPr>
  </w:style>
  <w:style w:type="character" w:customStyle="1" w:styleId="phlistitemized10">
    <w:name w:val="ph_list_itemized_1 Знак"/>
    <w:link w:val="phlistitemized1"/>
    <w:rsid w:val="003D57EB"/>
    <w:rPr>
      <w:rFonts w:ascii="Arial" w:eastAsia="Times New Roman" w:hAnsi="Arial" w:cs="Arial"/>
      <w:sz w:val="24"/>
      <w:szCs w:val="20"/>
    </w:rPr>
  </w:style>
  <w:style w:type="character" w:customStyle="1" w:styleId="phnormal1">
    <w:name w:val="ph_normal Знак Знак"/>
    <w:rsid w:val="003D57EB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3D57EB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3">
    <w:name w:val="_Табл_Текст"/>
    <w:basedOn w:val="a"/>
    <w:rsid w:val="003D57EB"/>
  </w:style>
  <w:style w:type="character" w:styleId="af4">
    <w:name w:val="annotation reference"/>
    <w:basedOn w:val="a0"/>
    <w:uiPriority w:val="99"/>
    <w:semiHidden/>
    <w:unhideWhenUsed/>
    <w:rsid w:val="003D57E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3D57EB"/>
    <w:pPr>
      <w:spacing w:line="240" w:lineRule="auto"/>
    </w:pPr>
    <w:rPr>
      <w:sz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3D57EB"/>
    <w:rPr>
      <w:rFonts w:ascii="Arial" w:eastAsia="Times New Roman" w:hAnsi="Arial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D57E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3D57EB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f9">
    <w:name w:val="Revision"/>
    <w:hidden/>
    <w:uiPriority w:val="99"/>
    <w:semiHidden/>
    <w:rsid w:val="00B1475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styleId="afa">
    <w:name w:val="FollowedHyperlink"/>
    <w:basedOn w:val="a0"/>
    <w:uiPriority w:val="99"/>
    <w:semiHidden/>
    <w:unhideWhenUsed/>
    <w:rsid w:val="00317637"/>
    <w:rPr>
      <w:color w:val="954F72" w:themeColor="followedHyperlink"/>
      <w:u w:val="single"/>
    </w:rPr>
  </w:style>
  <w:style w:type="character" w:customStyle="1" w:styleId="phtablecellleft0">
    <w:name w:val="ph_table_cellleft Знак"/>
    <w:link w:val="phtablecellleft"/>
    <w:rsid w:val="00CC32AB"/>
    <w:rPr>
      <w:rFonts w:ascii="Arial" w:eastAsia="Times New Roman" w:hAnsi="Arial" w:cs="Arial"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95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349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9358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8328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2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3839">
                      <w:marLeft w:val="0"/>
                      <w:marRight w:val="0"/>
                      <w:marTop w:val="150"/>
                      <w:marBottom w:val="240"/>
                      <w:divBdr>
                        <w:top w:val="single" w:sz="6" w:space="8" w:color="FFEAAE"/>
                        <w:left w:val="single" w:sz="6" w:space="27" w:color="FFEAAE"/>
                        <w:bottom w:val="single" w:sz="6" w:space="8" w:color="FFEAAE"/>
                        <w:right w:val="single" w:sz="6" w:space="8" w:color="FFEAAE"/>
                      </w:divBdr>
                      <w:divsChild>
                        <w:div w:id="158672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4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85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9589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33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302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93244">
                      <w:marLeft w:val="0"/>
                      <w:marRight w:val="0"/>
                      <w:marTop w:val="150"/>
                      <w:marBottom w:val="240"/>
                      <w:divBdr>
                        <w:top w:val="single" w:sz="6" w:space="8" w:color="FFEAAE"/>
                        <w:left w:val="single" w:sz="6" w:space="27" w:color="FFEAAE"/>
                        <w:bottom w:val="single" w:sz="6" w:space="8" w:color="FFEAAE"/>
                        <w:right w:val="single" w:sz="6" w:space="8" w:color="FFEAAE"/>
                      </w:divBdr>
                      <w:divsChild>
                        <w:div w:id="133877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9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9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0668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7828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656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21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64925">
                      <w:marLeft w:val="0"/>
                      <w:marRight w:val="0"/>
                      <w:marTop w:val="150"/>
                      <w:marBottom w:val="240"/>
                      <w:divBdr>
                        <w:top w:val="single" w:sz="6" w:space="8" w:color="FFEAAE"/>
                        <w:left w:val="single" w:sz="6" w:space="27" w:color="FFEAAE"/>
                        <w:bottom w:val="single" w:sz="6" w:space="8" w:color="FFEAAE"/>
                        <w:right w:val="single" w:sz="6" w:space="8" w:color="FFEAAE"/>
                      </w:divBdr>
                      <w:divsChild>
                        <w:div w:id="191524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kozhina\AppData\Roaming\Microsoft\&#1064;&#1072;&#1073;&#1083;&#1086;&#1085;&#1099;\&#1043;&#1054;&#1057;&#1058;_2.105_&#1096;&#1072;&#1073;&#1083;&#1086;&#1085;_ARIAL%20&#8212;%20&#1082;&#1086;&#1087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9E281-E9CA-4593-8746-CEA462755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 — копия</Template>
  <TotalTime>3</TotalTime>
  <Pages>35</Pages>
  <Words>5007</Words>
  <Characters>28543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Будовская </cp:lastModifiedBy>
  <cp:revision>3</cp:revision>
  <dcterms:created xsi:type="dcterms:W3CDTF">2021-12-24T09:05:00Z</dcterms:created>
  <dcterms:modified xsi:type="dcterms:W3CDTF">2021-12-27T12:47:00Z</dcterms:modified>
</cp:coreProperties>
</file>